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F4DC1" w14:textId="77777777" w:rsidR="001E2A1F" w:rsidRDefault="00B03231">
      <w:pPr>
        <w:keepNext/>
      </w:pPr>
      <w:r>
        <w:rPr>
          <w:b/>
          <w:sz w:val="48"/>
        </w:rPr>
        <w:t>God’s Blueprint for Church Gatherings</w:t>
      </w:r>
    </w:p>
    <w:p w14:paraId="72C6B954" w14:textId="77777777" w:rsidR="001E2A1F" w:rsidRDefault="00B03231">
      <w:pPr>
        <w:spacing w:after="400"/>
      </w:pPr>
      <w:r>
        <w:rPr>
          <w:b/>
        </w:rPr>
        <w:t>1 Timothy 2:1-15 | August 30, 2026</w:t>
      </w:r>
    </w:p>
    <w:p w14:paraId="4CC0D203" w14:textId="77777777" w:rsidR="003312DE" w:rsidRPr="00E8055D" w:rsidRDefault="003312DE">
      <w:pPr>
        <w:spacing w:after="400"/>
      </w:pPr>
      <w:r w:rsidRPr="00E8055D">
        <w:t xml:space="preserve">As you listened to __________ read that passage, you may have been </w:t>
      </w:r>
      <w:r w:rsidR="00B03231" w:rsidRPr="00E8055D">
        <w:t>thinking, “</w:t>
      </w:r>
      <w:r w:rsidRPr="00E8055D">
        <w:t xml:space="preserve">Boy, </w:t>
      </w:r>
      <w:r w:rsidR="00B03231" w:rsidRPr="00E8055D">
        <w:t xml:space="preserve">I hope </w:t>
      </w:r>
      <w:r w:rsidRPr="00E8055D">
        <w:t xml:space="preserve">the pastor’s </w:t>
      </w:r>
      <w:r w:rsidR="00B03231" w:rsidRPr="00E8055D">
        <w:t xml:space="preserve">going to explain some of </w:t>
      </w:r>
      <w:proofErr w:type="gramStart"/>
      <w:r w:rsidR="00B03231" w:rsidRPr="00E8055D">
        <w:t>that”…</w:t>
      </w:r>
      <w:proofErr w:type="gramEnd"/>
      <w:r w:rsidR="00B03231" w:rsidRPr="00E8055D">
        <w:t xml:space="preserve"> </w:t>
      </w:r>
    </w:p>
    <w:p w14:paraId="1C4598BB" w14:textId="77777777" w:rsidR="001E2A1F" w:rsidRPr="00E8055D" w:rsidRDefault="003312DE">
      <w:pPr>
        <w:spacing w:after="400"/>
      </w:pPr>
      <w:r w:rsidRPr="00E8055D">
        <w:t>I’ll tell you… I was thinking the same thing</w:t>
      </w:r>
      <w:r w:rsidR="00B03231" w:rsidRPr="00E8055D">
        <w:t>.</w:t>
      </w:r>
    </w:p>
    <w:p w14:paraId="3500F708" w14:textId="77777777" w:rsidR="003312DE" w:rsidRPr="00E8055D" w:rsidRDefault="003312DE">
      <w:pPr>
        <w:spacing w:after="400"/>
      </w:pPr>
      <w:r w:rsidRPr="00E8055D">
        <w:t xml:space="preserve">There’s a lot going on in that text… </w:t>
      </w:r>
    </w:p>
    <w:p w14:paraId="0111B11F" w14:textId="77777777" w:rsidR="003312DE" w:rsidRPr="00E8055D" w:rsidRDefault="003312DE">
      <w:pPr>
        <w:spacing w:after="400"/>
      </w:pPr>
      <w:r w:rsidRPr="00E8055D">
        <w:t>And you say, “Pastor Trey, what are you doing up there… You don’t normally preach… It’s been more than a year since you preached.”</w:t>
      </w:r>
    </w:p>
    <w:p w14:paraId="1EC4A31E" w14:textId="77777777" w:rsidR="003312DE" w:rsidRPr="00E8055D" w:rsidRDefault="0050521A">
      <w:pPr>
        <w:spacing w:after="400"/>
      </w:pPr>
      <w:r w:rsidRPr="00E8055D">
        <w:t xml:space="preserve">I know… </w:t>
      </w:r>
      <w:r w:rsidR="003312DE" w:rsidRPr="00E8055D">
        <w:t>It’s taken me a year to study this passage.</w:t>
      </w:r>
    </w:p>
    <w:p w14:paraId="78B279DB" w14:textId="77777777" w:rsidR="00FF72D7" w:rsidRPr="00E8055D" w:rsidRDefault="00FF72D7">
      <w:pPr>
        <w:spacing w:after="400"/>
      </w:pPr>
      <w:r w:rsidRPr="00E8055D">
        <w:lastRenderedPageBreak/>
        <w:t>And</w:t>
      </w:r>
      <w:r w:rsidR="003312DE" w:rsidRPr="00E8055D">
        <w:t xml:space="preserve"> w</w:t>
      </w:r>
      <w:r w:rsidR="00B03231" w:rsidRPr="00E8055D">
        <w:t xml:space="preserve">e </w:t>
      </w:r>
      <w:r w:rsidR="0050521A" w:rsidRPr="00E8055D">
        <w:t xml:space="preserve">are going to </w:t>
      </w:r>
      <w:r w:rsidR="00B03231" w:rsidRPr="00E8055D">
        <w:t xml:space="preserve">work through </w:t>
      </w:r>
      <w:r w:rsidR="003312DE" w:rsidRPr="00E8055D">
        <w:t>it together</w:t>
      </w:r>
      <w:r w:rsidR="00B03231" w:rsidRPr="00E8055D">
        <w:t xml:space="preserve">. But to </w:t>
      </w:r>
      <w:r w:rsidRPr="00E8055D">
        <w:t xml:space="preserve">benefit from what the Apostle Paul </w:t>
      </w:r>
      <w:r w:rsidR="0050521A" w:rsidRPr="00E8055D">
        <w:t>teaches</w:t>
      </w:r>
      <w:r w:rsidRPr="00E8055D">
        <w:t>… we need to get our bearing</w:t>
      </w:r>
      <w:r w:rsidR="0050521A" w:rsidRPr="00E8055D">
        <w:t>s</w:t>
      </w:r>
      <w:r w:rsidRPr="00E8055D">
        <w:t>…</w:t>
      </w:r>
    </w:p>
    <w:p w14:paraId="71F9C898" w14:textId="77777777" w:rsidR="0035338D" w:rsidRPr="00E8055D" w:rsidRDefault="00FF72D7">
      <w:pPr>
        <w:spacing w:after="400"/>
      </w:pPr>
      <w:r w:rsidRPr="00E8055D">
        <w:t xml:space="preserve">This year, our church has been </w:t>
      </w:r>
      <w:r w:rsidRPr="00B03231">
        <w:rPr>
          <w:b/>
          <w:bCs/>
          <w:highlight w:val="yellow"/>
        </w:rPr>
        <w:t>Prioritizing the Gospel</w:t>
      </w:r>
      <w:r w:rsidR="0035338D" w:rsidRPr="00E8055D">
        <w:t>…t</w:t>
      </w:r>
      <w:r w:rsidR="0050521A" w:rsidRPr="00E8055D">
        <w:t xml:space="preserve">he good news that our holy Creator sent His perfect Son to die for our sins and rise from the dead so that we might be reconciled to Him and enjoy the promise of eternal life… </w:t>
      </w:r>
    </w:p>
    <w:p w14:paraId="16916562" w14:textId="77777777" w:rsidR="0050521A" w:rsidRPr="00E8055D" w:rsidRDefault="0035338D">
      <w:pPr>
        <w:spacing w:after="400"/>
        <w:rPr>
          <w:b/>
          <w:bCs/>
        </w:rPr>
      </w:pPr>
      <w:r w:rsidRPr="00E8055D">
        <w:t>T</w:t>
      </w:r>
      <w:r w:rsidR="0050521A" w:rsidRPr="00E8055D">
        <w:t>hat news ought to be the central focus of our lives</w:t>
      </w:r>
      <w:r w:rsidRPr="00E8055D">
        <w:t xml:space="preserve">… our </w:t>
      </w:r>
      <w:r w:rsidR="0050521A" w:rsidRPr="00E8055D">
        <w:t xml:space="preserve">relationships… </w:t>
      </w:r>
      <w:r w:rsidRPr="00E8055D">
        <w:t>and our church…</w:t>
      </w:r>
    </w:p>
    <w:p w14:paraId="62EB254F" w14:textId="3003B835" w:rsidR="0035338D" w:rsidRPr="00E8055D" w:rsidRDefault="0035338D">
      <w:pPr>
        <w:keepLines/>
        <w:spacing w:after="400"/>
      </w:pPr>
      <w:r w:rsidRPr="00E8055D">
        <w:t xml:space="preserve">That news is the foundation of the book we’re studying this fall… 1 Timothy… in which the Apostle Paul teaches us </w:t>
      </w:r>
      <w:r w:rsidRPr="00B03231">
        <w:rPr>
          <w:b/>
          <w:bCs/>
          <w:highlight w:val="yellow"/>
        </w:rPr>
        <w:t>(Show series title slide</w:t>
      </w:r>
      <w:r w:rsidR="00B17BF3">
        <w:rPr>
          <w:b/>
          <w:bCs/>
          <w:highlight w:val="yellow"/>
        </w:rPr>
        <w:t>)</w:t>
      </w:r>
      <w:r w:rsidR="00B17BF3">
        <w:rPr>
          <w:b/>
          <w:bCs/>
        </w:rPr>
        <w:t xml:space="preserve"> </w:t>
      </w:r>
      <w:r w:rsidRPr="00E8055D">
        <w:t>to walk the path of joy, purpose, and blessing</w:t>
      </w:r>
      <w:r w:rsidR="00F72431" w:rsidRPr="00E8055D">
        <w:t xml:space="preserve"> as we learn how to </w:t>
      </w:r>
      <w:r w:rsidRPr="00E8055D">
        <w:t>live as Jesus intended.</w:t>
      </w:r>
    </w:p>
    <w:p w14:paraId="72033731" w14:textId="222D4D5C" w:rsidR="0050521A" w:rsidRPr="00B17BF3" w:rsidRDefault="00F72431">
      <w:pPr>
        <w:spacing w:after="400"/>
      </w:pPr>
      <w:r w:rsidRPr="00B17BF3">
        <w:lastRenderedPageBreak/>
        <w:t xml:space="preserve">Paul wrote this book to </w:t>
      </w:r>
      <w:r w:rsidR="00B03231" w:rsidRPr="00B17BF3">
        <w:t xml:space="preserve">instruct </w:t>
      </w:r>
      <w:r w:rsidRPr="00B17BF3">
        <w:t xml:space="preserve">his </w:t>
      </w:r>
      <w:r w:rsidR="00B03231" w:rsidRPr="00B17BF3">
        <w:t xml:space="preserve">faithful </w:t>
      </w:r>
      <w:r w:rsidRPr="00B17BF3">
        <w:t xml:space="preserve">disciple Timothy because </w:t>
      </w:r>
      <w:r w:rsidR="00F116F9">
        <w:t>he</w:t>
      </w:r>
      <w:r w:rsidR="00B03231" w:rsidRPr="00B17BF3">
        <w:t xml:space="preserve"> had given Timothy a </w:t>
      </w:r>
      <w:proofErr w:type="gramStart"/>
      <w:r w:rsidR="00B03231" w:rsidRPr="00B17BF3">
        <w:t>pretty tough</w:t>
      </w:r>
      <w:proofErr w:type="gramEnd"/>
      <w:r w:rsidR="00B03231" w:rsidRPr="00B17BF3">
        <w:t xml:space="preserve"> ministry assignment.</w:t>
      </w:r>
    </w:p>
    <w:p w14:paraId="0069376F" w14:textId="77777777" w:rsidR="00B03231" w:rsidRPr="00B17BF3" w:rsidRDefault="00B03231">
      <w:pPr>
        <w:spacing w:after="400"/>
      </w:pPr>
      <w:r w:rsidRPr="00B17BF3">
        <w:t xml:space="preserve">Years earlier, Paul had planted a church in the city of Ephesus… and that church was facing some major problems. </w:t>
      </w:r>
    </w:p>
    <w:p w14:paraId="5F804EB3" w14:textId="533398B9" w:rsidR="00B03231" w:rsidRDefault="00B03231" w:rsidP="00B03231">
      <w:pPr>
        <w:spacing w:after="400"/>
      </w:pPr>
      <w:r w:rsidRPr="00B17BF3">
        <w:t xml:space="preserve">It was filled with dissension because some of the leading voices were teaching things that weren’t consistent with the gospel or </w:t>
      </w:r>
      <w:r w:rsidR="008B4887">
        <w:t xml:space="preserve">with </w:t>
      </w:r>
      <w:r w:rsidRPr="00B17BF3">
        <w:t>God’s intended mission for His church… and those teachers were taking people in the wrong direction.</w:t>
      </w:r>
      <w:r>
        <w:t xml:space="preserve"> </w:t>
      </w:r>
    </w:p>
    <w:p w14:paraId="58581DC4" w14:textId="77777777" w:rsidR="001E2A1F" w:rsidRDefault="00B03231">
      <w:pPr>
        <w:spacing w:after="400"/>
      </w:pPr>
      <w:r>
        <w:t>They had become occupied with myths and endless genealogies… drawing people into speculation and fruitless discussion instead of helping them follow Christ.</w:t>
      </w:r>
    </w:p>
    <w:p w14:paraId="477AD047" w14:textId="2816D30F" w:rsidR="001E2A1F" w:rsidRDefault="009F0A95">
      <w:pPr>
        <w:spacing w:after="400"/>
      </w:pPr>
      <w:r>
        <w:lastRenderedPageBreak/>
        <w:t xml:space="preserve">A couple of weeks ago, </w:t>
      </w:r>
      <w:r w:rsidR="00B03231">
        <w:t>Pastor Rob helped us see why that matters. The church is the household of God… the pillar and support of the truth. And part of protecting that household involves confronting false teaching.</w:t>
      </w:r>
    </w:p>
    <w:p w14:paraId="0415D959" w14:textId="70254A5A" w:rsidR="009F0A95" w:rsidRDefault="009F0A95">
      <w:pPr>
        <w:spacing w:after="400"/>
      </w:pPr>
      <w:r>
        <w:t>That’s what Timothy was sent to do.</w:t>
      </w:r>
    </w:p>
    <w:p w14:paraId="4D951918" w14:textId="052BC75B" w:rsidR="00974A2B" w:rsidRDefault="00B74D29">
      <w:pPr>
        <w:spacing w:after="400"/>
      </w:pPr>
      <w:r>
        <w:t>That</w:t>
      </w:r>
      <w:r w:rsidR="009F0A95">
        <w:t xml:space="preserve"> wasn’t </w:t>
      </w:r>
      <w:r>
        <w:t xml:space="preserve">an easy assignment. People become attached to teachers they like… and nobody </w:t>
      </w:r>
      <w:r w:rsidR="00AA1723">
        <w:t xml:space="preserve">likes to </w:t>
      </w:r>
      <w:r>
        <w:t xml:space="preserve">admit that something they believed </w:t>
      </w:r>
      <w:r w:rsidR="00AA1723">
        <w:t>is</w:t>
      </w:r>
      <w:r>
        <w:t>n’t true.</w:t>
      </w:r>
    </w:p>
    <w:p w14:paraId="6BF09DBC" w14:textId="3850FA34" w:rsidR="001E2A1F" w:rsidRDefault="003247FA">
      <w:pPr>
        <w:spacing w:after="400"/>
      </w:pPr>
      <w:r>
        <w:t>And t</w:t>
      </w:r>
      <w:r w:rsidR="00B03231">
        <w:t xml:space="preserve">he problem wasn’t simply that they </w:t>
      </w:r>
      <w:r w:rsidR="006507C2">
        <w:t xml:space="preserve">were focused on the wrong thing… </w:t>
      </w:r>
      <w:r w:rsidR="00674888">
        <w:t xml:space="preserve">No, they were becoming </w:t>
      </w:r>
      <w:r w:rsidR="00B03231">
        <w:t>the wrong kind of people.</w:t>
      </w:r>
    </w:p>
    <w:p w14:paraId="08E02458" w14:textId="77777777" w:rsidR="001E2A1F" w:rsidRDefault="00B03231">
      <w:pPr>
        <w:spacing w:after="400"/>
      </w:pPr>
      <w:r>
        <w:t>Paul tells us what sound teaching is supposed to produce…</w:t>
      </w:r>
    </w:p>
    <w:p w14:paraId="19DEFEF1" w14:textId="6E378653" w:rsidR="001E2A1F" w:rsidRDefault="00B03231">
      <w:pPr>
        <w:pStyle w:val="SermonScripture"/>
      </w:pPr>
      <w:r w:rsidRPr="00180447">
        <w:rPr>
          <w:highlight w:val="green"/>
        </w:rPr>
        <w:lastRenderedPageBreak/>
        <w:t xml:space="preserve">1 Timothy 1:5 - </w:t>
      </w:r>
      <w:r w:rsidRPr="00180447">
        <w:rPr>
          <w:i/>
          <w:iCs/>
          <w:highlight w:val="green"/>
        </w:rPr>
        <w:t xml:space="preserve">But the goal of our instruction is love from a pure heart and a good conscience and </w:t>
      </w:r>
      <w:proofErr w:type="gramStart"/>
      <w:r w:rsidRPr="00180447">
        <w:rPr>
          <w:i/>
          <w:iCs/>
          <w:highlight w:val="green"/>
        </w:rPr>
        <w:t>a sincere</w:t>
      </w:r>
      <w:proofErr w:type="gramEnd"/>
      <w:r w:rsidRPr="00180447">
        <w:rPr>
          <w:i/>
          <w:iCs/>
          <w:highlight w:val="green"/>
        </w:rPr>
        <w:t xml:space="preserve"> faith.</w:t>
      </w:r>
    </w:p>
    <w:p w14:paraId="1AE71528" w14:textId="77777777" w:rsidR="001E2A1F" w:rsidRDefault="00B03231">
      <w:pPr>
        <w:spacing w:after="400"/>
      </w:pPr>
      <w:r>
        <w:t>Instead of producing that kind of love… the false teachers were producing arguments, confusion, and division.</w:t>
      </w:r>
    </w:p>
    <w:p w14:paraId="62FF51AA" w14:textId="2E616F11" w:rsidR="001E2A1F" w:rsidRDefault="00651023" w:rsidP="00ED5FEE">
      <w:pPr>
        <w:spacing w:after="400"/>
      </w:pPr>
      <w:r>
        <w:t>And as Pastor Greg</w:t>
      </w:r>
      <w:r w:rsidR="00BE0849">
        <w:t xml:space="preserve"> shared with us last week… it had placed </w:t>
      </w:r>
      <w:r w:rsidR="00E837D3">
        <w:t>people in danger of shipwrecking their faith.</w:t>
      </w:r>
    </w:p>
    <w:p w14:paraId="77ECE42F" w14:textId="197DE15B" w:rsidR="001E2A1F" w:rsidRDefault="00001812">
      <w:pPr>
        <w:spacing w:after="400"/>
      </w:pPr>
      <w:r>
        <w:t xml:space="preserve">So, Paul sends Timothy to sort out this </w:t>
      </w:r>
      <w:r w:rsidR="00EA02DF">
        <w:t xml:space="preserve">mess… </w:t>
      </w:r>
      <w:r w:rsidR="00B03231">
        <w:t>and help a divided church return to its God-given mission</w:t>
      </w:r>
      <w:r w:rsidR="00052B6A">
        <w:t xml:space="preserve">… so that the church reflects Christ and </w:t>
      </w:r>
      <w:r w:rsidR="003855E0">
        <w:t>advances the gospel.</w:t>
      </w:r>
    </w:p>
    <w:p w14:paraId="55FAE1D3" w14:textId="79581101" w:rsidR="001E2A1F" w:rsidRDefault="007D5D2D">
      <w:pPr>
        <w:spacing w:after="400"/>
      </w:pPr>
      <w:r>
        <w:t>But here’s the question</w:t>
      </w:r>
      <w:r w:rsidR="00B03231">
        <w:t>: Once you understand what needs to change… what do you do FIRST?</w:t>
      </w:r>
    </w:p>
    <w:p w14:paraId="13804E64" w14:textId="4AD04E7F" w:rsidR="00434BD3" w:rsidRDefault="008A1F28">
      <w:pPr>
        <w:spacing w:after="400"/>
      </w:pPr>
      <w:r>
        <w:lastRenderedPageBreak/>
        <w:t xml:space="preserve">And </w:t>
      </w:r>
      <w:r w:rsidR="00557355">
        <w:t xml:space="preserve">Paul begins </w:t>
      </w:r>
      <w:r w:rsidR="004F7393">
        <w:t xml:space="preserve">by </w:t>
      </w:r>
      <w:r w:rsidR="008059FD">
        <w:t xml:space="preserve">telling Timothy how believers </w:t>
      </w:r>
      <w:r w:rsidR="006870F5">
        <w:t xml:space="preserve">ought to </w:t>
      </w:r>
      <w:r w:rsidR="00255D6A">
        <w:t xml:space="preserve">conduct themselves </w:t>
      </w:r>
      <w:r w:rsidR="009811A7">
        <w:t>when they enter the house of God</w:t>
      </w:r>
      <w:r w:rsidR="00434BD3">
        <w:t>.</w:t>
      </w:r>
    </w:p>
    <w:p w14:paraId="5BAAB6BE" w14:textId="1CD691E3" w:rsidR="00434BD3" w:rsidRDefault="00434BD3" w:rsidP="00434BD3">
      <w:pPr>
        <w:spacing w:after="400"/>
      </w:pPr>
      <w:r>
        <w:t xml:space="preserve">This morning, we’re </w:t>
      </w:r>
      <w:r w:rsidR="009811A7">
        <w:t>talking about</w:t>
      </w:r>
      <w:r>
        <w:t xml:space="preserve"> </w:t>
      </w:r>
      <w:r>
        <w:rPr>
          <w:b/>
          <w:highlight w:val="yellow"/>
        </w:rPr>
        <w:t>God’s Blueprint for Church Gatherings</w:t>
      </w:r>
      <w:r>
        <w:t>.</w:t>
      </w:r>
    </w:p>
    <w:p w14:paraId="3F317DC0" w14:textId="77777777" w:rsidR="00434BD3" w:rsidRDefault="00434BD3" w:rsidP="00434BD3">
      <w:pPr>
        <w:spacing w:after="400"/>
      </w:pPr>
      <w:r>
        <w:t xml:space="preserve">In this passage, I believe we find </w:t>
      </w:r>
      <w:r>
        <w:rPr>
          <w:b/>
          <w:highlight w:val="yellow"/>
        </w:rPr>
        <w:t>Four Commands to Guide the Way We Worship Together</w:t>
      </w:r>
      <w:r>
        <w:t>.</w:t>
      </w:r>
    </w:p>
    <w:p w14:paraId="4F1F581F" w14:textId="3C0B523C" w:rsidR="00434BD3" w:rsidRDefault="00484EE2">
      <w:pPr>
        <w:spacing w:after="400"/>
      </w:pPr>
      <w:r>
        <w:t xml:space="preserve">Paul knows that </w:t>
      </w:r>
      <w:r w:rsidR="001823E8">
        <w:t xml:space="preserve">cleaning up the </w:t>
      </w:r>
      <w:r w:rsidR="008B6BD6">
        <w:t>Ephesian church</w:t>
      </w:r>
      <w:r w:rsidR="00C755AB">
        <w:t xml:space="preserve"> is </w:t>
      </w:r>
      <w:r w:rsidR="002B0B7E">
        <w:t xml:space="preserve">going to be </w:t>
      </w:r>
      <w:r w:rsidR="00C755AB">
        <w:t>a monumental task.</w:t>
      </w:r>
    </w:p>
    <w:p w14:paraId="5F39EDA6" w14:textId="2BD5F822" w:rsidR="00C755AB" w:rsidRDefault="002B0B7E">
      <w:pPr>
        <w:spacing w:after="400"/>
      </w:pPr>
      <w:r>
        <w:t>So, he doesn’t start by telling Timo</w:t>
      </w:r>
      <w:r w:rsidR="001A47AD">
        <w:t>thy</w:t>
      </w:r>
      <w:r w:rsidR="008C0E58">
        <w:t xml:space="preserve"> to form a committee… or create </w:t>
      </w:r>
      <w:r w:rsidR="003833EB">
        <w:t>a strategic ministry plan</w:t>
      </w:r>
      <w:r w:rsidR="006064C5">
        <w:t>…</w:t>
      </w:r>
    </w:p>
    <w:p w14:paraId="0A1BB4E7" w14:textId="47DDFEF2" w:rsidR="006064C5" w:rsidRDefault="006064C5">
      <w:pPr>
        <w:spacing w:after="400"/>
      </w:pPr>
      <w:r>
        <w:t xml:space="preserve">No, he like, “If </w:t>
      </w:r>
      <w:r w:rsidR="009C4720">
        <w:t xml:space="preserve">this church is going to move from division to unity… If it’s going to move from fruitless speculation to fruitful ministry… </w:t>
      </w:r>
      <w:r w:rsidR="00D675C4">
        <w:t xml:space="preserve">from self-centered </w:t>
      </w:r>
      <w:r w:rsidR="00D675C4">
        <w:lastRenderedPageBreak/>
        <w:t>agendas to gospel-centered living</w:t>
      </w:r>
      <w:r>
        <w:t>… you</w:t>
      </w:r>
      <w:r w:rsidR="00EF74FF">
        <w:t xml:space="preserve">’re going to need God’s help… You need to pray… </w:t>
      </w:r>
      <w:r w:rsidR="00EC18FE">
        <w:t>Y</w:t>
      </w:r>
      <w:r w:rsidR="00EF74FF">
        <w:t xml:space="preserve">ou </w:t>
      </w:r>
      <w:r w:rsidR="00EC18FE">
        <w:t xml:space="preserve">ALL </w:t>
      </w:r>
      <w:r w:rsidR="00EF74FF">
        <w:t>need to pray.”</w:t>
      </w:r>
    </w:p>
    <w:p w14:paraId="5ADF750C" w14:textId="4E21E36C" w:rsidR="00A31C55" w:rsidRDefault="009245DA">
      <w:pPr>
        <w:spacing w:after="400"/>
      </w:pPr>
      <w:r>
        <w:t xml:space="preserve">And that’s the first command Paul issues. He </w:t>
      </w:r>
      <w:r w:rsidR="006D17FB">
        <w:t>tells them to…</w:t>
      </w:r>
    </w:p>
    <w:p w14:paraId="6F457D90" w14:textId="5958DD9C" w:rsidR="007D1410" w:rsidRPr="007D1410" w:rsidRDefault="007D1410">
      <w:pPr>
        <w:spacing w:after="400"/>
        <w:rPr>
          <w:b/>
          <w:bCs/>
        </w:rPr>
      </w:pPr>
      <w:r w:rsidRPr="007D1410">
        <w:rPr>
          <w:b/>
          <w:bCs/>
          <w:highlight w:val="red"/>
        </w:rPr>
        <w:t>“</w:t>
      </w:r>
      <w:proofErr w:type="gramStart"/>
      <w:r w:rsidRPr="007D1410">
        <w:rPr>
          <w:b/>
          <w:bCs/>
          <w:highlight w:val="red"/>
        </w:rPr>
        <w:t>for</w:t>
      </w:r>
      <w:proofErr w:type="gramEnd"/>
      <w:r w:rsidRPr="007D1410">
        <w:rPr>
          <w:b/>
          <w:bCs/>
          <w:highlight w:val="red"/>
        </w:rPr>
        <w:t xml:space="preserve"> the complete stability of the empire, and for Roman interests in general…without ceasing, for all our emperors we offer prayer. We pray for life prolonged; for security to the empire; for protection to the imperial house; for brave armies, a faithful+ senate, a virtuous people, the world at rest, whatever, as man or Caesar, an emperor would wish.” Tertullian, Apol. 30-32</w:t>
      </w:r>
    </w:p>
    <w:p w14:paraId="560A904E" w14:textId="1516C98B" w:rsidR="001E2A1F" w:rsidRPr="001D789F" w:rsidRDefault="00B03231">
      <w:pPr>
        <w:pStyle w:val="Heading1"/>
        <w:rPr>
          <w:sz w:val="40"/>
          <w:szCs w:val="18"/>
        </w:rPr>
      </w:pPr>
      <w:r w:rsidRPr="001D789F">
        <w:rPr>
          <w:sz w:val="40"/>
          <w:szCs w:val="18"/>
          <w:highlight w:val="yellow"/>
        </w:rPr>
        <w:t xml:space="preserve">I. Pray all kinds of prayers for all </w:t>
      </w:r>
      <w:r w:rsidR="006D17FB" w:rsidRPr="001D789F">
        <w:rPr>
          <w:sz w:val="40"/>
          <w:szCs w:val="18"/>
          <w:highlight w:val="green"/>
        </w:rPr>
        <w:t>men</w:t>
      </w:r>
      <w:r w:rsidRPr="001D789F">
        <w:rPr>
          <w:sz w:val="40"/>
          <w:szCs w:val="18"/>
          <w:highlight w:val="yellow"/>
        </w:rPr>
        <w:t>.</w:t>
      </w:r>
    </w:p>
    <w:p w14:paraId="6E4EE2B7" w14:textId="77777777" w:rsidR="001E2A1F" w:rsidRDefault="00B03231">
      <w:pPr>
        <w:spacing w:after="400"/>
      </w:pPr>
      <w:r>
        <w:t>Notice how Paul begins…</w:t>
      </w:r>
    </w:p>
    <w:p w14:paraId="635C7346" w14:textId="5FEA057B" w:rsidR="001E2A1F" w:rsidRDefault="00B03231">
      <w:pPr>
        <w:pStyle w:val="SermonScripture"/>
      </w:pPr>
      <w:r>
        <w:rPr>
          <w:highlight w:val="yellow"/>
        </w:rPr>
        <w:lastRenderedPageBreak/>
        <w:t>1 Tim</w:t>
      </w:r>
      <w:r w:rsidR="001D789F">
        <w:rPr>
          <w:highlight w:val="yellow"/>
        </w:rPr>
        <w:t>othy</w:t>
      </w:r>
      <w:r>
        <w:rPr>
          <w:highlight w:val="yellow"/>
        </w:rPr>
        <w:t xml:space="preserve"> 2:1 - </w:t>
      </w:r>
      <w:proofErr w:type="gramStart"/>
      <w:r w:rsidRPr="001D789F">
        <w:rPr>
          <w:i/>
          <w:iCs/>
          <w:highlight w:val="yellow"/>
        </w:rPr>
        <w:t>First of all</w:t>
      </w:r>
      <w:proofErr w:type="gramEnd"/>
      <w:r w:rsidRPr="001D789F">
        <w:rPr>
          <w:i/>
          <w:iCs/>
          <w:highlight w:val="yellow"/>
        </w:rPr>
        <w:t>, then, I urge that entreaties and prayers, petitions and thanksgivings</w:t>
      </w:r>
      <w:r w:rsidR="00D6418A" w:rsidRPr="001D789F">
        <w:rPr>
          <w:i/>
          <w:iCs/>
          <w:highlight w:val="yellow"/>
        </w:rPr>
        <w:t xml:space="preserve"> </w:t>
      </w:r>
      <w:r w:rsidR="00D6418A" w:rsidRPr="001D789F">
        <w:rPr>
          <w:i/>
          <w:iCs/>
          <w:highlight w:val="green"/>
        </w:rPr>
        <w:t>be made</w:t>
      </w:r>
    </w:p>
    <w:p w14:paraId="7F3D5D97" w14:textId="4A6A29B2" w:rsidR="001E2A1F" w:rsidRDefault="00B03231">
      <w:pPr>
        <w:spacing w:after="400"/>
      </w:pPr>
      <w:r>
        <w:t xml:space="preserve">Entreaties express needs. Prayers </w:t>
      </w:r>
      <w:r w:rsidR="0072798C">
        <w:t xml:space="preserve">convey </w:t>
      </w:r>
      <w:r w:rsidR="00E637E3">
        <w:t>reverence and worship</w:t>
      </w:r>
      <w:r>
        <w:t>. Petitions interced</w:t>
      </w:r>
      <w:r w:rsidR="00E27E64">
        <w:t>e</w:t>
      </w:r>
      <w:r>
        <w:t xml:space="preserve"> </w:t>
      </w:r>
      <w:proofErr w:type="gramStart"/>
      <w:r>
        <w:t>for</w:t>
      </w:r>
      <w:proofErr w:type="gramEnd"/>
      <w:r>
        <w:t xml:space="preserve"> others. And thanksgivings acknowledge that everything good comes from God’s hand.</w:t>
      </w:r>
    </w:p>
    <w:p w14:paraId="6D4D53C1" w14:textId="77777777" w:rsidR="000E71AD" w:rsidRDefault="000E71AD" w:rsidP="000E71AD">
      <w:pPr>
        <w:spacing w:after="400"/>
      </w:pPr>
      <w:r>
        <w:t>By using these various terms, Paul emphasizes the breadth and seriousness of the church’s dependence on God.</w:t>
      </w:r>
    </w:p>
    <w:p w14:paraId="04F4385F" w14:textId="15A03BEF" w:rsidR="003220DA" w:rsidRDefault="003220DA" w:rsidP="000E71AD">
      <w:pPr>
        <w:spacing w:after="400"/>
      </w:pPr>
      <w:r>
        <w:t>The Ephesian church need</w:t>
      </w:r>
      <w:r w:rsidR="00595FB0">
        <w:t>ed God to intervene in their situation… They needed</w:t>
      </w:r>
      <w:r w:rsidR="00A811AD">
        <w:t xml:space="preserve"> God’s answers to their problems… but that’s not all they needed</w:t>
      </w:r>
    </w:p>
    <w:p w14:paraId="121ABA07" w14:textId="5AC63F81" w:rsidR="002B4F59" w:rsidRDefault="002924F1">
      <w:pPr>
        <w:spacing w:after="400"/>
      </w:pPr>
      <w:r>
        <w:t xml:space="preserve">See, </w:t>
      </w:r>
      <w:r w:rsidR="00536B77">
        <w:t xml:space="preserve">prayer </w:t>
      </w:r>
      <w:r w:rsidR="00600052">
        <w:t xml:space="preserve">is not </w:t>
      </w:r>
      <w:r w:rsidR="006C42CA">
        <w:t xml:space="preserve">JUST </w:t>
      </w:r>
      <w:r w:rsidR="00600052">
        <w:t xml:space="preserve">about asking the Lord to do things for us… </w:t>
      </w:r>
      <w:r>
        <w:t xml:space="preserve">When we </w:t>
      </w:r>
      <w:proofErr w:type="gramStart"/>
      <w:r w:rsidR="00246118">
        <w:t xml:space="preserve">actually </w:t>
      </w:r>
      <w:r w:rsidR="00EF3E69">
        <w:t>take</w:t>
      </w:r>
      <w:proofErr w:type="gramEnd"/>
      <w:r w:rsidR="00EF3E69">
        <w:t xml:space="preserve"> time to </w:t>
      </w:r>
      <w:r>
        <w:t xml:space="preserve">pray, we </w:t>
      </w:r>
      <w:r>
        <w:lastRenderedPageBreak/>
        <w:t>commune with God</w:t>
      </w:r>
      <w:r w:rsidR="00EF3E69">
        <w:t xml:space="preserve">… </w:t>
      </w:r>
      <w:r w:rsidR="008F33B0">
        <w:t>w</w:t>
      </w:r>
      <w:r w:rsidR="007C5088">
        <w:t xml:space="preserve">e submit ourselves to </w:t>
      </w:r>
      <w:r w:rsidR="00BE7890">
        <w:t xml:space="preserve">Him… </w:t>
      </w:r>
      <w:r w:rsidR="008F33B0">
        <w:t>w</w:t>
      </w:r>
      <w:r w:rsidR="00EF3E69">
        <w:t xml:space="preserve">e reorient our </w:t>
      </w:r>
      <w:r w:rsidR="0035164E">
        <w:t>hearts to His.</w:t>
      </w:r>
    </w:p>
    <w:p w14:paraId="67CE81EC" w14:textId="459ED36C" w:rsidR="0035164E" w:rsidRDefault="00F834A3">
      <w:pPr>
        <w:spacing w:after="400"/>
      </w:pPr>
      <w:r>
        <w:t>T</w:t>
      </w:r>
      <w:r w:rsidR="0035164E">
        <w:t>hat’s what the church in Ephesus needed</w:t>
      </w:r>
      <w:r w:rsidR="00FC74DD">
        <w:t xml:space="preserve">… a reorientation to </w:t>
      </w:r>
      <w:r w:rsidR="004900FC">
        <w:t>God</w:t>
      </w:r>
      <w:r w:rsidR="00F42924">
        <w:t xml:space="preserve"> and to the things He cares about.</w:t>
      </w:r>
    </w:p>
    <w:p w14:paraId="7ED58BFD" w14:textId="25D4732C" w:rsidR="00F42924" w:rsidRDefault="00151BD6">
      <w:pPr>
        <w:spacing w:after="400"/>
      </w:pPr>
      <w:r>
        <w:t>Isn’t that what we need</w:t>
      </w:r>
      <w:r w:rsidR="00E05225">
        <w:t xml:space="preserve"> too</w:t>
      </w:r>
      <w:r>
        <w:t xml:space="preserve">? </w:t>
      </w:r>
    </w:p>
    <w:p w14:paraId="1C1B62AA" w14:textId="6AEF0909" w:rsidR="00470407" w:rsidRDefault="00E05225">
      <w:pPr>
        <w:spacing w:after="400"/>
      </w:pPr>
      <w:r>
        <w:t xml:space="preserve">We need our hearts to be </w:t>
      </w:r>
      <w:r w:rsidR="002E4139">
        <w:t xml:space="preserve">daily reoriented to Him… </w:t>
      </w:r>
      <w:r w:rsidR="00470407">
        <w:t xml:space="preserve">so that we might </w:t>
      </w:r>
      <w:r w:rsidR="00C2153C">
        <w:t xml:space="preserve">think about and </w:t>
      </w:r>
      <w:r w:rsidR="00470407">
        <w:t xml:space="preserve">live </w:t>
      </w:r>
      <w:r w:rsidR="00C2153C">
        <w:t>for what truly matters.</w:t>
      </w:r>
      <w:r w:rsidR="00BA0890">
        <w:br/>
        <w:t>___</w:t>
      </w:r>
    </w:p>
    <w:p w14:paraId="63F92BF9" w14:textId="3B409A4C" w:rsidR="001E2A1F" w:rsidRDefault="00BA0890">
      <w:pPr>
        <w:spacing w:after="400"/>
      </w:pPr>
      <w:r>
        <w:t xml:space="preserve">Now, </w:t>
      </w:r>
      <w:r w:rsidR="00B03231">
        <w:t>notice the scope of those prayers…</w:t>
      </w:r>
    </w:p>
    <w:p w14:paraId="6918E17F" w14:textId="4CF95448" w:rsidR="001E2A1F" w:rsidRDefault="00B03231">
      <w:pPr>
        <w:pStyle w:val="SermonScripture"/>
      </w:pPr>
      <w:r>
        <w:rPr>
          <w:highlight w:val="yellow"/>
        </w:rPr>
        <w:t>1 Tim</w:t>
      </w:r>
      <w:r w:rsidR="00287FE4">
        <w:rPr>
          <w:highlight w:val="yellow"/>
        </w:rPr>
        <w:t>othy</w:t>
      </w:r>
      <w:r>
        <w:rPr>
          <w:highlight w:val="yellow"/>
        </w:rPr>
        <w:t xml:space="preserve"> 2:1-2 - </w:t>
      </w:r>
      <w:r w:rsidRPr="001D789F">
        <w:rPr>
          <w:i/>
          <w:iCs/>
          <w:highlight w:val="red"/>
        </w:rPr>
        <w:t xml:space="preserve">be made </w:t>
      </w:r>
      <w:r w:rsidRPr="001D789F">
        <w:rPr>
          <w:i/>
          <w:iCs/>
          <w:highlight w:val="yellow"/>
        </w:rPr>
        <w:t>on behalf of all men, for kings and all who are in authority</w:t>
      </w:r>
    </w:p>
    <w:p w14:paraId="7A8FB081" w14:textId="77777777" w:rsidR="001E2A1F" w:rsidRDefault="00B03231">
      <w:pPr>
        <w:spacing w:after="400"/>
      </w:pPr>
      <w:r>
        <w:lastRenderedPageBreak/>
        <w:t>That includes people who know Christ and people who don’t. People we enjoy and people we find difficult. People who share our convictions and people who oppose them.</w:t>
      </w:r>
    </w:p>
    <w:p w14:paraId="7573503A" w14:textId="77777777" w:rsidR="001E2A1F" w:rsidRDefault="00B03231">
      <w:pPr>
        <w:spacing w:after="400"/>
      </w:pPr>
      <w:r>
        <w:t>And Paul specifically mentions governing authorities.</w:t>
      </w:r>
    </w:p>
    <w:p w14:paraId="63D9BB94" w14:textId="293B3E82" w:rsidR="001E2A1F" w:rsidRDefault="00B03231">
      <w:pPr>
        <w:spacing w:after="400"/>
      </w:pPr>
      <w:r>
        <w:t xml:space="preserve">Now… the Roman Empire wasn’t exactly a model of Christian </w:t>
      </w:r>
      <w:r w:rsidR="00032B9A">
        <w:t>brotherhood</w:t>
      </w:r>
      <w:r>
        <w:t>.</w:t>
      </w:r>
    </w:p>
    <w:p w14:paraId="1E534140" w14:textId="1414D8B1" w:rsidR="006B2008" w:rsidRDefault="00B03231">
      <w:pPr>
        <w:spacing w:after="400"/>
      </w:pPr>
      <w:r>
        <w:t xml:space="preserve">Paul </w:t>
      </w:r>
      <w:r w:rsidR="006B2008">
        <w:t xml:space="preserve">didn’t </w:t>
      </w:r>
      <w:r w:rsidR="005C598D">
        <w:t xml:space="preserve">tell </w:t>
      </w:r>
      <w:r>
        <w:t xml:space="preserve">believers to pray for </w:t>
      </w:r>
      <w:r w:rsidR="00B13B15">
        <w:t xml:space="preserve">their </w:t>
      </w:r>
      <w:r>
        <w:t xml:space="preserve">rulers because those rulers always honored God. </w:t>
      </w:r>
      <w:r w:rsidR="00667A24">
        <w:t>They didn’t</w:t>
      </w:r>
      <w:r w:rsidR="00E6714B">
        <w:t>.</w:t>
      </w:r>
    </w:p>
    <w:p w14:paraId="63294B37" w14:textId="30BAC8EE" w:rsidR="00966C89" w:rsidRDefault="00966C89" w:rsidP="00966C89">
      <w:pPr>
        <w:spacing w:after="400"/>
      </w:pPr>
      <w:r>
        <w:t>No, these early Christians were living under authorities who misunderstood them, mistreated them, and frequently made their lives difficult.</w:t>
      </w:r>
    </w:p>
    <w:p w14:paraId="7209204E" w14:textId="77777777" w:rsidR="00966C89" w:rsidRDefault="00966C89">
      <w:pPr>
        <w:spacing w:after="400"/>
      </w:pPr>
    </w:p>
    <w:p w14:paraId="7D442DCC" w14:textId="77777777" w:rsidR="00783650" w:rsidRDefault="00B03231">
      <w:pPr>
        <w:spacing w:after="400"/>
      </w:pPr>
      <w:r>
        <w:lastRenderedPageBreak/>
        <w:t xml:space="preserve">He </w:t>
      </w:r>
      <w:r w:rsidR="00253F0E">
        <w:t xml:space="preserve">told </w:t>
      </w:r>
      <w:r>
        <w:t xml:space="preserve">believers to pray because </w:t>
      </w:r>
      <w:r w:rsidR="009F03DA">
        <w:t xml:space="preserve">their </w:t>
      </w:r>
      <w:r w:rsidR="00624017">
        <w:t xml:space="preserve">rulers </w:t>
      </w:r>
      <w:r w:rsidR="00A36178">
        <w:t xml:space="preserve">needed </w:t>
      </w:r>
      <w:r w:rsidR="00B13B15">
        <w:t>Jesus</w:t>
      </w:r>
      <w:r w:rsidR="006A33C3">
        <w:t>…</w:t>
      </w:r>
      <w:r>
        <w:t xml:space="preserve"> </w:t>
      </w:r>
    </w:p>
    <w:p w14:paraId="36859885" w14:textId="294E24AB" w:rsidR="00162C00" w:rsidRDefault="00783650">
      <w:pPr>
        <w:spacing w:after="400"/>
      </w:pPr>
      <w:r>
        <w:t xml:space="preserve">Certainly, </w:t>
      </w:r>
      <w:r w:rsidR="00624017">
        <w:t xml:space="preserve">they needed </w:t>
      </w:r>
      <w:r w:rsidR="00162C00">
        <w:t xml:space="preserve">Him for salvation… </w:t>
      </w:r>
      <w:r w:rsidR="00510F3B">
        <w:t xml:space="preserve">but </w:t>
      </w:r>
      <w:r w:rsidR="00162C00">
        <w:t xml:space="preserve">they </w:t>
      </w:r>
      <w:r w:rsidR="00510F3B">
        <w:t xml:space="preserve">also </w:t>
      </w:r>
      <w:r w:rsidR="00162C00">
        <w:t xml:space="preserve">needed </w:t>
      </w:r>
      <w:r w:rsidR="00DA1BF8">
        <w:t xml:space="preserve">His </w:t>
      </w:r>
      <w:r w:rsidR="00162C00">
        <w:t>wisdom</w:t>
      </w:r>
      <w:r w:rsidR="00510F3B">
        <w:t>…</w:t>
      </w:r>
      <w:r w:rsidR="00DA1BF8">
        <w:t xml:space="preserve"> so </w:t>
      </w:r>
      <w:r w:rsidR="0047297E">
        <w:t xml:space="preserve">that </w:t>
      </w:r>
      <w:r w:rsidR="00DA1BF8">
        <w:t xml:space="preserve">they might </w:t>
      </w:r>
      <w:r w:rsidR="0047297E">
        <w:t>exercise sound judgment</w:t>
      </w:r>
      <w:r w:rsidR="00FB2111">
        <w:t>, administer justice,</w:t>
      </w:r>
      <w:r>
        <w:t xml:space="preserve"> and pursue peace</w:t>
      </w:r>
      <w:r w:rsidR="00162C00">
        <w:t>…</w:t>
      </w:r>
    </w:p>
    <w:p w14:paraId="11DD81D8" w14:textId="77777777" w:rsidR="00287FE4" w:rsidRDefault="006F70BD">
      <w:pPr>
        <w:spacing w:after="400"/>
      </w:pPr>
      <w:r>
        <w:t xml:space="preserve">One early Christian writer, Clement, </w:t>
      </w:r>
      <w:r w:rsidR="00137D80">
        <w:t xml:space="preserve">prayed for… </w:t>
      </w:r>
    </w:p>
    <w:p w14:paraId="5E2CB293" w14:textId="3F8E9C30" w:rsidR="00783650" w:rsidRPr="00800FE5" w:rsidRDefault="009B4A1E">
      <w:pPr>
        <w:spacing w:after="400"/>
        <w:rPr>
          <w:b/>
          <w:bCs/>
        </w:rPr>
      </w:pPr>
      <w:r w:rsidRPr="00E23C8C">
        <w:rPr>
          <w:b/>
          <w:bCs/>
          <w:color w:val="C00000"/>
          <w:highlight w:val="yellow"/>
        </w:rPr>
        <w:t>[</w:t>
      </w:r>
      <w:r w:rsidR="00E23C8C" w:rsidRPr="00E23C8C">
        <w:rPr>
          <w:b/>
          <w:bCs/>
          <w:color w:val="C00000"/>
          <w:highlight w:val="yellow"/>
        </w:rPr>
        <w:t xml:space="preserve">POWERPOINT ONLY] </w:t>
      </w:r>
      <w:r w:rsidR="00FB73F3" w:rsidRPr="00800FE5">
        <w:rPr>
          <w:b/>
          <w:bCs/>
          <w:highlight w:val="yellow"/>
        </w:rPr>
        <w:t>“harmony and peace to us and to all who dwell on earth”… “to our rulers and governors on earth…“health, peace, harmony, and stability; that they may blamelessly administer the government which you have given them…by devoutly administering in peace and gentleness the authority which you have given them they may experience your mercy.” 1 Clem</w:t>
      </w:r>
      <w:r w:rsidR="00800FE5">
        <w:rPr>
          <w:b/>
          <w:bCs/>
          <w:highlight w:val="yellow"/>
        </w:rPr>
        <w:t>ent</w:t>
      </w:r>
      <w:r w:rsidR="00FB73F3" w:rsidRPr="00800FE5">
        <w:rPr>
          <w:b/>
          <w:bCs/>
          <w:highlight w:val="yellow"/>
        </w:rPr>
        <w:t>. 60-61</w:t>
      </w:r>
    </w:p>
    <w:p w14:paraId="08A0E533" w14:textId="77777777" w:rsidR="00360A2E" w:rsidRPr="00360A2E" w:rsidRDefault="00360A2E" w:rsidP="00360A2E">
      <w:pPr>
        <w:spacing w:after="400"/>
        <w:rPr>
          <w:b/>
          <w:bCs/>
          <w:highlight w:val="red"/>
        </w:rPr>
      </w:pPr>
      <w:r w:rsidRPr="00360A2E">
        <w:rPr>
          <w:b/>
          <w:bCs/>
          <w:highlight w:val="red"/>
        </w:rPr>
        <w:lastRenderedPageBreak/>
        <w:t>“Pray for all the saints. Pray also for kings and powers and rulers, and for those who persecute you and hate you, and for the enemies of the cross, in order that your fruit may be evident among all people, that you may be perfect in him.” Polycarp, Philippians. 12.</w:t>
      </w:r>
    </w:p>
    <w:p w14:paraId="6269CB93" w14:textId="77777777" w:rsidR="00360A2E" w:rsidRPr="00360A2E" w:rsidRDefault="00360A2E" w:rsidP="00360A2E">
      <w:pPr>
        <w:spacing w:after="400"/>
        <w:rPr>
          <w:b/>
          <w:bCs/>
          <w:highlight w:val="red"/>
        </w:rPr>
      </w:pPr>
      <w:r w:rsidRPr="00360A2E">
        <w:rPr>
          <w:b/>
          <w:bCs/>
          <w:highlight w:val="red"/>
        </w:rPr>
        <w:t xml:space="preserve">“I prefer to honor the emperor not by worshiping him but by praying for him.” Theophilus of Antioch, </w:t>
      </w:r>
      <w:proofErr w:type="spellStart"/>
      <w:r w:rsidRPr="00360A2E">
        <w:rPr>
          <w:b/>
          <w:bCs/>
          <w:highlight w:val="red"/>
        </w:rPr>
        <w:t>Autol</w:t>
      </w:r>
      <w:proofErr w:type="spellEnd"/>
      <w:r w:rsidRPr="00360A2E">
        <w:rPr>
          <w:b/>
          <w:bCs/>
          <w:highlight w:val="red"/>
        </w:rPr>
        <w:t>. 1.11.</w:t>
      </w:r>
    </w:p>
    <w:p w14:paraId="0FB3B2E7" w14:textId="77777777" w:rsidR="00360A2E" w:rsidRPr="00360A2E" w:rsidRDefault="00360A2E" w:rsidP="00360A2E">
      <w:pPr>
        <w:spacing w:after="400"/>
        <w:rPr>
          <w:b/>
          <w:bCs/>
          <w:highlight w:val="red"/>
        </w:rPr>
      </w:pPr>
      <w:r w:rsidRPr="00360A2E">
        <w:rPr>
          <w:b/>
          <w:bCs/>
          <w:highlight w:val="red"/>
        </w:rPr>
        <w:t>“</w:t>
      </w:r>
      <w:proofErr w:type="gramStart"/>
      <w:r w:rsidRPr="00360A2E">
        <w:rPr>
          <w:b/>
          <w:bCs/>
          <w:highlight w:val="red"/>
        </w:rPr>
        <w:t>honor</w:t>
      </w:r>
      <w:proofErr w:type="gramEnd"/>
      <w:r w:rsidRPr="00360A2E">
        <w:rPr>
          <w:b/>
          <w:bCs/>
          <w:highlight w:val="red"/>
        </w:rPr>
        <w:t xml:space="preserve"> the emperor, be subject to him, and pray loyally for him” Theophilus of Antioch, </w:t>
      </w:r>
      <w:proofErr w:type="spellStart"/>
      <w:r w:rsidRPr="00360A2E">
        <w:rPr>
          <w:b/>
          <w:bCs/>
          <w:highlight w:val="red"/>
        </w:rPr>
        <w:t>Autol</w:t>
      </w:r>
      <w:proofErr w:type="spellEnd"/>
      <w:r w:rsidRPr="00360A2E">
        <w:rPr>
          <w:b/>
          <w:bCs/>
          <w:highlight w:val="red"/>
        </w:rPr>
        <w:t>. 1.2</w:t>
      </w:r>
    </w:p>
    <w:p w14:paraId="53B5FC14" w14:textId="4DEA2254" w:rsidR="00360A2E" w:rsidRPr="00360A2E" w:rsidRDefault="00360A2E" w:rsidP="00360A2E">
      <w:pPr>
        <w:spacing w:after="400"/>
        <w:rPr>
          <w:b/>
          <w:bCs/>
        </w:rPr>
      </w:pPr>
      <w:r w:rsidRPr="00360A2E">
        <w:rPr>
          <w:b/>
          <w:bCs/>
          <w:highlight w:val="red"/>
        </w:rPr>
        <w:t xml:space="preserve">“Whence to God alone we render worship, but in other things we gladly serve you, acknowledging you as kings and rulers of men, and praying that with your kingly power you be found to possess also sound judgment.” Justin Martyr, The First Apology of Justin, in The Apostolic Fathers, Justin </w:t>
      </w:r>
      <w:proofErr w:type="spellStart"/>
      <w:r w:rsidRPr="00360A2E">
        <w:rPr>
          <w:b/>
          <w:bCs/>
          <w:highlight w:val="red"/>
        </w:rPr>
        <w:t>MartyrIreneaus</w:t>
      </w:r>
      <w:proofErr w:type="spellEnd"/>
      <w:r w:rsidRPr="00360A2E">
        <w:rPr>
          <w:b/>
          <w:bCs/>
          <w:highlight w:val="red"/>
        </w:rPr>
        <w:t xml:space="preserve">, vol. 1, </w:t>
      </w:r>
      <w:r w:rsidRPr="00360A2E">
        <w:rPr>
          <w:b/>
          <w:bCs/>
          <w:highlight w:val="red"/>
        </w:rPr>
        <w:lastRenderedPageBreak/>
        <w:t>Ante-Nicene Fathers (Peabody, MA: Hendrickson, 1999), 168.</w:t>
      </w:r>
    </w:p>
    <w:p w14:paraId="5BE4ABEE" w14:textId="77777777" w:rsidR="00455D18" w:rsidRDefault="005E2959">
      <w:pPr>
        <w:spacing w:after="400"/>
      </w:pPr>
      <w:r>
        <w:t>Now, why</w:t>
      </w:r>
      <w:r w:rsidR="00EA1A6D">
        <w:t xml:space="preserve"> was that important in the first century</w:t>
      </w:r>
      <w:r w:rsidR="00455D18">
        <w:t>?</w:t>
      </w:r>
    </w:p>
    <w:p w14:paraId="1A55B607" w14:textId="77777777" w:rsidR="005C1588" w:rsidRDefault="002B2592">
      <w:pPr>
        <w:spacing w:after="400"/>
      </w:pPr>
      <w:r>
        <w:t xml:space="preserve">It’s because the heart of the king is in the hand of the Lord… and if </w:t>
      </w:r>
      <w:r w:rsidR="00E236BA">
        <w:t>that king were to function in w</w:t>
      </w:r>
      <w:r w:rsidR="00C07A8B">
        <w:t xml:space="preserve">ays that </w:t>
      </w:r>
      <w:r w:rsidR="007571B5">
        <w:t>established</w:t>
      </w:r>
      <w:r w:rsidR="00E02F69">
        <w:t xml:space="preserve"> </w:t>
      </w:r>
      <w:r w:rsidR="00C43119">
        <w:t xml:space="preserve">peace and stability… </w:t>
      </w:r>
      <w:r w:rsidR="00866A33">
        <w:t xml:space="preserve">it </w:t>
      </w:r>
      <w:r w:rsidR="005C1588">
        <w:t>smoothed the path for spread of the gospel.</w:t>
      </w:r>
    </w:p>
    <w:p w14:paraId="3D952D15" w14:textId="6F1CFF2F" w:rsidR="00455D18" w:rsidRDefault="00725A54">
      <w:pPr>
        <w:spacing w:after="400"/>
      </w:pPr>
      <w:r>
        <w:t>And of course, we want the same today, don’t we?</w:t>
      </w:r>
    </w:p>
    <w:p w14:paraId="568F5757" w14:textId="77777777" w:rsidR="00EE4B7B" w:rsidRDefault="00EF59DB">
      <w:pPr>
        <w:spacing w:after="400"/>
      </w:pPr>
      <w:r>
        <w:t>So, w</w:t>
      </w:r>
      <w:r w:rsidR="0053470D">
        <w:t xml:space="preserve">e have a responsibility to pray for our </w:t>
      </w:r>
      <w:r w:rsidR="00B600BB">
        <w:t xml:space="preserve">elected </w:t>
      </w:r>
      <w:r w:rsidR="0053470D">
        <w:t xml:space="preserve">leaders… </w:t>
      </w:r>
      <w:r w:rsidR="008F30C8">
        <w:t>and not just th</w:t>
      </w:r>
      <w:r w:rsidR="00B600BB">
        <w:t>e ones we voted for…</w:t>
      </w:r>
    </w:p>
    <w:p w14:paraId="05D17587" w14:textId="1968D6B4" w:rsidR="001E2A1F" w:rsidRDefault="00EE4B7B">
      <w:pPr>
        <w:spacing w:after="400"/>
      </w:pPr>
      <w:r>
        <w:t xml:space="preserve">Regardless of your political views, you need to </w:t>
      </w:r>
      <w:r w:rsidR="00B03231">
        <w:t xml:space="preserve">pray for </w:t>
      </w:r>
      <w:r>
        <w:t xml:space="preserve">our </w:t>
      </w:r>
      <w:r w:rsidR="00B03231">
        <w:t xml:space="preserve">president, </w:t>
      </w:r>
      <w:r w:rsidR="00096C53">
        <w:t xml:space="preserve">our </w:t>
      </w:r>
      <w:r w:rsidR="00B03231">
        <w:t xml:space="preserve">governor, </w:t>
      </w:r>
      <w:r w:rsidR="00096C53">
        <w:t>our m</w:t>
      </w:r>
      <w:r w:rsidR="00B03231">
        <w:t>ayor</w:t>
      </w:r>
      <w:r w:rsidR="00096C53">
        <w:t>s</w:t>
      </w:r>
      <w:r w:rsidR="00B03231">
        <w:t xml:space="preserve">, </w:t>
      </w:r>
      <w:r w:rsidR="00096C53">
        <w:t>our</w:t>
      </w:r>
      <w:r w:rsidR="00B03231">
        <w:t xml:space="preserve"> legislator</w:t>
      </w:r>
      <w:r w:rsidR="00096C53">
        <w:t>s</w:t>
      </w:r>
      <w:r w:rsidR="00B03231">
        <w:t xml:space="preserve">, </w:t>
      </w:r>
      <w:r w:rsidR="00403B3F">
        <w:t xml:space="preserve">and </w:t>
      </w:r>
      <w:r w:rsidR="00B03231">
        <w:t>judg</w:t>
      </w:r>
      <w:r w:rsidR="00403B3F">
        <w:t xml:space="preserve">es… </w:t>
      </w:r>
      <w:r w:rsidR="00B03231">
        <w:t xml:space="preserve">even when we strongly disagree with the decisions </w:t>
      </w:r>
      <w:r w:rsidR="003B0A61">
        <w:t xml:space="preserve">they might </w:t>
      </w:r>
      <w:r w:rsidR="00B03231">
        <w:t>make.</w:t>
      </w:r>
    </w:p>
    <w:p w14:paraId="4F96628E" w14:textId="702B4BF5" w:rsidR="001E2A1F" w:rsidRDefault="003B0A61">
      <w:pPr>
        <w:spacing w:after="400"/>
      </w:pPr>
      <w:r>
        <w:lastRenderedPageBreak/>
        <w:t>A</w:t>
      </w:r>
      <w:r w:rsidR="00B03231">
        <w:t>sk God to provide wisdom… restrain evil… protect people… promote justice… and, most importantly, bring leaders to a saving knowledge of Jesus Christ.</w:t>
      </w:r>
    </w:p>
    <w:p w14:paraId="1211B9EA" w14:textId="77777777" w:rsidR="00F55365" w:rsidRDefault="00B03231">
      <w:pPr>
        <w:spacing w:after="400"/>
      </w:pPr>
      <w:r>
        <w:t xml:space="preserve">Prayer doesn’t mean pretending injustice is acceptable. </w:t>
      </w:r>
    </w:p>
    <w:p w14:paraId="574FC95C" w14:textId="14015475" w:rsidR="001E2A1F" w:rsidRDefault="00B03231">
      <w:pPr>
        <w:spacing w:after="400"/>
      </w:pPr>
      <w:r>
        <w:t>It means bringing our concerns to the One whose authority is greater than every office, election, and government.</w:t>
      </w:r>
    </w:p>
    <w:p w14:paraId="2AECBE37" w14:textId="77777777" w:rsidR="001E2A1F" w:rsidRDefault="00B03231">
      <w:pPr>
        <w:spacing w:after="400"/>
      </w:pPr>
      <w:r>
        <w:t>And if you spend more time criticizing an authority than praying for that authority… this passage may be inviting you to make an adjustment.</w:t>
      </w:r>
    </w:p>
    <w:p w14:paraId="574A1E1E" w14:textId="4A4AF616" w:rsidR="001E2A1F" w:rsidRDefault="00B03231">
      <w:pPr>
        <w:spacing w:after="400"/>
      </w:pPr>
      <w:r>
        <w:t xml:space="preserve">That question reaches beyond whoever holds public office. Think about the supervisor you struggle to respect… the </w:t>
      </w:r>
      <w:r w:rsidR="00085CC2">
        <w:t xml:space="preserve">coach </w:t>
      </w:r>
      <w:r>
        <w:t>making decisions for your child</w:t>
      </w:r>
      <w:r w:rsidR="00BD7C87">
        <w:t>’s team</w:t>
      </w:r>
      <w:r>
        <w:t xml:space="preserve">… </w:t>
      </w:r>
      <w:r w:rsidR="00BD7C87">
        <w:t xml:space="preserve">the university administrator </w:t>
      </w:r>
      <w:r w:rsidR="00903F92">
        <w:t>whose policies frustrate you</w:t>
      </w:r>
      <w:r>
        <w:t>.</w:t>
      </w:r>
    </w:p>
    <w:p w14:paraId="51725271" w14:textId="77777777" w:rsidR="001E2A1F" w:rsidRDefault="00B03231">
      <w:pPr>
        <w:spacing w:after="400"/>
      </w:pPr>
      <w:r>
        <w:lastRenderedPageBreak/>
        <w:t xml:space="preserve">What might change if your first response </w:t>
      </w:r>
      <w:proofErr w:type="gramStart"/>
      <w:r>
        <w:t>were</w:t>
      </w:r>
      <w:proofErr w:type="gramEnd"/>
      <w:r>
        <w:t xml:space="preserve"> intercession rather than irritation?</w:t>
      </w:r>
    </w:p>
    <w:p w14:paraId="29D1A852" w14:textId="61249902" w:rsidR="001E2A1F" w:rsidRDefault="00B22BAD">
      <w:pPr>
        <w:spacing w:after="400"/>
      </w:pPr>
      <w:r>
        <w:t>One</w:t>
      </w:r>
    </w:p>
    <w:p w14:paraId="6B332183" w14:textId="77777777" w:rsidR="001E2A1F" w:rsidRDefault="00B03231">
      <w:pPr>
        <w:pStyle w:val="Heading2"/>
      </w:pPr>
      <w:r>
        <w:rPr>
          <w:highlight w:val="yellow"/>
        </w:rPr>
        <w:t>A. So that the church may live with proper conduct.</w:t>
      </w:r>
    </w:p>
    <w:p w14:paraId="2399829F" w14:textId="59536D55" w:rsidR="001E2A1F" w:rsidRPr="001D789F" w:rsidRDefault="00B03231">
      <w:pPr>
        <w:pStyle w:val="SermonScripture"/>
        <w:rPr>
          <w:i/>
          <w:iCs/>
        </w:rPr>
      </w:pPr>
      <w:r>
        <w:rPr>
          <w:highlight w:val="yellow"/>
        </w:rPr>
        <w:t>1 Tim</w:t>
      </w:r>
      <w:r w:rsidR="000415F4">
        <w:rPr>
          <w:highlight w:val="yellow"/>
        </w:rPr>
        <w:t>othy</w:t>
      </w:r>
      <w:r>
        <w:rPr>
          <w:highlight w:val="yellow"/>
        </w:rPr>
        <w:t xml:space="preserve"> 2:2 - </w:t>
      </w:r>
      <w:r w:rsidR="001D789F" w:rsidRPr="001D789F">
        <w:rPr>
          <w:i/>
          <w:iCs/>
          <w:highlight w:val="yellow"/>
        </w:rPr>
        <w:t>…</w:t>
      </w:r>
      <w:r w:rsidRPr="001D789F">
        <w:rPr>
          <w:i/>
          <w:iCs/>
          <w:highlight w:val="yellow"/>
        </w:rPr>
        <w:t>so that we may lead a tranquil and quiet life in all godliness and dignity</w:t>
      </w:r>
    </w:p>
    <w:p w14:paraId="13114176" w14:textId="77777777" w:rsidR="005815E6" w:rsidRPr="005815E6" w:rsidRDefault="005815E6" w:rsidP="005815E6">
      <w:pPr>
        <w:pStyle w:val="SermonScripture"/>
        <w:rPr>
          <w:highlight w:val="red"/>
        </w:rPr>
      </w:pPr>
      <w:r w:rsidRPr="005815E6">
        <w:rPr>
          <w:highlight w:val="red"/>
        </w:rPr>
        <w:t xml:space="preserve">“More than all other men are we your helpers and allies in promoting peace.” Justin Martyr, The First Apology of Justin, in The Apostolic Fathers, Justin </w:t>
      </w:r>
      <w:proofErr w:type="spellStart"/>
      <w:r w:rsidRPr="005815E6">
        <w:rPr>
          <w:highlight w:val="red"/>
        </w:rPr>
        <w:t>MartyrIreneaus</w:t>
      </w:r>
      <w:proofErr w:type="spellEnd"/>
      <w:r w:rsidRPr="005815E6">
        <w:rPr>
          <w:highlight w:val="red"/>
        </w:rPr>
        <w:t>, vol. 1, Ante-Nicene Fathers (Peabody, MA: Hendrickson, 1999), 166.</w:t>
      </w:r>
    </w:p>
    <w:p w14:paraId="1808F54E" w14:textId="77777777" w:rsidR="005815E6" w:rsidRDefault="005815E6" w:rsidP="005815E6">
      <w:pPr>
        <w:pStyle w:val="SermonScripture"/>
      </w:pPr>
      <w:r w:rsidRPr="005815E6">
        <w:rPr>
          <w:highlight w:val="red"/>
        </w:rPr>
        <w:lastRenderedPageBreak/>
        <w:t xml:space="preserve">“We ought not to strive; neither has he desired us to be imitators of wicked men, but He has exhorted us to lead all men, by patience and gentleness, from shame and the love of evil.” Justin Martyr, The First Apology of Justin, in The Apostolic Fathers, Justin </w:t>
      </w:r>
      <w:proofErr w:type="spellStart"/>
      <w:r w:rsidRPr="005815E6">
        <w:rPr>
          <w:highlight w:val="red"/>
        </w:rPr>
        <w:t>MartyrIreneaus</w:t>
      </w:r>
      <w:proofErr w:type="spellEnd"/>
      <w:r w:rsidRPr="005815E6">
        <w:rPr>
          <w:highlight w:val="red"/>
        </w:rPr>
        <w:t>, vol. 1, Ante-Nicene Fathers (Peabody, MA: Hendrickson, 1999), 168.</w:t>
      </w:r>
    </w:p>
    <w:p w14:paraId="5334D41E" w14:textId="43F6EB2F" w:rsidR="001E2A1F" w:rsidRDefault="00B03231">
      <w:pPr>
        <w:spacing w:after="400"/>
      </w:pPr>
      <w:r>
        <w:t>Paul isn’t describing a church that withdraws from the world… keeps its head down.</w:t>
      </w:r>
    </w:p>
    <w:p w14:paraId="2CBA723E" w14:textId="77777777" w:rsidR="001E2A1F" w:rsidRDefault="00B03231">
      <w:pPr>
        <w:spacing w:after="400"/>
      </w:pPr>
      <w:r>
        <w:t>And he isn’t saying our highest goal should be personal comfort.</w:t>
      </w:r>
    </w:p>
    <w:p w14:paraId="07BD8B38" w14:textId="77777777" w:rsidR="001E2A1F" w:rsidRDefault="00B03231">
      <w:pPr>
        <w:spacing w:after="400"/>
      </w:pPr>
      <w:r>
        <w:t>He is describing conditions that allow believers to live faithfully and carry out their mission without unnecessary turmoil.</w:t>
      </w:r>
    </w:p>
    <w:p w14:paraId="0D929CE4" w14:textId="77777777" w:rsidR="001E2A1F" w:rsidRDefault="00B03231">
      <w:pPr>
        <w:spacing w:after="400"/>
      </w:pPr>
      <w:r>
        <w:lastRenderedPageBreak/>
        <w:t>A tranquil and quiet life is not an inactive life. It’s a life marked by godliness… dignity… and conduct that gives credibility to the gospel we proclaim.</w:t>
      </w:r>
    </w:p>
    <w:p w14:paraId="4C999D7C" w14:textId="77777777" w:rsidR="001E2A1F" w:rsidRDefault="00B03231">
      <w:pPr>
        <w:spacing w:after="400"/>
      </w:pPr>
      <w:r>
        <w:t>Think about the difference between a church known primarily for its outrage… and a church known for its prayers, its integrity, its compassion, and its service.</w:t>
      </w:r>
    </w:p>
    <w:p w14:paraId="3C3B82E7" w14:textId="77777777" w:rsidR="001E2A1F" w:rsidRDefault="00B03231">
      <w:pPr>
        <w:spacing w:after="400"/>
      </w:pPr>
      <w:r>
        <w:t>Which kind of church makes the beauty of Christ easier to see?</w:t>
      </w:r>
    </w:p>
    <w:p w14:paraId="52199E20" w14:textId="77777777" w:rsidR="001E2A1F" w:rsidRDefault="00B03231">
      <w:pPr>
        <w:spacing w:after="400"/>
      </w:pPr>
      <w:r>
        <w:t>We want to be the kind of people who bless our neighbors… serve our community… care for families… and speak the truth with humility and love.</w:t>
      </w:r>
    </w:p>
    <w:p w14:paraId="3BD41308" w14:textId="77777777" w:rsidR="001E2A1F" w:rsidRDefault="00B03231">
      <w:pPr>
        <w:spacing w:after="400"/>
      </w:pPr>
      <w:r>
        <w:t>Not because we’re trying to make everybody like us… but because we don’t want our behavior to become an unnecessary obstacle to someone hearing about Jesus.</w:t>
      </w:r>
    </w:p>
    <w:p w14:paraId="51EAF8D7" w14:textId="77777777" w:rsidR="001E2A1F" w:rsidRDefault="00B03231">
      <w:pPr>
        <w:spacing w:after="400"/>
      </w:pPr>
      <w:r>
        <w:lastRenderedPageBreak/>
        <w:t>And that leads to the deeper reason we pray…</w:t>
      </w:r>
    </w:p>
    <w:p w14:paraId="3E592F44" w14:textId="77777777" w:rsidR="001E2A1F" w:rsidRDefault="00B03231">
      <w:pPr>
        <w:pStyle w:val="Heading2"/>
      </w:pPr>
      <w:r>
        <w:rPr>
          <w:highlight w:val="yellow"/>
        </w:rPr>
        <w:t>B. Because God desires all kinds of people to be saved.</w:t>
      </w:r>
    </w:p>
    <w:p w14:paraId="7E771166" w14:textId="3DC3F45F" w:rsidR="001E2A1F" w:rsidRDefault="00B03231">
      <w:pPr>
        <w:pStyle w:val="SermonScripture"/>
      </w:pPr>
      <w:r>
        <w:rPr>
          <w:highlight w:val="yellow"/>
        </w:rPr>
        <w:t xml:space="preserve">1 Timothy 2:3-4 - </w:t>
      </w:r>
      <w:r w:rsidRPr="001D789F">
        <w:rPr>
          <w:i/>
          <w:iCs/>
          <w:highlight w:val="yellow"/>
        </w:rPr>
        <w:t>This is good and acceptable in the sight of God our Savior, who desires all men to be saved and to come to the knowledge of the truth.</w:t>
      </w:r>
    </w:p>
    <w:p w14:paraId="38E3841F" w14:textId="77777777" w:rsidR="001E2A1F" w:rsidRDefault="00B03231">
      <w:pPr>
        <w:spacing w:after="400"/>
      </w:pPr>
      <w:r>
        <w:t>The false teachers were turning the church inward… toward speculation, arguments, and endless distractions.</w:t>
      </w:r>
    </w:p>
    <w:p w14:paraId="0B505BBA" w14:textId="6BCC6F60" w:rsidR="001E2A1F" w:rsidRDefault="00B03231">
      <w:pPr>
        <w:spacing w:after="400"/>
      </w:pPr>
      <w:r>
        <w:t xml:space="preserve">Paul redirects the church </w:t>
      </w:r>
      <w:r w:rsidR="00050046">
        <w:t>to its mission</w:t>
      </w:r>
      <w:r>
        <w:t>… toward the people who need to know Christ.</w:t>
      </w:r>
    </w:p>
    <w:p w14:paraId="24DBA678" w14:textId="77777777" w:rsidR="001E2A1F" w:rsidRDefault="00B03231">
      <w:pPr>
        <w:spacing w:after="400"/>
      </w:pPr>
      <w:r>
        <w:t>The gospel is not reserved for one ethnicity, one social class, one political party, or one kind of person.</w:t>
      </w:r>
    </w:p>
    <w:p w14:paraId="198E1067" w14:textId="77777777" w:rsidR="001E2A1F" w:rsidRDefault="00B03231">
      <w:pPr>
        <w:spacing w:after="400"/>
      </w:pPr>
      <w:r>
        <w:lastRenderedPageBreak/>
        <w:t>It is for Jews and Gentiles… rulers and ordinary citizens… people who seem respectable… and people whose lives are an obvious mess.</w:t>
      </w:r>
    </w:p>
    <w:p w14:paraId="7A180BD7" w14:textId="19C4779A" w:rsidR="001E2A1F" w:rsidRDefault="00B03231">
      <w:pPr>
        <w:spacing w:after="400"/>
      </w:pPr>
      <w:r>
        <w:t>And we don’t have to guess whether God can save some</w:t>
      </w:r>
      <w:r w:rsidR="00D013EC">
        <w:t>one</w:t>
      </w:r>
      <w:r>
        <w:t xml:space="preserve"> who appears unlikely.</w:t>
      </w:r>
    </w:p>
    <w:p w14:paraId="28C73483" w14:textId="63ADBBB7" w:rsidR="00542D0E" w:rsidRDefault="00D013EC">
      <w:pPr>
        <w:spacing w:after="400"/>
      </w:pPr>
      <w:r>
        <w:t>In chapter 1, w</w:t>
      </w:r>
      <w:r w:rsidR="00B03231">
        <w:t xml:space="preserve">e just heard Paul’s testimony. If Jesus can save a violent persecutor of the church… </w:t>
      </w:r>
      <w:r w:rsidR="007710B4">
        <w:t xml:space="preserve">then no one </w:t>
      </w:r>
      <w:r w:rsidR="00B03231">
        <w:t xml:space="preserve">is beyond the reach of </w:t>
      </w:r>
      <w:r w:rsidR="007710B4">
        <w:t xml:space="preserve">God’s </w:t>
      </w:r>
      <w:r w:rsidR="00B03231">
        <w:t>grace.</w:t>
      </w:r>
      <w:r w:rsidR="00542D0E">
        <w:br/>
        <w:t>___</w:t>
      </w:r>
    </w:p>
    <w:p w14:paraId="59F40D0E" w14:textId="268A338A" w:rsidR="00542D0E" w:rsidRDefault="00985EC9">
      <w:pPr>
        <w:spacing w:after="400"/>
      </w:pPr>
      <w:r>
        <w:t>And the incre</w:t>
      </w:r>
      <w:r w:rsidR="00B55F5F">
        <w:t xml:space="preserve">dible thing is that God wants to use us </w:t>
      </w:r>
      <w:r w:rsidR="00E123BD">
        <w:t xml:space="preserve">conduits of </w:t>
      </w:r>
      <w:r w:rsidR="00542D0E">
        <w:t>that grace…</w:t>
      </w:r>
      <w:r w:rsidR="008F693E">
        <w:t xml:space="preserve"> </w:t>
      </w:r>
    </w:p>
    <w:p w14:paraId="460689FA" w14:textId="41CC031E" w:rsidR="00FC75CE" w:rsidRDefault="00FC75CE">
      <w:pPr>
        <w:spacing w:after="400"/>
      </w:pPr>
      <w:r>
        <w:t xml:space="preserve">We get the privilege </w:t>
      </w:r>
      <w:r w:rsidR="001617E3">
        <w:t>of introducing people to</w:t>
      </w:r>
      <w:r w:rsidR="00C1754D">
        <w:t xml:space="preserve"> Jesus</w:t>
      </w:r>
      <w:r w:rsidR="001617E3">
        <w:t>.</w:t>
      </w:r>
    </w:p>
    <w:p w14:paraId="04333E18" w14:textId="42505383" w:rsidR="001617E3" w:rsidRDefault="00D313D3">
      <w:pPr>
        <w:spacing w:after="400"/>
      </w:pPr>
      <w:r>
        <w:t>Yes, that’s a privilege, but it’s also a tremendous responsibility.</w:t>
      </w:r>
      <w:r w:rsidR="00A07A5C">
        <w:t xml:space="preserve"> And t</w:t>
      </w:r>
      <w:r w:rsidR="001617E3">
        <w:t>here’s a lot at stake</w:t>
      </w:r>
      <w:r w:rsidR="00353221">
        <w:t xml:space="preserve"> here.</w:t>
      </w:r>
    </w:p>
    <w:p w14:paraId="434E4F53" w14:textId="284D7E5B" w:rsidR="00D313D3" w:rsidRDefault="00A07A5C">
      <w:pPr>
        <w:spacing w:after="400"/>
      </w:pPr>
      <w:r>
        <w:lastRenderedPageBreak/>
        <w:t xml:space="preserve">See, the </w:t>
      </w:r>
      <w:r w:rsidR="0029312D">
        <w:t xml:space="preserve">people in our lives who don’t know Jesus—they’d never tell </w:t>
      </w:r>
      <w:r w:rsidR="004818FD">
        <w:t xml:space="preserve">us </w:t>
      </w:r>
      <w:r w:rsidR="0029312D">
        <w:t>this because they don’t know it</w:t>
      </w:r>
      <w:r w:rsidR="00715C4D">
        <w:t xml:space="preserve"> themselves</w:t>
      </w:r>
      <w:r w:rsidR="0029312D">
        <w:t xml:space="preserve">—but they’re </w:t>
      </w:r>
      <w:proofErr w:type="gramStart"/>
      <w:r w:rsidR="00B351EF">
        <w:t>actually counting</w:t>
      </w:r>
      <w:proofErr w:type="gramEnd"/>
      <w:r w:rsidR="00B351EF">
        <w:t xml:space="preserve"> on </w:t>
      </w:r>
      <w:r w:rsidR="00624A64">
        <w:t>us</w:t>
      </w:r>
      <w:r w:rsidR="00715C4D">
        <w:t>. They’re</w:t>
      </w:r>
      <w:r w:rsidR="00B351EF">
        <w:t xml:space="preserve"> </w:t>
      </w:r>
      <w:r w:rsidR="00715C4D">
        <w:t xml:space="preserve">counting on us </w:t>
      </w:r>
      <w:r w:rsidR="00111530">
        <w:t>to share Jesus with them</w:t>
      </w:r>
      <w:r w:rsidR="00D926E6">
        <w:t>…</w:t>
      </w:r>
      <w:r w:rsidR="00111530">
        <w:t xml:space="preserve"> </w:t>
      </w:r>
      <w:r w:rsidR="00131421">
        <w:t>through our conduct and our witness.</w:t>
      </w:r>
    </w:p>
    <w:p w14:paraId="6DF79031" w14:textId="69AFF10A" w:rsidR="00353221" w:rsidRDefault="00E4749F">
      <w:pPr>
        <w:spacing w:after="400"/>
      </w:pPr>
      <w:r>
        <w:t xml:space="preserve">People can’t come to the </w:t>
      </w:r>
      <w:proofErr w:type="gramStart"/>
      <w:r>
        <w:t>Lord</w:t>
      </w:r>
      <w:proofErr w:type="gramEnd"/>
      <w:r>
        <w:t xml:space="preserve"> any old way they choose.</w:t>
      </w:r>
    </w:p>
    <w:p w14:paraId="04681158" w14:textId="34D51FA7" w:rsidR="001E2A1F" w:rsidRDefault="00B03231">
      <w:pPr>
        <w:spacing w:after="400"/>
      </w:pPr>
      <w:r>
        <w:t>Paul explains</w:t>
      </w:r>
      <w:r w:rsidR="00E4749F">
        <w:t>…</w:t>
      </w:r>
    </w:p>
    <w:p w14:paraId="276E1577" w14:textId="04D9F5F1" w:rsidR="001E2A1F" w:rsidRDefault="00B03231">
      <w:pPr>
        <w:pStyle w:val="SermonScripture"/>
      </w:pPr>
      <w:r>
        <w:rPr>
          <w:highlight w:val="yellow"/>
        </w:rPr>
        <w:t xml:space="preserve">1 Timothy 2:5-7 – </w:t>
      </w:r>
      <w:r w:rsidRPr="001D789F">
        <w:rPr>
          <w:i/>
          <w:iCs/>
          <w:highlight w:val="yellow"/>
        </w:rPr>
        <w:t xml:space="preserve">For there is one God, and one mediator also between God and men, the man Christ Jesus, who gave Himself as a ransom for all, the testimony given at the proper time. For this I was appointed a preacher and an apostle (I am telling the truth, I am not </w:t>
      </w:r>
      <w:proofErr w:type="gramStart"/>
      <w:r w:rsidRPr="001D789F">
        <w:rPr>
          <w:i/>
          <w:iCs/>
          <w:highlight w:val="yellow"/>
        </w:rPr>
        <w:t>lying)</w:t>
      </w:r>
      <w:r w:rsidR="0043697A" w:rsidRPr="0043697A">
        <w:t>…</w:t>
      </w:r>
      <w:proofErr w:type="gramEnd"/>
      <w:r w:rsidR="0043697A" w:rsidRPr="0043697A">
        <w:t>in case you were tempted to doubt what I’m saying…</w:t>
      </w:r>
      <w:r>
        <w:rPr>
          <w:highlight w:val="yellow"/>
        </w:rPr>
        <w:t xml:space="preserve"> </w:t>
      </w:r>
      <w:r w:rsidRPr="001D789F">
        <w:rPr>
          <w:i/>
          <w:iCs/>
          <w:highlight w:val="yellow"/>
        </w:rPr>
        <w:t>as a teacher of the Gentiles in faith and truth.</w:t>
      </w:r>
    </w:p>
    <w:p w14:paraId="453A4E6C" w14:textId="571D6ED7" w:rsidR="001E2A1F" w:rsidRDefault="007B1943">
      <w:pPr>
        <w:spacing w:after="400"/>
      </w:pPr>
      <w:r>
        <w:lastRenderedPageBreak/>
        <w:t xml:space="preserve">In verse 5, </w:t>
      </w:r>
      <w:r w:rsidR="00C07BCB">
        <w:t>Pau</w:t>
      </w:r>
      <w:r w:rsidR="006D01C5">
        <w:t>l calls Jesus the mediator between God and man</w:t>
      </w:r>
      <w:r w:rsidR="00B03231">
        <w:t>.</w:t>
      </w:r>
    </w:p>
    <w:p w14:paraId="68DF570E" w14:textId="77777777" w:rsidR="001E2A1F" w:rsidRDefault="00B03231">
      <w:pPr>
        <w:spacing w:after="400"/>
      </w:pPr>
      <w:r>
        <w:t>A mediator stands between two parties who need to be reconciled.</w:t>
      </w:r>
    </w:p>
    <w:p w14:paraId="3E3CA205" w14:textId="77777777" w:rsidR="00CB7A47" w:rsidRDefault="00B03231">
      <w:pPr>
        <w:spacing w:after="400"/>
      </w:pPr>
      <w:r>
        <w:t xml:space="preserve">Our sin </w:t>
      </w:r>
      <w:r w:rsidR="002405D1">
        <w:t xml:space="preserve">has </w:t>
      </w:r>
      <w:r>
        <w:t>separate</w:t>
      </w:r>
      <w:r w:rsidR="002405D1">
        <w:t>d</w:t>
      </w:r>
      <w:r>
        <w:t xml:space="preserve"> us from </w:t>
      </w:r>
      <w:r w:rsidR="002405D1">
        <w:t>our</w:t>
      </w:r>
      <w:r>
        <w:t xml:space="preserve"> holy God. </w:t>
      </w:r>
    </w:p>
    <w:p w14:paraId="5B1B9B69" w14:textId="4289DEFF" w:rsidR="001E2A1F" w:rsidRDefault="00CB7A47">
      <w:pPr>
        <w:spacing w:after="400"/>
      </w:pPr>
      <w:r>
        <w:t>WE…</w:t>
      </w:r>
      <w:r w:rsidR="00B03231">
        <w:t>can’t remove that separation through good behavior</w:t>
      </w:r>
      <w:r w:rsidR="0090296D">
        <w:t xml:space="preserve"> or</w:t>
      </w:r>
      <w:r w:rsidR="00B03231">
        <w:t xml:space="preserve"> religious activity.</w:t>
      </w:r>
    </w:p>
    <w:p w14:paraId="4D25F77E" w14:textId="265793F4" w:rsidR="001E2A1F" w:rsidRDefault="00B03231">
      <w:pPr>
        <w:spacing w:after="400"/>
      </w:pPr>
      <w:r>
        <w:t>But Jesus Christ</w:t>
      </w:r>
      <w:r w:rsidR="00D34541">
        <w:t>… being</w:t>
      </w:r>
      <w:r>
        <w:t xml:space="preserve"> fully God and fully man</w:t>
      </w:r>
      <w:r w:rsidR="00125295">
        <w:t>…</w:t>
      </w:r>
      <w:r>
        <w:t xml:space="preserve"> lived the righteous life we failed to live… died on the cross for our sins… and rose from the grave.</w:t>
      </w:r>
    </w:p>
    <w:p w14:paraId="44946946" w14:textId="77777777" w:rsidR="001E2A1F" w:rsidRDefault="00B03231">
      <w:pPr>
        <w:spacing w:after="400"/>
      </w:pPr>
      <w:r>
        <w:t>He gave Himself as the ransom… the price necessary to secure our freedom.</w:t>
      </w:r>
    </w:p>
    <w:p w14:paraId="0C978DBB" w14:textId="527B6A46" w:rsidR="001E2A1F" w:rsidRDefault="00B03231">
      <w:pPr>
        <w:spacing w:after="400"/>
      </w:pPr>
      <w:r>
        <w:lastRenderedPageBreak/>
        <w:t xml:space="preserve">And because there is one mediator for humanity, every person needs the same Savior… </w:t>
      </w:r>
      <w:r w:rsidR="00B806F1">
        <w:br/>
        <w:t>___</w:t>
      </w:r>
    </w:p>
    <w:p w14:paraId="69E00663" w14:textId="77777777" w:rsidR="00E656A5" w:rsidRDefault="006431F8">
      <w:pPr>
        <w:spacing w:after="400"/>
      </w:pPr>
      <w:r>
        <w:t>Friend, I</w:t>
      </w:r>
      <w:r w:rsidR="00B806F1">
        <w:t xml:space="preserve"> don’t know what brought you here today… </w:t>
      </w:r>
      <w:r w:rsidR="00426DEA">
        <w:t>I don’t know your story… I don’t know your hopes</w:t>
      </w:r>
      <w:r w:rsidR="00E656A5">
        <w:t>… your fears… or the burdens you carry…</w:t>
      </w:r>
    </w:p>
    <w:p w14:paraId="533AA7D9" w14:textId="77777777" w:rsidR="00077407" w:rsidRDefault="00E656A5">
      <w:pPr>
        <w:spacing w:after="400"/>
      </w:pPr>
      <w:r>
        <w:t xml:space="preserve">But I do know what </w:t>
      </w:r>
      <w:r w:rsidR="00F209B1">
        <w:t xml:space="preserve">Scripture tells me about you… </w:t>
      </w:r>
      <w:r w:rsidR="00B92950">
        <w:t xml:space="preserve">I know that you’re a sinner… I know that your sin has </w:t>
      </w:r>
      <w:r w:rsidR="00077407">
        <w:t>separated you from God and that you can’t do a single thing about that…</w:t>
      </w:r>
    </w:p>
    <w:p w14:paraId="700FDB29" w14:textId="3D23619E" w:rsidR="00077407" w:rsidRDefault="00077407">
      <w:pPr>
        <w:spacing w:after="400"/>
      </w:pPr>
      <w:r>
        <w:t>I also know that unless something is done about your sin… you will not go to heaven</w:t>
      </w:r>
      <w:r w:rsidR="001E767C">
        <w:t xml:space="preserve"> to be with the Lord</w:t>
      </w:r>
      <w:r>
        <w:t>…</w:t>
      </w:r>
    </w:p>
    <w:p w14:paraId="33D6F258" w14:textId="77777777" w:rsidR="00FD7512" w:rsidRDefault="00FD34BD">
      <w:pPr>
        <w:spacing w:after="400"/>
      </w:pPr>
      <w:r>
        <w:t xml:space="preserve">That may be hard to </w:t>
      </w:r>
      <w:proofErr w:type="gramStart"/>
      <w:r>
        <w:t>hear</w:t>
      </w:r>
      <w:proofErr w:type="gramEnd"/>
      <w:r>
        <w:t xml:space="preserve">, but I wouldn’t be much </w:t>
      </w:r>
      <w:r w:rsidR="00FD7512">
        <w:t>of a friend to you if I didn’t tell you the truth.</w:t>
      </w:r>
    </w:p>
    <w:p w14:paraId="1453CD2A" w14:textId="2EED60D4" w:rsidR="0088398A" w:rsidRDefault="00425AE7">
      <w:pPr>
        <w:spacing w:after="400"/>
      </w:pPr>
      <w:r>
        <w:lastRenderedPageBreak/>
        <w:t xml:space="preserve">And the truth is… </w:t>
      </w:r>
      <w:r w:rsidR="00103B02">
        <w:t xml:space="preserve">you need Jesus. </w:t>
      </w:r>
    </w:p>
    <w:p w14:paraId="613D62D2" w14:textId="3BBDC27B" w:rsidR="00ED6684" w:rsidRDefault="00C1312D">
      <w:pPr>
        <w:spacing w:after="400"/>
      </w:pPr>
      <w:r>
        <w:t xml:space="preserve">You need the </w:t>
      </w:r>
      <w:r w:rsidR="00CF4DF0">
        <w:t>mercy</w:t>
      </w:r>
      <w:r w:rsidR="00672301">
        <w:t xml:space="preserve"> and</w:t>
      </w:r>
      <w:r w:rsidR="00CF4DF0">
        <w:t xml:space="preserve"> grace He offers… </w:t>
      </w:r>
      <w:r w:rsidR="00D924F0">
        <w:t xml:space="preserve">You need </w:t>
      </w:r>
      <w:r w:rsidR="00672301">
        <w:t>Him to be your Savior and Your King</w:t>
      </w:r>
      <w:r w:rsidR="00D924F0">
        <w:t>…</w:t>
      </w:r>
    </w:p>
    <w:p w14:paraId="5B0B0FCF" w14:textId="22F5386A" w:rsidR="00ED6684" w:rsidRDefault="00ED6684">
      <w:pPr>
        <w:spacing w:after="400"/>
      </w:pPr>
      <w:r>
        <w:t xml:space="preserve">So, if there’s never been a definite time in your life when you’ve acknowledged your </w:t>
      </w:r>
      <w:r w:rsidR="004863FF">
        <w:t xml:space="preserve">sin </w:t>
      </w:r>
      <w:r w:rsidR="00B61743">
        <w:t xml:space="preserve">and </w:t>
      </w:r>
      <w:r w:rsidR="00D579BC">
        <w:t>cried out to Him for forgiveness</w:t>
      </w:r>
      <w:r w:rsidR="004863FF">
        <w:t xml:space="preserve">, believing in His death, burial, and </w:t>
      </w:r>
      <w:r w:rsidR="00D579BC">
        <w:t xml:space="preserve">resurrection as your only hope of heaven… </w:t>
      </w:r>
      <w:r w:rsidR="006F0EE2">
        <w:t>I want to urge you to do that today.</w:t>
      </w:r>
    </w:p>
    <w:p w14:paraId="73D19A1E" w14:textId="1123BEAC" w:rsidR="00BA2ED3" w:rsidRDefault="00BA2ED3">
      <w:pPr>
        <w:spacing w:after="400"/>
      </w:pPr>
      <w:r>
        <w:t>And if you have questions about that… if you’d like to talk to someone… please see me or one of our other pastors in the foyer after the service.</w:t>
      </w:r>
    </w:p>
    <w:p w14:paraId="48583376" w14:textId="397DC69C" w:rsidR="00BA2ED3" w:rsidRDefault="00BA2ED3">
      <w:pPr>
        <w:spacing w:after="400"/>
      </w:pPr>
      <w:r>
        <w:t xml:space="preserve">We’ll set up a time </w:t>
      </w:r>
      <w:r w:rsidR="002B74DA">
        <w:t xml:space="preserve">to meet when you can make sure that you’re on your way to heaven. </w:t>
      </w:r>
      <w:r w:rsidR="007E1E55">
        <w:t xml:space="preserve">There’s nothing in your life </w:t>
      </w:r>
      <w:r w:rsidR="00B41639">
        <w:t xml:space="preserve">that’s </w:t>
      </w:r>
      <w:r w:rsidR="007E1E55">
        <w:t>more important than that.</w:t>
      </w:r>
    </w:p>
    <w:p w14:paraId="178C9032" w14:textId="0D5929E4" w:rsidR="001E2A1F" w:rsidRDefault="00B03231">
      <w:pPr>
        <w:spacing w:after="400"/>
      </w:pPr>
      <w:r>
        <w:lastRenderedPageBreak/>
        <w:t xml:space="preserve">And church family… if we believe </w:t>
      </w:r>
      <w:r w:rsidR="00B41639">
        <w:t>gospel</w:t>
      </w:r>
      <w:r>
        <w:t>, then ou</w:t>
      </w:r>
      <w:r w:rsidR="00283414">
        <w:t>ght to faithfully</w:t>
      </w:r>
      <w:r>
        <w:t xml:space="preserve"> pray</w:t>
      </w:r>
      <w:r w:rsidR="00283414">
        <w:t xml:space="preserve"> for th</w:t>
      </w:r>
      <w:r w:rsidR="00B96565">
        <w:t xml:space="preserve">ose </w:t>
      </w:r>
      <w:r>
        <w:t>who desperately need to hear it.</w:t>
      </w:r>
      <w:r w:rsidR="006953B3">
        <w:br/>
      </w:r>
      <w:r w:rsidR="006953B3">
        <w:br/>
      </w:r>
      <w:r w:rsidR="006953B3" w:rsidRPr="006953B3">
        <w:rPr>
          <w:b/>
          <w:bCs/>
          <w:highlight w:val="red"/>
        </w:rPr>
        <w:t>Acts 22:15 – “For you will be a witness for Him to all men of what you have seen and heard.”</w:t>
      </w:r>
      <w:r w:rsidR="00B96565" w:rsidRPr="006953B3">
        <w:rPr>
          <w:b/>
          <w:bCs/>
        </w:rPr>
        <w:br/>
      </w:r>
      <w:r w:rsidR="00B96565">
        <w:t>___</w:t>
      </w:r>
    </w:p>
    <w:p w14:paraId="532AC27F" w14:textId="77777777" w:rsidR="00A078F9" w:rsidRDefault="00B46657">
      <w:pPr>
        <w:spacing w:after="400"/>
      </w:pPr>
      <w:r>
        <w:t xml:space="preserve">So, the first </w:t>
      </w:r>
      <w:r w:rsidR="00A078F9">
        <w:t xml:space="preserve">command Paul issues about our worship </w:t>
      </w:r>
      <w:proofErr w:type="gramStart"/>
      <w:r w:rsidR="00A078F9">
        <w:t>is</w:t>
      </w:r>
      <w:proofErr w:type="gramEnd"/>
      <w:r w:rsidR="00A078F9">
        <w:t xml:space="preserve"> to pray.</w:t>
      </w:r>
    </w:p>
    <w:p w14:paraId="06848B16" w14:textId="3D9D547B" w:rsidR="001E2A1F" w:rsidRDefault="00B03231">
      <w:pPr>
        <w:spacing w:after="400"/>
      </w:pPr>
      <w:r>
        <w:t>Paul</w:t>
      </w:r>
      <w:r w:rsidR="00A078F9">
        <w:t xml:space="preserve">’s second command is directed </w:t>
      </w:r>
      <w:r w:rsidR="00914767">
        <w:t xml:space="preserve">specifically </w:t>
      </w:r>
      <w:r w:rsidR="00A078F9">
        <w:t>to</w:t>
      </w:r>
      <w:r w:rsidR="00914767">
        <w:t xml:space="preserve"> men.</w:t>
      </w:r>
    </w:p>
    <w:p w14:paraId="3637CE7B" w14:textId="6EC4D961" w:rsidR="00914767" w:rsidRDefault="00914767">
      <w:pPr>
        <w:spacing w:after="400"/>
      </w:pPr>
      <w:r>
        <w:t>He says…</w:t>
      </w:r>
    </w:p>
    <w:p w14:paraId="25D871F5" w14:textId="77777777" w:rsidR="001E2A1F" w:rsidRPr="001D789F" w:rsidRDefault="00B03231">
      <w:pPr>
        <w:pStyle w:val="Heading1"/>
        <w:rPr>
          <w:sz w:val="40"/>
          <w:szCs w:val="18"/>
        </w:rPr>
      </w:pPr>
      <w:r w:rsidRPr="001D789F">
        <w:rPr>
          <w:sz w:val="40"/>
          <w:szCs w:val="18"/>
          <w:highlight w:val="yellow"/>
        </w:rPr>
        <w:lastRenderedPageBreak/>
        <w:t>II. Men must pray in every place without wrath or dissension.</w:t>
      </w:r>
    </w:p>
    <w:p w14:paraId="02857997" w14:textId="664804DF" w:rsidR="00690FE0" w:rsidRDefault="00932463">
      <w:pPr>
        <w:pStyle w:val="SermonScripture"/>
        <w:rPr>
          <w:b w:val="0"/>
          <w:bCs/>
        </w:rPr>
      </w:pPr>
      <w:r w:rsidRPr="00932463">
        <w:rPr>
          <w:b w:val="0"/>
          <w:bCs/>
        </w:rPr>
        <w:t xml:space="preserve">And </w:t>
      </w:r>
      <w:r>
        <w:rPr>
          <w:b w:val="0"/>
          <w:bCs/>
        </w:rPr>
        <w:t xml:space="preserve">you say, “Didn’t Paul just tell everyone to pray. Why does </w:t>
      </w:r>
      <w:r w:rsidR="0031064C">
        <w:rPr>
          <w:b w:val="0"/>
          <w:bCs/>
        </w:rPr>
        <w:t>he need to tell</w:t>
      </w:r>
      <w:r w:rsidR="00575813">
        <w:rPr>
          <w:b w:val="0"/>
          <w:bCs/>
        </w:rPr>
        <w:t xml:space="preserve"> the men again?</w:t>
      </w:r>
    </w:p>
    <w:p w14:paraId="5219EC42" w14:textId="150A8603" w:rsidR="00575813" w:rsidRDefault="00575813">
      <w:pPr>
        <w:pStyle w:val="SermonScripture"/>
        <w:rPr>
          <w:b w:val="0"/>
          <w:bCs/>
        </w:rPr>
      </w:pPr>
      <w:r>
        <w:rPr>
          <w:b w:val="0"/>
          <w:bCs/>
        </w:rPr>
        <w:t xml:space="preserve">Maybe because </w:t>
      </w:r>
      <w:r w:rsidR="00785C15">
        <w:rPr>
          <w:b w:val="0"/>
          <w:bCs/>
        </w:rPr>
        <w:t>they needed to hear it again.</w:t>
      </w:r>
    </w:p>
    <w:p w14:paraId="0511CCDF" w14:textId="0F97C569" w:rsidR="000B623C" w:rsidRPr="00932463" w:rsidRDefault="000B623C">
      <w:pPr>
        <w:pStyle w:val="SermonScripture"/>
        <w:rPr>
          <w:b w:val="0"/>
          <w:bCs/>
        </w:rPr>
      </w:pPr>
      <w:r>
        <w:rPr>
          <w:b w:val="0"/>
          <w:bCs/>
        </w:rPr>
        <w:t>Paul says…</w:t>
      </w:r>
    </w:p>
    <w:p w14:paraId="7B9888DC" w14:textId="46854A70" w:rsidR="001E2A1F" w:rsidRDefault="00B03231">
      <w:pPr>
        <w:pStyle w:val="SermonScripture"/>
      </w:pPr>
      <w:r>
        <w:rPr>
          <w:highlight w:val="yellow"/>
        </w:rPr>
        <w:t>1 Tim</w:t>
      </w:r>
      <w:r w:rsidR="001D789F">
        <w:rPr>
          <w:highlight w:val="yellow"/>
        </w:rPr>
        <w:t>othy</w:t>
      </w:r>
      <w:r>
        <w:rPr>
          <w:highlight w:val="yellow"/>
        </w:rPr>
        <w:t xml:space="preserve"> 2:8 – </w:t>
      </w:r>
      <w:r w:rsidRPr="001D789F">
        <w:rPr>
          <w:i/>
          <w:iCs/>
          <w:highlight w:val="yellow"/>
        </w:rPr>
        <w:t xml:space="preserve">Therefore I want the men in every place to pray, </w:t>
      </w:r>
      <w:proofErr w:type="gramStart"/>
      <w:r w:rsidRPr="001D789F">
        <w:rPr>
          <w:i/>
          <w:iCs/>
          <w:highlight w:val="yellow"/>
        </w:rPr>
        <w:t>lifting up</w:t>
      </w:r>
      <w:proofErr w:type="gramEnd"/>
      <w:r w:rsidRPr="001D789F">
        <w:rPr>
          <w:i/>
          <w:iCs/>
          <w:highlight w:val="yellow"/>
        </w:rPr>
        <w:t xml:space="preserve"> holy hands, without wrath and dissension.</w:t>
      </w:r>
    </w:p>
    <w:p w14:paraId="318DA0BB" w14:textId="77777777" w:rsidR="002C1094" w:rsidRDefault="007049E9">
      <w:pPr>
        <w:spacing w:after="400"/>
      </w:pPr>
      <w:r>
        <w:t xml:space="preserve">Now, what’s that </w:t>
      </w:r>
      <w:r w:rsidR="0089205E">
        <w:t xml:space="preserve">“lifting up holy hands” thing about? </w:t>
      </w:r>
    </w:p>
    <w:p w14:paraId="7BA11BBA" w14:textId="40F5D232" w:rsidR="006F7BBD" w:rsidRDefault="0089205E">
      <w:pPr>
        <w:spacing w:after="400"/>
      </w:pPr>
      <w:r>
        <w:t>Does that mean</w:t>
      </w:r>
      <w:r w:rsidR="006F7BBD">
        <w:t xml:space="preserve"> if you’re not </w:t>
      </w:r>
      <w:proofErr w:type="gramStart"/>
      <w:r w:rsidR="006F7BBD">
        <w:t>lifting up</w:t>
      </w:r>
      <w:proofErr w:type="gramEnd"/>
      <w:r w:rsidR="006F7BBD">
        <w:t xml:space="preserve"> your hands when you pray, you’re not doing it right?</w:t>
      </w:r>
    </w:p>
    <w:p w14:paraId="25C75D5B" w14:textId="10FEA36C" w:rsidR="001E2A1F" w:rsidRDefault="002C1094">
      <w:pPr>
        <w:spacing w:after="400"/>
      </w:pPr>
      <w:r>
        <w:lastRenderedPageBreak/>
        <w:t xml:space="preserve">No, </w:t>
      </w:r>
      <w:r w:rsidR="009C2B86">
        <w:t xml:space="preserve">that’s not </w:t>
      </w:r>
      <w:r w:rsidR="00B03231">
        <w:t>Paul</w:t>
      </w:r>
      <w:r w:rsidR="00015A63">
        <w:t>’s point.</w:t>
      </w:r>
    </w:p>
    <w:p w14:paraId="356C361A" w14:textId="712525FC" w:rsidR="00015A63" w:rsidRDefault="004E38FC">
      <w:pPr>
        <w:spacing w:after="400"/>
      </w:pPr>
      <w:r>
        <w:t>In ancient times, l</w:t>
      </w:r>
      <w:r w:rsidR="00B03231">
        <w:t xml:space="preserve">ifting hands was a </w:t>
      </w:r>
      <w:r w:rsidR="00F135D4">
        <w:t>comm</w:t>
      </w:r>
      <w:r w:rsidR="00015A63">
        <w:t xml:space="preserve">on </w:t>
      </w:r>
      <w:r w:rsidR="002A6C78">
        <w:t xml:space="preserve">posture </w:t>
      </w:r>
      <w:r w:rsidR="00015A63">
        <w:t>of prayer</w:t>
      </w:r>
      <w:r w:rsidR="00B03231">
        <w:t>.</w:t>
      </w:r>
    </w:p>
    <w:p w14:paraId="0DC9884B" w14:textId="47B6981C" w:rsidR="00BB3BA8" w:rsidRDefault="00BB3BA8">
      <w:pPr>
        <w:spacing w:after="400"/>
      </w:pPr>
      <w:r>
        <w:t>We see it referenced</w:t>
      </w:r>
      <w:r w:rsidR="00FB01B1">
        <w:t xml:space="preserve"> multiple times in the Old Testament…</w:t>
      </w:r>
    </w:p>
    <w:p w14:paraId="09AC0E22" w14:textId="09872866" w:rsidR="001E6211" w:rsidRPr="00D5787B" w:rsidRDefault="005E5B59" w:rsidP="001E6211">
      <w:pPr>
        <w:spacing w:after="400"/>
        <w:rPr>
          <w:b/>
          <w:bCs/>
          <w:i/>
          <w:iCs/>
          <w:highlight w:val="yellow"/>
        </w:rPr>
      </w:pPr>
      <w:r w:rsidRPr="005E5B59">
        <w:rPr>
          <w:b/>
          <w:bCs/>
          <w:color w:val="C00000"/>
          <w:highlight w:val="yellow"/>
        </w:rPr>
        <w:t xml:space="preserve">[POWERPOINT ONLY] </w:t>
      </w:r>
      <w:r w:rsidR="001E6211" w:rsidRPr="00D5787B">
        <w:rPr>
          <w:b/>
          <w:bCs/>
          <w:highlight w:val="yellow"/>
        </w:rPr>
        <w:t>1 Kings 8:22 –</w:t>
      </w:r>
      <w:r w:rsidR="00A1244A" w:rsidRPr="00D5787B">
        <w:rPr>
          <w:b/>
          <w:bCs/>
          <w:highlight w:val="yellow"/>
        </w:rPr>
        <w:t xml:space="preserve"> </w:t>
      </w:r>
      <w:r w:rsidR="001E6211" w:rsidRPr="00D5787B">
        <w:rPr>
          <w:b/>
          <w:bCs/>
          <w:i/>
          <w:iCs/>
          <w:highlight w:val="yellow"/>
        </w:rPr>
        <w:t>Then Solomon stood before the altar of the Lord in the presence of all the assembly of Israel and spread out his hands toward heaven.</w:t>
      </w:r>
    </w:p>
    <w:p w14:paraId="7A1255FC" w14:textId="460C189F" w:rsidR="00FB01B1" w:rsidRPr="00D5787B" w:rsidRDefault="005E5B59" w:rsidP="001E6211">
      <w:pPr>
        <w:spacing w:after="400"/>
        <w:rPr>
          <w:b/>
          <w:bCs/>
          <w:i/>
          <w:iCs/>
        </w:rPr>
      </w:pPr>
      <w:r w:rsidRPr="005E5B59">
        <w:rPr>
          <w:b/>
          <w:bCs/>
          <w:color w:val="C00000"/>
          <w:highlight w:val="yellow"/>
        </w:rPr>
        <w:t xml:space="preserve">[POWERPOINT ONLY] </w:t>
      </w:r>
      <w:r w:rsidR="001E6211" w:rsidRPr="00D5787B">
        <w:rPr>
          <w:b/>
          <w:bCs/>
          <w:highlight w:val="yellow"/>
        </w:rPr>
        <w:t xml:space="preserve">Ezra 8:6 – </w:t>
      </w:r>
      <w:r w:rsidR="001E6211" w:rsidRPr="00D5787B">
        <w:rPr>
          <w:b/>
          <w:bCs/>
          <w:i/>
          <w:iCs/>
          <w:highlight w:val="yellow"/>
        </w:rPr>
        <w:t xml:space="preserve">Then Ezra blessed the Lord the great God. And all the people answered, “Amen, Amen!” while </w:t>
      </w:r>
      <w:proofErr w:type="gramStart"/>
      <w:r w:rsidR="001E6211" w:rsidRPr="00D5787B">
        <w:rPr>
          <w:b/>
          <w:bCs/>
          <w:i/>
          <w:iCs/>
          <w:highlight w:val="yellow"/>
        </w:rPr>
        <w:t>lifting up</w:t>
      </w:r>
      <w:proofErr w:type="gramEnd"/>
      <w:r w:rsidR="001E6211" w:rsidRPr="00D5787B">
        <w:rPr>
          <w:b/>
          <w:bCs/>
          <w:i/>
          <w:iCs/>
          <w:highlight w:val="yellow"/>
        </w:rPr>
        <w:t xml:space="preserve"> their hands; then they bowed low and worshiped the Lord with their faces to the ground.</w:t>
      </w:r>
    </w:p>
    <w:p w14:paraId="24A4B562" w14:textId="77777777" w:rsidR="00873271" w:rsidRDefault="00873271">
      <w:pPr>
        <w:spacing w:after="400"/>
      </w:pPr>
    </w:p>
    <w:p w14:paraId="7014F483" w14:textId="2B7CD573" w:rsidR="00873271" w:rsidRPr="00254F17" w:rsidRDefault="00873271" w:rsidP="00873271">
      <w:pPr>
        <w:spacing w:after="400"/>
        <w:rPr>
          <w:b/>
          <w:bCs/>
        </w:rPr>
      </w:pPr>
      <w:r w:rsidRPr="00254F17">
        <w:rPr>
          <w:b/>
          <w:bCs/>
          <w:highlight w:val="red"/>
        </w:rPr>
        <w:t>Psalm 134:2 – “Behold, bless the Lord, all servants of the Lord,</w:t>
      </w:r>
      <w:r w:rsidR="00254F17" w:rsidRPr="00254F17">
        <w:rPr>
          <w:b/>
          <w:bCs/>
          <w:highlight w:val="red"/>
        </w:rPr>
        <w:t xml:space="preserve"> </w:t>
      </w:r>
      <w:proofErr w:type="gramStart"/>
      <w:r w:rsidRPr="00254F17">
        <w:rPr>
          <w:b/>
          <w:bCs/>
          <w:highlight w:val="red"/>
        </w:rPr>
        <w:t>Who</w:t>
      </w:r>
      <w:proofErr w:type="gramEnd"/>
      <w:r w:rsidRPr="00254F17">
        <w:rPr>
          <w:b/>
          <w:bCs/>
          <w:highlight w:val="red"/>
        </w:rPr>
        <w:t xml:space="preserve"> serve by night in the house of the Lord!</w:t>
      </w:r>
      <w:r w:rsidR="00254F17" w:rsidRPr="00254F17">
        <w:rPr>
          <w:b/>
          <w:bCs/>
          <w:highlight w:val="red"/>
        </w:rPr>
        <w:t xml:space="preserve"> </w:t>
      </w:r>
      <w:proofErr w:type="gramStart"/>
      <w:r w:rsidR="00254F17" w:rsidRPr="00254F17">
        <w:rPr>
          <w:b/>
          <w:bCs/>
          <w:highlight w:val="red"/>
        </w:rPr>
        <w:t>L</w:t>
      </w:r>
      <w:r w:rsidRPr="00254F17">
        <w:rPr>
          <w:b/>
          <w:bCs/>
          <w:highlight w:val="red"/>
        </w:rPr>
        <w:t>ift up</w:t>
      </w:r>
      <w:proofErr w:type="gramEnd"/>
      <w:r w:rsidRPr="00254F17">
        <w:rPr>
          <w:b/>
          <w:bCs/>
          <w:highlight w:val="red"/>
        </w:rPr>
        <w:t xml:space="preserve"> your hands to the sanctuary</w:t>
      </w:r>
      <w:r w:rsidR="00254F17" w:rsidRPr="00254F17">
        <w:rPr>
          <w:b/>
          <w:bCs/>
          <w:highlight w:val="red"/>
        </w:rPr>
        <w:t xml:space="preserve"> </w:t>
      </w:r>
      <w:proofErr w:type="gramStart"/>
      <w:r w:rsidRPr="00254F17">
        <w:rPr>
          <w:b/>
          <w:bCs/>
          <w:highlight w:val="red"/>
        </w:rPr>
        <w:t>And</w:t>
      </w:r>
      <w:proofErr w:type="gramEnd"/>
      <w:r w:rsidRPr="00254F17">
        <w:rPr>
          <w:b/>
          <w:bCs/>
          <w:highlight w:val="red"/>
        </w:rPr>
        <w:t xml:space="preserve"> bless the Lord.”</w:t>
      </w:r>
    </w:p>
    <w:p w14:paraId="76BD194A" w14:textId="77777777" w:rsidR="00B97210" w:rsidRDefault="00807540">
      <w:pPr>
        <w:spacing w:after="400"/>
      </w:pPr>
      <w:r>
        <w:t xml:space="preserve">Paul’s concern is for the position of the hands but for what those hands represent. </w:t>
      </w:r>
    </w:p>
    <w:p w14:paraId="6C55223B" w14:textId="68FB06C5" w:rsidR="001E2A1F" w:rsidRDefault="00B5413E">
      <w:pPr>
        <w:spacing w:after="400"/>
      </w:pPr>
      <w:r>
        <w:t xml:space="preserve">See, your hands </w:t>
      </w:r>
      <w:r w:rsidR="00CE42F9">
        <w:t xml:space="preserve">reflect </w:t>
      </w:r>
      <w:r>
        <w:t>th</w:t>
      </w:r>
      <w:r w:rsidR="003C6AAB">
        <w:t>e</w:t>
      </w:r>
      <w:r>
        <w:t xml:space="preserve"> activities and character of your life</w:t>
      </w:r>
      <w:r w:rsidR="005B3387">
        <w:t>—both good and bad.</w:t>
      </w:r>
    </w:p>
    <w:p w14:paraId="15782B1D" w14:textId="77777777" w:rsidR="00E40315" w:rsidRDefault="00E40315" w:rsidP="00E40315">
      <w:pPr>
        <w:spacing w:after="400"/>
      </w:pPr>
      <w:r>
        <w:t>For example, God warns the nation of Israel in Isaiah.</w:t>
      </w:r>
    </w:p>
    <w:p w14:paraId="7071DF53" w14:textId="591961A1" w:rsidR="003C6AAB" w:rsidRDefault="005E5B59" w:rsidP="00E40315">
      <w:pPr>
        <w:spacing w:after="400"/>
        <w:rPr>
          <w:b/>
          <w:bCs/>
          <w:i/>
          <w:iCs/>
        </w:rPr>
      </w:pPr>
      <w:r w:rsidRPr="005E5B59">
        <w:rPr>
          <w:b/>
          <w:bCs/>
          <w:color w:val="C00000"/>
          <w:highlight w:val="yellow"/>
        </w:rPr>
        <w:t xml:space="preserve">[POWERPOINT ONLY] </w:t>
      </w:r>
      <w:r w:rsidR="00E40315" w:rsidRPr="00DF0FBA">
        <w:rPr>
          <w:b/>
          <w:bCs/>
          <w:highlight w:val="yellow"/>
        </w:rPr>
        <w:t xml:space="preserve">Isaiah 1:15 - </w:t>
      </w:r>
      <w:r w:rsidR="00E40315" w:rsidRPr="00DF0FBA">
        <w:rPr>
          <w:b/>
          <w:bCs/>
          <w:i/>
          <w:iCs/>
          <w:highlight w:val="yellow"/>
        </w:rPr>
        <w:t>“So when you spread out your hands in prayer,</w:t>
      </w:r>
      <w:r w:rsidR="00E45C05" w:rsidRPr="00DF0FBA">
        <w:rPr>
          <w:b/>
          <w:bCs/>
          <w:i/>
          <w:iCs/>
          <w:highlight w:val="yellow"/>
        </w:rPr>
        <w:t xml:space="preserve"> </w:t>
      </w:r>
      <w:r w:rsidR="00E40315" w:rsidRPr="00DF0FBA">
        <w:rPr>
          <w:b/>
          <w:bCs/>
          <w:i/>
          <w:iCs/>
          <w:highlight w:val="yellow"/>
        </w:rPr>
        <w:t>I will hide My eyes from you;</w:t>
      </w:r>
      <w:r w:rsidR="00E45C05" w:rsidRPr="00DF0FBA">
        <w:rPr>
          <w:b/>
          <w:bCs/>
          <w:i/>
          <w:iCs/>
          <w:highlight w:val="yellow"/>
        </w:rPr>
        <w:t xml:space="preserve"> y</w:t>
      </w:r>
      <w:r w:rsidR="00E40315" w:rsidRPr="00DF0FBA">
        <w:rPr>
          <w:b/>
          <w:bCs/>
          <w:i/>
          <w:iCs/>
          <w:highlight w:val="yellow"/>
        </w:rPr>
        <w:t>es, even though you multiply prayers,</w:t>
      </w:r>
      <w:r w:rsidR="00E45C05" w:rsidRPr="00DF0FBA">
        <w:rPr>
          <w:b/>
          <w:bCs/>
          <w:i/>
          <w:iCs/>
          <w:highlight w:val="yellow"/>
        </w:rPr>
        <w:t xml:space="preserve"> </w:t>
      </w:r>
      <w:r w:rsidR="00E40315" w:rsidRPr="00DF0FBA">
        <w:rPr>
          <w:b/>
          <w:bCs/>
          <w:i/>
          <w:iCs/>
          <w:highlight w:val="yellow"/>
        </w:rPr>
        <w:t>I will not listen.</w:t>
      </w:r>
      <w:r w:rsidR="00E45C05" w:rsidRPr="00DF0FBA">
        <w:rPr>
          <w:b/>
          <w:bCs/>
          <w:i/>
          <w:iCs/>
          <w:highlight w:val="yellow"/>
        </w:rPr>
        <w:t xml:space="preserve"> </w:t>
      </w:r>
      <w:r w:rsidR="00E40315" w:rsidRPr="00DF0FBA">
        <w:rPr>
          <w:b/>
          <w:bCs/>
          <w:i/>
          <w:iCs/>
          <w:highlight w:val="yellow"/>
        </w:rPr>
        <w:t>Your hands are covered with blood.”</w:t>
      </w:r>
    </w:p>
    <w:p w14:paraId="6B747689" w14:textId="7FD6C9B1" w:rsidR="00DF0FBA" w:rsidRDefault="006B4D6D" w:rsidP="00E40315">
      <w:pPr>
        <w:spacing w:after="400"/>
      </w:pPr>
      <w:r>
        <w:lastRenderedPageBreak/>
        <w:t>See, even though t</w:t>
      </w:r>
      <w:r w:rsidR="00DF0FBA">
        <w:t xml:space="preserve">heir hands were lifted in </w:t>
      </w:r>
      <w:r w:rsidR="000D6F7B">
        <w:t xml:space="preserve">prayer, </w:t>
      </w:r>
      <w:r w:rsidR="00EA5680">
        <w:t xml:space="preserve">the Lord refused to hear them because their </w:t>
      </w:r>
      <w:r w:rsidR="005358DB">
        <w:t xml:space="preserve">actions revealed </w:t>
      </w:r>
      <w:r w:rsidR="00EA5680">
        <w:t>hearts were far from Him.</w:t>
      </w:r>
    </w:p>
    <w:p w14:paraId="6D454B19" w14:textId="56C6AF33" w:rsidR="00FD69E0" w:rsidRPr="00DF0FBA" w:rsidRDefault="00FD69E0" w:rsidP="00E40315">
      <w:pPr>
        <w:spacing w:after="400"/>
      </w:pPr>
      <w:r>
        <w:t>That</w:t>
      </w:r>
      <w:r w:rsidR="007939C0">
        <w:t>’s what counted.</w:t>
      </w:r>
    </w:p>
    <w:p w14:paraId="6136E8AE" w14:textId="77777777" w:rsidR="002F0916" w:rsidRDefault="003F0071">
      <w:pPr>
        <w:spacing w:after="400"/>
      </w:pPr>
      <w:r>
        <w:t>God</w:t>
      </w:r>
      <w:r w:rsidR="007939C0">
        <w:t xml:space="preserve"> wants the men of His church </w:t>
      </w:r>
      <w:r w:rsidR="002F0916">
        <w:t>to be devoted to Him.</w:t>
      </w:r>
    </w:p>
    <w:p w14:paraId="190F17CA" w14:textId="34A9628F" w:rsidR="001E2A1F" w:rsidRDefault="00B03231">
      <w:pPr>
        <w:spacing w:after="400"/>
      </w:pPr>
      <w:r>
        <w:t>Holy hands belong to a person who isn’t clinging to known sin… nurturing bitterness… or carrying on a private war with everybody who disagrees with him.</w:t>
      </w:r>
    </w:p>
    <w:p w14:paraId="731058A7" w14:textId="77777777" w:rsidR="001E2A1F" w:rsidRDefault="00B03231">
      <w:pPr>
        <w:spacing w:after="400"/>
      </w:pPr>
      <w:r>
        <w:t>And notice the two problems Paul names… wrath and dissension.</w:t>
      </w:r>
    </w:p>
    <w:p w14:paraId="5525E851" w14:textId="77777777" w:rsidR="001E2A1F" w:rsidRDefault="00B03231">
      <w:pPr>
        <w:spacing w:after="400"/>
      </w:pPr>
      <w:r>
        <w:t>That fits what we already know about Ephesus, doesn’t it?</w:t>
      </w:r>
    </w:p>
    <w:p w14:paraId="2A4E49C3" w14:textId="3D9B61B7" w:rsidR="001E2A1F" w:rsidRDefault="00B03231">
      <w:pPr>
        <w:spacing w:after="400"/>
      </w:pPr>
      <w:r>
        <w:lastRenderedPageBreak/>
        <w:t xml:space="preserve">The church was full of fruitless discussion. People were arguing. False teaching </w:t>
      </w:r>
      <w:proofErr w:type="gramStart"/>
      <w:r>
        <w:t>had</w:t>
      </w:r>
      <w:proofErr w:type="gramEnd"/>
      <w:r>
        <w:t xml:space="preserve"> damaged relationships. And Paul tells the men… “You need to stop feeding the conflict</w:t>
      </w:r>
      <w:r w:rsidR="0017522C">
        <w:t xml:space="preserve">… You need to repent… And you need </w:t>
      </w:r>
      <w:r w:rsidR="00E600C2">
        <w:t>draw near to me.</w:t>
      </w:r>
      <w:r>
        <w:t>”</w:t>
      </w:r>
    </w:p>
    <w:p w14:paraId="18708B9E" w14:textId="77777777" w:rsidR="001E2A1F" w:rsidRDefault="00B03231">
      <w:pPr>
        <w:spacing w:after="400"/>
      </w:pPr>
      <w:r>
        <w:t>Men, we can be very good at convincing ourselves that our anger is righteous… when the truth is that somebody simply got in the way of what we wanted.</w:t>
      </w:r>
    </w:p>
    <w:p w14:paraId="30A8F4B5" w14:textId="617F3AF8" w:rsidR="001E2A1F" w:rsidRDefault="00B03231">
      <w:pPr>
        <w:spacing w:after="400"/>
      </w:pPr>
      <w:r>
        <w:t xml:space="preserve">We can call it conviction… when it’s really </w:t>
      </w:r>
      <w:r w:rsidR="00371183">
        <w:t>pride</w:t>
      </w:r>
      <w:r>
        <w:t>.</w:t>
      </w:r>
    </w:p>
    <w:p w14:paraId="5CC08218" w14:textId="78B3222D" w:rsidR="001E2A1F" w:rsidRDefault="00B03231">
      <w:pPr>
        <w:spacing w:after="400"/>
      </w:pPr>
      <w:r>
        <w:t xml:space="preserve">We can call it leadership… when it’s really </w:t>
      </w:r>
      <w:r w:rsidR="007A78C5">
        <w:t xml:space="preserve">a desire for </w:t>
      </w:r>
      <w:r>
        <w:t>control.</w:t>
      </w:r>
    </w:p>
    <w:p w14:paraId="6AF01527" w14:textId="5A15E271" w:rsidR="001E2A1F" w:rsidRDefault="00B03231">
      <w:pPr>
        <w:spacing w:after="400"/>
      </w:pPr>
      <w:r>
        <w:t xml:space="preserve">Maybe you’ve experienced </w:t>
      </w:r>
      <w:r w:rsidR="00781BB7">
        <w:t xml:space="preserve">this: </w:t>
      </w:r>
      <w:proofErr w:type="gramStart"/>
      <w:r>
        <w:t>You walk</w:t>
      </w:r>
      <w:proofErr w:type="gramEnd"/>
      <w:r>
        <w:t xml:space="preserve"> away from a conversation… but the argument keeps going in your mind.</w:t>
      </w:r>
    </w:p>
    <w:p w14:paraId="19F1A22D" w14:textId="77777777" w:rsidR="004F5E31" w:rsidRDefault="00B03231" w:rsidP="00382DCE">
      <w:pPr>
        <w:spacing w:after="400"/>
      </w:pPr>
      <w:r>
        <w:lastRenderedPageBreak/>
        <w:t xml:space="preserve">You </w:t>
      </w:r>
      <w:proofErr w:type="gramStart"/>
      <w:r>
        <w:t>replay</w:t>
      </w:r>
      <w:proofErr w:type="gramEnd"/>
      <w:r>
        <w:t xml:space="preserve"> what the other person said. </w:t>
      </w:r>
      <w:r w:rsidR="00E13ECB">
        <w:t xml:space="preserve">You prepare your next response. </w:t>
      </w:r>
      <w:r>
        <w:t>And in the courtroom of your imagination, you win every time.</w:t>
      </w:r>
    </w:p>
    <w:p w14:paraId="3E62706C" w14:textId="5693B05F" w:rsidR="00E51BB6" w:rsidRDefault="004F5E31" w:rsidP="00382DCE">
      <w:pPr>
        <w:spacing w:after="400"/>
      </w:pPr>
      <w:r>
        <w:t>(</w:t>
      </w:r>
      <w:r w:rsidRPr="004F5E31">
        <w:rPr>
          <w:i/>
          <w:iCs/>
        </w:rPr>
        <w:t>Pause</w:t>
      </w:r>
      <w:r>
        <w:t>)</w:t>
      </w:r>
      <w:r>
        <w:br/>
      </w:r>
      <w:r>
        <w:br/>
      </w:r>
      <w:r w:rsidR="00382DCE">
        <w:t>You</w:t>
      </w:r>
      <w:r>
        <w:t xml:space="preserve"> know what’s hard to do?</w:t>
      </w:r>
      <w:r w:rsidR="00BE0B56">
        <w:t xml:space="preserve">... It’s </w:t>
      </w:r>
      <w:proofErr w:type="gramStart"/>
      <w:r w:rsidR="00BE0B56">
        <w:t>really hard</w:t>
      </w:r>
      <w:proofErr w:type="gramEnd"/>
      <w:r w:rsidR="00BE0B56">
        <w:t xml:space="preserve"> to </w:t>
      </w:r>
      <w:r w:rsidR="00E51BB6">
        <w:t xml:space="preserve">rehearse all the reasons </w:t>
      </w:r>
      <w:r w:rsidR="00975EF3">
        <w:t xml:space="preserve">you’d like to put someone in his place when </w:t>
      </w:r>
      <w:r w:rsidR="005A7869">
        <w:t>you’re pleading with the Lord to bless</w:t>
      </w:r>
      <w:r w:rsidR="00E51BB6">
        <w:t xml:space="preserve"> his life. </w:t>
      </w:r>
      <w:r w:rsidR="005566CC">
        <w:br/>
        <w:t>___</w:t>
      </w:r>
    </w:p>
    <w:p w14:paraId="0CD0B138" w14:textId="536EA6E5" w:rsidR="001E2A1F" w:rsidRDefault="003B2615">
      <w:pPr>
        <w:spacing w:after="400"/>
      </w:pPr>
      <w:r>
        <w:t>Men, I need to ask you</w:t>
      </w:r>
      <w:r w:rsidR="00B03231">
        <w:t>… what happens when the people around you disappoint you?</w:t>
      </w:r>
    </w:p>
    <w:p w14:paraId="3D2B656B" w14:textId="2B08655C" w:rsidR="001E2A1F" w:rsidRDefault="00B03231">
      <w:pPr>
        <w:spacing w:after="400"/>
      </w:pPr>
      <w:r>
        <w:t xml:space="preserve">Do they experience your patience and humility? Or do they learn to brace themselves for </w:t>
      </w:r>
      <w:r w:rsidR="003B2615">
        <w:t>your wrath</w:t>
      </w:r>
      <w:r>
        <w:t>?</w:t>
      </w:r>
    </w:p>
    <w:p w14:paraId="2B370EE2" w14:textId="2930B73F" w:rsidR="001E2A1F" w:rsidRDefault="00080690">
      <w:pPr>
        <w:spacing w:after="400"/>
      </w:pPr>
      <w:r>
        <w:lastRenderedPageBreak/>
        <w:t>Now</w:t>
      </w:r>
      <w:r w:rsidR="00166AF3">
        <w:t xml:space="preserve">, there </w:t>
      </w:r>
      <w:r w:rsidR="00A04A9A">
        <w:t xml:space="preserve">will be times when you have legitimate reasons to </w:t>
      </w:r>
      <w:r w:rsidR="0083746F">
        <w:t xml:space="preserve">be angry </w:t>
      </w:r>
      <w:r w:rsidR="0063709D">
        <w:t>over the way you</w:t>
      </w:r>
      <w:r w:rsidR="00F67332">
        <w:t>’ve been</w:t>
      </w:r>
      <w:r w:rsidR="0063709D">
        <w:t xml:space="preserve"> treated.</w:t>
      </w:r>
    </w:p>
    <w:p w14:paraId="7A42C552" w14:textId="50DE6C59" w:rsidR="001E2A1F" w:rsidRDefault="0063709D">
      <w:pPr>
        <w:spacing w:after="400"/>
      </w:pPr>
      <w:r>
        <w:t xml:space="preserve">Jesus </w:t>
      </w:r>
      <w:r w:rsidR="0003663A">
        <w:t>experienced that</w:t>
      </w:r>
      <w:r>
        <w:t xml:space="preserve">. He </w:t>
      </w:r>
      <w:r w:rsidR="00B03231">
        <w:t xml:space="preserve">had every reason to condemn the people who crucified Him. </w:t>
      </w:r>
      <w:r w:rsidR="00A77D6F">
        <w:t xml:space="preserve">And yet, what did He pray… </w:t>
      </w:r>
      <w:r w:rsidR="00B03231">
        <w:t xml:space="preserve">“Father, forgive them; for they do not know what they </w:t>
      </w:r>
      <w:r w:rsidR="005F3948">
        <w:t>do</w:t>
      </w:r>
      <w:r w:rsidR="00B03231">
        <w:t>.”</w:t>
      </w:r>
    </w:p>
    <w:p w14:paraId="5762AF85" w14:textId="44E60582" w:rsidR="005F3948" w:rsidRDefault="00E94E8D">
      <w:pPr>
        <w:spacing w:after="400"/>
      </w:pPr>
      <w:r>
        <w:t xml:space="preserve">Our prayers out to be characterized by the same </w:t>
      </w:r>
      <w:r w:rsidR="002A135D">
        <w:t xml:space="preserve">forgiving spirit, entrusting God </w:t>
      </w:r>
      <w:r w:rsidR="00543F1B">
        <w:t xml:space="preserve">with </w:t>
      </w:r>
      <w:r w:rsidR="00E3140E" w:rsidRPr="00E3140E">
        <w:t xml:space="preserve">justice </w:t>
      </w:r>
      <w:r w:rsidR="00543F1B">
        <w:t xml:space="preserve">when we </w:t>
      </w:r>
      <w:r w:rsidR="00E3140E" w:rsidRPr="00E3140E">
        <w:t>have disputes</w:t>
      </w:r>
      <w:r w:rsidR="00C46426">
        <w:t xml:space="preserve"> and </w:t>
      </w:r>
      <w:r w:rsidR="00E3140E" w:rsidRPr="00E3140E">
        <w:t>conflicts</w:t>
      </w:r>
      <w:r w:rsidR="00C46426">
        <w:t>.</w:t>
      </w:r>
    </w:p>
    <w:p w14:paraId="6E98D718" w14:textId="2C8392F1" w:rsidR="001E2A1F" w:rsidRDefault="00B03231">
      <w:pPr>
        <w:spacing w:after="400"/>
      </w:pPr>
      <w:r>
        <w:t>If we want our prayers to support the advance of the gospel, we can’t hang on to attitudes that make the gospel harder for other</w:t>
      </w:r>
      <w:r w:rsidR="004118A8">
        <w:t>s</w:t>
      </w:r>
      <w:r>
        <w:t xml:space="preserve"> to see.</w:t>
      </w:r>
      <w:r w:rsidR="00C46426">
        <w:br/>
        <w:t>___</w:t>
      </w:r>
      <w:r w:rsidR="00C46426">
        <w:br/>
      </w:r>
    </w:p>
    <w:p w14:paraId="41FB09C8" w14:textId="77777777" w:rsidR="004118A8" w:rsidRDefault="004118A8">
      <w:pPr>
        <w:spacing w:after="400"/>
      </w:pPr>
    </w:p>
    <w:p w14:paraId="2D09D24C" w14:textId="3E318859" w:rsidR="004118A8" w:rsidRDefault="004118A8">
      <w:pPr>
        <w:spacing w:after="400"/>
      </w:pPr>
      <w:r>
        <w:lastRenderedPageBreak/>
        <w:t>So, Paul</w:t>
      </w:r>
      <w:r w:rsidR="00100814">
        <w:t xml:space="preserve">’s first </w:t>
      </w:r>
      <w:r>
        <w:t xml:space="preserve">command </w:t>
      </w:r>
      <w:r w:rsidR="00100814">
        <w:t xml:space="preserve">about our worship is that we should </w:t>
      </w:r>
      <w:r w:rsidR="00466164">
        <w:t xml:space="preserve">all </w:t>
      </w:r>
      <w:r w:rsidR="003A5D40">
        <w:t xml:space="preserve">pray… </w:t>
      </w:r>
    </w:p>
    <w:p w14:paraId="3DBD7609" w14:textId="6066EB77" w:rsidR="00E948BA" w:rsidRDefault="00E948BA">
      <w:pPr>
        <w:spacing w:after="400"/>
      </w:pPr>
      <w:r>
        <w:t>He</w:t>
      </w:r>
      <w:r w:rsidR="001865CC">
        <w:t>,</w:t>
      </w:r>
      <w:r>
        <w:t xml:space="preserve"> then</w:t>
      </w:r>
      <w:r w:rsidR="001865CC">
        <w:t>,</w:t>
      </w:r>
      <w:r>
        <w:t xml:space="preserve"> commands </w:t>
      </w:r>
      <w:r w:rsidRPr="001865CC">
        <w:rPr>
          <w:i/>
          <w:iCs/>
        </w:rPr>
        <w:t>men</w:t>
      </w:r>
      <w:r>
        <w:t xml:space="preserve"> to </w:t>
      </w:r>
      <w:r w:rsidR="008B6D65">
        <w:t>do so without wrath or dissention.</w:t>
      </w:r>
    </w:p>
    <w:p w14:paraId="5EAF5C2D" w14:textId="51F51258" w:rsidR="008B6D65" w:rsidRDefault="0002513C">
      <w:pPr>
        <w:spacing w:after="400"/>
      </w:pPr>
      <w:r>
        <w:t>The next command</w:t>
      </w:r>
      <w:r w:rsidR="006C38E5">
        <w:t>s</w:t>
      </w:r>
      <w:r>
        <w:t xml:space="preserve"> </w:t>
      </w:r>
      <w:r w:rsidR="004378BA">
        <w:t>are</w:t>
      </w:r>
      <w:r>
        <w:t xml:space="preserve"> </w:t>
      </w:r>
      <w:r w:rsidR="006C38E5">
        <w:t xml:space="preserve">given </w:t>
      </w:r>
      <w:r w:rsidR="009B4ADE">
        <w:t xml:space="preserve">specifically for </w:t>
      </w:r>
      <w:r>
        <w:t xml:space="preserve">women… </w:t>
      </w:r>
    </w:p>
    <w:p w14:paraId="34C6D8D1" w14:textId="133959DC" w:rsidR="004378BA" w:rsidRDefault="002C780B">
      <w:pPr>
        <w:spacing w:after="400"/>
      </w:pPr>
      <w:r>
        <w:t xml:space="preserve">And </w:t>
      </w:r>
      <w:r w:rsidR="004378BA">
        <w:t xml:space="preserve">before we dive in… we </w:t>
      </w:r>
      <w:r w:rsidR="0035509C">
        <w:t xml:space="preserve">should </w:t>
      </w:r>
      <w:r w:rsidR="004378BA">
        <w:t>acknowledge that we’re about to get into some sensitive territory.</w:t>
      </w:r>
    </w:p>
    <w:p w14:paraId="44EDB8E4" w14:textId="1E15E5F3" w:rsidR="00436DFE" w:rsidRDefault="00EE21FB">
      <w:pPr>
        <w:spacing w:after="400"/>
      </w:pPr>
      <w:r>
        <w:t xml:space="preserve">But </w:t>
      </w:r>
      <w:r w:rsidR="0085171F">
        <w:t xml:space="preserve">let’s remember </w:t>
      </w:r>
      <w:r w:rsidR="00463EE2">
        <w:t>that these commands come from our wise and loving Creator</w:t>
      </w:r>
      <w:r w:rsidR="00436DFE">
        <w:t>.</w:t>
      </w:r>
    </w:p>
    <w:p w14:paraId="1B745543" w14:textId="77777777" w:rsidR="00944D23" w:rsidRDefault="00436DFE">
      <w:pPr>
        <w:spacing w:after="400"/>
      </w:pPr>
      <w:r>
        <w:t xml:space="preserve">Does God ever </w:t>
      </w:r>
      <w:r w:rsidR="00026316">
        <w:t xml:space="preserve">issue </w:t>
      </w:r>
      <w:r>
        <w:t>command</w:t>
      </w:r>
      <w:r w:rsidR="00C559A9">
        <w:t>s to harm us?</w:t>
      </w:r>
    </w:p>
    <w:p w14:paraId="7CE91446" w14:textId="17AAE4A9" w:rsidR="008D6FB5" w:rsidRDefault="00696869">
      <w:pPr>
        <w:spacing w:after="400"/>
      </w:pPr>
      <w:r>
        <w:t>No</w:t>
      </w:r>
      <w:r w:rsidR="008D6FB5">
        <w:t xml:space="preserve">, </w:t>
      </w:r>
      <w:r w:rsidR="004543C5">
        <w:t>He loves His children, and H</w:t>
      </w:r>
      <w:r w:rsidR="00E27D01">
        <w:t>is commands are for our good</w:t>
      </w:r>
      <w:r w:rsidR="008D6FB5">
        <w:t>.</w:t>
      </w:r>
    </w:p>
    <w:p w14:paraId="2CBF68B3" w14:textId="77777777" w:rsidR="002B6F90" w:rsidRDefault="00535DE7">
      <w:pPr>
        <w:spacing w:after="400"/>
      </w:pPr>
      <w:r>
        <w:lastRenderedPageBreak/>
        <w:t xml:space="preserve">When we </w:t>
      </w:r>
      <w:r w:rsidR="009B0297">
        <w:t xml:space="preserve">embrace them… </w:t>
      </w:r>
      <w:r w:rsidR="002B6F90">
        <w:t>W</w:t>
      </w:r>
      <w:r w:rsidR="009F1714">
        <w:t xml:space="preserve">hen we </w:t>
      </w:r>
      <w:r>
        <w:t>live as Jesus intend</w:t>
      </w:r>
      <w:r w:rsidR="00E27D01">
        <w:t>ed</w:t>
      </w:r>
      <w:r w:rsidR="008D6FB5">
        <w:t xml:space="preserve">… </w:t>
      </w:r>
      <w:r w:rsidR="009F1714">
        <w:t>you know what we find</w:t>
      </w:r>
      <w:r w:rsidR="00363828">
        <w:t xml:space="preserve">? </w:t>
      </w:r>
    </w:p>
    <w:p w14:paraId="6F0080B3" w14:textId="6EA0E007" w:rsidR="00436DFE" w:rsidRDefault="002B6F90">
      <w:pPr>
        <w:spacing w:after="400"/>
      </w:pPr>
      <w:r>
        <w:t xml:space="preserve">We find </w:t>
      </w:r>
      <w:r w:rsidR="00363828">
        <w:t>J</w:t>
      </w:r>
      <w:r w:rsidR="008D6FB5">
        <w:t xml:space="preserve">oy, purpose, and </w:t>
      </w:r>
      <w:r w:rsidR="00E27D01">
        <w:t>blessing.</w:t>
      </w:r>
      <w:r w:rsidR="00363828">
        <w:t xml:space="preserve"> </w:t>
      </w:r>
    </w:p>
    <w:p w14:paraId="242E51AA" w14:textId="3D9D1634" w:rsidR="00363828" w:rsidRDefault="00363828">
      <w:pPr>
        <w:spacing w:after="400"/>
      </w:pPr>
      <w:r>
        <w:t>That’s not just a slogan. That’s reality.</w:t>
      </w:r>
    </w:p>
    <w:p w14:paraId="78809ABE" w14:textId="433E8691" w:rsidR="001E2A1F" w:rsidRDefault="00911C53">
      <w:pPr>
        <w:spacing w:after="400"/>
      </w:pPr>
      <w:r>
        <w:t>So, let’s keep that in mind as we look at the third command, which says that</w:t>
      </w:r>
      <w:r w:rsidR="0002513C">
        <w:t xml:space="preserve">… </w:t>
      </w:r>
    </w:p>
    <w:p w14:paraId="78BD61EE" w14:textId="77777777" w:rsidR="001E2A1F" w:rsidRPr="0002513C" w:rsidRDefault="00B03231">
      <w:pPr>
        <w:pStyle w:val="Heading1"/>
        <w:rPr>
          <w:sz w:val="40"/>
          <w:szCs w:val="18"/>
        </w:rPr>
      </w:pPr>
      <w:r w:rsidRPr="0002513C">
        <w:rPr>
          <w:sz w:val="40"/>
          <w:szCs w:val="18"/>
          <w:highlight w:val="yellow"/>
        </w:rPr>
        <w:t>III. Women should dress modestly and prioritize good works.</w:t>
      </w:r>
    </w:p>
    <w:p w14:paraId="1462F1DB" w14:textId="6F2030B4" w:rsidR="001E2A1F" w:rsidRPr="00867E24" w:rsidRDefault="00B03231">
      <w:pPr>
        <w:pStyle w:val="SermonScripture"/>
        <w:rPr>
          <w:i/>
          <w:iCs/>
        </w:rPr>
      </w:pPr>
      <w:r>
        <w:rPr>
          <w:highlight w:val="yellow"/>
        </w:rPr>
        <w:t xml:space="preserve">1 Timothy 2:9-10 - </w:t>
      </w:r>
      <w:r w:rsidRPr="00867E24">
        <w:rPr>
          <w:i/>
          <w:iCs/>
          <w:highlight w:val="yellow"/>
        </w:rPr>
        <w:t>Likewise, I want women to adorn themselves with proper clothing, modestly and discreetly, not with braided hair and gold or pearls or costly garments, but rather by means of good works, as is proper for women making a claim to godliness.</w:t>
      </w:r>
    </w:p>
    <w:p w14:paraId="19079764" w14:textId="04094992" w:rsidR="001E2A1F" w:rsidRDefault="004A4304">
      <w:pPr>
        <w:spacing w:after="400"/>
      </w:pPr>
      <w:r>
        <w:lastRenderedPageBreak/>
        <w:t xml:space="preserve">So, </w:t>
      </w:r>
      <w:r w:rsidR="00167521">
        <w:t>let’s be clear</w:t>
      </w:r>
      <w:r w:rsidR="00AF0744">
        <w:t>…</w:t>
      </w:r>
      <w:r w:rsidR="00B03231">
        <w:t>This instruction is not an invitation to inspect everybody else’s wardrobe on the way out of the service</w:t>
      </w:r>
      <w:r w:rsidR="00167521">
        <w:t xml:space="preserve">… </w:t>
      </w:r>
      <w:r w:rsidR="00B03231">
        <w:t>If you leave today thinking your spiritual assignment is to become the church’s fashion police… you have missed the point.</w:t>
      </w:r>
    </w:p>
    <w:p w14:paraId="534790DF" w14:textId="77777777" w:rsidR="001E2A1F" w:rsidRDefault="00B03231">
      <w:pPr>
        <w:spacing w:after="400"/>
      </w:pPr>
      <w:r>
        <w:t>Paul is addressing the heart behind our choices… and the message those choices communicate.</w:t>
      </w:r>
    </w:p>
    <w:p w14:paraId="7B8DA807" w14:textId="4A33816F" w:rsidR="001E2A1F" w:rsidRDefault="00B03231">
      <w:pPr>
        <w:spacing w:after="400"/>
      </w:pPr>
      <w:r>
        <w:t>In the ancient world, elaborate hairstyles, gold jewelry, pearls, and expensive clothing advertise</w:t>
      </w:r>
      <w:r w:rsidR="00A47322">
        <w:t>d</w:t>
      </w:r>
      <w:r>
        <w:t xml:space="preserve"> wealth and social status.</w:t>
      </w:r>
    </w:p>
    <w:p w14:paraId="04741FC4" w14:textId="5C5E15C5" w:rsidR="001E2A1F" w:rsidRDefault="00B03231">
      <w:pPr>
        <w:spacing w:after="400"/>
      </w:pPr>
      <w:r>
        <w:t>So</w:t>
      </w:r>
      <w:r w:rsidR="00824D66">
        <w:t>,</w:t>
      </w:r>
      <w:r>
        <w:t xml:space="preserve"> the immediate concern is not simply that </w:t>
      </w:r>
      <w:r w:rsidR="00824D66">
        <w:t xml:space="preserve">clothing can be too </w:t>
      </w:r>
      <w:r>
        <w:t>revealing. Paul also has in mind clothing and accessories that say, “</w:t>
      </w:r>
      <w:r w:rsidR="00AB7B03">
        <w:t>Hey, everybody</w:t>
      </w:r>
      <w:r w:rsidR="009926F5">
        <w:t>, l</w:t>
      </w:r>
      <w:r>
        <w:t>ook at me</w:t>
      </w:r>
      <w:r w:rsidR="009926F5">
        <w:t>… because I’m something special</w:t>
      </w:r>
      <w:r>
        <w:t>.”</w:t>
      </w:r>
    </w:p>
    <w:p w14:paraId="75F34232" w14:textId="072A4577" w:rsidR="001E2A1F" w:rsidRDefault="00B03231">
      <w:pPr>
        <w:spacing w:after="400"/>
      </w:pPr>
      <w:r>
        <w:lastRenderedPageBreak/>
        <w:t xml:space="preserve">And before anybody starts undoing braids… or trying to remove a wedding ring that hasn’t moved since the </w:t>
      </w:r>
      <w:r w:rsidR="007E4D1F">
        <w:t>Clinton</w:t>
      </w:r>
      <w:r>
        <w:t xml:space="preserve"> administration… Paul isn’t saying braids, jewelry, or nice clothing are automatically sinful.</w:t>
      </w:r>
    </w:p>
    <w:p w14:paraId="103F6783" w14:textId="728B3F91" w:rsidR="001E2A1F" w:rsidRDefault="00B03231">
      <w:pPr>
        <w:spacing w:after="400"/>
      </w:pPr>
      <w:r>
        <w:t xml:space="preserve">The Proverbs 31 woman wears fine linen and purple. Scripture does not condemn beauty or </w:t>
      </w:r>
      <w:r w:rsidR="002A73BD">
        <w:t xml:space="preserve">caring for </w:t>
      </w:r>
      <w:r w:rsidR="00B43BD0">
        <w:t>one’s</w:t>
      </w:r>
      <w:r>
        <w:t xml:space="preserve"> appearance.</w:t>
      </w:r>
    </w:p>
    <w:p w14:paraId="6B72BD11" w14:textId="77777777" w:rsidR="001E2A1F" w:rsidRDefault="00B03231">
      <w:pPr>
        <w:spacing w:after="400"/>
      </w:pPr>
      <w:r>
        <w:t>The question is what you are trying to put on display.</w:t>
      </w:r>
    </w:p>
    <w:p w14:paraId="2BCC2306" w14:textId="77777777" w:rsidR="001E2A1F" w:rsidRDefault="00B03231">
      <w:pPr>
        <w:spacing w:after="400"/>
      </w:pPr>
      <w:r>
        <w:t>Are your choices governed by self-control and consideration for others? Or are they shaped by a desire to attract attention… project status… or make yourself the center of the room?</w:t>
      </w:r>
    </w:p>
    <w:p w14:paraId="51685BBE" w14:textId="77777777" w:rsidR="001E2A1F" w:rsidRDefault="00B03231">
      <w:pPr>
        <w:spacing w:after="400"/>
      </w:pPr>
      <w:r>
        <w:t>And although Paul addresses women here, the underlying heart issue is not limited to women.</w:t>
      </w:r>
    </w:p>
    <w:p w14:paraId="2B947B90" w14:textId="77777777" w:rsidR="001E2A1F" w:rsidRDefault="00B03231">
      <w:pPr>
        <w:spacing w:after="400"/>
      </w:pPr>
      <w:r>
        <w:lastRenderedPageBreak/>
        <w:t>Men can use clothing, money, accomplishments, physical appearance, or social influence to advertise themselves too.</w:t>
      </w:r>
    </w:p>
    <w:p w14:paraId="7A552098" w14:textId="77777777" w:rsidR="001E2A1F" w:rsidRDefault="00B03231">
      <w:pPr>
        <w:spacing w:after="400"/>
      </w:pPr>
      <w:r>
        <w:t>The larger question is whether our lives direct attention toward us… or toward the Savior we claim to follow.</w:t>
      </w:r>
    </w:p>
    <w:p w14:paraId="2ED06CE4" w14:textId="77777777" w:rsidR="001E2A1F" w:rsidRDefault="00B03231">
      <w:pPr>
        <w:spacing w:after="400"/>
      </w:pPr>
      <w:r>
        <w:t xml:space="preserve">Paul says the most fitting adornment for a godly woman is not something she purchases. It is good </w:t>
      </w:r>
      <w:proofErr w:type="gramStart"/>
      <w:r>
        <w:t>works</w:t>
      </w:r>
      <w:proofErr w:type="gramEnd"/>
      <w:r>
        <w:t>.</w:t>
      </w:r>
    </w:p>
    <w:p w14:paraId="0CEE4278" w14:textId="77777777" w:rsidR="001E2A1F" w:rsidRDefault="00B03231">
      <w:pPr>
        <w:spacing w:after="400"/>
      </w:pPr>
      <w:r>
        <w:t>It’s the woman who takes time to encourage someone who is struggling.</w:t>
      </w:r>
    </w:p>
    <w:p w14:paraId="2B78AEB1" w14:textId="77777777" w:rsidR="001E2A1F" w:rsidRDefault="00B03231">
      <w:pPr>
        <w:spacing w:after="400"/>
      </w:pPr>
      <w:r>
        <w:t>It’s the woman who teaches a child the truth of Scripture… welcomes a new family… provides a meal… speaks wisely into a younger woman’s life… or serves faithfully when nobody else notices.</w:t>
      </w:r>
    </w:p>
    <w:p w14:paraId="4FD27F83" w14:textId="77777777" w:rsidR="001E2A1F" w:rsidRDefault="00B03231">
      <w:pPr>
        <w:spacing w:after="400"/>
      </w:pPr>
      <w:r>
        <w:lastRenderedPageBreak/>
        <w:t>That kind of beauty does not depend on age, income, body type, or the latest fashion trend.</w:t>
      </w:r>
    </w:p>
    <w:p w14:paraId="59729BCE" w14:textId="77777777" w:rsidR="001E2A1F" w:rsidRDefault="00B03231">
      <w:pPr>
        <w:spacing w:after="400"/>
      </w:pPr>
      <w:r>
        <w:t>Our culture works hard to convince women that their value depends on whether they are attractive enough, fashionable enough, or impressive enough.</w:t>
      </w:r>
    </w:p>
    <w:p w14:paraId="1CD01829" w14:textId="77777777" w:rsidR="001E2A1F" w:rsidRDefault="00B03231">
      <w:pPr>
        <w:spacing w:after="400"/>
      </w:pPr>
      <w:r>
        <w:t>God offers something better. He calls His daughters to a beauty rooted in character… expressed in love… and strengthened by His grace.</w:t>
      </w:r>
    </w:p>
    <w:p w14:paraId="763BAD11" w14:textId="77777777" w:rsidR="001E2A1F" w:rsidRDefault="00B03231">
      <w:pPr>
        <w:spacing w:after="400"/>
      </w:pPr>
      <w:r>
        <w:t>And unlike a lot of what the world calls beautiful… it becomes more compelling over time.</w:t>
      </w:r>
    </w:p>
    <w:p w14:paraId="6A6B4CA6" w14:textId="77777777" w:rsidR="001E2A1F" w:rsidRDefault="00B03231">
      <w:pPr>
        <w:spacing w:after="400"/>
      </w:pPr>
      <w:r>
        <w:t>Now, let me add a necessary word for the men.</w:t>
      </w:r>
    </w:p>
    <w:p w14:paraId="316876AA" w14:textId="77777777" w:rsidR="001E2A1F" w:rsidRDefault="00B03231">
      <w:pPr>
        <w:spacing w:after="400"/>
      </w:pPr>
      <w:r>
        <w:t>If a man responds to a woman with lust, that man is responsible before God for his own thoughts and actions. A woman’s choices never excuse a man’s sin.</w:t>
      </w:r>
    </w:p>
    <w:p w14:paraId="0F9D22FD" w14:textId="77777777" w:rsidR="001E2A1F" w:rsidRDefault="00B03231">
      <w:pPr>
        <w:spacing w:after="400"/>
      </w:pPr>
      <w:r>
        <w:lastRenderedPageBreak/>
        <w:t>At the same time, every Christian is responsible to make choices that reflect love for God and consideration for others.</w:t>
      </w:r>
    </w:p>
    <w:p w14:paraId="1A54057A" w14:textId="02D7227A" w:rsidR="001E2A1F" w:rsidRDefault="00B03231">
      <w:pPr>
        <w:spacing w:after="400"/>
      </w:pPr>
      <w:r>
        <w:t>So</w:t>
      </w:r>
      <w:r w:rsidR="000E3874">
        <w:t>,</w:t>
      </w:r>
      <w:r>
        <w:t xml:space="preserve"> the goal isn’t legalism. It isn’t a list of approved fabrics, acceptable hemlines, or how much somebody is allowed to spend.</w:t>
      </w:r>
    </w:p>
    <w:p w14:paraId="7CF8A40C" w14:textId="394E6E4B" w:rsidR="001E2A1F" w:rsidRDefault="00B03231">
      <w:pPr>
        <w:spacing w:after="400"/>
      </w:pPr>
      <w:r>
        <w:t>The goal is a heart that says, “I want what people see in me to fit with what I say about Jesus.”</w:t>
      </w:r>
      <w:r w:rsidR="009F7F15">
        <w:br/>
        <w:t>___</w:t>
      </w:r>
    </w:p>
    <w:p w14:paraId="730DC57A" w14:textId="5B319A43" w:rsidR="009F7F15" w:rsidRDefault="009F7F15" w:rsidP="009F7F15">
      <w:pPr>
        <w:spacing w:after="400"/>
      </w:pPr>
      <w:r>
        <w:t xml:space="preserve">So, </w:t>
      </w:r>
      <w:r w:rsidR="00A83443">
        <w:t xml:space="preserve">the </w:t>
      </w:r>
      <w:r>
        <w:t xml:space="preserve">first command about our worship is that we should all pray… </w:t>
      </w:r>
    </w:p>
    <w:p w14:paraId="725DD686" w14:textId="400A697F" w:rsidR="009F7F15" w:rsidRDefault="00A83443" w:rsidP="009F7F15">
      <w:pPr>
        <w:spacing w:after="400"/>
      </w:pPr>
      <w:r>
        <w:t xml:space="preserve">The second is that </w:t>
      </w:r>
      <w:r w:rsidR="009F7F15" w:rsidRPr="001865CC">
        <w:rPr>
          <w:i/>
          <w:iCs/>
        </w:rPr>
        <w:t>men</w:t>
      </w:r>
      <w:r w:rsidR="009F7F15">
        <w:t xml:space="preserve"> </w:t>
      </w:r>
      <w:r w:rsidR="00B965B2">
        <w:t xml:space="preserve">should </w:t>
      </w:r>
      <w:r w:rsidR="009F7F15">
        <w:t>do so without wrath or dissention.</w:t>
      </w:r>
    </w:p>
    <w:p w14:paraId="02231C5F" w14:textId="24D49B82" w:rsidR="00B965B2" w:rsidRDefault="00B965B2" w:rsidP="009F7F15">
      <w:pPr>
        <w:spacing w:after="400"/>
      </w:pPr>
      <w:r>
        <w:lastRenderedPageBreak/>
        <w:t xml:space="preserve">Third, women should </w:t>
      </w:r>
      <w:r w:rsidR="00E021C7">
        <w:t>dress modestly and prioritize good works</w:t>
      </w:r>
    </w:p>
    <w:p w14:paraId="7F6C267F" w14:textId="543DAE8C" w:rsidR="009F7F15" w:rsidRDefault="0071150E">
      <w:pPr>
        <w:spacing w:after="400"/>
      </w:pPr>
      <w:r>
        <w:t>And finally…</w:t>
      </w:r>
    </w:p>
    <w:p w14:paraId="69BA4EA7" w14:textId="77777777" w:rsidR="001E2A1F" w:rsidRPr="00F57710" w:rsidRDefault="00B03231">
      <w:pPr>
        <w:pStyle w:val="Heading1"/>
        <w:rPr>
          <w:sz w:val="40"/>
          <w:szCs w:val="18"/>
        </w:rPr>
      </w:pPr>
      <w:r w:rsidRPr="00F57710">
        <w:rPr>
          <w:sz w:val="40"/>
          <w:szCs w:val="18"/>
          <w:highlight w:val="yellow"/>
        </w:rPr>
        <w:t>IV. Women must learn quietly and submissively.</w:t>
      </w:r>
    </w:p>
    <w:p w14:paraId="2B6844E5" w14:textId="2103D98B" w:rsidR="001E2A1F" w:rsidRPr="000E3874" w:rsidRDefault="00B03231">
      <w:pPr>
        <w:pStyle w:val="SermonScripture"/>
        <w:rPr>
          <w:i/>
          <w:iCs/>
        </w:rPr>
      </w:pPr>
      <w:r>
        <w:rPr>
          <w:highlight w:val="yellow"/>
        </w:rPr>
        <w:t xml:space="preserve">1 Timothy 2:11-12 – </w:t>
      </w:r>
      <w:r w:rsidRPr="000E3874">
        <w:rPr>
          <w:i/>
          <w:iCs/>
          <w:highlight w:val="yellow"/>
        </w:rPr>
        <w:t>A woman must quietly receive instruction with entire submissiveness. But I do not allow a woman to teach or exercise authority over a man, but to remain quiet.</w:t>
      </w:r>
    </w:p>
    <w:p w14:paraId="5A27D211" w14:textId="77777777" w:rsidR="001E2A1F" w:rsidRDefault="00B03231">
      <w:pPr>
        <w:spacing w:after="400"/>
      </w:pPr>
      <w:r>
        <w:t>I recognize that those verses can sound difficult… especially if you have seen authority used to belittle women, dismiss their concerns, or excuse sinful behavior.</w:t>
      </w:r>
    </w:p>
    <w:p w14:paraId="44B2BDF4" w14:textId="3AA24223" w:rsidR="001E2A1F" w:rsidRDefault="00B03231">
      <w:pPr>
        <w:spacing w:after="400"/>
      </w:pPr>
      <w:r>
        <w:lastRenderedPageBreak/>
        <w:t xml:space="preserve">If that has been your experience, I want you to know that mistreatment </w:t>
      </w:r>
      <w:r w:rsidR="007A3A94">
        <w:t xml:space="preserve">of women does not result from </w:t>
      </w:r>
      <w:r>
        <w:t>obeying God’s Word. It is a violation of God’s Word.</w:t>
      </w:r>
    </w:p>
    <w:p w14:paraId="182E0313" w14:textId="77777777" w:rsidR="001E2A1F" w:rsidRDefault="00B03231">
      <w:pPr>
        <w:spacing w:after="400"/>
      </w:pPr>
      <w:r>
        <w:t>Men and women are equally created in the image of God. They possess equal dignity… equal value… equal access to Christ… and equal standing as heirs of His grace.</w:t>
      </w:r>
    </w:p>
    <w:p w14:paraId="3838A3AE" w14:textId="77777777" w:rsidR="001E2A1F" w:rsidRDefault="00B03231">
      <w:pPr>
        <w:spacing w:after="400"/>
      </w:pPr>
      <w:r>
        <w:t>Nothing in this passage changes that.</w:t>
      </w:r>
    </w:p>
    <w:p w14:paraId="6FEC1164" w14:textId="77777777" w:rsidR="001E2A1F" w:rsidRDefault="00B03231">
      <w:pPr>
        <w:spacing w:after="400"/>
      </w:pPr>
      <w:proofErr w:type="gramStart"/>
      <w:r>
        <w:t>So</w:t>
      </w:r>
      <w:proofErr w:type="gramEnd"/>
      <w:r>
        <w:t xml:space="preserve"> let’s pay careful attention to what Paul </w:t>
      </w:r>
      <w:proofErr w:type="gramStart"/>
      <w:r>
        <w:t>actually says</w:t>
      </w:r>
      <w:proofErr w:type="gramEnd"/>
      <w:r>
        <w:t>.</w:t>
      </w:r>
    </w:p>
    <w:p w14:paraId="4E641899" w14:textId="77777777" w:rsidR="001E2A1F" w:rsidRDefault="00B03231">
      <w:pPr>
        <w:spacing w:after="400"/>
      </w:pPr>
      <w:r>
        <w:t>First… “A woman must… receive instruction.”</w:t>
      </w:r>
    </w:p>
    <w:p w14:paraId="71107561" w14:textId="77777777" w:rsidR="001E2A1F" w:rsidRDefault="00B03231">
      <w:pPr>
        <w:spacing w:after="400"/>
      </w:pPr>
      <w:r>
        <w:t>That means women are expected to learn the Word of God.</w:t>
      </w:r>
    </w:p>
    <w:p w14:paraId="1F73F53D" w14:textId="77777777" w:rsidR="001E2A1F" w:rsidRDefault="00B03231">
      <w:pPr>
        <w:spacing w:after="400"/>
      </w:pPr>
      <w:r>
        <w:lastRenderedPageBreak/>
        <w:t>They are not second-class disciples. They are not present merely to support everybody else’s spiritual growth. They are to know Scripture, understand sound doctrine, and grow in their relationship with Christ.</w:t>
      </w:r>
    </w:p>
    <w:p w14:paraId="3E93E752" w14:textId="77777777" w:rsidR="001E2A1F" w:rsidRDefault="00B03231">
      <w:pPr>
        <w:spacing w:after="400"/>
      </w:pPr>
      <w:r>
        <w:t>And we should be deeply grateful for the women in our church family who study God’s Word carefully… ask thoughtful questions… and help others understand what the Bible teaches.</w:t>
      </w:r>
    </w:p>
    <w:p w14:paraId="4B1E1D8A" w14:textId="77777777" w:rsidR="001E2A1F" w:rsidRDefault="00B03231">
      <w:pPr>
        <w:spacing w:after="400"/>
      </w:pPr>
      <w:r>
        <w:t>The word “quietly” does not mean women are never allowed to speak.</w:t>
      </w:r>
    </w:p>
    <w:p w14:paraId="5D600E6C" w14:textId="77777777" w:rsidR="001E2A1F" w:rsidRDefault="00B03231">
      <w:pPr>
        <w:spacing w:after="400"/>
      </w:pPr>
      <w:r>
        <w:t>Earlier in this chapter, Paul uses related language to describe the “tranquil and quiet life” he desires for the whole church.</w:t>
      </w:r>
    </w:p>
    <w:p w14:paraId="49163687" w14:textId="77777777" w:rsidR="001E2A1F" w:rsidRDefault="00B03231">
      <w:pPr>
        <w:spacing w:after="400"/>
      </w:pPr>
      <w:r>
        <w:t>He’s describing a settled, teachable disposition… not requiring that women become voiceless.</w:t>
      </w:r>
    </w:p>
    <w:p w14:paraId="7436A518" w14:textId="77777777" w:rsidR="001E2A1F" w:rsidRDefault="00B03231">
      <w:pPr>
        <w:spacing w:after="400"/>
      </w:pPr>
      <w:r>
        <w:lastRenderedPageBreak/>
        <w:t>And “submissiveness” does not mean surrendering discernment or tolerating abusive leadership.</w:t>
      </w:r>
    </w:p>
    <w:p w14:paraId="6F687191" w14:textId="77777777" w:rsidR="001E2A1F" w:rsidRDefault="00B03231">
      <w:pPr>
        <w:spacing w:after="400"/>
      </w:pPr>
      <w:r>
        <w:t>It means receiving God’s Word with a willing respect for the order He has established in His church.</w:t>
      </w:r>
    </w:p>
    <w:p w14:paraId="14D9BE97" w14:textId="77777777" w:rsidR="001E2A1F" w:rsidRDefault="00B03231">
      <w:pPr>
        <w:spacing w:after="400"/>
      </w:pPr>
      <w:r>
        <w:t>In fact, every Christian is responsible to receive God’s Word with humility. A man who sits under biblical teaching with a proud and combative spirit isn’t obeying God either.</w:t>
      </w:r>
    </w:p>
    <w:p w14:paraId="00716487" w14:textId="77777777" w:rsidR="001E2A1F" w:rsidRDefault="00B03231">
      <w:pPr>
        <w:spacing w:after="400"/>
      </w:pPr>
      <w:r>
        <w:t>Submission in the church is never blind allegiance to a personality. Our ultimate authority is Christ… and faithful leaders are accountable to teach what He has said, not whatever serves their own interests.</w:t>
      </w:r>
    </w:p>
    <w:p w14:paraId="192A2EF7" w14:textId="77777777" w:rsidR="001E2A1F" w:rsidRDefault="00B03231">
      <w:pPr>
        <w:spacing w:after="400"/>
      </w:pPr>
      <w:proofErr w:type="gramStart"/>
      <w:r>
        <w:t>So</w:t>
      </w:r>
      <w:proofErr w:type="gramEnd"/>
      <w:r>
        <w:t xml:space="preserve"> what is the restriction in verse 12?</w:t>
      </w:r>
    </w:p>
    <w:p w14:paraId="02587BBF" w14:textId="77777777" w:rsidR="001E2A1F" w:rsidRDefault="00B03231">
      <w:pPr>
        <w:spacing w:after="400"/>
      </w:pPr>
      <w:r>
        <w:lastRenderedPageBreak/>
        <w:t>Paul says he does not permit a woman to teach or exercise authority over a man in the gathered church.</w:t>
      </w:r>
    </w:p>
    <w:p w14:paraId="17900E57" w14:textId="77777777" w:rsidR="001E2A1F" w:rsidRDefault="00B03231">
      <w:pPr>
        <w:spacing w:after="400"/>
      </w:pPr>
      <w:r>
        <w:t>In context, this refers to the authoritative teaching and oversight entrusted to qualified pastors or elders.</w:t>
      </w:r>
    </w:p>
    <w:p w14:paraId="0C82E76E" w14:textId="77777777" w:rsidR="001E2A1F" w:rsidRDefault="00B03231">
      <w:pPr>
        <w:spacing w:after="400"/>
      </w:pPr>
      <w:r>
        <w:t>And if you continue into chapter 3, you find the qualifications for those leaders spelled out more fully.</w:t>
      </w:r>
    </w:p>
    <w:p w14:paraId="14F52232" w14:textId="77777777" w:rsidR="001E2A1F" w:rsidRDefault="00B03231">
      <w:pPr>
        <w:spacing w:after="400"/>
      </w:pPr>
      <w:r>
        <w:t>This is not a declaration that every man has authority over every woman.</w:t>
      </w:r>
    </w:p>
    <w:p w14:paraId="1B2D8EFA" w14:textId="77777777" w:rsidR="001E2A1F" w:rsidRDefault="00B03231">
      <w:pPr>
        <w:spacing w:after="400"/>
      </w:pPr>
      <w:r>
        <w:t>And it does not mean every man is qualified to lead. A man who lacks godly character does not become qualified simply because he is male.</w:t>
      </w:r>
    </w:p>
    <w:p w14:paraId="3DD2CE7F" w14:textId="77777777" w:rsidR="001E2A1F" w:rsidRDefault="00B03231">
      <w:pPr>
        <w:spacing w:after="400"/>
      </w:pPr>
      <w:r>
        <w:t>Nor is Paul saying women may never teach.</w:t>
      </w:r>
    </w:p>
    <w:p w14:paraId="5B48ACC6" w14:textId="77777777" w:rsidR="001E2A1F" w:rsidRDefault="00B03231">
      <w:pPr>
        <w:spacing w:after="400"/>
      </w:pPr>
      <w:r>
        <w:lastRenderedPageBreak/>
        <w:t>Titus 2 instructs older women to teach and train younger women. Timothy himself learned the Scriptures through the faithful influence of his mother and grandmother.</w:t>
      </w:r>
    </w:p>
    <w:p w14:paraId="0E1906CB" w14:textId="77777777" w:rsidR="001E2A1F" w:rsidRDefault="00B03231">
      <w:pPr>
        <w:spacing w:after="400"/>
      </w:pPr>
      <w:r>
        <w:t>And in Acts 18, Priscilla and her husband helped Apollos understand the way of God more accurately.</w:t>
      </w:r>
    </w:p>
    <w:p w14:paraId="71264B92" w14:textId="77777777" w:rsidR="001E2A1F" w:rsidRDefault="00B03231">
      <w:pPr>
        <w:spacing w:after="400"/>
      </w:pPr>
      <w:r>
        <w:t>The church needs the wisdom, gifts, service, and biblical insight of godly women.</w:t>
      </w:r>
    </w:p>
    <w:p w14:paraId="652E1839" w14:textId="77777777" w:rsidR="001E2A1F" w:rsidRDefault="00B03231">
      <w:pPr>
        <w:spacing w:after="400"/>
      </w:pPr>
      <w:r>
        <w:t>Our children need women who will open the Scriptures. Younger women need older women who will speak truth into their lives. And the whole church benefits when women use their gifts for the good of the body.</w:t>
      </w:r>
    </w:p>
    <w:p w14:paraId="34642A09" w14:textId="77777777" w:rsidR="001E2A1F" w:rsidRDefault="00B03231">
      <w:pPr>
        <w:spacing w:after="400"/>
      </w:pPr>
      <w:r>
        <w:t>The issue is not whether women have meaningful ministry. They do.</w:t>
      </w:r>
    </w:p>
    <w:p w14:paraId="01AD6142" w14:textId="77777777" w:rsidR="001E2A1F" w:rsidRDefault="00B03231">
      <w:pPr>
        <w:spacing w:after="400"/>
      </w:pPr>
      <w:r>
        <w:lastRenderedPageBreak/>
        <w:t>And if a church uses this passage as an excuse to ignore women’s gifts, discourage their growth, or treat their contributions as unimportant… that church has failed to appreciate the women Christ has given to His body.</w:t>
      </w:r>
    </w:p>
    <w:p w14:paraId="7378C71D" w14:textId="3B3A99B8" w:rsidR="001E2A1F" w:rsidRDefault="00B03231">
      <w:pPr>
        <w:spacing w:after="400"/>
      </w:pPr>
      <w:r>
        <w:t xml:space="preserve">The issue is whether we will trust </w:t>
      </w:r>
      <w:r w:rsidR="00643E0B">
        <w:t xml:space="preserve">God’s </w:t>
      </w:r>
      <w:r w:rsidR="006E49C6">
        <w:t>plan for teaching and leadership within His church.</w:t>
      </w:r>
    </w:p>
    <w:p w14:paraId="7B7B8ED5" w14:textId="4EBD91B5" w:rsidR="001E2A1F" w:rsidRDefault="00B03231">
      <w:pPr>
        <w:spacing w:after="400"/>
      </w:pPr>
      <w:r>
        <w:t xml:space="preserve">And Paul gives two reasons for that </w:t>
      </w:r>
      <w:r w:rsidR="006E49C6">
        <w:t>plan</w:t>
      </w:r>
      <w:r>
        <w:t>.</w:t>
      </w:r>
    </w:p>
    <w:p w14:paraId="4E23767E" w14:textId="77777777" w:rsidR="001E2A1F" w:rsidRDefault="00B03231">
      <w:pPr>
        <w:pStyle w:val="Heading2"/>
      </w:pPr>
      <w:r>
        <w:rPr>
          <w:highlight w:val="yellow"/>
        </w:rPr>
        <w:t>A. Because God created Adam first then Eve.</w:t>
      </w:r>
    </w:p>
    <w:p w14:paraId="41859604" w14:textId="6ADEE3F4" w:rsidR="001E2A1F" w:rsidRPr="009609B3" w:rsidRDefault="00B03231">
      <w:pPr>
        <w:pStyle w:val="SermonScripture"/>
        <w:rPr>
          <w:i/>
          <w:iCs/>
        </w:rPr>
      </w:pPr>
      <w:r>
        <w:rPr>
          <w:highlight w:val="yellow"/>
        </w:rPr>
        <w:t xml:space="preserve">1 Timothy 2:13 – </w:t>
      </w:r>
      <w:r w:rsidRPr="009609B3">
        <w:rPr>
          <w:i/>
          <w:iCs/>
          <w:highlight w:val="yellow"/>
        </w:rPr>
        <w:t>For it was Adam who was first created, and then Eve.</w:t>
      </w:r>
    </w:p>
    <w:p w14:paraId="3CD8F3EA" w14:textId="77777777" w:rsidR="001E2A1F" w:rsidRDefault="00B03231">
      <w:pPr>
        <w:spacing w:after="400"/>
      </w:pPr>
      <w:r>
        <w:t>Paul doesn’t ground his instruction in the preferences of first-century Ephesus.</w:t>
      </w:r>
    </w:p>
    <w:p w14:paraId="6A123764" w14:textId="77777777" w:rsidR="001E2A1F" w:rsidRDefault="00B03231">
      <w:pPr>
        <w:spacing w:after="400"/>
      </w:pPr>
      <w:r>
        <w:lastRenderedPageBreak/>
        <w:t>He takes us back to creation… before false teaching… before cultural customs… and even before sin entered the world.</w:t>
      </w:r>
    </w:p>
    <w:p w14:paraId="57E3D9EF" w14:textId="77777777" w:rsidR="001E2A1F" w:rsidRDefault="00B03231">
      <w:pPr>
        <w:spacing w:after="400"/>
      </w:pPr>
      <w:r>
        <w:t>God formed Adam first. Then He created Eve as a fitting partner… equal in dignity… different in role… and necessary to the work God intended them to accomplish together.</w:t>
      </w:r>
    </w:p>
    <w:p w14:paraId="5B2C8129" w14:textId="77777777" w:rsidR="001E2A1F" w:rsidRDefault="00B03231">
      <w:pPr>
        <w:spacing w:after="400"/>
      </w:pPr>
      <w:r>
        <w:t>The point is not that being created first makes men more valuable.</w:t>
      </w:r>
    </w:p>
    <w:p w14:paraId="5563EBD8" w14:textId="77777777" w:rsidR="001E2A1F" w:rsidRDefault="00B03231">
      <w:pPr>
        <w:spacing w:after="400"/>
      </w:pPr>
      <w:r>
        <w:t>If creation order determined value, we would need to start taking leadership advice from the livestock.</w:t>
      </w:r>
    </w:p>
    <w:p w14:paraId="755B9129" w14:textId="77777777" w:rsidR="001E2A1F" w:rsidRDefault="00B03231">
      <w:pPr>
        <w:spacing w:after="400"/>
      </w:pPr>
      <w:r>
        <w:t>The point is that God established an order with purpose. And Paul says that order has implications for leadership in the household of God.</w:t>
      </w:r>
    </w:p>
    <w:p w14:paraId="54DCCDFA" w14:textId="77777777" w:rsidR="001E2A1F" w:rsidRDefault="00B03231">
      <w:pPr>
        <w:spacing w:after="400"/>
      </w:pPr>
      <w:r>
        <w:lastRenderedPageBreak/>
        <w:t>Now, biblical authority is never permission to dominate.</w:t>
      </w:r>
    </w:p>
    <w:p w14:paraId="35D6C1DE" w14:textId="77777777" w:rsidR="001E2A1F" w:rsidRDefault="00B03231">
      <w:pPr>
        <w:spacing w:after="400"/>
      </w:pPr>
      <w:r>
        <w:t>When Jesus described leadership among His followers, He said the greatest must become a servant.</w:t>
      </w:r>
    </w:p>
    <w:p w14:paraId="0AD83785" w14:textId="77777777" w:rsidR="001E2A1F" w:rsidRDefault="00B03231">
      <w:pPr>
        <w:spacing w:after="400"/>
      </w:pPr>
      <w:proofErr w:type="gramStart"/>
      <w:r>
        <w:t>So</w:t>
      </w:r>
      <w:proofErr w:type="gramEnd"/>
      <w:r>
        <w:t xml:space="preserve"> if a man uses this passage to protect his ego… silence correction… or demand that everybody revolve around him… he is not reflecting the leadership of Jesus.</w:t>
      </w:r>
    </w:p>
    <w:p w14:paraId="23D6A2F0" w14:textId="77777777" w:rsidR="001E2A1F" w:rsidRDefault="00B03231">
      <w:pPr>
        <w:spacing w:after="400"/>
      </w:pPr>
      <w:r>
        <w:t>Qualified church leaders are called to teach faithfully, protect the flock, welcome accountability, and care for people who belong to Christ.</w:t>
      </w:r>
    </w:p>
    <w:p w14:paraId="7C359ECF" w14:textId="77777777" w:rsidR="001E2A1F" w:rsidRDefault="00B03231">
      <w:pPr>
        <w:spacing w:after="400"/>
      </w:pPr>
      <w:r>
        <w:t>The second reason Paul gives is…</w:t>
      </w:r>
    </w:p>
    <w:p w14:paraId="301A724C" w14:textId="77777777" w:rsidR="001E2A1F" w:rsidRDefault="00B03231">
      <w:pPr>
        <w:pStyle w:val="Heading2"/>
      </w:pPr>
      <w:r>
        <w:rPr>
          <w:highlight w:val="yellow"/>
        </w:rPr>
        <w:lastRenderedPageBreak/>
        <w:t>B. Because Eve was deceived, not Adam.</w:t>
      </w:r>
    </w:p>
    <w:p w14:paraId="019F9445" w14:textId="423EDEC9" w:rsidR="001E2A1F" w:rsidRDefault="00B03231">
      <w:pPr>
        <w:pStyle w:val="SermonScripture"/>
      </w:pPr>
      <w:r>
        <w:rPr>
          <w:highlight w:val="yellow"/>
        </w:rPr>
        <w:t xml:space="preserve">1 Timothy 2:14 – </w:t>
      </w:r>
      <w:r w:rsidRPr="009609B3">
        <w:rPr>
          <w:i/>
          <w:iCs/>
          <w:highlight w:val="yellow"/>
        </w:rPr>
        <w:t>And it was not Adam who was deceived, but the woman being deceived, fell into transgression.</w:t>
      </w:r>
    </w:p>
    <w:p w14:paraId="6207D98E" w14:textId="77777777" w:rsidR="001E2A1F" w:rsidRDefault="00B03231">
      <w:pPr>
        <w:spacing w:after="400"/>
      </w:pPr>
      <w:r>
        <w:t>That verse is not saying women are less intelligent than men… or that women are naturally incapable of understanding the truth.</w:t>
      </w:r>
    </w:p>
    <w:p w14:paraId="62320928" w14:textId="77777777" w:rsidR="001E2A1F" w:rsidRDefault="00B03231">
      <w:pPr>
        <w:spacing w:after="400"/>
      </w:pPr>
      <w:r>
        <w:t>If that were the point, Paul would not have just commanded women to learn.</w:t>
      </w:r>
    </w:p>
    <w:p w14:paraId="34963067" w14:textId="77777777" w:rsidR="001E2A1F" w:rsidRDefault="00B03231">
      <w:pPr>
        <w:spacing w:after="400"/>
      </w:pPr>
      <w:r>
        <w:t>And Scripture certainly doesn’t allow men to congratulate themselves for superior spiritual judgment.</w:t>
      </w:r>
    </w:p>
    <w:p w14:paraId="00CBB657" w14:textId="77777777" w:rsidR="001E2A1F" w:rsidRDefault="00B03231">
      <w:pPr>
        <w:spacing w:after="400"/>
      </w:pPr>
      <w:r>
        <w:t>Adam knew God’s command. He was present. And instead of protecting his wife and obeying the Lord, he followed her into sin.</w:t>
      </w:r>
    </w:p>
    <w:p w14:paraId="221ECFB2" w14:textId="77777777" w:rsidR="001E2A1F" w:rsidRDefault="00B03231">
      <w:pPr>
        <w:spacing w:after="400"/>
      </w:pPr>
      <w:r>
        <w:lastRenderedPageBreak/>
        <w:t>Eve was deceived. Adam disobeyed with his eyes open. Neither one has anything to brag about.</w:t>
      </w:r>
    </w:p>
    <w:p w14:paraId="131299F6" w14:textId="77777777" w:rsidR="001E2A1F" w:rsidRDefault="00B03231">
      <w:pPr>
        <w:spacing w:after="400"/>
      </w:pPr>
      <w:r>
        <w:t>Paul’s point is that the fall involved a distortion of God’s created order.</w:t>
      </w:r>
    </w:p>
    <w:p w14:paraId="4BA93D7B" w14:textId="77777777" w:rsidR="001E2A1F" w:rsidRDefault="00B03231">
      <w:pPr>
        <w:spacing w:after="400"/>
      </w:pPr>
      <w:r>
        <w:t>The serpent challenged God’s Word… Eve listened to the deception… and Adam failed to exercise faithful leadership.</w:t>
      </w:r>
    </w:p>
    <w:p w14:paraId="36A88857" w14:textId="77777777" w:rsidR="001E2A1F" w:rsidRDefault="00B03231">
      <w:pPr>
        <w:spacing w:after="400"/>
      </w:pPr>
      <w:r>
        <w:t xml:space="preserve">And the result was </w:t>
      </w:r>
      <w:proofErr w:type="gramStart"/>
      <w:r>
        <w:t>devastation</w:t>
      </w:r>
      <w:proofErr w:type="gramEnd"/>
      <w:r>
        <w:t>.</w:t>
      </w:r>
    </w:p>
    <w:p w14:paraId="36F24FEE" w14:textId="218365DB" w:rsidR="001D6577" w:rsidRPr="00871074" w:rsidRDefault="00871074">
      <w:pPr>
        <w:spacing w:after="400"/>
        <w:rPr>
          <w:b/>
          <w:bCs/>
        </w:rPr>
      </w:pPr>
      <w:r w:rsidRPr="00871074">
        <w:rPr>
          <w:b/>
          <w:bCs/>
          <w:highlight w:val="green"/>
        </w:rPr>
        <w:t>(Show diagram)</w:t>
      </w:r>
    </w:p>
    <w:p w14:paraId="7A833BEE" w14:textId="77777777" w:rsidR="001E2A1F" w:rsidRDefault="00B03231">
      <w:pPr>
        <w:spacing w:after="400"/>
      </w:pPr>
      <w:r>
        <w:t>That matters in Ephesus because false teachers were once again introducing deception into the household of God.</w:t>
      </w:r>
    </w:p>
    <w:p w14:paraId="179F20DC" w14:textId="77777777" w:rsidR="001E2A1F" w:rsidRDefault="00B03231">
      <w:pPr>
        <w:spacing w:after="400"/>
      </w:pPr>
      <w:r>
        <w:lastRenderedPageBreak/>
        <w:t>The church needed qualified leaders who would hold firmly to the truth… resist false teaching… and protect God’s people from spiritual harm.</w:t>
      </w:r>
    </w:p>
    <w:p w14:paraId="4EBC5417" w14:textId="77777777" w:rsidR="001E2A1F" w:rsidRDefault="00B03231">
      <w:pPr>
        <w:spacing w:after="400"/>
      </w:pPr>
      <w:r>
        <w:t>Men, that should not produce pride. It should produce humility.</w:t>
      </w:r>
    </w:p>
    <w:p w14:paraId="29F2CABA" w14:textId="77777777" w:rsidR="001E2A1F" w:rsidRDefault="00B03231">
      <w:pPr>
        <w:spacing w:after="400"/>
      </w:pPr>
      <w:r>
        <w:t>If God calls you to lead in your home or qualifies you to lead in His church, you are being called to responsibility… not privilege.</w:t>
      </w:r>
    </w:p>
    <w:p w14:paraId="62580946" w14:textId="77777777" w:rsidR="001E2A1F" w:rsidRDefault="00B03231">
      <w:pPr>
        <w:spacing w:after="400"/>
      </w:pPr>
      <w:r>
        <w:t>You are accountable for the way you handle His Word… the way you care for people… and the example you set.</w:t>
      </w:r>
    </w:p>
    <w:p w14:paraId="6668BC1C" w14:textId="77777777" w:rsidR="001E2A1F" w:rsidRDefault="00B03231">
      <w:pPr>
        <w:spacing w:after="400"/>
      </w:pPr>
      <w:r>
        <w:t>And you need the same grace, the same correction, and the same Savior everybody else needs.</w:t>
      </w:r>
    </w:p>
    <w:p w14:paraId="5B057DC6" w14:textId="77777777" w:rsidR="001E2A1F" w:rsidRDefault="00B03231">
      <w:pPr>
        <w:spacing w:after="400"/>
      </w:pPr>
      <w:r>
        <w:lastRenderedPageBreak/>
        <w:t>Paul closes with a verse that has generated a lot of discussion… but the emphasis is ultimately hopeful.</w:t>
      </w:r>
    </w:p>
    <w:p w14:paraId="7CB6FB94" w14:textId="77777777" w:rsidR="001E2A1F" w:rsidRDefault="00B03231">
      <w:pPr>
        <w:pStyle w:val="Heading2"/>
      </w:pPr>
      <w:r>
        <w:rPr>
          <w:highlight w:val="yellow"/>
        </w:rPr>
        <w:t>C. Yet there is hope for salvation demonstrated by living as God designed.</w:t>
      </w:r>
    </w:p>
    <w:p w14:paraId="12DE5720" w14:textId="1BF435BE" w:rsidR="001E2A1F" w:rsidRPr="00205C3D" w:rsidRDefault="00B03231">
      <w:pPr>
        <w:pStyle w:val="SermonScripture"/>
        <w:rPr>
          <w:i/>
          <w:iCs/>
        </w:rPr>
      </w:pPr>
      <w:r>
        <w:rPr>
          <w:highlight w:val="yellow"/>
        </w:rPr>
        <w:t xml:space="preserve">1 Timothy 2:15 – </w:t>
      </w:r>
      <w:r w:rsidRPr="00205C3D">
        <w:rPr>
          <w:i/>
          <w:iCs/>
          <w:highlight w:val="yellow"/>
        </w:rPr>
        <w:t>But women will be preserved through the bearing of children if they continue in faith and love and sanctity with self-restraint.</w:t>
      </w:r>
    </w:p>
    <w:p w14:paraId="3F06008F" w14:textId="1A67DB2A" w:rsidR="00A15553" w:rsidRPr="00A15553" w:rsidRDefault="00A15553" w:rsidP="00A15553">
      <w:pPr>
        <w:spacing w:after="400"/>
      </w:pPr>
      <w:r w:rsidRPr="00A15553">
        <w:t xml:space="preserve">This is one of those </w:t>
      </w:r>
      <w:r>
        <w:t>v</w:t>
      </w:r>
      <w:r w:rsidRPr="00A15553">
        <w:t xml:space="preserve">erses that causes </w:t>
      </w:r>
      <w:r w:rsidR="0021004B">
        <w:t xml:space="preserve">you to rip the needle </w:t>
      </w:r>
      <w:r w:rsidRPr="00A15553">
        <w:t>off record.</w:t>
      </w:r>
    </w:p>
    <w:p w14:paraId="780414DC" w14:textId="77777777" w:rsidR="00A15553" w:rsidRPr="00A15553" w:rsidRDefault="00A15553" w:rsidP="00A15553">
      <w:pPr>
        <w:spacing w:after="400"/>
      </w:pPr>
      <w:r w:rsidRPr="00A15553">
        <w:t>What on earth does that mean?</w:t>
      </w:r>
    </w:p>
    <w:p w14:paraId="77BA674D" w14:textId="184C94B3" w:rsidR="00A15553" w:rsidRPr="00A15553" w:rsidRDefault="00A15553" w:rsidP="00A15553">
      <w:pPr>
        <w:spacing w:after="400"/>
      </w:pPr>
      <w:r w:rsidRPr="00A15553">
        <w:t xml:space="preserve">And is confusing enough in the </w:t>
      </w:r>
      <w:r w:rsidR="000D25B4">
        <w:t>N</w:t>
      </w:r>
      <w:r w:rsidRPr="00A15553">
        <w:t xml:space="preserve">ew American </w:t>
      </w:r>
      <w:r w:rsidR="000D25B4">
        <w:t>S</w:t>
      </w:r>
      <w:r w:rsidRPr="00A15553">
        <w:t>tandard, but if you’re reading a different translation</w:t>
      </w:r>
      <w:r w:rsidR="000D25B4">
        <w:t>—</w:t>
      </w:r>
      <w:r w:rsidRPr="00A15553">
        <w:t xml:space="preserve"> like the NIV or ESV or King James or any number of other translations</w:t>
      </w:r>
      <w:r w:rsidR="000D25B4">
        <w:t>—</w:t>
      </w:r>
      <w:r w:rsidRPr="00A15553">
        <w:t xml:space="preserve">then you’re probably really </w:t>
      </w:r>
      <w:r w:rsidRPr="00A15553">
        <w:lastRenderedPageBreak/>
        <w:t>confused because in those translations</w:t>
      </w:r>
      <w:r w:rsidR="000D25B4">
        <w:t>,</w:t>
      </w:r>
      <w:r w:rsidRPr="00A15553">
        <w:t xml:space="preserve"> Paul doesn’t say women will be preserved through the bearing of children, no, he says women will be </w:t>
      </w:r>
      <w:r w:rsidR="00504392" w:rsidRPr="00A15553">
        <w:t xml:space="preserve">SAVED </w:t>
      </w:r>
      <w:r w:rsidRPr="00A15553">
        <w:t>through childbearing.</w:t>
      </w:r>
    </w:p>
    <w:p w14:paraId="0CB7D583" w14:textId="65A8E232" w:rsidR="00A15553" w:rsidRPr="00A15553" w:rsidRDefault="00504392" w:rsidP="00A15553">
      <w:pPr>
        <w:spacing w:after="400"/>
      </w:pPr>
      <w:r>
        <w:t xml:space="preserve">Say what </w:t>
      </w:r>
      <w:r w:rsidR="00A15553" w:rsidRPr="00A15553">
        <w:t>now?</w:t>
      </w:r>
    </w:p>
    <w:p w14:paraId="0D0939B2" w14:textId="06817031" w:rsidR="00A15553" w:rsidRPr="00A15553" w:rsidRDefault="00A15553" w:rsidP="00A15553">
      <w:pPr>
        <w:spacing w:after="400"/>
      </w:pPr>
      <w:r w:rsidRPr="00A15553">
        <w:t>Did Paul just say the women earn salvation by having kids?</w:t>
      </w:r>
    </w:p>
    <w:p w14:paraId="652EDE03" w14:textId="77777777" w:rsidR="00A15553" w:rsidRPr="00A15553" w:rsidRDefault="00A15553" w:rsidP="00A15553">
      <w:pPr>
        <w:spacing w:after="400"/>
      </w:pPr>
      <w:r w:rsidRPr="00A15553">
        <w:t>Is that what he really said?</w:t>
      </w:r>
    </w:p>
    <w:p w14:paraId="19831DA8" w14:textId="5705C4B6" w:rsidR="00A15553" w:rsidRPr="00A15553" w:rsidRDefault="00A15553" w:rsidP="00A15553">
      <w:pPr>
        <w:spacing w:after="400"/>
      </w:pPr>
      <w:r w:rsidRPr="00A15553">
        <w:t xml:space="preserve">Because if that’s the case, what do you do with the fact that not all women get married… </w:t>
      </w:r>
      <w:r w:rsidR="00B76BC0">
        <w:t>and n</w:t>
      </w:r>
      <w:r w:rsidRPr="00A15553">
        <w:t>ot all women have children…</w:t>
      </w:r>
    </w:p>
    <w:p w14:paraId="1096F9B8" w14:textId="77777777" w:rsidR="00A15553" w:rsidRPr="00A15553" w:rsidRDefault="00A15553" w:rsidP="00A15553">
      <w:pPr>
        <w:spacing w:after="400"/>
      </w:pPr>
      <w:r w:rsidRPr="00A15553">
        <w:t>Does that mean those women can’t be saved?</w:t>
      </w:r>
    </w:p>
    <w:p w14:paraId="63B8F9DC" w14:textId="63EBD4BD" w:rsidR="00A15553" w:rsidRPr="00A15553" w:rsidRDefault="00A15553" w:rsidP="00A15553">
      <w:pPr>
        <w:spacing w:after="400"/>
      </w:pPr>
      <w:r w:rsidRPr="00A15553">
        <w:lastRenderedPageBreak/>
        <w:t>Is that really what Paul is saying?</w:t>
      </w:r>
      <w:r w:rsidR="00B76BC0">
        <w:t xml:space="preserve"> </w:t>
      </w:r>
      <w:r w:rsidRPr="00A15553">
        <w:t>What on earth is he talking about here?</w:t>
      </w:r>
    </w:p>
    <w:p w14:paraId="6CB7238F" w14:textId="3DBC7ACB" w:rsidR="00A15553" w:rsidRPr="00A15553" w:rsidRDefault="00A15553" w:rsidP="00A15553">
      <w:pPr>
        <w:spacing w:after="400"/>
      </w:pPr>
      <w:r w:rsidRPr="00A15553">
        <w:t>You’re probably aware that one of the chief principles of Bible interpretation is that when the pla</w:t>
      </w:r>
      <w:r w:rsidR="00033633">
        <w:t>in</w:t>
      </w:r>
      <w:r w:rsidRPr="00A15553">
        <w:t xml:space="preserve"> sense makes good sense, seek no other sense.</w:t>
      </w:r>
    </w:p>
    <w:p w14:paraId="3E28B655" w14:textId="332DD849" w:rsidR="00A15553" w:rsidRPr="00A15553" w:rsidRDefault="00A15553" w:rsidP="00A15553">
      <w:pPr>
        <w:spacing w:after="400"/>
      </w:pPr>
      <w:r w:rsidRPr="00A15553">
        <w:t>The problem with this verse is that the pla</w:t>
      </w:r>
      <w:r w:rsidR="00033633">
        <w:t>i</w:t>
      </w:r>
      <w:r w:rsidRPr="00A15553">
        <w:t>n sense</w:t>
      </w:r>
      <w:r w:rsidR="00033633">
        <w:t>—</w:t>
      </w:r>
      <w:r w:rsidRPr="00A15553">
        <w:t xml:space="preserve"> women will be saved through childbearing</w:t>
      </w:r>
      <w:r w:rsidR="00033633">
        <w:t>—</w:t>
      </w:r>
      <w:r w:rsidRPr="00A15553">
        <w:t>doesn’t make good sense</w:t>
      </w:r>
      <w:r w:rsidR="00033633">
        <w:t>…</w:t>
      </w:r>
      <w:r w:rsidRPr="00A15553">
        <w:t xml:space="preserve"> because it contradict</w:t>
      </w:r>
      <w:r w:rsidR="00033633">
        <w:t>s</w:t>
      </w:r>
      <w:r w:rsidRPr="00A15553">
        <w:t xml:space="preserve"> everything Paul </w:t>
      </w:r>
      <w:r w:rsidR="00033633">
        <w:t xml:space="preserve">has </w:t>
      </w:r>
      <w:r w:rsidRPr="00A15553">
        <w:t>said about salvation throughout the New Testament.</w:t>
      </w:r>
    </w:p>
    <w:p w14:paraId="57935545" w14:textId="77777777" w:rsidR="00A4704C" w:rsidRDefault="00A4704C" w:rsidP="00A15553">
      <w:pPr>
        <w:spacing w:after="400"/>
      </w:pPr>
      <w:r>
        <w:t xml:space="preserve">And the Apostle </w:t>
      </w:r>
      <w:r w:rsidR="00A15553" w:rsidRPr="00A15553">
        <w:t xml:space="preserve">Paul doesn’t </w:t>
      </w:r>
      <w:r>
        <w:t xml:space="preserve">just </w:t>
      </w:r>
      <w:r w:rsidR="00A15553" w:rsidRPr="00A15553">
        <w:t xml:space="preserve">change his mind willy-nilly about important points of doctrine. </w:t>
      </w:r>
    </w:p>
    <w:p w14:paraId="65B96C44" w14:textId="61716DEF" w:rsidR="00A15553" w:rsidRPr="00A15553" w:rsidRDefault="00A15553" w:rsidP="00A15553">
      <w:pPr>
        <w:spacing w:after="400"/>
      </w:pPr>
      <w:r w:rsidRPr="00A15553">
        <w:t>Throughout the New Testament, he doubles down on the gospel of grace.</w:t>
      </w:r>
    </w:p>
    <w:p w14:paraId="35E66D51" w14:textId="74A9EC88" w:rsidR="00A15553" w:rsidRPr="00A15553" w:rsidRDefault="00A15553" w:rsidP="00A15553">
      <w:pPr>
        <w:spacing w:after="400"/>
      </w:pPr>
      <w:r w:rsidRPr="00A15553">
        <w:lastRenderedPageBreak/>
        <w:t>In fact, earlier this year, we studied an entire book</w:t>
      </w:r>
      <w:r w:rsidR="00A4704C">
        <w:t>—</w:t>
      </w:r>
      <w:r w:rsidRPr="00A15553">
        <w:t xml:space="preserve">the </w:t>
      </w:r>
      <w:r w:rsidR="00A4704C">
        <w:t>B</w:t>
      </w:r>
      <w:r w:rsidRPr="00A15553">
        <w:t>ook of Galatians</w:t>
      </w:r>
      <w:r w:rsidR="00A277B4">
        <w:t xml:space="preserve">—in which </w:t>
      </w:r>
      <w:r w:rsidRPr="00A15553">
        <w:t xml:space="preserve">Paul </w:t>
      </w:r>
      <w:r w:rsidR="00A277B4">
        <w:t>argue</w:t>
      </w:r>
      <w:r w:rsidR="00322499">
        <w:t>d</w:t>
      </w:r>
      <w:r w:rsidR="00A277B4">
        <w:t xml:space="preserve"> vehemently </w:t>
      </w:r>
      <w:r w:rsidRPr="00A15553">
        <w:t xml:space="preserve">that salvation comes by grace alone, through faith, alone, </w:t>
      </w:r>
      <w:r w:rsidR="00322499">
        <w:t xml:space="preserve">in </w:t>
      </w:r>
      <w:r w:rsidRPr="00A15553">
        <w:t xml:space="preserve">the person and work of Jesus Christ alone… </w:t>
      </w:r>
      <w:r w:rsidR="00322499">
        <w:t>and n</w:t>
      </w:r>
      <w:r w:rsidRPr="00A15553">
        <w:t>ot by human effort.</w:t>
      </w:r>
    </w:p>
    <w:p w14:paraId="680FCF0F" w14:textId="7E843FA4" w:rsidR="00A15553" w:rsidRPr="00A15553" w:rsidRDefault="005B70C0" w:rsidP="00A15553">
      <w:pPr>
        <w:spacing w:after="400"/>
      </w:pPr>
      <w:r>
        <w:t xml:space="preserve">Frankly, </w:t>
      </w:r>
      <w:r w:rsidR="00A15553" w:rsidRPr="00A15553">
        <w:t xml:space="preserve">I can </w:t>
      </w:r>
      <w:proofErr w:type="gramStart"/>
      <w:r w:rsidR="00A15553" w:rsidRPr="00A15553">
        <w:t>think</w:t>
      </w:r>
      <w:proofErr w:type="gramEnd"/>
      <w:r w:rsidR="00A15553" w:rsidRPr="00A15553">
        <w:t xml:space="preserve"> a few things in life that require more </w:t>
      </w:r>
      <w:r>
        <w:t xml:space="preserve">human </w:t>
      </w:r>
      <w:r w:rsidR="00A15553" w:rsidRPr="00A15553">
        <w:t>effort than bearing children. </w:t>
      </w:r>
    </w:p>
    <w:p w14:paraId="02F031BC" w14:textId="2A721FAB" w:rsidR="00A15553" w:rsidRPr="00A15553" w:rsidRDefault="00A15553" w:rsidP="00A15553">
      <w:pPr>
        <w:spacing w:after="400"/>
      </w:pPr>
      <w:r w:rsidRPr="00A15553">
        <w:t xml:space="preserve">So, that can’t possibly </w:t>
      </w:r>
      <w:r w:rsidR="005B70C0">
        <w:t>mean that women are saved through childbearing</w:t>
      </w:r>
      <w:r w:rsidRPr="00A15553">
        <w:t>.</w:t>
      </w:r>
    </w:p>
    <w:p w14:paraId="3A90A8BC" w14:textId="54C49A07" w:rsidR="00A15553" w:rsidRPr="00A15553" w:rsidRDefault="00A15553" w:rsidP="00A15553">
      <w:pPr>
        <w:spacing w:after="400"/>
      </w:pPr>
      <w:r w:rsidRPr="00A15553">
        <w:t xml:space="preserve">Paul is not </w:t>
      </w:r>
      <w:proofErr w:type="spellStart"/>
      <w:r w:rsidRPr="00A15553">
        <w:t>gonna</w:t>
      </w:r>
      <w:proofErr w:type="spellEnd"/>
      <w:r w:rsidRPr="00A15553">
        <w:t xml:space="preserve"> toss </w:t>
      </w:r>
      <w:r w:rsidR="00913AF3">
        <w:t xml:space="preserve">salvation by grace </w:t>
      </w:r>
      <w:r w:rsidRPr="00A15553">
        <w:t xml:space="preserve">out the window. He’s not </w:t>
      </w:r>
      <w:proofErr w:type="spellStart"/>
      <w:r w:rsidR="007C635F">
        <w:t>gonna</w:t>
      </w:r>
      <w:proofErr w:type="spellEnd"/>
      <w:r w:rsidR="007C635F">
        <w:t xml:space="preserve"> </w:t>
      </w:r>
      <w:r w:rsidRPr="00A15553">
        <w:t>contradict himself</w:t>
      </w:r>
      <w:r w:rsidR="007C635F">
        <w:t xml:space="preserve"> like that</w:t>
      </w:r>
      <w:r w:rsidR="00913AF3">
        <w:t>.</w:t>
      </w:r>
    </w:p>
    <w:p w14:paraId="305F1C0B" w14:textId="77777777" w:rsidR="00A15553" w:rsidRPr="00A15553" w:rsidRDefault="00A15553" w:rsidP="00A15553">
      <w:pPr>
        <w:spacing w:after="400"/>
      </w:pPr>
      <w:r w:rsidRPr="00A15553">
        <w:t>And we know that our God is not a god of contradiction.</w:t>
      </w:r>
    </w:p>
    <w:p w14:paraId="4BC3949B" w14:textId="77777777" w:rsidR="00A15553" w:rsidRPr="00A15553" w:rsidRDefault="00A15553" w:rsidP="00A15553">
      <w:pPr>
        <w:spacing w:after="400"/>
      </w:pPr>
    </w:p>
    <w:p w14:paraId="2928EA82" w14:textId="77777777" w:rsidR="00A15553" w:rsidRPr="00A15553" w:rsidRDefault="00A15553" w:rsidP="00A15553">
      <w:pPr>
        <w:spacing w:after="400"/>
      </w:pPr>
      <w:r w:rsidRPr="00A15553">
        <w:lastRenderedPageBreak/>
        <w:t>So, what is Paul saying here?</w:t>
      </w:r>
    </w:p>
    <w:p w14:paraId="5A37A7EC" w14:textId="1F9D1DCA" w:rsidR="00A15553" w:rsidRPr="00A15553" w:rsidRDefault="00A15553" w:rsidP="00A15553">
      <w:pPr>
        <w:spacing w:after="400"/>
      </w:pPr>
      <w:r w:rsidRPr="00A15553">
        <w:t>Well, what has Paul BEEN saying?</w:t>
      </w:r>
      <w:r w:rsidR="00126BC8">
        <w:t xml:space="preserve"> What does the context of this statement tell us.</w:t>
      </w:r>
    </w:p>
    <w:p w14:paraId="3F08E9CD" w14:textId="2E34D3AD" w:rsidR="00A15553" w:rsidRPr="00A15553" w:rsidRDefault="00A15553" w:rsidP="00A15553">
      <w:pPr>
        <w:spacing w:after="400"/>
      </w:pPr>
      <w:r w:rsidRPr="00A15553">
        <w:t xml:space="preserve">In addressing the way women are to function with in church gatherings, </w:t>
      </w:r>
      <w:r w:rsidR="00345BFA">
        <w:t>Paul</w:t>
      </w:r>
      <w:r w:rsidRPr="00A15553">
        <w:t xml:space="preserve"> </w:t>
      </w:r>
      <w:r w:rsidR="00345BFA">
        <w:t xml:space="preserve">has been pointing </w:t>
      </w:r>
      <w:r w:rsidRPr="00A15553">
        <w:t>to God</w:t>
      </w:r>
      <w:r w:rsidR="00345BFA">
        <w:t>’</w:t>
      </w:r>
      <w:r w:rsidRPr="00A15553">
        <w:t xml:space="preserve">s </w:t>
      </w:r>
      <w:r w:rsidR="00345BFA">
        <w:t>d</w:t>
      </w:r>
      <w:r w:rsidRPr="00A15553">
        <w:t>esign.</w:t>
      </w:r>
    </w:p>
    <w:p w14:paraId="5738B0CA" w14:textId="77777777" w:rsidR="00A15553" w:rsidRPr="00A15553" w:rsidRDefault="00A15553" w:rsidP="00A15553">
      <w:pPr>
        <w:spacing w:after="400"/>
      </w:pPr>
      <w:r w:rsidRPr="00A15553">
        <w:t>And that’s what he continues to do here.</w:t>
      </w:r>
    </w:p>
    <w:p w14:paraId="084432EE" w14:textId="4E1EF743" w:rsidR="00A15553" w:rsidRPr="00A15553" w:rsidRDefault="00A15553" w:rsidP="00A15553">
      <w:pPr>
        <w:spacing w:after="400"/>
      </w:pPr>
      <w:r w:rsidRPr="00A15553">
        <w:t xml:space="preserve">Bearing children is one of the </w:t>
      </w:r>
      <w:r w:rsidR="00C61089">
        <w:t xml:space="preserve">most prominent expressions </w:t>
      </w:r>
      <w:r w:rsidRPr="00A15553">
        <w:t xml:space="preserve">marks of </w:t>
      </w:r>
      <w:r w:rsidR="00B47450">
        <w:t xml:space="preserve">the way God has designed women. </w:t>
      </w:r>
    </w:p>
    <w:p w14:paraId="5010FC52" w14:textId="77777777" w:rsidR="00A15553" w:rsidRPr="00A15553" w:rsidRDefault="00A15553" w:rsidP="00A15553">
      <w:pPr>
        <w:spacing w:after="400"/>
      </w:pPr>
      <w:r w:rsidRPr="00A15553">
        <w:t xml:space="preserve">If you were to speak to a </w:t>
      </w:r>
      <w:proofErr w:type="gramStart"/>
      <w:r w:rsidRPr="00A15553">
        <w:t>three year-old</w:t>
      </w:r>
      <w:proofErr w:type="gramEnd"/>
      <w:r w:rsidRPr="00A15553">
        <w:t xml:space="preserve"> about the differences between men and women, one of the first things you’ll tell that </w:t>
      </w:r>
      <w:proofErr w:type="gramStart"/>
      <w:r w:rsidRPr="00A15553">
        <w:t>three year-old</w:t>
      </w:r>
      <w:proofErr w:type="gramEnd"/>
      <w:r w:rsidRPr="00A15553">
        <w:t xml:space="preserve"> is that only women have babies.</w:t>
      </w:r>
    </w:p>
    <w:p w14:paraId="1C5E6832" w14:textId="695C8756" w:rsidR="00A15553" w:rsidRPr="00A15553" w:rsidRDefault="00A15553" w:rsidP="00A15553">
      <w:pPr>
        <w:spacing w:after="400"/>
      </w:pPr>
      <w:r w:rsidRPr="00A15553">
        <w:lastRenderedPageBreak/>
        <w:t xml:space="preserve">Now, I know that our world is really confused </w:t>
      </w:r>
      <w:r w:rsidR="00BF4F5F">
        <w:t xml:space="preserve">about </w:t>
      </w:r>
      <w:r w:rsidRPr="00A15553">
        <w:t>this topic. Many people have a hard time acknowledging realities that couldn’t be pla</w:t>
      </w:r>
      <w:r w:rsidR="00BF4F5F">
        <w:t>i</w:t>
      </w:r>
      <w:r w:rsidRPr="00A15553">
        <w:t>ner.</w:t>
      </w:r>
    </w:p>
    <w:p w14:paraId="013B9F2B" w14:textId="77777777" w:rsidR="00A15553" w:rsidRPr="00A15553" w:rsidRDefault="00A15553" w:rsidP="00A15553">
      <w:pPr>
        <w:spacing w:after="400"/>
      </w:pPr>
      <w:r w:rsidRPr="00A15553">
        <w:t xml:space="preserve">I mean, there are a lot of people who have </w:t>
      </w:r>
      <w:proofErr w:type="gramStart"/>
      <w:r w:rsidRPr="00A15553">
        <w:t>gone</w:t>
      </w:r>
      <w:proofErr w:type="gramEnd"/>
      <w:r w:rsidRPr="00A15553">
        <w:t xml:space="preserve"> Coco for cuckoo puffs.</w:t>
      </w:r>
    </w:p>
    <w:p w14:paraId="661D5419" w14:textId="77777777" w:rsidR="00A15553" w:rsidRPr="00A15553" w:rsidRDefault="00A15553" w:rsidP="00A15553">
      <w:pPr>
        <w:spacing w:after="400"/>
      </w:pPr>
      <w:r w:rsidRPr="00A15553">
        <w:t>And one of the realities, our world struggles with is how to define what a woman is.</w:t>
      </w:r>
    </w:p>
    <w:p w14:paraId="693C5F99" w14:textId="77777777" w:rsidR="00A15553" w:rsidRPr="00A15553" w:rsidRDefault="00A15553" w:rsidP="00A15553">
      <w:pPr>
        <w:spacing w:after="400"/>
      </w:pPr>
      <w:r w:rsidRPr="00A15553">
        <w:t>God has made this very clear. And he did so from the very beginning.</w:t>
      </w:r>
    </w:p>
    <w:p w14:paraId="5F5187CD" w14:textId="77E3C54E" w:rsidR="00A15553" w:rsidRPr="00A15553" w:rsidRDefault="00A15553" w:rsidP="00A15553">
      <w:pPr>
        <w:spacing w:after="400"/>
      </w:pPr>
      <w:r w:rsidRPr="00A15553">
        <w:t xml:space="preserve">Only women </w:t>
      </w:r>
      <w:r w:rsidR="009610A0">
        <w:t xml:space="preserve">bear </w:t>
      </w:r>
      <w:r w:rsidRPr="00A15553">
        <w:t>children. That’s God</w:t>
      </w:r>
      <w:r w:rsidR="009610A0">
        <w:t>’</w:t>
      </w:r>
      <w:r w:rsidRPr="00A15553">
        <w:t>s design.</w:t>
      </w:r>
    </w:p>
    <w:p w14:paraId="376E3C60" w14:textId="65B91984" w:rsidR="00A15553" w:rsidRPr="00A15553" w:rsidRDefault="00A15553" w:rsidP="00A15553">
      <w:pPr>
        <w:spacing w:after="400"/>
      </w:pPr>
      <w:r w:rsidRPr="00A15553">
        <w:t xml:space="preserve">Now, I know that what I just said it’s hard for some women to hear. Because they </w:t>
      </w:r>
      <w:proofErr w:type="spellStart"/>
      <w:r w:rsidRPr="00A15553">
        <w:t>wanna</w:t>
      </w:r>
      <w:proofErr w:type="spellEnd"/>
      <w:r w:rsidRPr="00A15553">
        <w:t xml:space="preserve"> be moms, but they haven’t found a godly man to marry. Or they are </w:t>
      </w:r>
      <w:r w:rsidRPr="00A15553">
        <w:lastRenderedPageBreak/>
        <w:t xml:space="preserve">married, but </w:t>
      </w:r>
      <w:r w:rsidR="00E611D7">
        <w:t>to</w:t>
      </w:r>
      <w:r w:rsidRPr="00A15553">
        <w:t xml:space="preserve"> this point, God has not allowed them to conceive.</w:t>
      </w:r>
    </w:p>
    <w:p w14:paraId="28F99B3C" w14:textId="77777777" w:rsidR="00A15553" w:rsidRPr="00A15553" w:rsidRDefault="00A15553" w:rsidP="00A15553">
      <w:pPr>
        <w:spacing w:after="400"/>
      </w:pPr>
      <w:r w:rsidRPr="00A15553">
        <w:t>And for many women, that is very painful.</w:t>
      </w:r>
    </w:p>
    <w:p w14:paraId="45854E20" w14:textId="77777777" w:rsidR="00A15553" w:rsidRPr="00A15553" w:rsidRDefault="00A15553" w:rsidP="00A15553">
      <w:pPr>
        <w:spacing w:after="400"/>
      </w:pPr>
      <w:r w:rsidRPr="00A15553">
        <w:t>And if I just described your situation, I have great compassion for you</w:t>
      </w:r>
      <w:proofErr w:type="gramStart"/>
      <w:r w:rsidRPr="00A15553">
        <w:t>.…</w:t>
      </w:r>
      <w:proofErr w:type="gramEnd"/>
      <w:r w:rsidRPr="00A15553">
        <w:t xml:space="preserve"> But more importantly, our God has compassion for you, and I pray that he would comfort you in your pain.</w:t>
      </w:r>
    </w:p>
    <w:p w14:paraId="3EF2D0AC" w14:textId="77777777" w:rsidR="00A15553" w:rsidRPr="00A15553" w:rsidRDefault="00A15553" w:rsidP="00A15553">
      <w:pPr>
        <w:spacing w:after="400"/>
      </w:pPr>
      <w:r w:rsidRPr="00A15553">
        <w:t xml:space="preserve">You are suffering one of the many hardships that comes from living in a world where the curse of sin has corrupted </w:t>
      </w:r>
      <w:proofErr w:type="gramStart"/>
      <w:r w:rsidRPr="00A15553">
        <w:t>God‘</w:t>
      </w:r>
      <w:proofErr w:type="gramEnd"/>
      <w:r w:rsidRPr="00A15553">
        <w:t>s perfect design.</w:t>
      </w:r>
    </w:p>
    <w:p w14:paraId="156142F4" w14:textId="7E336E7E" w:rsidR="00A15553" w:rsidRPr="00A15553" w:rsidRDefault="0046279F" w:rsidP="00A15553">
      <w:pPr>
        <w:spacing w:after="400"/>
      </w:pPr>
      <w:r>
        <w:t xml:space="preserve">But </w:t>
      </w:r>
      <w:r w:rsidR="00A15553" w:rsidRPr="00A15553">
        <w:t xml:space="preserve">it’s </w:t>
      </w:r>
      <w:proofErr w:type="gramStart"/>
      <w:r w:rsidR="00A15553" w:rsidRPr="00A15553">
        <w:t>God‘</w:t>
      </w:r>
      <w:proofErr w:type="gramEnd"/>
      <w:r w:rsidR="00A15553" w:rsidRPr="00A15553">
        <w:t xml:space="preserve">s </w:t>
      </w:r>
      <w:r w:rsidRPr="00A15553">
        <w:t xml:space="preserve">UNCORRUPTED </w:t>
      </w:r>
      <w:r>
        <w:t>d</w:t>
      </w:r>
      <w:r w:rsidR="00A15553" w:rsidRPr="00A15553">
        <w:t>esign that Paul references</w:t>
      </w:r>
      <w:r>
        <w:t xml:space="preserve"> in this verse</w:t>
      </w:r>
    </w:p>
    <w:p w14:paraId="4F525678" w14:textId="77777777" w:rsidR="00A15553" w:rsidRPr="00A15553" w:rsidRDefault="00A15553" w:rsidP="00A15553">
      <w:pPr>
        <w:spacing w:after="400"/>
      </w:pPr>
    </w:p>
    <w:p w14:paraId="5EF7D39F" w14:textId="77777777" w:rsidR="00BF150A" w:rsidRDefault="00A15553" w:rsidP="00A15553">
      <w:pPr>
        <w:spacing w:after="400"/>
      </w:pPr>
      <w:r w:rsidRPr="00A15553">
        <w:lastRenderedPageBreak/>
        <w:t>And he uses childbearing as a catch</w:t>
      </w:r>
      <w:r w:rsidR="0046279F">
        <w:t>-</w:t>
      </w:r>
      <w:r w:rsidRPr="00A15553">
        <w:t>all term to refer to the way</w:t>
      </w:r>
      <w:r w:rsidR="008E5B01">
        <w:t xml:space="preserve"> God has designed </w:t>
      </w:r>
      <w:r w:rsidRPr="00A15553">
        <w:t>women are to function</w:t>
      </w:r>
      <w:r w:rsidR="0046102C">
        <w:t xml:space="preserve">… </w:t>
      </w:r>
      <w:r w:rsidR="00EE3B17">
        <w:t>s</w:t>
      </w:r>
      <w:r w:rsidRPr="00A15553">
        <w:t xml:space="preserve">aying that women will be saved – or better understood – will evidence their salvation… </w:t>
      </w:r>
      <w:r w:rsidR="00BF150A">
        <w:t>a</w:t>
      </w:r>
      <w:r w:rsidRPr="00A15553">
        <w:t xml:space="preserve">s </w:t>
      </w:r>
      <w:r w:rsidR="00BF150A">
        <w:t>they</w:t>
      </w:r>
      <w:r w:rsidRPr="00A15553">
        <w:t xml:space="preserve"> function according to </w:t>
      </w:r>
      <w:proofErr w:type="gramStart"/>
      <w:r w:rsidRPr="00A15553">
        <w:t>God‘</w:t>
      </w:r>
      <w:proofErr w:type="gramEnd"/>
      <w:r w:rsidRPr="00A15553">
        <w:t xml:space="preserve">s design… </w:t>
      </w:r>
    </w:p>
    <w:p w14:paraId="2B9666B5" w14:textId="546CBFE3" w:rsidR="00245B52" w:rsidRDefault="00B03231">
      <w:pPr>
        <w:spacing w:after="400"/>
      </w:pPr>
      <w:r>
        <w:t xml:space="preserve">In other </w:t>
      </w:r>
      <w:proofErr w:type="gramStart"/>
      <w:r>
        <w:t>words</w:t>
      </w:r>
      <w:proofErr w:type="gramEnd"/>
      <w:r>
        <w:t xml:space="preserve">… the question is not, “How can a woman earn her salvation?” The question is, “What does </w:t>
      </w:r>
      <w:r w:rsidR="00245B52">
        <w:t>a saved woman</w:t>
      </w:r>
      <w:r>
        <w:t xml:space="preserve"> look like</w:t>
      </w:r>
      <w:r w:rsidR="00245B52">
        <w:t>?</w:t>
      </w:r>
    </w:p>
    <w:p w14:paraId="379C4382" w14:textId="09A55B25" w:rsidR="001E2A1F" w:rsidRDefault="0011535E">
      <w:pPr>
        <w:spacing w:after="400"/>
      </w:pPr>
      <w:r>
        <w:t>It’s a wom</w:t>
      </w:r>
      <w:r w:rsidR="009C115B">
        <w:t>a</w:t>
      </w:r>
      <w:r>
        <w:t xml:space="preserve">n who </w:t>
      </w:r>
      <w:r w:rsidR="00B03231">
        <w:t xml:space="preserve">trusts God and embraces </w:t>
      </w:r>
      <w:r>
        <w:t xml:space="preserve">His good </w:t>
      </w:r>
      <w:r w:rsidR="00B03231">
        <w:t xml:space="preserve">purposes </w:t>
      </w:r>
      <w:r>
        <w:t>for her life</w:t>
      </w:r>
      <w:r w:rsidR="009C115B">
        <w:t>.</w:t>
      </w:r>
    </w:p>
    <w:p w14:paraId="5E377B05" w14:textId="77777777" w:rsidR="000D0D38" w:rsidRDefault="009C115B" w:rsidP="009C115B">
      <w:pPr>
        <w:spacing w:after="400"/>
      </w:pPr>
      <w:r w:rsidRPr="00A15553">
        <w:t xml:space="preserve">And </w:t>
      </w:r>
      <w:r>
        <w:t xml:space="preserve">that’s essentially what the rest of verse </w:t>
      </w:r>
      <w:r w:rsidRPr="00A15553">
        <w:t>15 says…</w:t>
      </w:r>
      <w:r w:rsidR="007558BF">
        <w:t xml:space="preserve"> “</w:t>
      </w:r>
      <w:r w:rsidRPr="00A15553">
        <w:t xml:space="preserve">As they continue in faith and love and sanctity with </w:t>
      </w:r>
      <w:proofErr w:type="spellStart"/>
      <w:r w:rsidRPr="00A15553">
        <w:t>self restraint</w:t>
      </w:r>
      <w:proofErr w:type="spellEnd"/>
      <w:r w:rsidRPr="00A15553">
        <w:t xml:space="preserve">… </w:t>
      </w:r>
    </w:p>
    <w:p w14:paraId="059375D6" w14:textId="6F193021" w:rsidR="009C115B" w:rsidRPr="00A15553" w:rsidRDefault="000D0D38" w:rsidP="009C115B">
      <w:pPr>
        <w:spacing w:after="400"/>
      </w:pPr>
      <w:r>
        <w:t xml:space="preserve">Those characteristics give </w:t>
      </w:r>
      <w:r w:rsidR="002F31A5">
        <w:t xml:space="preserve">evidence of the Spirit’s </w:t>
      </w:r>
      <w:r w:rsidR="009C115B" w:rsidRPr="00A15553">
        <w:t>work in the life of a believer.</w:t>
      </w:r>
    </w:p>
    <w:p w14:paraId="34DC6174" w14:textId="77777777" w:rsidR="009C115B" w:rsidRDefault="009C115B">
      <w:pPr>
        <w:spacing w:after="400"/>
      </w:pPr>
    </w:p>
    <w:p w14:paraId="481DA821" w14:textId="489760B3" w:rsidR="001E2A1F" w:rsidRDefault="00B03231">
      <w:pPr>
        <w:spacing w:after="400"/>
      </w:pPr>
      <w:r>
        <w:t>Th</w:t>
      </w:r>
      <w:r w:rsidR="002F31A5">
        <w:t>ey</w:t>
      </w:r>
      <w:r>
        <w:t xml:space="preserve"> do not PURCHASE salvation. The</w:t>
      </w:r>
      <w:r w:rsidR="00FE5026">
        <w:t xml:space="preserve">y’re the marks of </w:t>
      </w:r>
      <w:r w:rsidR="001447C3">
        <w:t>salvation</w:t>
      </w:r>
      <w:r>
        <w:t>.</w:t>
      </w:r>
    </w:p>
    <w:p w14:paraId="34C7DE3F" w14:textId="5661798A" w:rsidR="001E2A1F" w:rsidRDefault="00B03231">
      <w:pPr>
        <w:spacing w:after="400"/>
      </w:pPr>
      <w:r>
        <w:t xml:space="preserve">And that principle applies whether a woman is raising children, serving in the church, </w:t>
      </w:r>
      <w:r w:rsidR="009F240F">
        <w:t xml:space="preserve">functioning </w:t>
      </w:r>
      <w:r w:rsidR="002D2933">
        <w:t>with integrity in the workplace</w:t>
      </w:r>
      <w:r>
        <w:t>, or honoring the Lord in countless other ways.</w:t>
      </w:r>
    </w:p>
    <w:p w14:paraId="7BF0359C" w14:textId="77777777" w:rsidR="001E2A1F" w:rsidRDefault="00B03231">
      <w:pPr>
        <w:spacing w:after="400"/>
      </w:pPr>
      <w:proofErr w:type="gramStart"/>
      <w:r>
        <w:t>So</w:t>
      </w:r>
      <w:proofErr w:type="gramEnd"/>
      <w:r>
        <w:t xml:space="preserve"> let’s </w:t>
      </w:r>
      <w:proofErr w:type="gramStart"/>
      <w:r>
        <w:t>come</w:t>
      </w:r>
      <w:proofErr w:type="gramEnd"/>
      <w:r>
        <w:t xml:space="preserve"> back to where we started.</w:t>
      </w:r>
    </w:p>
    <w:p w14:paraId="49459A62" w14:textId="77777777" w:rsidR="001E2A1F" w:rsidRDefault="00B03231">
      <w:pPr>
        <w:spacing w:after="400"/>
      </w:pPr>
      <w:r>
        <w:t>Timothy was facing a divided church… confused teaching… damaged relationships… and a difficult assignment.</w:t>
      </w:r>
    </w:p>
    <w:p w14:paraId="0E406D0F" w14:textId="15CC6591" w:rsidR="001E2A1F" w:rsidRDefault="00B03231">
      <w:pPr>
        <w:spacing w:after="400"/>
      </w:pPr>
      <w:r>
        <w:t xml:space="preserve">Paul’s answer </w:t>
      </w:r>
      <w:proofErr w:type="gramStart"/>
      <w:r>
        <w:t>call</w:t>
      </w:r>
      <w:proofErr w:type="gramEnd"/>
      <w:r>
        <w:t xml:space="preserve"> the church back to dependence on God and conduct shaped by the gospel.</w:t>
      </w:r>
    </w:p>
    <w:p w14:paraId="58A4888D" w14:textId="77777777" w:rsidR="001E2A1F" w:rsidRDefault="00B03231">
      <w:pPr>
        <w:spacing w:after="400"/>
      </w:pPr>
      <w:r>
        <w:lastRenderedPageBreak/>
        <w:t>Pray for all kinds of people… including the leaders you find difficult.</w:t>
      </w:r>
    </w:p>
    <w:p w14:paraId="3B177A97" w14:textId="77777777" w:rsidR="001E2A1F" w:rsidRDefault="00B03231">
      <w:pPr>
        <w:spacing w:after="400"/>
      </w:pPr>
      <w:r>
        <w:t>Men… put away anger and dissension… and lead with humble, holy hands.</w:t>
      </w:r>
    </w:p>
    <w:p w14:paraId="0EC6C5E1" w14:textId="77777777" w:rsidR="001E2A1F" w:rsidRDefault="00B03231">
      <w:pPr>
        <w:spacing w:after="400"/>
      </w:pPr>
      <w:r>
        <w:t>Women… pursue the lasting beauty of good works… and keep growing in the truth of God’s Word.</w:t>
      </w:r>
    </w:p>
    <w:p w14:paraId="528FC8C6" w14:textId="3B396347" w:rsidR="001E2A1F" w:rsidRDefault="00B03231">
      <w:pPr>
        <w:spacing w:after="400"/>
      </w:pPr>
      <w:r>
        <w:t xml:space="preserve">And together… </w:t>
      </w:r>
      <w:r w:rsidR="0069361A">
        <w:t xml:space="preserve">glorify </w:t>
      </w:r>
      <w:r>
        <w:t>the God who gave His Son to rescue as a ransom for sinners.</w:t>
      </w:r>
    </w:p>
    <w:p w14:paraId="71163B2E" w14:textId="6B5FC35E" w:rsidR="001E2A1F" w:rsidRDefault="00B03231">
      <w:pPr>
        <w:spacing w:after="400"/>
      </w:pPr>
      <w:r>
        <w:t xml:space="preserve">And when that gospel shapes the way we </w:t>
      </w:r>
      <w:r w:rsidR="00DE3BFF">
        <w:t>corporately worship</w:t>
      </w:r>
      <w:r>
        <w:t xml:space="preserve">… our church is better prepared to advance the mission Jesus </w:t>
      </w:r>
      <w:r w:rsidR="00DE3BFF">
        <w:t xml:space="preserve">has given </w:t>
      </w:r>
      <w:r>
        <w:t>us.</w:t>
      </w:r>
    </w:p>
    <w:p w14:paraId="7CE93916" w14:textId="77777777" w:rsidR="001E2A1F" w:rsidRDefault="00B03231">
      <w:pPr>
        <w:spacing w:after="400"/>
      </w:pPr>
      <w:r>
        <w:t>Let’s pray.</w:t>
      </w:r>
    </w:p>
    <w:sectPr w:rsidR="001E2A1F" w:rsidSect="00E756A0">
      <w:headerReference w:type="even" r:id="rId11"/>
      <w:headerReference w:type="default" r:id="rId12"/>
      <w:pgSz w:w="12240" w:h="15840" w:code="1"/>
      <w:pgMar w:top="1152" w:right="864" w:bottom="5760" w:left="1728"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F978F" w14:textId="77777777" w:rsidR="0066170E" w:rsidRDefault="0066170E" w:rsidP="00925CFE">
      <w:r>
        <w:separator/>
      </w:r>
    </w:p>
  </w:endnote>
  <w:endnote w:type="continuationSeparator" w:id="0">
    <w:p w14:paraId="7C7BB776" w14:textId="77777777" w:rsidR="0066170E" w:rsidRDefault="0066170E" w:rsidP="00925CFE">
      <w:r>
        <w:continuationSeparator/>
      </w:r>
    </w:p>
  </w:endnote>
  <w:endnote w:type="continuationNotice" w:id="1">
    <w:p w14:paraId="1ECEAD54" w14:textId="77777777" w:rsidR="0066170E" w:rsidRDefault="0066170E" w:rsidP="00925C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tima">
    <w:panose1 w:val="020B0502050508020304"/>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E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751F2" w14:textId="77777777" w:rsidR="0066170E" w:rsidRDefault="0066170E" w:rsidP="00925CFE">
      <w:r>
        <w:separator/>
      </w:r>
    </w:p>
  </w:footnote>
  <w:footnote w:type="continuationSeparator" w:id="0">
    <w:p w14:paraId="03B1D45A" w14:textId="77777777" w:rsidR="0066170E" w:rsidRDefault="0066170E" w:rsidP="00925CFE">
      <w:r>
        <w:continuationSeparator/>
      </w:r>
    </w:p>
  </w:footnote>
  <w:footnote w:type="continuationNotice" w:id="1">
    <w:p w14:paraId="333EE922" w14:textId="77777777" w:rsidR="0066170E" w:rsidRDefault="0066170E" w:rsidP="00925C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CC7D9" w14:textId="77777777" w:rsidR="000A52E8" w:rsidRDefault="00B74D29" w:rsidP="00925CFE">
    <w:pPr>
      <w:pStyle w:val="Header"/>
    </w:pPr>
    <w:sdt>
      <w:sdtPr>
        <w:rPr>
          <w:rFonts w:asciiTheme="minorHAnsi" w:hAnsiTheme="minorHAnsi"/>
        </w:rPr>
        <w:id w:val="-68416855"/>
        <w:docPartObj>
          <w:docPartGallery w:val="Page Numbers (Top of Page)"/>
          <w:docPartUnique/>
        </w:docPartObj>
      </w:sdtPr>
      <w:sdtEndPr>
        <w:rPr>
          <w:rFonts w:ascii="Optima" w:hAnsi="Optima"/>
          <w:noProof/>
        </w:rPr>
      </w:sdtEndPr>
      <w:sdtContent>
        <w:r w:rsidR="00A923F3" w:rsidRPr="00DD5F86">
          <w:fldChar w:fldCharType="begin"/>
        </w:r>
        <w:r w:rsidR="00A923F3" w:rsidRPr="00DD5F86">
          <w:instrText xml:space="preserve"> PAGE   \* MERGEFORMAT </w:instrText>
        </w:r>
        <w:r w:rsidR="00A923F3" w:rsidRPr="00DD5F86">
          <w:fldChar w:fldCharType="separate"/>
        </w:r>
        <w:r w:rsidR="00A923F3" w:rsidRPr="00DD5F86">
          <w:rPr>
            <w:noProof/>
          </w:rPr>
          <w:t>2</w:t>
        </w:r>
        <w:r w:rsidR="00A923F3" w:rsidRPr="00DD5F86">
          <w:rPr>
            <w:noProof/>
          </w:rPr>
          <w:fldChar w:fldCharType="end"/>
        </w:r>
      </w:sdtContent>
    </w:sdt>
    <w:r w:rsidR="00A923F3" w:rsidRPr="00C179CA">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AEFC5" w14:textId="77777777" w:rsidR="00A923F3" w:rsidRPr="00573C06" w:rsidRDefault="00A923F3" w:rsidP="00573C06">
    <w:pPr>
      <w:pStyle w:val="Header"/>
      <w:jc w:val="right"/>
      <w:rPr>
        <w:rFonts w:cstheme="minorHAnsi"/>
        <w:szCs w:val="40"/>
      </w:rPr>
    </w:pPr>
    <w:r w:rsidRPr="00DD5F86">
      <w:rPr>
        <w:rStyle w:val="PageNumber"/>
        <w:rFonts w:cstheme="minorHAnsi"/>
        <w:szCs w:val="40"/>
      </w:rPr>
      <w:fldChar w:fldCharType="begin"/>
    </w:r>
    <w:r w:rsidRPr="00DD5F86">
      <w:rPr>
        <w:rStyle w:val="PageNumber"/>
        <w:rFonts w:cstheme="minorHAnsi"/>
        <w:szCs w:val="40"/>
      </w:rPr>
      <w:instrText xml:space="preserve">PAGE  </w:instrText>
    </w:r>
    <w:r w:rsidRPr="00DD5F86">
      <w:rPr>
        <w:rStyle w:val="PageNumber"/>
        <w:rFonts w:cstheme="minorHAnsi"/>
        <w:szCs w:val="40"/>
      </w:rPr>
      <w:fldChar w:fldCharType="separate"/>
    </w:r>
    <w:r w:rsidRPr="00DD5F86">
      <w:rPr>
        <w:rStyle w:val="PageNumber"/>
        <w:rFonts w:cstheme="minorHAnsi"/>
        <w:noProof/>
        <w:szCs w:val="40"/>
      </w:rPr>
      <w:t>1</w:t>
    </w:r>
    <w:r w:rsidRPr="00DD5F86">
      <w:rPr>
        <w:rStyle w:val="PageNumber"/>
        <w:rFonts w:cstheme="minorHAnsi"/>
        <w:szCs w:val="4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83753"/>
    <w:multiLevelType w:val="hybridMultilevel"/>
    <w:tmpl w:val="DCC62AFA"/>
    <w:lvl w:ilvl="0" w:tplc="3DCE8FB6">
      <w:start w:val="3"/>
      <w:numFmt w:val="bullet"/>
      <w:lvlText w:val="-"/>
      <w:lvlJc w:val="left"/>
      <w:pPr>
        <w:ind w:left="470" w:hanging="360"/>
      </w:pPr>
      <w:rPr>
        <w:rFonts w:ascii="Optima" w:eastAsia="Times New Roman" w:hAnsi="Optima" w:cs="Times New Roman" w:hint="default"/>
      </w:rPr>
    </w:lvl>
    <w:lvl w:ilvl="1" w:tplc="04090003" w:tentative="1">
      <w:start w:val="1"/>
      <w:numFmt w:val="bullet"/>
      <w:lvlText w:val="o"/>
      <w:lvlJc w:val="left"/>
      <w:pPr>
        <w:ind w:left="1190" w:hanging="360"/>
      </w:pPr>
      <w:rPr>
        <w:rFonts w:ascii="Courier New" w:hAnsi="Courier New" w:cs="Courier New" w:hint="default"/>
      </w:rPr>
    </w:lvl>
    <w:lvl w:ilvl="2" w:tplc="04090005" w:tentative="1">
      <w:start w:val="1"/>
      <w:numFmt w:val="bullet"/>
      <w:lvlText w:val=""/>
      <w:lvlJc w:val="left"/>
      <w:pPr>
        <w:ind w:left="1910" w:hanging="360"/>
      </w:pPr>
      <w:rPr>
        <w:rFonts w:ascii="Wingdings" w:hAnsi="Wingdings" w:hint="default"/>
      </w:rPr>
    </w:lvl>
    <w:lvl w:ilvl="3" w:tplc="04090001" w:tentative="1">
      <w:start w:val="1"/>
      <w:numFmt w:val="bullet"/>
      <w:lvlText w:val=""/>
      <w:lvlJc w:val="left"/>
      <w:pPr>
        <w:ind w:left="2630" w:hanging="360"/>
      </w:pPr>
      <w:rPr>
        <w:rFonts w:ascii="Symbol" w:hAnsi="Symbol" w:hint="default"/>
      </w:rPr>
    </w:lvl>
    <w:lvl w:ilvl="4" w:tplc="04090003" w:tentative="1">
      <w:start w:val="1"/>
      <w:numFmt w:val="bullet"/>
      <w:lvlText w:val="o"/>
      <w:lvlJc w:val="left"/>
      <w:pPr>
        <w:ind w:left="3350" w:hanging="360"/>
      </w:pPr>
      <w:rPr>
        <w:rFonts w:ascii="Courier New" w:hAnsi="Courier New" w:cs="Courier New" w:hint="default"/>
      </w:rPr>
    </w:lvl>
    <w:lvl w:ilvl="5" w:tplc="04090005" w:tentative="1">
      <w:start w:val="1"/>
      <w:numFmt w:val="bullet"/>
      <w:lvlText w:val=""/>
      <w:lvlJc w:val="left"/>
      <w:pPr>
        <w:ind w:left="4070" w:hanging="360"/>
      </w:pPr>
      <w:rPr>
        <w:rFonts w:ascii="Wingdings" w:hAnsi="Wingdings" w:hint="default"/>
      </w:rPr>
    </w:lvl>
    <w:lvl w:ilvl="6" w:tplc="04090001" w:tentative="1">
      <w:start w:val="1"/>
      <w:numFmt w:val="bullet"/>
      <w:lvlText w:val=""/>
      <w:lvlJc w:val="left"/>
      <w:pPr>
        <w:ind w:left="4790" w:hanging="360"/>
      </w:pPr>
      <w:rPr>
        <w:rFonts w:ascii="Symbol" w:hAnsi="Symbol" w:hint="default"/>
      </w:rPr>
    </w:lvl>
    <w:lvl w:ilvl="7" w:tplc="04090003" w:tentative="1">
      <w:start w:val="1"/>
      <w:numFmt w:val="bullet"/>
      <w:lvlText w:val="o"/>
      <w:lvlJc w:val="left"/>
      <w:pPr>
        <w:ind w:left="5510" w:hanging="360"/>
      </w:pPr>
      <w:rPr>
        <w:rFonts w:ascii="Courier New" w:hAnsi="Courier New" w:cs="Courier New" w:hint="default"/>
      </w:rPr>
    </w:lvl>
    <w:lvl w:ilvl="8" w:tplc="04090005" w:tentative="1">
      <w:start w:val="1"/>
      <w:numFmt w:val="bullet"/>
      <w:lvlText w:val=""/>
      <w:lvlJc w:val="left"/>
      <w:pPr>
        <w:ind w:left="6230" w:hanging="360"/>
      </w:pPr>
      <w:rPr>
        <w:rFonts w:ascii="Wingdings" w:hAnsi="Wingdings" w:hint="default"/>
      </w:rPr>
    </w:lvl>
  </w:abstractNum>
  <w:abstractNum w:abstractNumId="1" w15:restartNumberingAfterBreak="0">
    <w:nsid w:val="57FC1F12"/>
    <w:multiLevelType w:val="hybridMultilevel"/>
    <w:tmpl w:val="29DC446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451EBD"/>
    <w:multiLevelType w:val="hybridMultilevel"/>
    <w:tmpl w:val="CA78D63E"/>
    <w:lvl w:ilvl="0" w:tplc="0E706136">
      <w:start w:val="1"/>
      <w:numFmt w:val="bullet"/>
      <w:lvlText w:val="-"/>
      <w:lvlJc w:val="left"/>
      <w:pPr>
        <w:ind w:left="720" w:hanging="360"/>
      </w:pPr>
      <w:rPr>
        <w:rFonts w:ascii="Cambria" w:eastAsiaTheme="minorHAnsi" w:hAnsi="Cambria"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757733">
    <w:abstractNumId w:val="2"/>
  </w:num>
  <w:num w:numId="2" w16cid:durableId="450630143">
    <w:abstractNumId w:val="1"/>
  </w:num>
  <w:num w:numId="3" w16cid:durableId="96482103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efaultTabStop w:val="360"/>
  <w:doNotHyphenateCaps/>
  <w:evenAndOddHeader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95"/>
    <w:rsid w:val="00000051"/>
    <w:rsid w:val="0000031D"/>
    <w:rsid w:val="0000059C"/>
    <w:rsid w:val="000005AE"/>
    <w:rsid w:val="000005BE"/>
    <w:rsid w:val="000007F5"/>
    <w:rsid w:val="0000080C"/>
    <w:rsid w:val="00000ABA"/>
    <w:rsid w:val="00000E72"/>
    <w:rsid w:val="00000FF9"/>
    <w:rsid w:val="00001028"/>
    <w:rsid w:val="0000112D"/>
    <w:rsid w:val="0000112F"/>
    <w:rsid w:val="0000140B"/>
    <w:rsid w:val="000014DA"/>
    <w:rsid w:val="000016F9"/>
    <w:rsid w:val="00001812"/>
    <w:rsid w:val="0000181D"/>
    <w:rsid w:val="00001829"/>
    <w:rsid w:val="000018AD"/>
    <w:rsid w:val="00001A97"/>
    <w:rsid w:val="00001AD6"/>
    <w:rsid w:val="00001B7A"/>
    <w:rsid w:val="00001DDF"/>
    <w:rsid w:val="00001F01"/>
    <w:rsid w:val="00001F76"/>
    <w:rsid w:val="000020AE"/>
    <w:rsid w:val="00002298"/>
    <w:rsid w:val="00002748"/>
    <w:rsid w:val="00002947"/>
    <w:rsid w:val="00002959"/>
    <w:rsid w:val="00002FA9"/>
    <w:rsid w:val="00003004"/>
    <w:rsid w:val="0000318D"/>
    <w:rsid w:val="0000341E"/>
    <w:rsid w:val="00003739"/>
    <w:rsid w:val="000038C0"/>
    <w:rsid w:val="0000395D"/>
    <w:rsid w:val="00003BBD"/>
    <w:rsid w:val="00003D1C"/>
    <w:rsid w:val="00003EE8"/>
    <w:rsid w:val="00004290"/>
    <w:rsid w:val="00004388"/>
    <w:rsid w:val="000043B7"/>
    <w:rsid w:val="000045EC"/>
    <w:rsid w:val="00004A0E"/>
    <w:rsid w:val="00004DC5"/>
    <w:rsid w:val="000053C7"/>
    <w:rsid w:val="00005493"/>
    <w:rsid w:val="000054E5"/>
    <w:rsid w:val="00005833"/>
    <w:rsid w:val="00005ABF"/>
    <w:rsid w:val="00005AD1"/>
    <w:rsid w:val="00005BCA"/>
    <w:rsid w:val="00005D76"/>
    <w:rsid w:val="00005F16"/>
    <w:rsid w:val="000063B3"/>
    <w:rsid w:val="000063D2"/>
    <w:rsid w:val="000068FE"/>
    <w:rsid w:val="00006A4D"/>
    <w:rsid w:val="00006CEF"/>
    <w:rsid w:val="00006DCE"/>
    <w:rsid w:val="00006E0D"/>
    <w:rsid w:val="000070FA"/>
    <w:rsid w:val="00007182"/>
    <w:rsid w:val="000071E4"/>
    <w:rsid w:val="000071F5"/>
    <w:rsid w:val="000076EF"/>
    <w:rsid w:val="000079C5"/>
    <w:rsid w:val="00007B2F"/>
    <w:rsid w:val="00007D26"/>
    <w:rsid w:val="00007FD3"/>
    <w:rsid w:val="00010233"/>
    <w:rsid w:val="000105CE"/>
    <w:rsid w:val="000105F7"/>
    <w:rsid w:val="00010861"/>
    <w:rsid w:val="00010A9A"/>
    <w:rsid w:val="00010D23"/>
    <w:rsid w:val="00010F73"/>
    <w:rsid w:val="000110C0"/>
    <w:rsid w:val="000111D9"/>
    <w:rsid w:val="000111FB"/>
    <w:rsid w:val="00011211"/>
    <w:rsid w:val="00011215"/>
    <w:rsid w:val="00011762"/>
    <w:rsid w:val="00011976"/>
    <w:rsid w:val="00011C1C"/>
    <w:rsid w:val="00011D41"/>
    <w:rsid w:val="00011F54"/>
    <w:rsid w:val="00011FDD"/>
    <w:rsid w:val="0001206A"/>
    <w:rsid w:val="000121C1"/>
    <w:rsid w:val="00012339"/>
    <w:rsid w:val="00012447"/>
    <w:rsid w:val="0001255E"/>
    <w:rsid w:val="000126AE"/>
    <w:rsid w:val="0001277B"/>
    <w:rsid w:val="00012C2F"/>
    <w:rsid w:val="00012CE5"/>
    <w:rsid w:val="00012F69"/>
    <w:rsid w:val="00013260"/>
    <w:rsid w:val="000136AE"/>
    <w:rsid w:val="000136D6"/>
    <w:rsid w:val="0001393D"/>
    <w:rsid w:val="00013C4F"/>
    <w:rsid w:val="00013DEA"/>
    <w:rsid w:val="00013E6C"/>
    <w:rsid w:val="00013E9A"/>
    <w:rsid w:val="00013EAA"/>
    <w:rsid w:val="00014241"/>
    <w:rsid w:val="000142D3"/>
    <w:rsid w:val="00014318"/>
    <w:rsid w:val="00014323"/>
    <w:rsid w:val="0001444A"/>
    <w:rsid w:val="00014488"/>
    <w:rsid w:val="00014533"/>
    <w:rsid w:val="0001455F"/>
    <w:rsid w:val="000146C2"/>
    <w:rsid w:val="0001477C"/>
    <w:rsid w:val="00014A82"/>
    <w:rsid w:val="00014AA2"/>
    <w:rsid w:val="00014C35"/>
    <w:rsid w:val="0001533F"/>
    <w:rsid w:val="00015576"/>
    <w:rsid w:val="000155DC"/>
    <w:rsid w:val="000156C8"/>
    <w:rsid w:val="000157C9"/>
    <w:rsid w:val="000159C1"/>
    <w:rsid w:val="00015A63"/>
    <w:rsid w:val="00015BEF"/>
    <w:rsid w:val="00015D41"/>
    <w:rsid w:val="00015FBF"/>
    <w:rsid w:val="0001600C"/>
    <w:rsid w:val="0001603A"/>
    <w:rsid w:val="0001623F"/>
    <w:rsid w:val="00016510"/>
    <w:rsid w:val="00016904"/>
    <w:rsid w:val="00016929"/>
    <w:rsid w:val="00016A89"/>
    <w:rsid w:val="000170F5"/>
    <w:rsid w:val="00017385"/>
    <w:rsid w:val="00017AB2"/>
    <w:rsid w:val="00017DE1"/>
    <w:rsid w:val="00017E8C"/>
    <w:rsid w:val="00020215"/>
    <w:rsid w:val="000202FA"/>
    <w:rsid w:val="0002031A"/>
    <w:rsid w:val="00020863"/>
    <w:rsid w:val="00020990"/>
    <w:rsid w:val="00020A47"/>
    <w:rsid w:val="00020AF1"/>
    <w:rsid w:val="00020BEF"/>
    <w:rsid w:val="00020C76"/>
    <w:rsid w:val="00020D65"/>
    <w:rsid w:val="00020FAD"/>
    <w:rsid w:val="00021008"/>
    <w:rsid w:val="000210AE"/>
    <w:rsid w:val="0002111C"/>
    <w:rsid w:val="0002116E"/>
    <w:rsid w:val="00021460"/>
    <w:rsid w:val="000215E8"/>
    <w:rsid w:val="000217D3"/>
    <w:rsid w:val="00021823"/>
    <w:rsid w:val="00021A5B"/>
    <w:rsid w:val="00021C29"/>
    <w:rsid w:val="00021CFF"/>
    <w:rsid w:val="00021E15"/>
    <w:rsid w:val="00021E3A"/>
    <w:rsid w:val="000220B0"/>
    <w:rsid w:val="0002222D"/>
    <w:rsid w:val="00022379"/>
    <w:rsid w:val="00022533"/>
    <w:rsid w:val="00022653"/>
    <w:rsid w:val="00022717"/>
    <w:rsid w:val="000227F3"/>
    <w:rsid w:val="00022C9F"/>
    <w:rsid w:val="00022DA9"/>
    <w:rsid w:val="00022EF5"/>
    <w:rsid w:val="000232B0"/>
    <w:rsid w:val="000239F6"/>
    <w:rsid w:val="00023A40"/>
    <w:rsid w:val="00023B97"/>
    <w:rsid w:val="00023D32"/>
    <w:rsid w:val="00023D60"/>
    <w:rsid w:val="00023F37"/>
    <w:rsid w:val="00024014"/>
    <w:rsid w:val="00024149"/>
    <w:rsid w:val="00024223"/>
    <w:rsid w:val="0002447F"/>
    <w:rsid w:val="000246AB"/>
    <w:rsid w:val="00024948"/>
    <w:rsid w:val="000249C6"/>
    <w:rsid w:val="000249D8"/>
    <w:rsid w:val="00024BF3"/>
    <w:rsid w:val="00024DE2"/>
    <w:rsid w:val="0002513C"/>
    <w:rsid w:val="000251EA"/>
    <w:rsid w:val="00025216"/>
    <w:rsid w:val="0002574A"/>
    <w:rsid w:val="000259B9"/>
    <w:rsid w:val="000259F3"/>
    <w:rsid w:val="00025AD3"/>
    <w:rsid w:val="000260AA"/>
    <w:rsid w:val="000261FD"/>
    <w:rsid w:val="00026316"/>
    <w:rsid w:val="00026AFD"/>
    <w:rsid w:val="00026DF7"/>
    <w:rsid w:val="00027345"/>
    <w:rsid w:val="000273D2"/>
    <w:rsid w:val="000275D2"/>
    <w:rsid w:val="000275D8"/>
    <w:rsid w:val="00027623"/>
    <w:rsid w:val="0002785F"/>
    <w:rsid w:val="00027872"/>
    <w:rsid w:val="00027A93"/>
    <w:rsid w:val="000301AF"/>
    <w:rsid w:val="0003032D"/>
    <w:rsid w:val="00030580"/>
    <w:rsid w:val="000305FA"/>
    <w:rsid w:val="0003060A"/>
    <w:rsid w:val="000307BF"/>
    <w:rsid w:val="00030825"/>
    <w:rsid w:val="00030AC3"/>
    <w:rsid w:val="00030D5E"/>
    <w:rsid w:val="00031439"/>
    <w:rsid w:val="00031C29"/>
    <w:rsid w:val="00031CC2"/>
    <w:rsid w:val="00031EEB"/>
    <w:rsid w:val="000320DC"/>
    <w:rsid w:val="00032187"/>
    <w:rsid w:val="000321BA"/>
    <w:rsid w:val="0003224B"/>
    <w:rsid w:val="00032301"/>
    <w:rsid w:val="000323AB"/>
    <w:rsid w:val="000326E2"/>
    <w:rsid w:val="0003272B"/>
    <w:rsid w:val="00032786"/>
    <w:rsid w:val="000329B5"/>
    <w:rsid w:val="00032B69"/>
    <w:rsid w:val="00032B9A"/>
    <w:rsid w:val="00032F3F"/>
    <w:rsid w:val="00033325"/>
    <w:rsid w:val="0003349E"/>
    <w:rsid w:val="000334C1"/>
    <w:rsid w:val="00033633"/>
    <w:rsid w:val="00033B7C"/>
    <w:rsid w:val="00033C2E"/>
    <w:rsid w:val="00033CBA"/>
    <w:rsid w:val="00033FC2"/>
    <w:rsid w:val="00034145"/>
    <w:rsid w:val="000344BC"/>
    <w:rsid w:val="000345CA"/>
    <w:rsid w:val="000345DF"/>
    <w:rsid w:val="0003491D"/>
    <w:rsid w:val="00034CC8"/>
    <w:rsid w:val="00034DAF"/>
    <w:rsid w:val="00034EB2"/>
    <w:rsid w:val="000351EC"/>
    <w:rsid w:val="0003527E"/>
    <w:rsid w:val="0003585A"/>
    <w:rsid w:val="0003595F"/>
    <w:rsid w:val="00035980"/>
    <w:rsid w:val="000359F4"/>
    <w:rsid w:val="00035AFB"/>
    <w:rsid w:val="00035C72"/>
    <w:rsid w:val="00035C80"/>
    <w:rsid w:val="00035D40"/>
    <w:rsid w:val="000363A6"/>
    <w:rsid w:val="0003663A"/>
    <w:rsid w:val="000367AB"/>
    <w:rsid w:val="00036963"/>
    <w:rsid w:val="0003698A"/>
    <w:rsid w:val="00036BE7"/>
    <w:rsid w:val="00036BEB"/>
    <w:rsid w:val="00036F2F"/>
    <w:rsid w:val="00036FBD"/>
    <w:rsid w:val="000370F0"/>
    <w:rsid w:val="00037252"/>
    <w:rsid w:val="00037669"/>
    <w:rsid w:val="000377D1"/>
    <w:rsid w:val="00037936"/>
    <w:rsid w:val="00037CE1"/>
    <w:rsid w:val="00037DD2"/>
    <w:rsid w:val="00037F08"/>
    <w:rsid w:val="0004019F"/>
    <w:rsid w:val="0004023E"/>
    <w:rsid w:val="0004029E"/>
    <w:rsid w:val="00040337"/>
    <w:rsid w:val="00040425"/>
    <w:rsid w:val="0004043C"/>
    <w:rsid w:val="000404D3"/>
    <w:rsid w:val="0004053E"/>
    <w:rsid w:val="000405E2"/>
    <w:rsid w:val="000407CE"/>
    <w:rsid w:val="00040B1E"/>
    <w:rsid w:val="00040EE3"/>
    <w:rsid w:val="00040FDF"/>
    <w:rsid w:val="000410A9"/>
    <w:rsid w:val="000412E5"/>
    <w:rsid w:val="00041380"/>
    <w:rsid w:val="000415F4"/>
    <w:rsid w:val="000417CA"/>
    <w:rsid w:val="000417D3"/>
    <w:rsid w:val="00041DFB"/>
    <w:rsid w:val="00041F15"/>
    <w:rsid w:val="00042140"/>
    <w:rsid w:val="000422B8"/>
    <w:rsid w:val="000422BF"/>
    <w:rsid w:val="0004256F"/>
    <w:rsid w:val="00042590"/>
    <w:rsid w:val="000426A1"/>
    <w:rsid w:val="0004286D"/>
    <w:rsid w:val="00042964"/>
    <w:rsid w:val="00042C3D"/>
    <w:rsid w:val="00042CF2"/>
    <w:rsid w:val="00043320"/>
    <w:rsid w:val="00043379"/>
    <w:rsid w:val="00043484"/>
    <w:rsid w:val="00043999"/>
    <w:rsid w:val="000439FF"/>
    <w:rsid w:val="00043B4D"/>
    <w:rsid w:val="00043BCD"/>
    <w:rsid w:val="00043F79"/>
    <w:rsid w:val="0004411A"/>
    <w:rsid w:val="00044150"/>
    <w:rsid w:val="00044178"/>
    <w:rsid w:val="00044473"/>
    <w:rsid w:val="000444DE"/>
    <w:rsid w:val="00044508"/>
    <w:rsid w:val="00044533"/>
    <w:rsid w:val="0004472E"/>
    <w:rsid w:val="00044808"/>
    <w:rsid w:val="00044C66"/>
    <w:rsid w:val="00044FF8"/>
    <w:rsid w:val="0004504D"/>
    <w:rsid w:val="00045192"/>
    <w:rsid w:val="000451AA"/>
    <w:rsid w:val="000453C9"/>
    <w:rsid w:val="00045F3C"/>
    <w:rsid w:val="00046096"/>
    <w:rsid w:val="000461C4"/>
    <w:rsid w:val="0004638C"/>
    <w:rsid w:val="00046393"/>
    <w:rsid w:val="0004641B"/>
    <w:rsid w:val="000464FB"/>
    <w:rsid w:val="00046F9F"/>
    <w:rsid w:val="000470EA"/>
    <w:rsid w:val="000472BF"/>
    <w:rsid w:val="0004734E"/>
    <w:rsid w:val="0004771E"/>
    <w:rsid w:val="00047790"/>
    <w:rsid w:val="0004787E"/>
    <w:rsid w:val="00047B36"/>
    <w:rsid w:val="00047C21"/>
    <w:rsid w:val="00047CD8"/>
    <w:rsid w:val="00047F0F"/>
    <w:rsid w:val="00047F27"/>
    <w:rsid w:val="00050046"/>
    <w:rsid w:val="000501CA"/>
    <w:rsid w:val="00050792"/>
    <w:rsid w:val="0005090D"/>
    <w:rsid w:val="00051059"/>
    <w:rsid w:val="000514A0"/>
    <w:rsid w:val="0005162E"/>
    <w:rsid w:val="000517F1"/>
    <w:rsid w:val="00051C8F"/>
    <w:rsid w:val="00051CAA"/>
    <w:rsid w:val="00051F18"/>
    <w:rsid w:val="00052148"/>
    <w:rsid w:val="0005223D"/>
    <w:rsid w:val="0005252D"/>
    <w:rsid w:val="000525CA"/>
    <w:rsid w:val="000528CF"/>
    <w:rsid w:val="00052B6A"/>
    <w:rsid w:val="00052F24"/>
    <w:rsid w:val="000530EC"/>
    <w:rsid w:val="00053177"/>
    <w:rsid w:val="0005319F"/>
    <w:rsid w:val="00053363"/>
    <w:rsid w:val="000533F6"/>
    <w:rsid w:val="00053645"/>
    <w:rsid w:val="000537F3"/>
    <w:rsid w:val="00053938"/>
    <w:rsid w:val="00053FF6"/>
    <w:rsid w:val="00054130"/>
    <w:rsid w:val="000541D6"/>
    <w:rsid w:val="000541DA"/>
    <w:rsid w:val="000543D3"/>
    <w:rsid w:val="00054424"/>
    <w:rsid w:val="0005445C"/>
    <w:rsid w:val="0005451B"/>
    <w:rsid w:val="00054871"/>
    <w:rsid w:val="00054944"/>
    <w:rsid w:val="00054B4E"/>
    <w:rsid w:val="00054BBD"/>
    <w:rsid w:val="00054CF7"/>
    <w:rsid w:val="00054FC2"/>
    <w:rsid w:val="000550C6"/>
    <w:rsid w:val="0005550D"/>
    <w:rsid w:val="0005553A"/>
    <w:rsid w:val="00055B9C"/>
    <w:rsid w:val="00055BCA"/>
    <w:rsid w:val="00055EE1"/>
    <w:rsid w:val="00056104"/>
    <w:rsid w:val="00056175"/>
    <w:rsid w:val="00056494"/>
    <w:rsid w:val="0005688D"/>
    <w:rsid w:val="00056983"/>
    <w:rsid w:val="00056A45"/>
    <w:rsid w:val="00056B65"/>
    <w:rsid w:val="00056CF5"/>
    <w:rsid w:val="00056EC4"/>
    <w:rsid w:val="0005714F"/>
    <w:rsid w:val="000572BD"/>
    <w:rsid w:val="00057320"/>
    <w:rsid w:val="000574D9"/>
    <w:rsid w:val="00057876"/>
    <w:rsid w:val="00057BAC"/>
    <w:rsid w:val="00057BE6"/>
    <w:rsid w:val="00057F5C"/>
    <w:rsid w:val="00060282"/>
    <w:rsid w:val="000602AF"/>
    <w:rsid w:val="00060691"/>
    <w:rsid w:val="0006072B"/>
    <w:rsid w:val="00060814"/>
    <w:rsid w:val="00060832"/>
    <w:rsid w:val="000608D4"/>
    <w:rsid w:val="00060996"/>
    <w:rsid w:val="00060A91"/>
    <w:rsid w:val="0006109E"/>
    <w:rsid w:val="000610A1"/>
    <w:rsid w:val="00061577"/>
    <w:rsid w:val="000615DA"/>
    <w:rsid w:val="000616E6"/>
    <w:rsid w:val="0006193C"/>
    <w:rsid w:val="00061CB5"/>
    <w:rsid w:val="000625FC"/>
    <w:rsid w:val="0006262E"/>
    <w:rsid w:val="00062777"/>
    <w:rsid w:val="00062A5A"/>
    <w:rsid w:val="00062E13"/>
    <w:rsid w:val="00063055"/>
    <w:rsid w:val="00063179"/>
    <w:rsid w:val="00063358"/>
    <w:rsid w:val="0006350C"/>
    <w:rsid w:val="0006353B"/>
    <w:rsid w:val="00063741"/>
    <w:rsid w:val="00063E0E"/>
    <w:rsid w:val="00063E6A"/>
    <w:rsid w:val="00063F54"/>
    <w:rsid w:val="0006423C"/>
    <w:rsid w:val="0006437A"/>
    <w:rsid w:val="0006438C"/>
    <w:rsid w:val="0006472F"/>
    <w:rsid w:val="000647A3"/>
    <w:rsid w:val="0006481B"/>
    <w:rsid w:val="00064926"/>
    <w:rsid w:val="000649E7"/>
    <w:rsid w:val="00064A1C"/>
    <w:rsid w:val="00064E00"/>
    <w:rsid w:val="00064F12"/>
    <w:rsid w:val="00065135"/>
    <w:rsid w:val="000651EC"/>
    <w:rsid w:val="000659A4"/>
    <w:rsid w:val="00065AEC"/>
    <w:rsid w:val="00065D25"/>
    <w:rsid w:val="00065FA8"/>
    <w:rsid w:val="0006600A"/>
    <w:rsid w:val="0006608C"/>
    <w:rsid w:val="000660E5"/>
    <w:rsid w:val="00066377"/>
    <w:rsid w:val="00067036"/>
    <w:rsid w:val="00067155"/>
    <w:rsid w:val="00067186"/>
    <w:rsid w:val="0006723F"/>
    <w:rsid w:val="00067614"/>
    <w:rsid w:val="0006774C"/>
    <w:rsid w:val="00067883"/>
    <w:rsid w:val="000679A7"/>
    <w:rsid w:val="00067C8F"/>
    <w:rsid w:val="00070542"/>
    <w:rsid w:val="00070582"/>
    <w:rsid w:val="000707F6"/>
    <w:rsid w:val="000708CD"/>
    <w:rsid w:val="00070C24"/>
    <w:rsid w:val="00070E0C"/>
    <w:rsid w:val="00070F09"/>
    <w:rsid w:val="00070F80"/>
    <w:rsid w:val="00071001"/>
    <w:rsid w:val="000710EE"/>
    <w:rsid w:val="00071DA2"/>
    <w:rsid w:val="00071E52"/>
    <w:rsid w:val="00071F31"/>
    <w:rsid w:val="00071FC3"/>
    <w:rsid w:val="00072147"/>
    <w:rsid w:val="000721BC"/>
    <w:rsid w:val="00072350"/>
    <w:rsid w:val="000723D8"/>
    <w:rsid w:val="00072671"/>
    <w:rsid w:val="000728E9"/>
    <w:rsid w:val="00072974"/>
    <w:rsid w:val="000729D0"/>
    <w:rsid w:val="00073210"/>
    <w:rsid w:val="00073499"/>
    <w:rsid w:val="00073BAD"/>
    <w:rsid w:val="00073D14"/>
    <w:rsid w:val="00073DD0"/>
    <w:rsid w:val="00073F67"/>
    <w:rsid w:val="0007417A"/>
    <w:rsid w:val="0007437F"/>
    <w:rsid w:val="00074546"/>
    <w:rsid w:val="00074695"/>
    <w:rsid w:val="00074944"/>
    <w:rsid w:val="00074B19"/>
    <w:rsid w:val="00075085"/>
    <w:rsid w:val="000752F3"/>
    <w:rsid w:val="000754F3"/>
    <w:rsid w:val="00075B83"/>
    <w:rsid w:val="00075D5F"/>
    <w:rsid w:val="00075EA3"/>
    <w:rsid w:val="00076531"/>
    <w:rsid w:val="000768AC"/>
    <w:rsid w:val="00076912"/>
    <w:rsid w:val="0007699D"/>
    <w:rsid w:val="000770E0"/>
    <w:rsid w:val="00077214"/>
    <w:rsid w:val="00077407"/>
    <w:rsid w:val="000778FD"/>
    <w:rsid w:val="0007795A"/>
    <w:rsid w:val="00077CA4"/>
    <w:rsid w:val="00077CB8"/>
    <w:rsid w:val="00077D94"/>
    <w:rsid w:val="00077F45"/>
    <w:rsid w:val="00080045"/>
    <w:rsid w:val="000801A2"/>
    <w:rsid w:val="000801F8"/>
    <w:rsid w:val="000803B6"/>
    <w:rsid w:val="000805BB"/>
    <w:rsid w:val="0008061A"/>
    <w:rsid w:val="00080642"/>
    <w:rsid w:val="00080690"/>
    <w:rsid w:val="000806C7"/>
    <w:rsid w:val="00080762"/>
    <w:rsid w:val="000807E1"/>
    <w:rsid w:val="00080976"/>
    <w:rsid w:val="00080B64"/>
    <w:rsid w:val="00080FC6"/>
    <w:rsid w:val="000812BE"/>
    <w:rsid w:val="00081353"/>
    <w:rsid w:val="000813A4"/>
    <w:rsid w:val="0008233F"/>
    <w:rsid w:val="00082AAE"/>
    <w:rsid w:val="00082CA0"/>
    <w:rsid w:val="00082CBB"/>
    <w:rsid w:val="00082D24"/>
    <w:rsid w:val="00082EB9"/>
    <w:rsid w:val="00082F8E"/>
    <w:rsid w:val="00083058"/>
    <w:rsid w:val="00083092"/>
    <w:rsid w:val="00083099"/>
    <w:rsid w:val="00083259"/>
    <w:rsid w:val="000833DC"/>
    <w:rsid w:val="000837E5"/>
    <w:rsid w:val="00083962"/>
    <w:rsid w:val="0008397F"/>
    <w:rsid w:val="00083BC5"/>
    <w:rsid w:val="0008425C"/>
    <w:rsid w:val="000842BA"/>
    <w:rsid w:val="00084321"/>
    <w:rsid w:val="0008436F"/>
    <w:rsid w:val="00084526"/>
    <w:rsid w:val="00084640"/>
    <w:rsid w:val="0008475E"/>
    <w:rsid w:val="00084A82"/>
    <w:rsid w:val="00084CAD"/>
    <w:rsid w:val="00084CCA"/>
    <w:rsid w:val="00084D33"/>
    <w:rsid w:val="00084E42"/>
    <w:rsid w:val="000851B9"/>
    <w:rsid w:val="000853A3"/>
    <w:rsid w:val="00085CB4"/>
    <w:rsid w:val="00085CC2"/>
    <w:rsid w:val="00085CC4"/>
    <w:rsid w:val="00085D4D"/>
    <w:rsid w:val="00085FEE"/>
    <w:rsid w:val="0008622F"/>
    <w:rsid w:val="00086444"/>
    <w:rsid w:val="000864F1"/>
    <w:rsid w:val="00086614"/>
    <w:rsid w:val="00086652"/>
    <w:rsid w:val="0008684C"/>
    <w:rsid w:val="00086AE4"/>
    <w:rsid w:val="00086BC5"/>
    <w:rsid w:val="00086C0E"/>
    <w:rsid w:val="00086E17"/>
    <w:rsid w:val="000870AE"/>
    <w:rsid w:val="000870E8"/>
    <w:rsid w:val="000871C8"/>
    <w:rsid w:val="00087211"/>
    <w:rsid w:val="000872BA"/>
    <w:rsid w:val="00087314"/>
    <w:rsid w:val="0008736E"/>
    <w:rsid w:val="000873DD"/>
    <w:rsid w:val="00087425"/>
    <w:rsid w:val="00087610"/>
    <w:rsid w:val="00087715"/>
    <w:rsid w:val="0008775C"/>
    <w:rsid w:val="0008781C"/>
    <w:rsid w:val="0008783E"/>
    <w:rsid w:val="00087BC7"/>
    <w:rsid w:val="00087E5E"/>
    <w:rsid w:val="00087ECE"/>
    <w:rsid w:val="00090205"/>
    <w:rsid w:val="00090228"/>
    <w:rsid w:val="0009041E"/>
    <w:rsid w:val="00090428"/>
    <w:rsid w:val="0009074F"/>
    <w:rsid w:val="00090E79"/>
    <w:rsid w:val="00090E87"/>
    <w:rsid w:val="00091053"/>
    <w:rsid w:val="000916C6"/>
    <w:rsid w:val="000916E9"/>
    <w:rsid w:val="00091A9F"/>
    <w:rsid w:val="00091D5C"/>
    <w:rsid w:val="00091E17"/>
    <w:rsid w:val="00092077"/>
    <w:rsid w:val="000922F4"/>
    <w:rsid w:val="000923F8"/>
    <w:rsid w:val="0009243C"/>
    <w:rsid w:val="00092487"/>
    <w:rsid w:val="0009263A"/>
    <w:rsid w:val="00092AE2"/>
    <w:rsid w:val="00092B47"/>
    <w:rsid w:val="00092BE9"/>
    <w:rsid w:val="00092DA6"/>
    <w:rsid w:val="00092E50"/>
    <w:rsid w:val="00092E8D"/>
    <w:rsid w:val="00092ED1"/>
    <w:rsid w:val="00092F0D"/>
    <w:rsid w:val="00093044"/>
    <w:rsid w:val="000930D5"/>
    <w:rsid w:val="000930FE"/>
    <w:rsid w:val="000931CD"/>
    <w:rsid w:val="0009325B"/>
    <w:rsid w:val="0009359E"/>
    <w:rsid w:val="000937E3"/>
    <w:rsid w:val="00093DFE"/>
    <w:rsid w:val="0009405F"/>
    <w:rsid w:val="000940DD"/>
    <w:rsid w:val="000943F2"/>
    <w:rsid w:val="0009465C"/>
    <w:rsid w:val="000946F2"/>
    <w:rsid w:val="0009486E"/>
    <w:rsid w:val="000948A2"/>
    <w:rsid w:val="00094950"/>
    <w:rsid w:val="000949A2"/>
    <w:rsid w:val="00094C9E"/>
    <w:rsid w:val="000950CA"/>
    <w:rsid w:val="00095392"/>
    <w:rsid w:val="000953FD"/>
    <w:rsid w:val="0009555D"/>
    <w:rsid w:val="00095707"/>
    <w:rsid w:val="0009570A"/>
    <w:rsid w:val="00095874"/>
    <w:rsid w:val="000958B0"/>
    <w:rsid w:val="00095C5F"/>
    <w:rsid w:val="00096101"/>
    <w:rsid w:val="0009617A"/>
    <w:rsid w:val="00096196"/>
    <w:rsid w:val="000961AA"/>
    <w:rsid w:val="00096245"/>
    <w:rsid w:val="00096280"/>
    <w:rsid w:val="0009643A"/>
    <w:rsid w:val="00096452"/>
    <w:rsid w:val="00096478"/>
    <w:rsid w:val="000965B9"/>
    <w:rsid w:val="00096699"/>
    <w:rsid w:val="0009677D"/>
    <w:rsid w:val="00096834"/>
    <w:rsid w:val="00096A83"/>
    <w:rsid w:val="00096B2D"/>
    <w:rsid w:val="00096C1C"/>
    <w:rsid w:val="00096C53"/>
    <w:rsid w:val="00096C69"/>
    <w:rsid w:val="00096C6E"/>
    <w:rsid w:val="00096CEC"/>
    <w:rsid w:val="00096D2A"/>
    <w:rsid w:val="00096D78"/>
    <w:rsid w:val="00097161"/>
    <w:rsid w:val="000973CE"/>
    <w:rsid w:val="0009761A"/>
    <w:rsid w:val="000976AA"/>
    <w:rsid w:val="000976D2"/>
    <w:rsid w:val="000979CF"/>
    <w:rsid w:val="000979D3"/>
    <w:rsid w:val="000A001B"/>
    <w:rsid w:val="000A0246"/>
    <w:rsid w:val="000A025D"/>
    <w:rsid w:val="000A02D6"/>
    <w:rsid w:val="000A0411"/>
    <w:rsid w:val="000A06E6"/>
    <w:rsid w:val="000A070F"/>
    <w:rsid w:val="000A0A44"/>
    <w:rsid w:val="000A0B7D"/>
    <w:rsid w:val="000A0D60"/>
    <w:rsid w:val="000A1034"/>
    <w:rsid w:val="000A107F"/>
    <w:rsid w:val="000A1191"/>
    <w:rsid w:val="000A12C2"/>
    <w:rsid w:val="000A148F"/>
    <w:rsid w:val="000A1B82"/>
    <w:rsid w:val="000A1B99"/>
    <w:rsid w:val="000A1B9E"/>
    <w:rsid w:val="000A1C98"/>
    <w:rsid w:val="000A1D6B"/>
    <w:rsid w:val="000A1D98"/>
    <w:rsid w:val="000A1DB0"/>
    <w:rsid w:val="000A1DCC"/>
    <w:rsid w:val="000A1E78"/>
    <w:rsid w:val="000A20B8"/>
    <w:rsid w:val="000A22DD"/>
    <w:rsid w:val="000A23CE"/>
    <w:rsid w:val="000A246A"/>
    <w:rsid w:val="000A252B"/>
    <w:rsid w:val="000A28C1"/>
    <w:rsid w:val="000A296E"/>
    <w:rsid w:val="000A2B2D"/>
    <w:rsid w:val="000A2B5C"/>
    <w:rsid w:val="000A2CA3"/>
    <w:rsid w:val="000A2CB1"/>
    <w:rsid w:val="000A3213"/>
    <w:rsid w:val="000A3282"/>
    <w:rsid w:val="000A34FE"/>
    <w:rsid w:val="000A36AE"/>
    <w:rsid w:val="000A36BC"/>
    <w:rsid w:val="000A3835"/>
    <w:rsid w:val="000A3960"/>
    <w:rsid w:val="000A3A63"/>
    <w:rsid w:val="000A3BC1"/>
    <w:rsid w:val="000A3C7A"/>
    <w:rsid w:val="000A3C7E"/>
    <w:rsid w:val="000A3C98"/>
    <w:rsid w:val="000A4010"/>
    <w:rsid w:val="000A40E8"/>
    <w:rsid w:val="000A417C"/>
    <w:rsid w:val="000A435F"/>
    <w:rsid w:val="000A4544"/>
    <w:rsid w:val="000A4619"/>
    <w:rsid w:val="000A4669"/>
    <w:rsid w:val="000A4714"/>
    <w:rsid w:val="000A486A"/>
    <w:rsid w:val="000A4D8F"/>
    <w:rsid w:val="000A514A"/>
    <w:rsid w:val="000A52E8"/>
    <w:rsid w:val="000A5708"/>
    <w:rsid w:val="000A5951"/>
    <w:rsid w:val="000A5A7F"/>
    <w:rsid w:val="000A5ACB"/>
    <w:rsid w:val="000A6217"/>
    <w:rsid w:val="000A6405"/>
    <w:rsid w:val="000A65DA"/>
    <w:rsid w:val="000A67A1"/>
    <w:rsid w:val="000A6ACF"/>
    <w:rsid w:val="000A6D76"/>
    <w:rsid w:val="000A74DB"/>
    <w:rsid w:val="000A7AA2"/>
    <w:rsid w:val="000A7B8A"/>
    <w:rsid w:val="000A7DAF"/>
    <w:rsid w:val="000A7EE7"/>
    <w:rsid w:val="000A7FA5"/>
    <w:rsid w:val="000B00FE"/>
    <w:rsid w:val="000B0193"/>
    <w:rsid w:val="000B0238"/>
    <w:rsid w:val="000B02DC"/>
    <w:rsid w:val="000B07F5"/>
    <w:rsid w:val="000B09AE"/>
    <w:rsid w:val="000B0A4D"/>
    <w:rsid w:val="000B0C0E"/>
    <w:rsid w:val="000B0DE7"/>
    <w:rsid w:val="000B0FDD"/>
    <w:rsid w:val="000B1315"/>
    <w:rsid w:val="000B1485"/>
    <w:rsid w:val="000B15B4"/>
    <w:rsid w:val="000B1692"/>
    <w:rsid w:val="000B1740"/>
    <w:rsid w:val="000B174B"/>
    <w:rsid w:val="000B175A"/>
    <w:rsid w:val="000B19F3"/>
    <w:rsid w:val="000B1A70"/>
    <w:rsid w:val="000B1C2B"/>
    <w:rsid w:val="000B1ED1"/>
    <w:rsid w:val="000B1F40"/>
    <w:rsid w:val="000B26F5"/>
    <w:rsid w:val="000B2702"/>
    <w:rsid w:val="000B27E9"/>
    <w:rsid w:val="000B2919"/>
    <w:rsid w:val="000B29C7"/>
    <w:rsid w:val="000B2DE5"/>
    <w:rsid w:val="000B2E3E"/>
    <w:rsid w:val="000B2F0F"/>
    <w:rsid w:val="000B34AC"/>
    <w:rsid w:val="000B35AF"/>
    <w:rsid w:val="000B368C"/>
    <w:rsid w:val="000B3715"/>
    <w:rsid w:val="000B3C65"/>
    <w:rsid w:val="000B3E83"/>
    <w:rsid w:val="000B3EFA"/>
    <w:rsid w:val="000B3FCA"/>
    <w:rsid w:val="000B412A"/>
    <w:rsid w:val="000B412C"/>
    <w:rsid w:val="000B41A6"/>
    <w:rsid w:val="000B4456"/>
    <w:rsid w:val="000B46FC"/>
    <w:rsid w:val="000B474D"/>
    <w:rsid w:val="000B47B2"/>
    <w:rsid w:val="000B480C"/>
    <w:rsid w:val="000B4A97"/>
    <w:rsid w:val="000B4B23"/>
    <w:rsid w:val="000B4CF0"/>
    <w:rsid w:val="000B4D11"/>
    <w:rsid w:val="000B4FE6"/>
    <w:rsid w:val="000B5074"/>
    <w:rsid w:val="000B518E"/>
    <w:rsid w:val="000B557A"/>
    <w:rsid w:val="000B59F5"/>
    <w:rsid w:val="000B5B4D"/>
    <w:rsid w:val="000B5B89"/>
    <w:rsid w:val="000B5CA2"/>
    <w:rsid w:val="000B5CA7"/>
    <w:rsid w:val="000B5F00"/>
    <w:rsid w:val="000B614C"/>
    <w:rsid w:val="000B6198"/>
    <w:rsid w:val="000B6235"/>
    <w:rsid w:val="000B623C"/>
    <w:rsid w:val="000B630B"/>
    <w:rsid w:val="000B6656"/>
    <w:rsid w:val="000B6691"/>
    <w:rsid w:val="000B6A38"/>
    <w:rsid w:val="000B6A97"/>
    <w:rsid w:val="000B6B3E"/>
    <w:rsid w:val="000B7591"/>
    <w:rsid w:val="000B765E"/>
    <w:rsid w:val="000B78EE"/>
    <w:rsid w:val="000B7969"/>
    <w:rsid w:val="000B7BDF"/>
    <w:rsid w:val="000B7BE0"/>
    <w:rsid w:val="000B7C54"/>
    <w:rsid w:val="000B7CE2"/>
    <w:rsid w:val="000B7DD5"/>
    <w:rsid w:val="000B7E85"/>
    <w:rsid w:val="000B7F4F"/>
    <w:rsid w:val="000B7F90"/>
    <w:rsid w:val="000C01D5"/>
    <w:rsid w:val="000C0571"/>
    <w:rsid w:val="000C05A1"/>
    <w:rsid w:val="000C0692"/>
    <w:rsid w:val="000C0703"/>
    <w:rsid w:val="000C0B09"/>
    <w:rsid w:val="000C0CEE"/>
    <w:rsid w:val="000C0D2F"/>
    <w:rsid w:val="000C1044"/>
    <w:rsid w:val="000C16AE"/>
    <w:rsid w:val="000C1D3C"/>
    <w:rsid w:val="000C1DA9"/>
    <w:rsid w:val="000C1EAF"/>
    <w:rsid w:val="000C1F74"/>
    <w:rsid w:val="000C25F8"/>
    <w:rsid w:val="000C267C"/>
    <w:rsid w:val="000C2794"/>
    <w:rsid w:val="000C28BE"/>
    <w:rsid w:val="000C2B21"/>
    <w:rsid w:val="000C2B65"/>
    <w:rsid w:val="000C2BF5"/>
    <w:rsid w:val="000C2D28"/>
    <w:rsid w:val="000C2DB2"/>
    <w:rsid w:val="000C2DB7"/>
    <w:rsid w:val="000C2EDB"/>
    <w:rsid w:val="000C2F3F"/>
    <w:rsid w:val="000C2FDE"/>
    <w:rsid w:val="000C3095"/>
    <w:rsid w:val="000C3151"/>
    <w:rsid w:val="000C335B"/>
    <w:rsid w:val="000C33BA"/>
    <w:rsid w:val="000C353F"/>
    <w:rsid w:val="000C358A"/>
    <w:rsid w:val="000C358F"/>
    <w:rsid w:val="000C361C"/>
    <w:rsid w:val="000C3787"/>
    <w:rsid w:val="000C37EA"/>
    <w:rsid w:val="000C37EB"/>
    <w:rsid w:val="000C394D"/>
    <w:rsid w:val="000C3A13"/>
    <w:rsid w:val="000C3AB8"/>
    <w:rsid w:val="000C3AF8"/>
    <w:rsid w:val="000C3E3C"/>
    <w:rsid w:val="000C3F82"/>
    <w:rsid w:val="000C45A5"/>
    <w:rsid w:val="000C4752"/>
    <w:rsid w:val="000C476C"/>
    <w:rsid w:val="000C47B4"/>
    <w:rsid w:val="000C47D7"/>
    <w:rsid w:val="000C492B"/>
    <w:rsid w:val="000C4A9A"/>
    <w:rsid w:val="000C4CE3"/>
    <w:rsid w:val="000C5209"/>
    <w:rsid w:val="000C5382"/>
    <w:rsid w:val="000C54EA"/>
    <w:rsid w:val="000C568E"/>
    <w:rsid w:val="000C574C"/>
    <w:rsid w:val="000C5770"/>
    <w:rsid w:val="000C584C"/>
    <w:rsid w:val="000C5F9C"/>
    <w:rsid w:val="000C606F"/>
    <w:rsid w:val="000C60D8"/>
    <w:rsid w:val="000C6819"/>
    <w:rsid w:val="000C6A9F"/>
    <w:rsid w:val="000C6B82"/>
    <w:rsid w:val="000C6E34"/>
    <w:rsid w:val="000C710A"/>
    <w:rsid w:val="000C7409"/>
    <w:rsid w:val="000C797B"/>
    <w:rsid w:val="000C7B9C"/>
    <w:rsid w:val="000D006E"/>
    <w:rsid w:val="000D0117"/>
    <w:rsid w:val="000D0191"/>
    <w:rsid w:val="000D044B"/>
    <w:rsid w:val="000D04FE"/>
    <w:rsid w:val="000D0637"/>
    <w:rsid w:val="000D06C7"/>
    <w:rsid w:val="000D0B99"/>
    <w:rsid w:val="000D0CF7"/>
    <w:rsid w:val="000D0D38"/>
    <w:rsid w:val="000D0DD6"/>
    <w:rsid w:val="000D10E3"/>
    <w:rsid w:val="000D1129"/>
    <w:rsid w:val="000D1323"/>
    <w:rsid w:val="000D16B3"/>
    <w:rsid w:val="000D1A47"/>
    <w:rsid w:val="000D1AF7"/>
    <w:rsid w:val="000D1CAC"/>
    <w:rsid w:val="000D1D87"/>
    <w:rsid w:val="000D1E5E"/>
    <w:rsid w:val="000D1F10"/>
    <w:rsid w:val="000D1F60"/>
    <w:rsid w:val="000D1F68"/>
    <w:rsid w:val="000D1FEB"/>
    <w:rsid w:val="000D20F1"/>
    <w:rsid w:val="000D2271"/>
    <w:rsid w:val="000D2349"/>
    <w:rsid w:val="000D258C"/>
    <w:rsid w:val="000D25B4"/>
    <w:rsid w:val="000D2661"/>
    <w:rsid w:val="000D2A03"/>
    <w:rsid w:val="000D2A34"/>
    <w:rsid w:val="000D2A6A"/>
    <w:rsid w:val="000D2CB0"/>
    <w:rsid w:val="000D2CB3"/>
    <w:rsid w:val="000D2D28"/>
    <w:rsid w:val="000D2E3B"/>
    <w:rsid w:val="000D2FE7"/>
    <w:rsid w:val="000D3047"/>
    <w:rsid w:val="000D3105"/>
    <w:rsid w:val="000D33F4"/>
    <w:rsid w:val="000D340B"/>
    <w:rsid w:val="000D3929"/>
    <w:rsid w:val="000D3B9A"/>
    <w:rsid w:val="000D3BCB"/>
    <w:rsid w:val="000D3DA8"/>
    <w:rsid w:val="000D4223"/>
    <w:rsid w:val="000D427C"/>
    <w:rsid w:val="000D445A"/>
    <w:rsid w:val="000D465C"/>
    <w:rsid w:val="000D48EA"/>
    <w:rsid w:val="000D48F1"/>
    <w:rsid w:val="000D4F75"/>
    <w:rsid w:val="000D5029"/>
    <w:rsid w:val="000D519D"/>
    <w:rsid w:val="000D52FD"/>
    <w:rsid w:val="000D5516"/>
    <w:rsid w:val="000D5797"/>
    <w:rsid w:val="000D58D5"/>
    <w:rsid w:val="000D59F3"/>
    <w:rsid w:val="000D5AED"/>
    <w:rsid w:val="000D5E07"/>
    <w:rsid w:val="000D6109"/>
    <w:rsid w:val="000D613C"/>
    <w:rsid w:val="000D62FD"/>
    <w:rsid w:val="000D6510"/>
    <w:rsid w:val="000D6DEE"/>
    <w:rsid w:val="000D6F7B"/>
    <w:rsid w:val="000D6FBB"/>
    <w:rsid w:val="000D709C"/>
    <w:rsid w:val="000D71DC"/>
    <w:rsid w:val="000D763B"/>
    <w:rsid w:val="000D7B13"/>
    <w:rsid w:val="000D7B55"/>
    <w:rsid w:val="000D7CB2"/>
    <w:rsid w:val="000D7D22"/>
    <w:rsid w:val="000D7E4D"/>
    <w:rsid w:val="000D7EE2"/>
    <w:rsid w:val="000E022A"/>
    <w:rsid w:val="000E033F"/>
    <w:rsid w:val="000E034A"/>
    <w:rsid w:val="000E061A"/>
    <w:rsid w:val="000E063B"/>
    <w:rsid w:val="000E06E4"/>
    <w:rsid w:val="000E08B6"/>
    <w:rsid w:val="000E09C9"/>
    <w:rsid w:val="000E0B1C"/>
    <w:rsid w:val="000E0BFD"/>
    <w:rsid w:val="000E0E0E"/>
    <w:rsid w:val="000E0E60"/>
    <w:rsid w:val="000E0E72"/>
    <w:rsid w:val="000E0F9C"/>
    <w:rsid w:val="000E0FBC"/>
    <w:rsid w:val="000E12C6"/>
    <w:rsid w:val="000E1947"/>
    <w:rsid w:val="000E19A4"/>
    <w:rsid w:val="000E1F21"/>
    <w:rsid w:val="000E20B7"/>
    <w:rsid w:val="000E20E9"/>
    <w:rsid w:val="000E22A8"/>
    <w:rsid w:val="000E26E4"/>
    <w:rsid w:val="000E28D1"/>
    <w:rsid w:val="000E2993"/>
    <w:rsid w:val="000E3049"/>
    <w:rsid w:val="000E3066"/>
    <w:rsid w:val="000E3080"/>
    <w:rsid w:val="000E312A"/>
    <w:rsid w:val="000E3399"/>
    <w:rsid w:val="000E35DC"/>
    <w:rsid w:val="000E35DD"/>
    <w:rsid w:val="000E377B"/>
    <w:rsid w:val="000E385B"/>
    <w:rsid w:val="000E3874"/>
    <w:rsid w:val="000E3A5F"/>
    <w:rsid w:val="000E3DBE"/>
    <w:rsid w:val="000E435E"/>
    <w:rsid w:val="000E4377"/>
    <w:rsid w:val="000E446E"/>
    <w:rsid w:val="000E475C"/>
    <w:rsid w:val="000E4899"/>
    <w:rsid w:val="000E489B"/>
    <w:rsid w:val="000E48C6"/>
    <w:rsid w:val="000E490D"/>
    <w:rsid w:val="000E4A31"/>
    <w:rsid w:val="000E4DE6"/>
    <w:rsid w:val="000E4E9C"/>
    <w:rsid w:val="000E5405"/>
    <w:rsid w:val="000E548E"/>
    <w:rsid w:val="000E54C2"/>
    <w:rsid w:val="000E57AF"/>
    <w:rsid w:val="000E57D8"/>
    <w:rsid w:val="000E5AF9"/>
    <w:rsid w:val="000E5B40"/>
    <w:rsid w:val="000E5BC5"/>
    <w:rsid w:val="000E5BD1"/>
    <w:rsid w:val="000E5D96"/>
    <w:rsid w:val="000E5FAF"/>
    <w:rsid w:val="000E60B0"/>
    <w:rsid w:val="000E61F8"/>
    <w:rsid w:val="000E63E7"/>
    <w:rsid w:val="000E69FB"/>
    <w:rsid w:val="000E6AC4"/>
    <w:rsid w:val="000E6C02"/>
    <w:rsid w:val="000E6EFE"/>
    <w:rsid w:val="000E6F26"/>
    <w:rsid w:val="000E71AD"/>
    <w:rsid w:val="000E7301"/>
    <w:rsid w:val="000E73FA"/>
    <w:rsid w:val="000E74D5"/>
    <w:rsid w:val="000E763E"/>
    <w:rsid w:val="000E76B2"/>
    <w:rsid w:val="000E78FD"/>
    <w:rsid w:val="000E7B24"/>
    <w:rsid w:val="000E7E28"/>
    <w:rsid w:val="000F00C7"/>
    <w:rsid w:val="000F0487"/>
    <w:rsid w:val="000F04B7"/>
    <w:rsid w:val="000F05B4"/>
    <w:rsid w:val="000F05C9"/>
    <w:rsid w:val="000F060C"/>
    <w:rsid w:val="000F063D"/>
    <w:rsid w:val="000F06D2"/>
    <w:rsid w:val="000F07B1"/>
    <w:rsid w:val="000F09CD"/>
    <w:rsid w:val="000F0A82"/>
    <w:rsid w:val="000F0B82"/>
    <w:rsid w:val="000F0D72"/>
    <w:rsid w:val="000F1213"/>
    <w:rsid w:val="000F159F"/>
    <w:rsid w:val="000F1670"/>
    <w:rsid w:val="000F1717"/>
    <w:rsid w:val="000F172E"/>
    <w:rsid w:val="000F199C"/>
    <w:rsid w:val="000F1AB6"/>
    <w:rsid w:val="000F1CEA"/>
    <w:rsid w:val="000F1DF6"/>
    <w:rsid w:val="000F1FD2"/>
    <w:rsid w:val="000F20B3"/>
    <w:rsid w:val="000F216A"/>
    <w:rsid w:val="000F21C8"/>
    <w:rsid w:val="000F24DF"/>
    <w:rsid w:val="000F24EE"/>
    <w:rsid w:val="000F2586"/>
    <w:rsid w:val="000F258F"/>
    <w:rsid w:val="000F268B"/>
    <w:rsid w:val="000F292B"/>
    <w:rsid w:val="000F29A9"/>
    <w:rsid w:val="000F2E4A"/>
    <w:rsid w:val="000F2E9A"/>
    <w:rsid w:val="000F2F69"/>
    <w:rsid w:val="000F3136"/>
    <w:rsid w:val="000F336B"/>
    <w:rsid w:val="000F3499"/>
    <w:rsid w:val="000F36B5"/>
    <w:rsid w:val="000F3797"/>
    <w:rsid w:val="000F3C5C"/>
    <w:rsid w:val="000F3C76"/>
    <w:rsid w:val="000F3CEF"/>
    <w:rsid w:val="000F3E3C"/>
    <w:rsid w:val="000F3FD0"/>
    <w:rsid w:val="000F41E6"/>
    <w:rsid w:val="000F46A2"/>
    <w:rsid w:val="000F46D4"/>
    <w:rsid w:val="000F4860"/>
    <w:rsid w:val="000F48D1"/>
    <w:rsid w:val="000F49AF"/>
    <w:rsid w:val="000F4A3E"/>
    <w:rsid w:val="000F4B1B"/>
    <w:rsid w:val="000F4EDC"/>
    <w:rsid w:val="000F517B"/>
    <w:rsid w:val="000F51B4"/>
    <w:rsid w:val="000F5450"/>
    <w:rsid w:val="000F563A"/>
    <w:rsid w:val="000F57AA"/>
    <w:rsid w:val="000F589E"/>
    <w:rsid w:val="000F58C1"/>
    <w:rsid w:val="000F5B79"/>
    <w:rsid w:val="000F5F15"/>
    <w:rsid w:val="000F6187"/>
    <w:rsid w:val="000F62C3"/>
    <w:rsid w:val="000F6358"/>
    <w:rsid w:val="000F67CC"/>
    <w:rsid w:val="000F6974"/>
    <w:rsid w:val="000F6C5E"/>
    <w:rsid w:val="000F6DB9"/>
    <w:rsid w:val="000F6DFB"/>
    <w:rsid w:val="000F7311"/>
    <w:rsid w:val="000F7345"/>
    <w:rsid w:val="000F73ED"/>
    <w:rsid w:val="000F748F"/>
    <w:rsid w:val="000F74F1"/>
    <w:rsid w:val="000F769C"/>
    <w:rsid w:val="000F7C23"/>
    <w:rsid w:val="00100154"/>
    <w:rsid w:val="0010042C"/>
    <w:rsid w:val="00100631"/>
    <w:rsid w:val="00100814"/>
    <w:rsid w:val="00100818"/>
    <w:rsid w:val="001008FE"/>
    <w:rsid w:val="001009FB"/>
    <w:rsid w:val="00100CCF"/>
    <w:rsid w:val="00100CFF"/>
    <w:rsid w:val="001013BB"/>
    <w:rsid w:val="0010143A"/>
    <w:rsid w:val="00101598"/>
    <w:rsid w:val="0010162E"/>
    <w:rsid w:val="0010185D"/>
    <w:rsid w:val="001019D8"/>
    <w:rsid w:val="00101A17"/>
    <w:rsid w:val="00101A74"/>
    <w:rsid w:val="00101C08"/>
    <w:rsid w:val="00101C6C"/>
    <w:rsid w:val="00101F5C"/>
    <w:rsid w:val="00101F68"/>
    <w:rsid w:val="00101FAA"/>
    <w:rsid w:val="001024A4"/>
    <w:rsid w:val="00102589"/>
    <w:rsid w:val="001028CD"/>
    <w:rsid w:val="00102A97"/>
    <w:rsid w:val="00102B3E"/>
    <w:rsid w:val="00102F99"/>
    <w:rsid w:val="00102FFB"/>
    <w:rsid w:val="001031B6"/>
    <w:rsid w:val="00103284"/>
    <w:rsid w:val="00103421"/>
    <w:rsid w:val="0010347C"/>
    <w:rsid w:val="00103578"/>
    <w:rsid w:val="001035AA"/>
    <w:rsid w:val="0010367B"/>
    <w:rsid w:val="00103687"/>
    <w:rsid w:val="001037D5"/>
    <w:rsid w:val="00103827"/>
    <w:rsid w:val="00103837"/>
    <w:rsid w:val="00103876"/>
    <w:rsid w:val="0010394F"/>
    <w:rsid w:val="00103B02"/>
    <w:rsid w:val="00103C80"/>
    <w:rsid w:val="00103D78"/>
    <w:rsid w:val="00103ECF"/>
    <w:rsid w:val="00104067"/>
    <w:rsid w:val="00104463"/>
    <w:rsid w:val="0010447A"/>
    <w:rsid w:val="001049EB"/>
    <w:rsid w:val="00104A0B"/>
    <w:rsid w:val="00104ACB"/>
    <w:rsid w:val="00104B06"/>
    <w:rsid w:val="00104B4F"/>
    <w:rsid w:val="00104B9D"/>
    <w:rsid w:val="0010521D"/>
    <w:rsid w:val="0010538E"/>
    <w:rsid w:val="00105878"/>
    <w:rsid w:val="001059A7"/>
    <w:rsid w:val="001059E4"/>
    <w:rsid w:val="00105A18"/>
    <w:rsid w:val="00105B83"/>
    <w:rsid w:val="00105CCB"/>
    <w:rsid w:val="00105D82"/>
    <w:rsid w:val="00105F16"/>
    <w:rsid w:val="00105FBD"/>
    <w:rsid w:val="00106233"/>
    <w:rsid w:val="001062E0"/>
    <w:rsid w:val="0010642D"/>
    <w:rsid w:val="001064DE"/>
    <w:rsid w:val="00106502"/>
    <w:rsid w:val="00106C4D"/>
    <w:rsid w:val="00106D32"/>
    <w:rsid w:val="00106D75"/>
    <w:rsid w:val="00106E59"/>
    <w:rsid w:val="00107092"/>
    <w:rsid w:val="001070FD"/>
    <w:rsid w:val="0010734A"/>
    <w:rsid w:val="001078C3"/>
    <w:rsid w:val="00107AA6"/>
    <w:rsid w:val="00107C39"/>
    <w:rsid w:val="00107D32"/>
    <w:rsid w:val="00110159"/>
    <w:rsid w:val="0011027D"/>
    <w:rsid w:val="00110657"/>
    <w:rsid w:val="00110737"/>
    <w:rsid w:val="0011091B"/>
    <w:rsid w:val="00110B37"/>
    <w:rsid w:val="00110BB2"/>
    <w:rsid w:val="00110C73"/>
    <w:rsid w:val="00110CB2"/>
    <w:rsid w:val="00110DA5"/>
    <w:rsid w:val="001113D4"/>
    <w:rsid w:val="001113EE"/>
    <w:rsid w:val="00111500"/>
    <w:rsid w:val="00111530"/>
    <w:rsid w:val="00111657"/>
    <w:rsid w:val="0011167B"/>
    <w:rsid w:val="0011179C"/>
    <w:rsid w:val="001118A9"/>
    <w:rsid w:val="00111C42"/>
    <w:rsid w:val="00111CBF"/>
    <w:rsid w:val="00111D67"/>
    <w:rsid w:val="00111EFE"/>
    <w:rsid w:val="0011215D"/>
    <w:rsid w:val="001121AD"/>
    <w:rsid w:val="001121C9"/>
    <w:rsid w:val="001122AD"/>
    <w:rsid w:val="0011239F"/>
    <w:rsid w:val="001124B4"/>
    <w:rsid w:val="00112701"/>
    <w:rsid w:val="00112769"/>
    <w:rsid w:val="0011284F"/>
    <w:rsid w:val="001128D2"/>
    <w:rsid w:val="00112B00"/>
    <w:rsid w:val="00112E06"/>
    <w:rsid w:val="001132D7"/>
    <w:rsid w:val="00113466"/>
    <w:rsid w:val="001134C0"/>
    <w:rsid w:val="00113518"/>
    <w:rsid w:val="00113825"/>
    <w:rsid w:val="001138CE"/>
    <w:rsid w:val="001138D8"/>
    <w:rsid w:val="0011395B"/>
    <w:rsid w:val="00113A3C"/>
    <w:rsid w:val="001141A9"/>
    <w:rsid w:val="001142E3"/>
    <w:rsid w:val="0011447E"/>
    <w:rsid w:val="0011467F"/>
    <w:rsid w:val="001147D2"/>
    <w:rsid w:val="00114A16"/>
    <w:rsid w:val="00114AE7"/>
    <w:rsid w:val="00114B11"/>
    <w:rsid w:val="00114EC5"/>
    <w:rsid w:val="00114EEA"/>
    <w:rsid w:val="00114F42"/>
    <w:rsid w:val="00115249"/>
    <w:rsid w:val="0011531F"/>
    <w:rsid w:val="0011535E"/>
    <w:rsid w:val="0011578A"/>
    <w:rsid w:val="001158F7"/>
    <w:rsid w:val="00115998"/>
    <w:rsid w:val="00115A93"/>
    <w:rsid w:val="00115ABD"/>
    <w:rsid w:val="00115D82"/>
    <w:rsid w:val="00115E22"/>
    <w:rsid w:val="00116083"/>
    <w:rsid w:val="00116245"/>
    <w:rsid w:val="0011660A"/>
    <w:rsid w:val="001166CB"/>
    <w:rsid w:val="001168F3"/>
    <w:rsid w:val="00116C9A"/>
    <w:rsid w:val="00116CCB"/>
    <w:rsid w:val="001172F2"/>
    <w:rsid w:val="00117680"/>
    <w:rsid w:val="00117707"/>
    <w:rsid w:val="00117720"/>
    <w:rsid w:val="001177EF"/>
    <w:rsid w:val="00117992"/>
    <w:rsid w:val="0011799F"/>
    <w:rsid w:val="00117F68"/>
    <w:rsid w:val="00117F6A"/>
    <w:rsid w:val="00120165"/>
    <w:rsid w:val="0012021F"/>
    <w:rsid w:val="00120239"/>
    <w:rsid w:val="0012024B"/>
    <w:rsid w:val="0012031A"/>
    <w:rsid w:val="00120393"/>
    <w:rsid w:val="001203F4"/>
    <w:rsid w:val="00120609"/>
    <w:rsid w:val="0012093F"/>
    <w:rsid w:val="00120948"/>
    <w:rsid w:val="00120F60"/>
    <w:rsid w:val="00120FC1"/>
    <w:rsid w:val="00120FDA"/>
    <w:rsid w:val="001216A2"/>
    <w:rsid w:val="00121E6D"/>
    <w:rsid w:val="00122013"/>
    <w:rsid w:val="001221A7"/>
    <w:rsid w:val="001223B1"/>
    <w:rsid w:val="00122402"/>
    <w:rsid w:val="00122559"/>
    <w:rsid w:val="001227D3"/>
    <w:rsid w:val="0012286E"/>
    <w:rsid w:val="00123251"/>
    <w:rsid w:val="00123352"/>
    <w:rsid w:val="00123620"/>
    <w:rsid w:val="00123675"/>
    <w:rsid w:val="0012389D"/>
    <w:rsid w:val="00123A2F"/>
    <w:rsid w:val="00123C34"/>
    <w:rsid w:val="00123C59"/>
    <w:rsid w:val="001241A7"/>
    <w:rsid w:val="0012424B"/>
    <w:rsid w:val="00124297"/>
    <w:rsid w:val="00124779"/>
    <w:rsid w:val="00124A45"/>
    <w:rsid w:val="00124E8B"/>
    <w:rsid w:val="00124ECC"/>
    <w:rsid w:val="00124FD6"/>
    <w:rsid w:val="00125167"/>
    <w:rsid w:val="00125295"/>
    <w:rsid w:val="00125731"/>
    <w:rsid w:val="00125794"/>
    <w:rsid w:val="001258F2"/>
    <w:rsid w:val="00125B6B"/>
    <w:rsid w:val="00125B7E"/>
    <w:rsid w:val="00125F38"/>
    <w:rsid w:val="00126007"/>
    <w:rsid w:val="0012626B"/>
    <w:rsid w:val="00126440"/>
    <w:rsid w:val="0012658B"/>
    <w:rsid w:val="0012664F"/>
    <w:rsid w:val="00126BB0"/>
    <w:rsid w:val="00126BC8"/>
    <w:rsid w:val="00126C07"/>
    <w:rsid w:val="0012700A"/>
    <w:rsid w:val="001270E7"/>
    <w:rsid w:val="0012718B"/>
    <w:rsid w:val="00127267"/>
    <w:rsid w:val="001273AE"/>
    <w:rsid w:val="0012744A"/>
    <w:rsid w:val="0012757F"/>
    <w:rsid w:val="00127836"/>
    <w:rsid w:val="00127E07"/>
    <w:rsid w:val="0013030D"/>
    <w:rsid w:val="0013032D"/>
    <w:rsid w:val="001304A5"/>
    <w:rsid w:val="00130582"/>
    <w:rsid w:val="0013063B"/>
    <w:rsid w:val="00130900"/>
    <w:rsid w:val="0013091E"/>
    <w:rsid w:val="00130BC3"/>
    <w:rsid w:val="00130CB6"/>
    <w:rsid w:val="00130D7C"/>
    <w:rsid w:val="00130E1E"/>
    <w:rsid w:val="0013106B"/>
    <w:rsid w:val="001310E9"/>
    <w:rsid w:val="00131208"/>
    <w:rsid w:val="00131421"/>
    <w:rsid w:val="0013153A"/>
    <w:rsid w:val="001315E7"/>
    <w:rsid w:val="001316EC"/>
    <w:rsid w:val="00131978"/>
    <w:rsid w:val="00131BB8"/>
    <w:rsid w:val="00131FF9"/>
    <w:rsid w:val="0013253E"/>
    <w:rsid w:val="001328AA"/>
    <w:rsid w:val="00132E1E"/>
    <w:rsid w:val="00132F28"/>
    <w:rsid w:val="00132FC2"/>
    <w:rsid w:val="00133181"/>
    <w:rsid w:val="00133204"/>
    <w:rsid w:val="0013323A"/>
    <w:rsid w:val="00133515"/>
    <w:rsid w:val="001339C1"/>
    <w:rsid w:val="00133A13"/>
    <w:rsid w:val="00133B0B"/>
    <w:rsid w:val="00133C2A"/>
    <w:rsid w:val="00133E04"/>
    <w:rsid w:val="00133E3C"/>
    <w:rsid w:val="001340AD"/>
    <w:rsid w:val="0013461D"/>
    <w:rsid w:val="00134754"/>
    <w:rsid w:val="0013476A"/>
    <w:rsid w:val="00134A97"/>
    <w:rsid w:val="00134AE0"/>
    <w:rsid w:val="0013515E"/>
    <w:rsid w:val="001351E7"/>
    <w:rsid w:val="001354F5"/>
    <w:rsid w:val="001355CF"/>
    <w:rsid w:val="00135757"/>
    <w:rsid w:val="001357AB"/>
    <w:rsid w:val="00135A08"/>
    <w:rsid w:val="00135BBF"/>
    <w:rsid w:val="00135C1A"/>
    <w:rsid w:val="00135C59"/>
    <w:rsid w:val="00135D3A"/>
    <w:rsid w:val="001362AD"/>
    <w:rsid w:val="001362B6"/>
    <w:rsid w:val="001362CD"/>
    <w:rsid w:val="001364B5"/>
    <w:rsid w:val="0013677D"/>
    <w:rsid w:val="00136AAF"/>
    <w:rsid w:val="00136AF1"/>
    <w:rsid w:val="00136C7D"/>
    <w:rsid w:val="00136F87"/>
    <w:rsid w:val="00137082"/>
    <w:rsid w:val="001371F8"/>
    <w:rsid w:val="001373B5"/>
    <w:rsid w:val="00137952"/>
    <w:rsid w:val="00137A38"/>
    <w:rsid w:val="00137CB5"/>
    <w:rsid w:val="00137CC3"/>
    <w:rsid w:val="00137D21"/>
    <w:rsid w:val="00137D80"/>
    <w:rsid w:val="00137F58"/>
    <w:rsid w:val="00140447"/>
    <w:rsid w:val="001404D2"/>
    <w:rsid w:val="0014065A"/>
    <w:rsid w:val="00140712"/>
    <w:rsid w:val="00140860"/>
    <w:rsid w:val="0014098C"/>
    <w:rsid w:val="00140C4E"/>
    <w:rsid w:val="00140FD3"/>
    <w:rsid w:val="00141064"/>
    <w:rsid w:val="0014125B"/>
    <w:rsid w:val="00141432"/>
    <w:rsid w:val="00141562"/>
    <w:rsid w:val="001417C7"/>
    <w:rsid w:val="001418FB"/>
    <w:rsid w:val="00141997"/>
    <w:rsid w:val="00141BDB"/>
    <w:rsid w:val="00141D3A"/>
    <w:rsid w:val="00141E23"/>
    <w:rsid w:val="00141F27"/>
    <w:rsid w:val="00141F5C"/>
    <w:rsid w:val="001420D8"/>
    <w:rsid w:val="0014227C"/>
    <w:rsid w:val="0014228D"/>
    <w:rsid w:val="0014239D"/>
    <w:rsid w:val="0014258A"/>
    <w:rsid w:val="00142713"/>
    <w:rsid w:val="00142785"/>
    <w:rsid w:val="001428B0"/>
    <w:rsid w:val="001428C4"/>
    <w:rsid w:val="0014297C"/>
    <w:rsid w:val="001429F7"/>
    <w:rsid w:val="00142C29"/>
    <w:rsid w:val="00142CA1"/>
    <w:rsid w:val="00142D27"/>
    <w:rsid w:val="00142E5C"/>
    <w:rsid w:val="00142F13"/>
    <w:rsid w:val="00142F1A"/>
    <w:rsid w:val="001431EE"/>
    <w:rsid w:val="001433D5"/>
    <w:rsid w:val="00143577"/>
    <w:rsid w:val="00143592"/>
    <w:rsid w:val="0014360F"/>
    <w:rsid w:val="00143619"/>
    <w:rsid w:val="0014399E"/>
    <w:rsid w:val="00143B91"/>
    <w:rsid w:val="00143EDF"/>
    <w:rsid w:val="001440DB"/>
    <w:rsid w:val="001441BF"/>
    <w:rsid w:val="00144278"/>
    <w:rsid w:val="001446B1"/>
    <w:rsid w:val="00144797"/>
    <w:rsid w:val="001447C3"/>
    <w:rsid w:val="001447F9"/>
    <w:rsid w:val="00144BCC"/>
    <w:rsid w:val="00144E43"/>
    <w:rsid w:val="0014569D"/>
    <w:rsid w:val="0014592E"/>
    <w:rsid w:val="00145A46"/>
    <w:rsid w:val="00145A83"/>
    <w:rsid w:val="00145A96"/>
    <w:rsid w:val="00145B7B"/>
    <w:rsid w:val="00145CE3"/>
    <w:rsid w:val="00145DC6"/>
    <w:rsid w:val="00145FCA"/>
    <w:rsid w:val="0014604D"/>
    <w:rsid w:val="00146124"/>
    <w:rsid w:val="001462BC"/>
    <w:rsid w:val="00146329"/>
    <w:rsid w:val="00146864"/>
    <w:rsid w:val="00146FAD"/>
    <w:rsid w:val="00146FDE"/>
    <w:rsid w:val="00147238"/>
    <w:rsid w:val="0014730F"/>
    <w:rsid w:val="00147492"/>
    <w:rsid w:val="00147497"/>
    <w:rsid w:val="001478E3"/>
    <w:rsid w:val="00147A3A"/>
    <w:rsid w:val="00147D9A"/>
    <w:rsid w:val="00147FED"/>
    <w:rsid w:val="001503C2"/>
    <w:rsid w:val="001504E1"/>
    <w:rsid w:val="0015080A"/>
    <w:rsid w:val="00150B19"/>
    <w:rsid w:val="00150C0C"/>
    <w:rsid w:val="00150C36"/>
    <w:rsid w:val="00150D14"/>
    <w:rsid w:val="00150D32"/>
    <w:rsid w:val="00150E52"/>
    <w:rsid w:val="00150FE5"/>
    <w:rsid w:val="0015102F"/>
    <w:rsid w:val="001511C2"/>
    <w:rsid w:val="00151683"/>
    <w:rsid w:val="00151986"/>
    <w:rsid w:val="00151A4B"/>
    <w:rsid w:val="00151AF7"/>
    <w:rsid w:val="00151BD6"/>
    <w:rsid w:val="00151DAE"/>
    <w:rsid w:val="00152000"/>
    <w:rsid w:val="001522C2"/>
    <w:rsid w:val="0015231E"/>
    <w:rsid w:val="00152518"/>
    <w:rsid w:val="0015253B"/>
    <w:rsid w:val="0015255A"/>
    <w:rsid w:val="0015255B"/>
    <w:rsid w:val="00152612"/>
    <w:rsid w:val="00152623"/>
    <w:rsid w:val="0015272B"/>
    <w:rsid w:val="00152A91"/>
    <w:rsid w:val="00152BF3"/>
    <w:rsid w:val="00152F16"/>
    <w:rsid w:val="00153059"/>
    <w:rsid w:val="0015363E"/>
    <w:rsid w:val="0015389E"/>
    <w:rsid w:val="001538CA"/>
    <w:rsid w:val="00153910"/>
    <w:rsid w:val="00153B02"/>
    <w:rsid w:val="00153D0C"/>
    <w:rsid w:val="00154014"/>
    <w:rsid w:val="00154327"/>
    <w:rsid w:val="0015451D"/>
    <w:rsid w:val="00154622"/>
    <w:rsid w:val="00154A62"/>
    <w:rsid w:val="00154D2C"/>
    <w:rsid w:val="001550F2"/>
    <w:rsid w:val="0015516E"/>
    <w:rsid w:val="001552DA"/>
    <w:rsid w:val="00155334"/>
    <w:rsid w:val="00155344"/>
    <w:rsid w:val="00155B55"/>
    <w:rsid w:val="00155C50"/>
    <w:rsid w:val="00155C8C"/>
    <w:rsid w:val="00155F2F"/>
    <w:rsid w:val="00155F41"/>
    <w:rsid w:val="00156168"/>
    <w:rsid w:val="0015625D"/>
    <w:rsid w:val="001563DA"/>
    <w:rsid w:val="0015645B"/>
    <w:rsid w:val="00156490"/>
    <w:rsid w:val="00156755"/>
    <w:rsid w:val="001567CF"/>
    <w:rsid w:val="001569FC"/>
    <w:rsid w:val="00156AAD"/>
    <w:rsid w:val="00157097"/>
    <w:rsid w:val="0015722D"/>
    <w:rsid w:val="0015726A"/>
    <w:rsid w:val="001573F5"/>
    <w:rsid w:val="0015742C"/>
    <w:rsid w:val="001574E4"/>
    <w:rsid w:val="00157550"/>
    <w:rsid w:val="001575C4"/>
    <w:rsid w:val="001575C8"/>
    <w:rsid w:val="001575FF"/>
    <w:rsid w:val="0015782B"/>
    <w:rsid w:val="00157BD6"/>
    <w:rsid w:val="00157BDA"/>
    <w:rsid w:val="00157D5C"/>
    <w:rsid w:val="00157E98"/>
    <w:rsid w:val="00160140"/>
    <w:rsid w:val="0016070D"/>
    <w:rsid w:val="00160A71"/>
    <w:rsid w:val="00160F4D"/>
    <w:rsid w:val="0016101C"/>
    <w:rsid w:val="001611B7"/>
    <w:rsid w:val="001611C6"/>
    <w:rsid w:val="001612D1"/>
    <w:rsid w:val="001616F1"/>
    <w:rsid w:val="001617E3"/>
    <w:rsid w:val="001619FE"/>
    <w:rsid w:val="00161CB2"/>
    <w:rsid w:val="00161EC5"/>
    <w:rsid w:val="001620B8"/>
    <w:rsid w:val="001620BD"/>
    <w:rsid w:val="001624F6"/>
    <w:rsid w:val="001625F0"/>
    <w:rsid w:val="00162788"/>
    <w:rsid w:val="0016279F"/>
    <w:rsid w:val="00162846"/>
    <w:rsid w:val="00162C00"/>
    <w:rsid w:val="00162C17"/>
    <w:rsid w:val="00162CF3"/>
    <w:rsid w:val="00162E62"/>
    <w:rsid w:val="00162E70"/>
    <w:rsid w:val="00162E8E"/>
    <w:rsid w:val="00163083"/>
    <w:rsid w:val="0016314B"/>
    <w:rsid w:val="001635BB"/>
    <w:rsid w:val="001636D6"/>
    <w:rsid w:val="00163844"/>
    <w:rsid w:val="001638C4"/>
    <w:rsid w:val="001639FB"/>
    <w:rsid w:val="00163D96"/>
    <w:rsid w:val="00164446"/>
    <w:rsid w:val="001646CF"/>
    <w:rsid w:val="00164AB9"/>
    <w:rsid w:val="00164D5A"/>
    <w:rsid w:val="00164E0C"/>
    <w:rsid w:val="00165100"/>
    <w:rsid w:val="00165166"/>
    <w:rsid w:val="0016582A"/>
    <w:rsid w:val="001658B0"/>
    <w:rsid w:val="001658CB"/>
    <w:rsid w:val="00165944"/>
    <w:rsid w:val="00165A14"/>
    <w:rsid w:val="00165B69"/>
    <w:rsid w:val="00165EA0"/>
    <w:rsid w:val="00165F1E"/>
    <w:rsid w:val="00165F9F"/>
    <w:rsid w:val="00166017"/>
    <w:rsid w:val="00166260"/>
    <w:rsid w:val="0016656C"/>
    <w:rsid w:val="001668D4"/>
    <w:rsid w:val="00166AF3"/>
    <w:rsid w:val="00166B3E"/>
    <w:rsid w:val="00166CB1"/>
    <w:rsid w:val="001672EB"/>
    <w:rsid w:val="00167521"/>
    <w:rsid w:val="001675E5"/>
    <w:rsid w:val="00167723"/>
    <w:rsid w:val="00167805"/>
    <w:rsid w:val="00167960"/>
    <w:rsid w:val="0016798E"/>
    <w:rsid w:val="00167AF0"/>
    <w:rsid w:val="00167B03"/>
    <w:rsid w:val="00167C84"/>
    <w:rsid w:val="00167CE1"/>
    <w:rsid w:val="00170060"/>
    <w:rsid w:val="001701CE"/>
    <w:rsid w:val="0017032B"/>
    <w:rsid w:val="001703D5"/>
    <w:rsid w:val="00170729"/>
    <w:rsid w:val="001709CE"/>
    <w:rsid w:val="00170AE8"/>
    <w:rsid w:val="00170D1A"/>
    <w:rsid w:val="00170DA5"/>
    <w:rsid w:val="00171102"/>
    <w:rsid w:val="0017114A"/>
    <w:rsid w:val="001713DD"/>
    <w:rsid w:val="001713ED"/>
    <w:rsid w:val="00171451"/>
    <w:rsid w:val="001716EA"/>
    <w:rsid w:val="001717B5"/>
    <w:rsid w:val="001719AC"/>
    <w:rsid w:val="00171A72"/>
    <w:rsid w:val="00171A93"/>
    <w:rsid w:val="00171FAD"/>
    <w:rsid w:val="001721E1"/>
    <w:rsid w:val="0017229B"/>
    <w:rsid w:val="0017242B"/>
    <w:rsid w:val="00172463"/>
    <w:rsid w:val="00172598"/>
    <w:rsid w:val="0017262E"/>
    <w:rsid w:val="00172732"/>
    <w:rsid w:val="00172998"/>
    <w:rsid w:val="001729E2"/>
    <w:rsid w:val="00172A54"/>
    <w:rsid w:val="00172CE7"/>
    <w:rsid w:val="00172E38"/>
    <w:rsid w:val="0017309A"/>
    <w:rsid w:val="0017326F"/>
    <w:rsid w:val="0017341D"/>
    <w:rsid w:val="0017349D"/>
    <w:rsid w:val="00173560"/>
    <w:rsid w:val="001738BB"/>
    <w:rsid w:val="00173A5A"/>
    <w:rsid w:val="00173B1B"/>
    <w:rsid w:val="00173BB4"/>
    <w:rsid w:val="00173D1D"/>
    <w:rsid w:val="00173DBC"/>
    <w:rsid w:val="00173EF3"/>
    <w:rsid w:val="00173F5F"/>
    <w:rsid w:val="00173F8F"/>
    <w:rsid w:val="00173FC0"/>
    <w:rsid w:val="00174206"/>
    <w:rsid w:val="001744BD"/>
    <w:rsid w:val="001744C5"/>
    <w:rsid w:val="001744E7"/>
    <w:rsid w:val="00174546"/>
    <w:rsid w:val="001748E1"/>
    <w:rsid w:val="00174A24"/>
    <w:rsid w:val="00174C38"/>
    <w:rsid w:val="00174DF4"/>
    <w:rsid w:val="00174F5C"/>
    <w:rsid w:val="00175095"/>
    <w:rsid w:val="0017517C"/>
    <w:rsid w:val="00175196"/>
    <w:rsid w:val="0017522C"/>
    <w:rsid w:val="001752D0"/>
    <w:rsid w:val="00175812"/>
    <w:rsid w:val="001759BD"/>
    <w:rsid w:val="00175A26"/>
    <w:rsid w:val="00175A7B"/>
    <w:rsid w:val="00175C3F"/>
    <w:rsid w:val="00175CDF"/>
    <w:rsid w:val="00175E9A"/>
    <w:rsid w:val="00175F3C"/>
    <w:rsid w:val="00175FE6"/>
    <w:rsid w:val="00176419"/>
    <w:rsid w:val="00176814"/>
    <w:rsid w:val="00176A8F"/>
    <w:rsid w:val="00176B71"/>
    <w:rsid w:val="00176E48"/>
    <w:rsid w:val="00176EB1"/>
    <w:rsid w:val="00176ED8"/>
    <w:rsid w:val="00176F52"/>
    <w:rsid w:val="00176F9A"/>
    <w:rsid w:val="00176FE8"/>
    <w:rsid w:val="001771D1"/>
    <w:rsid w:val="00177497"/>
    <w:rsid w:val="0017751C"/>
    <w:rsid w:val="0017751E"/>
    <w:rsid w:val="001775EE"/>
    <w:rsid w:val="001777DC"/>
    <w:rsid w:val="00177935"/>
    <w:rsid w:val="00177BA1"/>
    <w:rsid w:val="00177C1F"/>
    <w:rsid w:val="00177C76"/>
    <w:rsid w:val="00177E6A"/>
    <w:rsid w:val="001800E4"/>
    <w:rsid w:val="001802EC"/>
    <w:rsid w:val="00180300"/>
    <w:rsid w:val="00180447"/>
    <w:rsid w:val="0018057E"/>
    <w:rsid w:val="001808EA"/>
    <w:rsid w:val="00180D32"/>
    <w:rsid w:val="00180F9B"/>
    <w:rsid w:val="001810A4"/>
    <w:rsid w:val="001811CA"/>
    <w:rsid w:val="001817F5"/>
    <w:rsid w:val="001818D0"/>
    <w:rsid w:val="001818FF"/>
    <w:rsid w:val="0018196C"/>
    <w:rsid w:val="00181C2F"/>
    <w:rsid w:val="00181E6D"/>
    <w:rsid w:val="00181F23"/>
    <w:rsid w:val="00182254"/>
    <w:rsid w:val="001823A4"/>
    <w:rsid w:val="001823E8"/>
    <w:rsid w:val="0018243A"/>
    <w:rsid w:val="0018262D"/>
    <w:rsid w:val="00182919"/>
    <w:rsid w:val="00182C99"/>
    <w:rsid w:val="0018303E"/>
    <w:rsid w:val="0018336B"/>
    <w:rsid w:val="0018341F"/>
    <w:rsid w:val="00183468"/>
    <w:rsid w:val="00183C29"/>
    <w:rsid w:val="001840F7"/>
    <w:rsid w:val="00184122"/>
    <w:rsid w:val="00184355"/>
    <w:rsid w:val="0018438A"/>
    <w:rsid w:val="001847B3"/>
    <w:rsid w:val="00184874"/>
    <w:rsid w:val="00184A48"/>
    <w:rsid w:val="00184B91"/>
    <w:rsid w:val="00184BF3"/>
    <w:rsid w:val="00184EAF"/>
    <w:rsid w:val="00184FAA"/>
    <w:rsid w:val="00184FBE"/>
    <w:rsid w:val="00185186"/>
    <w:rsid w:val="001853DF"/>
    <w:rsid w:val="001855FB"/>
    <w:rsid w:val="001859E8"/>
    <w:rsid w:val="00185A0C"/>
    <w:rsid w:val="00185B8C"/>
    <w:rsid w:val="00185F7D"/>
    <w:rsid w:val="00186088"/>
    <w:rsid w:val="0018628C"/>
    <w:rsid w:val="001862E5"/>
    <w:rsid w:val="001862EE"/>
    <w:rsid w:val="001863CB"/>
    <w:rsid w:val="001865CC"/>
    <w:rsid w:val="0018685F"/>
    <w:rsid w:val="00186EFE"/>
    <w:rsid w:val="00187055"/>
    <w:rsid w:val="00187441"/>
    <w:rsid w:val="001879C5"/>
    <w:rsid w:val="00187B09"/>
    <w:rsid w:val="00187DB3"/>
    <w:rsid w:val="00190045"/>
    <w:rsid w:val="0019028E"/>
    <w:rsid w:val="001902A6"/>
    <w:rsid w:val="00190315"/>
    <w:rsid w:val="00190449"/>
    <w:rsid w:val="0019044A"/>
    <w:rsid w:val="001907C4"/>
    <w:rsid w:val="00190819"/>
    <w:rsid w:val="0019091C"/>
    <w:rsid w:val="00190955"/>
    <w:rsid w:val="001909ED"/>
    <w:rsid w:val="00191015"/>
    <w:rsid w:val="0019111F"/>
    <w:rsid w:val="0019143C"/>
    <w:rsid w:val="00191542"/>
    <w:rsid w:val="001917D4"/>
    <w:rsid w:val="00191AC7"/>
    <w:rsid w:val="00191B14"/>
    <w:rsid w:val="00191B9B"/>
    <w:rsid w:val="00191DBF"/>
    <w:rsid w:val="00192171"/>
    <w:rsid w:val="00192176"/>
    <w:rsid w:val="001921EB"/>
    <w:rsid w:val="00192761"/>
    <w:rsid w:val="00192816"/>
    <w:rsid w:val="001928E5"/>
    <w:rsid w:val="00192A15"/>
    <w:rsid w:val="00192A96"/>
    <w:rsid w:val="00192C88"/>
    <w:rsid w:val="0019307E"/>
    <w:rsid w:val="00193276"/>
    <w:rsid w:val="00193584"/>
    <w:rsid w:val="001938C4"/>
    <w:rsid w:val="001939F2"/>
    <w:rsid w:val="00193D42"/>
    <w:rsid w:val="00193F97"/>
    <w:rsid w:val="00194401"/>
    <w:rsid w:val="00194733"/>
    <w:rsid w:val="00194870"/>
    <w:rsid w:val="00194902"/>
    <w:rsid w:val="001949AC"/>
    <w:rsid w:val="00194A61"/>
    <w:rsid w:val="00194BCD"/>
    <w:rsid w:val="00194D03"/>
    <w:rsid w:val="00194D52"/>
    <w:rsid w:val="00194E26"/>
    <w:rsid w:val="00194EEA"/>
    <w:rsid w:val="00194FFE"/>
    <w:rsid w:val="001951A7"/>
    <w:rsid w:val="001952A5"/>
    <w:rsid w:val="00195306"/>
    <w:rsid w:val="001953C1"/>
    <w:rsid w:val="0019543F"/>
    <w:rsid w:val="001955B4"/>
    <w:rsid w:val="001956C1"/>
    <w:rsid w:val="0019571C"/>
    <w:rsid w:val="00195748"/>
    <w:rsid w:val="00195F5A"/>
    <w:rsid w:val="00196072"/>
    <w:rsid w:val="001965B3"/>
    <w:rsid w:val="001965D0"/>
    <w:rsid w:val="001967A3"/>
    <w:rsid w:val="00196A24"/>
    <w:rsid w:val="00196B8E"/>
    <w:rsid w:val="0019706B"/>
    <w:rsid w:val="00197117"/>
    <w:rsid w:val="00197379"/>
    <w:rsid w:val="00197429"/>
    <w:rsid w:val="001974D0"/>
    <w:rsid w:val="00197590"/>
    <w:rsid w:val="001975A0"/>
    <w:rsid w:val="00197811"/>
    <w:rsid w:val="00197997"/>
    <w:rsid w:val="00197FC4"/>
    <w:rsid w:val="00197FC7"/>
    <w:rsid w:val="001A0173"/>
    <w:rsid w:val="001A0A20"/>
    <w:rsid w:val="001A0ABD"/>
    <w:rsid w:val="001A0B61"/>
    <w:rsid w:val="001A0C1B"/>
    <w:rsid w:val="001A0D86"/>
    <w:rsid w:val="001A1002"/>
    <w:rsid w:val="001A151C"/>
    <w:rsid w:val="001A15E4"/>
    <w:rsid w:val="001A17FA"/>
    <w:rsid w:val="001A1852"/>
    <w:rsid w:val="001A190A"/>
    <w:rsid w:val="001A196C"/>
    <w:rsid w:val="001A1C8F"/>
    <w:rsid w:val="001A2065"/>
    <w:rsid w:val="001A21BB"/>
    <w:rsid w:val="001A23AB"/>
    <w:rsid w:val="001A2586"/>
    <w:rsid w:val="001A2742"/>
    <w:rsid w:val="001A2748"/>
    <w:rsid w:val="001A279A"/>
    <w:rsid w:val="001A321A"/>
    <w:rsid w:val="001A322D"/>
    <w:rsid w:val="001A33DD"/>
    <w:rsid w:val="001A356B"/>
    <w:rsid w:val="001A3579"/>
    <w:rsid w:val="001A37A5"/>
    <w:rsid w:val="001A3861"/>
    <w:rsid w:val="001A3933"/>
    <w:rsid w:val="001A3A4A"/>
    <w:rsid w:val="001A3C69"/>
    <w:rsid w:val="001A3E1E"/>
    <w:rsid w:val="001A433D"/>
    <w:rsid w:val="001A435D"/>
    <w:rsid w:val="001A4438"/>
    <w:rsid w:val="001A46F3"/>
    <w:rsid w:val="001A4705"/>
    <w:rsid w:val="001A47AD"/>
    <w:rsid w:val="001A4911"/>
    <w:rsid w:val="001A4C1A"/>
    <w:rsid w:val="001A4C7B"/>
    <w:rsid w:val="001A4E14"/>
    <w:rsid w:val="001A50EA"/>
    <w:rsid w:val="001A5110"/>
    <w:rsid w:val="001A5222"/>
    <w:rsid w:val="001A5278"/>
    <w:rsid w:val="001A5296"/>
    <w:rsid w:val="001A547A"/>
    <w:rsid w:val="001A56A5"/>
    <w:rsid w:val="001A56BB"/>
    <w:rsid w:val="001A5893"/>
    <w:rsid w:val="001A5ACE"/>
    <w:rsid w:val="001A5B15"/>
    <w:rsid w:val="001A5BF7"/>
    <w:rsid w:val="001A5DA4"/>
    <w:rsid w:val="001A5E36"/>
    <w:rsid w:val="001A5EE3"/>
    <w:rsid w:val="001A63A1"/>
    <w:rsid w:val="001A642C"/>
    <w:rsid w:val="001A669B"/>
    <w:rsid w:val="001A67BE"/>
    <w:rsid w:val="001A6843"/>
    <w:rsid w:val="001A68DD"/>
    <w:rsid w:val="001A6B4B"/>
    <w:rsid w:val="001A6CAC"/>
    <w:rsid w:val="001A6CC3"/>
    <w:rsid w:val="001A6EBE"/>
    <w:rsid w:val="001A719D"/>
    <w:rsid w:val="001A7279"/>
    <w:rsid w:val="001A73D0"/>
    <w:rsid w:val="001A73FC"/>
    <w:rsid w:val="001A747C"/>
    <w:rsid w:val="001A7776"/>
    <w:rsid w:val="001A77B9"/>
    <w:rsid w:val="001A7F3D"/>
    <w:rsid w:val="001A7F4C"/>
    <w:rsid w:val="001A7FEC"/>
    <w:rsid w:val="001B002A"/>
    <w:rsid w:val="001B004D"/>
    <w:rsid w:val="001B00E7"/>
    <w:rsid w:val="001B0141"/>
    <w:rsid w:val="001B07A2"/>
    <w:rsid w:val="001B0B8E"/>
    <w:rsid w:val="001B0B8F"/>
    <w:rsid w:val="001B0E03"/>
    <w:rsid w:val="001B0E65"/>
    <w:rsid w:val="001B1047"/>
    <w:rsid w:val="001B1496"/>
    <w:rsid w:val="001B1590"/>
    <w:rsid w:val="001B1817"/>
    <w:rsid w:val="001B192B"/>
    <w:rsid w:val="001B1A84"/>
    <w:rsid w:val="001B2095"/>
    <w:rsid w:val="001B209D"/>
    <w:rsid w:val="001B223A"/>
    <w:rsid w:val="001B247F"/>
    <w:rsid w:val="001B25E5"/>
    <w:rsid w:val="001B2741"/>
    <w:rsid w:val="001B2792"/>
    <w:rsid w:val="001B2B44"/>
    <w:rsid w:val="001B2BD5"/>
    <w:rsid w:val="001B2E2C"/>
    <w:rsid w:val="001B2F1A"/>
    <w:rsid w:val="001B3171"/>
    <w:rsid w:val="001B325E"/>
    <w:rsid w:val="001B3262"/>
    <w:rsid w:val="001B33B8"/>
    <w:rsid w:val="001B3487"/>
    <w:rsid w:val="001B34DB"/>
    <w:rsid w:val="001B3674"/>
    <w:rsid w:val="001B37AB"/>
    <w:rsid w:val="001B3848"/>
    <w:rsid w:val="001B38B7"/>
    <w:rsid w:val="001B3B4F"/>
    <w:rsid w:val="001B3B79"/>
    <w:rsid w:val="001B3C5A"/>
    <w:rsid w:val="001B3CF1"/>
    <w:rsid w:val="001B3D1C"/>
    <w:rsid w:val="001B3DAA"/>
    <w:rsid w:val="001B4322"/>
    <w:rsid w:val="001B435C"/>
    <w:rsid w:val="001B4473"/>
    <w:rsid w:val="001B458D"/>
    <w:rsid w:val="001B4DC8"/>
    <w:rsid w:val="001B4E76"/>
    <w:rsid w:val="001B506E"/>
    <w:rsid w:val="001B532E"/>
    <w:rsid w:val="001B5377"/>
    <w:rsid w:val="001B5412"/>
    <w:rsid w:val="001B5491"/>
    <w:rsid w:val="001B5671"/>
    <w:rsid w:val="001B58CF"/>
    <w:rsid w:val="001B5ABC"/>
    <w:rsid w:val="001B5CBF"/>
    <w:rsid w:val="001B5D2E"/>
    <w:rsid w:val="001B5F5F"/>
    <w:rsid w:val="001B5FEF"/>
    <w:rsid w:val="001B63A5"/>
    <w:rsid w:val="001B663C"/>
    <w:rsid w:val="001B67A6"/>
    <w:rsid w:val="001B68F5"/>
    <w:rsid w:val="001B6906"/>
    <w:rsid w:val="001B6D06"/>
    <w:rsid w:val="001B6ECE"/>
    <w:rsid w:val="001B6EDE"/>
    <w:rsid w:val="001B7412"/>
    <w:rsid w:val="001B749A"/>
    <w:rsid w:val="001B7804"/>
    <w:rsid w:val="001B7E5C"/>
    <w:rsid w:val="001B7F3C"/>
    <w:rsid w:val="001C0031"/>
    <w:rsid w:val="001C004B"/>
    <w:rsid w:val="001C005B"/>
    <w:rsid w:val="001C0161"/>
    <w:rsid w:val="001C0474"/>
    <w:rsid w:val="001C04E0"/>
    <w:rsid w:val="001C0616"/>
    <w:rsid w:val="001C0714"/>
    <w:rsid w:val="001C0732"/>
    <w:rsid w:val="001C08B8"/>
    <w:rsid w:val="001C1086"/>
    <w:rsid w:val="001C11EB"/>
    <w:rsid w:val="001C146B"/>
    <w:rsid w:val="001C1627"/>
    <w:rsid w:val="001C1811"/>
    <w:rsid w:val="001C1CA3"/>
    <w:rsid w:val="001C1D29"/>
    <w:rsid w:val="001C1F9B"/>
    <w:rsid w:val="001C1FC0"/>
    <w:rsid w:val="001C20B9"/>
    <w:rsid w:val="001C2123"/>
    <w:rsid w:val="001C238B"/>
    <w:rsid w:val="001C24EC"/>
    <w:rsid w:val="001C24FF"/>
    <w:rsid w:val="001C275B"/>
    <w:rsid w:val="001C27E9"/>
    <w:rsid w:val="001C2837"/>
    <w:rsid w:val="001C2BFD"/>
    <w:rsid w:val="001C2FB8"/>
    <w:rsid w:val="001C30B2"/>
    <w:rsid w:val="001C341F"/>
    <w:rsid w:val="001C371E"/>
    <w:rsid w:val="001C37EC"/>
    <w:rsid w:val="001C38C9"/>
    <w:rsid w:val="001C3A52"/>
    <w:rsid w:val="001C3C32"/>
    <w:rsid w:val="001C3CE8"/>
    <w:rsid w:val="001C3CFB"/>
    <w:rsid w:val="001C3D4E"/>
    <w:rsid w:val="001C3DB8"/>
    <w:rsid w:val="001C3DCF"/>
    <w:rsid w:val="001C48A9"/>
    <w:rsid w:val="001C4932"/>
    <w:rsid w:val="001C495F"/>
    <w:rsid w:val="001C4AA3"/>
    <w:rsid w:val="001C4B4D"/>
    <w:rsid w:val="001C4C1E"/>
    <w:rsid w:val="001C4C2A"/>
    <w:rsid w:val="001C4C52"/>
    <w:rsid w:val="001C4D52"/>
    <w:rsid w:val="001C4F22"/>
    <w:rsid w:val="001C50AB"/>
    <w:rsid w:val="001C53E5"/>
    <w:rsid w:val="001C5486"/>
    <w:rsid w:val="001C5991"/>
    <w:rsid w:val="001C599D"/>
    <w:rsid w:val="001C5B1D"/>
    <w:rsid w:val="001C5DB1"/>
    <w:rsid w:val="001C5FE1"/>
    <w:rsid w:val="001C5FE7"/>
    <w:rsid w:val="001C6001"/>
    <w:rsid w:val="001C62DA"/>
    <w:rsid w:val="001C639E"/>
    <w:rsid w:val="001C65AC"/>
    <w:rsid w:val="001C65E4"/>
    <w:rsid w:val="001C6715"/>
    <w:rsid w:val="001C671C"/>
    <w:rsid w:val="001C6743"/>
    <w:rsid w:val="001C6782"/>
    <w:rsid w:val="001C68BC"/>
    <w:rsid w:val="001C69FF"/>
    <w:rsid w:val="001C6BCC"/>
    <w:rsid w:val="001C6CAF"/>
    <w:rsid w:val="001C6CCC"/>
    <w:rsid w:val="001C6F5C"/>
    <w:rsid w:val="001C75C2"/>
    <w:rsid w:val="001C76D8"/>
    <w:rsid w:val="001C7783"/>
    <w:rsid w:val="001D00AE"/>
    <w:rsid w:val="001D00C9"/>
    <w:rsid w:val="001D0316"/>
    <w:rsid w:val="001D0355"/>
    <w:rsid w:val="001D0369"/>
    <w:rsid w:val="001D0411"/>
    <w:rsid w:val="001D04DE"/>
    <w:rsid w:val="001D07ED"/>
    <w:rsid w:val="001D0840"/>
    <w:rsid w:val="001D0DC4"/>
    <w:rsid w:val="001D0EAC"/>
    <w:rsid w:val="001D1270"/>
    <w:rsid w:val="001D128E"/>
    <w:rsid w:val="001D13E5"/>
    <w:rsid w:val="001D163E"/>
    <w:rsid w:val="001D1941"/>
    <w:rsid w:val="001D1ED8"/>
    <w:rsid w:val="001D1F98"/>
    <w:rsid w:val="001D204E"/>
    <w:rsid w:val="001D26A3"/>
    <w:rsid w:val="001D2B80"/>
    <w:rsid w:val="001D2B9C"/>
    <w:rsid w:val="001D2C39"/>
    <w:rsid w:val="001D2E81"/>
    <w:rsid w:val="001D2EA3"/>
    <w:rsid w:val="001D2EBF"/>
    <w:rsid w:val="001D3019"/>
    <w:rsid w:val="001D31CE"/>
    <w:rsid w:val="001D34BA"/>
    <w:rsid w:val="001D36A4"/>
    <w:rsid w:val="001D38C6"/>
    <w:rsid w:val="001D3D7C"/>
    <w:rsid w:val="001D3D8D"/>
    <w:rsid w:val="001D3F19"/>
    <w:rsid w:val="001D45F8"/>
    <w:rsid w:val="001D45F9"/>
    <w:rsid w:val="001D47B9"/>
    <w:rsid w:val="001D4A3D"/>
    <w:rsid w:val="001D4CE8"/>
    <w:rsid w:val="001D4DA0"/>
    <w:rsid w:val="001D4E0A"/>
    <w:rsid w:val="001D4E6D"/>
    <w:rsid w:val="001D4E9D"/>
    <w:rsid w:val="001D5027"/>
    <w:rsid w:val="001D50F2"/>
    <w:rsid w:val="001D511C"/>
    <w:rsid w:val="001D51F3"/>
    <w:rsid w:val="001D530D"/>
    <w:rsid w:val="001D5630"/>
    <w:rsid w:val="001D5879"/>
    <w:rsid w:val="001D5C41"/>
    <w:rsid w:val="001D5D1C"/>
    <w:rsid w:val="001D5E86"/>
    <w:rsid w:val="001D5F88"/>
    <w:rsid w:val="001D60A6"/>
    <w:rsid w:val="001D653A"/>
    <w:rsid w:val="001D6577"/>
    <w:rsid w:val="001D69EF"/>
    <w:rsid w:val="001D6A84"/>
    <w:rsid w:val="001D6AEF"/>
    <w:rsid w:val="001D6AF0"/>
    <w:rsid w:val="001D6F69"/>
    <w:rsid w:val="001D7040"/>
    <w:rsid w:val="001D72BD"/>
    <w:rsid w:val="001D72F1"/>
    <w:rsid w:val="001D7310"/>
    <w:rsid w:val="001D735C"/>
    <w:rsid w:val="001D73DF"/>
    <w:rsid w:val="001D746E"/>
    <w:rsid w:val="001D748B"/>
    <w:rsid w:val="001D75CC"/>
    <w:rsid w:val="001D7780"/>
    <w:rsid w:val="001D7821"/>
    <w:rsid w:val="001D789F"/>
    <w:rsid w:val="001D7BCF"/>
    <w:rsid w:val="001D7C74"/>
    <w:rsid w:val="001D7CFF"/>
    <w:rsid w:val="001E014C"/>
    <w:rsid w:val="001E02AA"/>
    <w:rsid w:val="001E03C1"/>
    <w:rsid w:val="001E03D7"/>
    <w:rsid w:val="001E046F"/>
    <w:rsid w:val="001E06E3"/>
    <w:rsid w:val="001E07E3"/>
    <w:rsid w:val="001E0894"/>
    <w:rsid w:val="001E08A7"/>
    <w:rsid w:val="001E0BA3"/>
    <w:rsid w:val="001E0C27"/>
    <w:rsid w:val="001E1103"/>
    <w:rsid w:val="001E115E"/>
    <w:rsid w:val="001E1177"/>
    <w:rsid w:val="001E1253"/>
    <w:rsid w:val="001E13E3"/>
    <w:rsid w:val="001E13EC"/>
    <w:rsid w:val="001E146D"/>
    <w:rsid w:val="001E151D"/>
    <w:rsid w:val="001E17A8"/>
    <w:rsid w:val="001E1917"/>
    <w:rsid w:val="001E1C2B"/>
    <w:rsid w:val="001E1CA8"/>
    <w:rsid w:val="001E1E96"/>
    <w:rsid w:val="001E20C9"/>
    <w:rsid w:val="001E2549"/>
    <w:rsid w:val="001E26DC"/>
    <w:rsid w:val="001E26F0"/>
    <w:rsid w:val="001E2889"/>
    <w:rsid w:val="001E28D8"/>
    <w:rsid w:val="001E29E5"/>
    <w:rsid w:val="001E2A1F"/>
    <w:rsid w:val="001E2AEA"/>
    <w:rsid w:val="001E2B8E"/>
    <w:rsid w:val="001E2BF7"/>
    <w:rsid w:val="001E2EC7"/>
    <w:rsid w:val="001E2F3C"/>
    <w:rsid w:val="001E3179"/>
    <w:rsid w:val="001E3A93"/>
    <w:rsid w:val="001E3AD9"/>
    <w:rsid w:val="001E3BC6"/>
    <w:rsid w:val="001E3C01"/>
    <w:rsid w:val="001E3F1C"/>
    <w:rsid w:val="001E4005"/>
    <w:rsid w:val="001E40F7"/>
    <w:rsid w:val="001E420F"/>
    <w:rsid w:val="001E43EF"/>
    <w:rsid w:val="001E45FC"/>
    <w:rsid w:val="001E4936"/>
    <w:rsid w:val="001E4A00"/>
    <w:rsid w:val="001E4E0D"/>
    <w:rsid w:val="001E52DD"/>
    <w:rsid w:val="001E53A8"/>
    <w:rsid w:val="001E54FD"/>
    <w:rsid w:val="001E5663"/>
    <w:rsid w:val="001E57A9"/>
    <w:rsid w:val="001E5852"/>
    <w:rsid w:val="001E59CF"/>
    <w:rsid w:val="001E6027"/>
    <w:rsid w:val="001E6204"/>
    <w:rsid w:val="001E6211"/>
    <w:rsid w:val="001E6277"/>
    <w:rsid w:val="001E631D"/>
    <w:rsid w:val="001E631E"/>
    <w:rsid w:val="001E668A"/>
    <w:rsid w:val="001E680B"/>
    <w:rsid w:val="001E6A15"/>
    <w:rsid w:val="001E6B34"/>
    <w:rsid w:val="001E6B92"/>
    <w:rsid w:val="001E6C5E"/>
    <w:rsid w:val="001E6CB8"/>
    <w:rsid w:val="001E7004"/>
    <w:rsid w:val="001E745A"/>
    <w:rsid w:val="001E74AF"/>
    <w:rsid w:val="001E767C"/>
    <w:rsid w:val="001E77BE"/>
    <w:rsid w:val="001E7C3A"/>
    <w:rsid w:val="001E7F75"/>
    <w:rsid w:val="001E7FFD"/>
    <w:rsid w:val="001F05E5"/>
    <w:rsid w:val="001F065F"/>
    <w:rsid w:val="001F0A16"/>
    <w:rsid w:val="001F0A8E"/>
    <w:rsid w:val="001F0AB7"/>
    <w:rsid w:val="001F0C52"/>
    <w:rsid w:val="001F0D12"/>
    <w:rsid w:val="001F0F00"/>
    <w:rsid w:val="001F0FEB"/>
    <w:rsid w:val="001F1615"/>
    <w:rsid w:val="001F16F2"/>
    <w:rsid w:val="001F18B2"/>
    <w:rsid w:val="001F1904"/>
    <w:rsid w:val="001F198C"/>
    <w:rsid w:val="001F1A4C"/>
    <w:rsid w:val="001F1E90"/>
    <w:rsid w:val="001F257E"/>
    <w:rsid w:val="001F26CA"/>
    <w:rsid w:val="001F277E"/>
    <w:rsid w:val="001F27A5"/>
    <w:rsid w:val="001F2964"/>
    <w:rsid w:val="001F2AFE"/>
    <w:rsid w:val="001F2C95"/>
    <w:rsid w:val="001F2CDA"/>
    <w:rsid w:val="001F2DF3"/>
    <w:rsid w:val="001F2E57"/>
    <w:rsid w:val="001F2E70"/>
    <w:rsid w:val="001F2F81"/>
    <w:rsid w:val="001F3003"/>
    <w:rsid w:val="001F3179"/>
    <w:rsid w:val="001F360D"/>
    <w:rsid w:val="001F3699"/>
    <w:rsid w:val="001F36AF"/>
    <w:rsid w:val="001F3791"/>
    <w:rsid w:val="001F3CB3"/>
    <w:rsid w:val="001F3F34"/>
    <w:rsid w:val="001F3FDA"/>
    <w:rsid w:val="001F4025"/>
    <w:rsid w:val="001F40D1"/>
    <w:rsid w:val="001F41CE"/>
    <w:rsid w:val="001F429A"/>
    <w:rsid w:val="001F4428"/>
    <w:rsid w:val="001F4688"/>
    <w:rsid w:val="001F493C"/>
    <w:rsid w:val="001F49A8"/>
    <w:rsid w:val="001F4FA6"/>
    <w:rsid w:val="001F51AB"/>
    <w:rsid w:val="001F51FC"/>
    <w:rsid w:val="001F5341"/>
    <w:rsid w:val="001F537C"/>
    <w:rsid w:val="001F53DF"/>
    <w:rsid w:val="001F54EA"/>
    <w:rsid w:val="001F556F"/>
    <w:rsid w:val="001F55C1"/>
    <w:rsid w:val="001F562C"/>
    <w:rsid w:val="001F576B"/>
    <w:rsid w:val="001F58A6"/>
    <w:rsid w:val="001F58F5"/>
    <w:rsid w:val="001F5A05"/>
    <w:rsid w:val="001F5BF1"/>
    <w:rsid w:val="001F5F89"/>
    <w:rsid w:val="001F600F"/>
    <w:rsid w:val="001F64D4"/>
    <w:rsid w:val="001F6665"/>
    <w:rsid w:val="001F67B4"/>
    <w:rsid w:val="001F6B57"/>
    <w:rsid w:val="001F6B92"/>
    <w:rsid w:val="001F6C47"/>
    <w:rsid w:val="001F6E06"/>
    <w:rsid w:val="001F6EAE"/>
    <w:rsid w:val="001F6FDC"/>
    <w:rsid w:val="001F72FA"/>
    <w:rsid w:val="001F7404"/>
    <w:rsid w:val="001F761B"/>
    <w:rsid w:val="001F7745"/>
    <w:rsid w:val="001F78AD"/>
    <w:rsid w:val="001F794E"/>
    <w:rsid w:val="001F7A7A"/>
    <w:rsid w:val="001F7C37"/>
    <w:rsid w:val="001F7D1F"/>
    <w:rsid w:val="001F7D59"/>
    <w:rsid w:val="001F7F75"/>
    <w:rsid w:val="001F7F83"/>
    <w:rsid w:val="001F7FB8"/>
    <w:rsid w:val="0020015E"/>
    <w:rsid w:val="0020037D"/>
    <w:rsid w:val="002003C0"/>
    <w:rsid w:val="0020079B"/>
    <w:rsid w:val="0020152A"/>
    <w:rsid w:val="002016E9"/>
    <w:rsid w:val="00201892"/>
    <w:rsid w:val="00201A71"/>
    <w:rsid w:val="00202097"/>
    <w:rsid w:val="00202161"/>
    <w:rsid w:val="002021A5"/>
    <w:rsid w:val="002025D0"/>
    <w:rsid w:val="002026F8"/>
    <w:rsid w:val="002028B1"/>
    <w:rsid w:val="00202966"/>
    <w:rsid w:val="00202967"/>
    <w:rsid w:val="00202ADD"/>
    <w:rsid w:val="00202BA7"/>
    <w:rsid w:val="00202C27"/>
    <w:rsid w:val="00202CCD"/>
    <w:rsid w:val="00203134"/>
    <w:rsid w:val="0020318A"/>
    <w:rsid w:val="0020349D"/>
    <w:rsid w:val="00203587"/>
    <w:rsid w:val="00203744"/>
    <w:rsid w:val="002038AA"/>
    <w:rsid w:val="002039FD"/>
    <w:rsid w:val="00203A9C"/>
    <w:rsid w:val="00203C23"/>
    <w:rsid w:val="00203CE7"/>
    <w:rsid w:val="00203D49"/>
    <w:rsid w:val="00203F38"/>
    <w:rsid w:val="0020430D"/>
    <w:rsid w:val="0020459D"/>
    <w:rsid w:val="0020475E"/>
    <w:rsid w:val="002047DB"/>
    <w:rsid w:val="0020493D"/>
    <w:rsid w:val="0020498A"/>
    <w:rsid w:val="00204AA4"/>
    <w:rsid w:val="00204AA5"/>
    <w:rsid w:val="00204C1A"/>
    <w:rsid w:val="00204C58"/>
    <w:rsid w:val="00205031"/>
    <w:rsid w:val="00205292"/>
    <w:rsid w:val="00205472"/>
    <w:rsid w:val="00205567"/>
    <w:rsid w:val="0020595A"/>
    <w:rsid w:val="002059EE"/>
    <w:rsid w:val="00205A3A"/>
    <w:rsid w:val="00205A6F"/>
    <w:rsid w:val="00205C3D"/>
    <w:rsid w:val="00205C63"/>
    <w:rsid w:val="00205F3F"/>
    <w:rsid w:val="00205F57"/>
    <w:rsid w:val="0020610F"/>
    <w:rsid w:val="00206114"/>
    <w:rsid w:val="00206234"/>
    <w:rsid w:val="00206361"/>
    <w:rsid w:val="0020641B"/>
    <w:rsid w:val="0020666C"/>
    <w:rsid w:val="002066BA"/>
    <w:rsid w:val="002069AE"/>
    <w:rsid w:val="00206A1D"/>
    <w:rsid w:val="00206A69"/>
    <w:rsid w:val="00206B02"/>
    <w:rsid w:val="00206B2C"/>
    <w:rsid w:val="00206B8F"/>
    <w:rsid w:val="00206BA2"/>
    <w:rsid w:val="00206EE8"/>
    <w:rsid w:val="002075F5"/>
    <w:rsid w:val="002077DE"/>
    <w:rsid w:val="00207835"/>
    <w:rsid w:val="00207D71"/>
    <w:rsid w:val="00207EF4"/>
    <w:rsid w:val="0021004B"/>
    <w:rsid w:val="00210144"/>
    <w:rsid w:val="002101A1"/>
    <w:rsid w:val="002101B5"/>
    <w:rsid w:val="002101E2"/>
    <w:rsid w:val="00210214"/>
    <w:rsid w:val="002102FF"/>
    <w:rsid w:val="0021040B"/>
    <w:rsid w:val="00210943"/>
    <w:rsid w:val="002109C5"/>
    <w:rsid w:val="00210C0C"/>
    <w:rsid w:val="00210D8D"/>
    <w:rsid w:val="0021101D"/>
    <w:rsid w:val="00211144"/>
    <w:rsid w:val="0021123C"/>
    <w:rsid w:val="00211371"/>
    <w:rsid w:val="00211620"/>
    <w:rsid w:val="002116D0"/>
    <w:rsid w:val="002116DA"/>
    <w:rsid w:val="0021172A"/>
    <w:rsid w:val="002117ED"/>
    <w:rsid w:val="00211A1F"/>
    <w:rsid w:val="00211A8A"/>
    <w:rsid w:val="00211ACD"/>
    <w:rsid w:val="00211AEC"/>
    <w:rsid w:val="00211B9C"/>
    <w:rsid w:val="00211BD2"/>
    <w:rsid w:val="00211C37"/>
    <w:rsid w:val="00211CB3"/>
    <w:rsid w:val="00211CDD"/>
    <w:rsid w:val="00211DBA"/>
    <w:rsid w:val="00211DEE"/>
    <w:rsid w:val="0021227B"/>
    <w:rsid w:val="0021236A"/>
    <w:rsid w:val="0021267E"/>
    <w:rsid w:val="0021268E"/>
    <w:rsid w:val="002126ED"/>
    <w:rsid w:val="00212703"/>
    <w:rsid w:val="00212745"/>
    <w:rsid w:val="002127BC"/>
    <w:rsid w:val="002127BF"/>
    <w:rsid w:val="00212923"/>
    <w:rsid w:val="002129FA"/>
    <w:rsid w:val="00212A30"/>
    <w:rsid w:val="00212AF3"/>
    <w:rsid w:val="00212B3D"/>
    <w:rsid w:val="00212E02"/>
    <w:rsid w:val="00212E29"/>
    <w:rsid w:val="00212E5F"/>
    <w:rsid w:val="00212F77"/>
    <w:rsid w:val="002131DC"/>
    <w:rsid w:val="00213ABC"/>
    <w:rsid w:val="00213DAC"/>
    <w:rsid w:val="00213EB9"/>
    <w:rsid w:val="00214056"/>
    <w:rsid w:val="002142CC"/>
    <w:rsid w:val="00214355"/>
    <w:rsid w:val="002149F6"/>
    <w:rsid w:val="00214C76"/>
    <w:rsid w:val="00214DC7"/>
    <w:rsid w:val="00214FA4"/>
    <w:rsid w:val="00215033"/>
    <w:rsid w:val="00215040"/>
    <w:rsid w:val="00215086"/>
    <w:rsid w:val="002151B0"/>
    <w:rsid w:val="002152D7"/>
    <w:rsid w:val="002154AC"/>
    <w:rsid w:val="0021575D"/>
    <w:rsid w:val="0021593A"/>
    <w:rsid w:val="00215982"/>
    <w:rsid w:val="00215C70"/>
    <w:rsid w:val="00215D4D"/>
    <w:rsid w:val="00215E32"/>
    <w:rsid w:val="00215EEB"/>
    <w:rsid w:val="00215F48"/>
    <w:rsid w:val="00216033"/>
    <w:rsid w:val="002165B5"/>
    <w:rsid w:val="00216711"/>
    <w:rsid w:val="00216762"/>
    <w:rsid w:val="002169E3"/>
    <w:rsid w:val="00216A2D"/>
    <w:rsid w:val="00216B15"/>
    <w:rsid w:val="00216C6F"/>
    <w:rsid w:val="00216C93"/>
    <w:rsid w:val="00216CFE"/>
    <w:rsid w:val="00216E7A"/>
    <w:rsid w:val="002170FD"/>
    <w:rsid w:val="0021737F"/>
    <w:rsid w:val="0021746D"/>
    <w:rsid w:val="00217811"/>
    <w:rsid w:val="0021794F"/>
    <w:rsid w:val="00217BCD"/>
    <w:rsid w:val="00217D01"/>
    <w:rsid w:val="00217ECE"/>
    <w:rsid w:val="00217EDC"/>
    <w:rsid w:val="00217F48"/>
    <w:rsid w:val="00220258"/>
    <w:rsid w:val="002203B6"/>
    <w:rsid w:val="002204E4"/>
    <w:rsid w:val="00220D41"/>
    <w:rsid w:val="00220D65"/>
    <w:rsid w:val="00220DAA"/>
    <w:rsid w:val="00220E4C"/>
    <w:rsid w:val="00220F44"/>
    <w:rsid w:val="00220FD8"/>
    <w:rsid w:val="002214B9"/>
    <w:rsid w:val="00221659"/>
    <w:rsid w:val="0022182E"/>
    <w:rsid w:val="0022194B"/>
    <w:rsid w:val="00222274"/>
    <w:rsid w:val="0022253C"/>
    <w:rsid w:val="0022271E"/>
    <w:rsid w:val="00222926"/>
    <w:rsid w:val="00222E51"/>
    <w:rsid w:val="00222EC1"/>
    <w:rsid w:val="00222F4D"/>
    <w:rsid w:val="00223025"/>
    <w:rsid w:val="002230A4"/>
    <w:rsid w:val="002231BC"/>
    <w:rsid w:val="002232E5"/>
    <w:rsid w:val="0022363E"/>
    <w:rsid w:val="00223787"/>
    <w:rsid w:val="002239AA"/>
    <w:rsid w:val="00223D35"/>
    <w:rsid w:val="00223D8A"/>
    <w:rsid w:val="00223F1B"/>
    <w:rsid w:val="00224143"/>
    <w:rsid w:val="00224350"/>
    <w:rsid w:val="00224365"/>
    <w:rsid w:val="00224417"/>
    <w:rsid w:val="0022464B"/>
    <w:rsid w:val="00224825"/>
    <w:rsid w:val="00224865"/>
    <w:rsid w:val="00224B36"/>
    <w:rsid w:val="00224EED"/>
    <w:rsid w:val="00225156"/>
    <w:rsid w:val="0022515D"/>
    <w:rsid w:val="00225575"/>
    <w:rsid w:val="00225840"/>
    <w:rsid w:val="00225DAB"/>
    <w:rsid w:val="00226022"/>
    <w:rsid w:val="002262DA"/>
    <w:rsid w:val="002263A6"/>
    <w:rsid w:val="002263AA"/>
    <w:rsid w:val="00226430"/>
    <w:rsid w:val="002264A5"/>
    <w:rsid w:val="002264EA"/>
    <w:rsid w:val="0022662B"/>
    <w:rsid w:val="002266AF"/>
    <w:rsid w:val="00226902"/>
    <w:rsid w:val="00226C22"/>
    <w:rsid w:val="00226E41"/>
    <w:rsid w:val="00226E9C"/>
    <w:rsid w:val="00226EC5"/>
    <w:rsid w:val="00226F05"/>
    <w:rsid w:val="00227008"/>
    <w:rsid w:val="00227324"/>
    <w:rsid w:val="00227382"/>
    <w:rsid w:val="0022739A"/>
    <w:rsid w:val="00227407"/>
    <w:rsid w:val="00227439"/>
    <w:rsid w:val="00227ADA"/>
    <w:rsid w:val="00227C6B"/>
    <w:rsid w:val="00230119"/>
    <w:rsid w:val="002302FC"/>
    <w:rsid w:val="0023055F"/>
    <w:rsid w:val="00230759"/>
    <w:rsid w:val="002307B4"/>
    <w:rsid w:val="00230AB6"/>
    <w:rsid w:val="00230B52"/>
    <w:rsid w:val="00230C85"/>
    <w:rsid w:val="00230D0C"/>
    <w:rsid w:val="00230F7B"/>
    <w:rsid w:val="00231019"/>
    <w:rsid w:val="0023119C"/>
    <w:rsid w:val="002311A5"/>
    <w:rsid w:val="00231288"/>
    <w:rsid w:val="002313C2"/>
    <w:rsid w:val="002314F4"/>
    <w:rsid w:val="002314F9"/>
    <w:rsid w:val="0023151A"/>
    <w:rsid w:val="00231526"/>
    <w:rsid w:val="00231554"/>
    <w:rsid w:val="0023156C"/>
    <w:rsid w:val="002316A5"/>
    <w:rsid w:val="002317D1"/>
    <w:rsid w:val="0023183D"/>
    <w:rsid w:val="00231909"/>
    <w:rsid w:val="0023195F"/>
    <w:rsid w:val="00231984"/>
    <w:rsid w:val="00231A1B"/>
    <w:rsid w:val="00231A2B"/>
    <w:rsid w:val="00231A76"/>
    <w:rsid w:val="00231C52"/>
    <w:rsid w:val="00231C7C"/>
    <w:rsid w:val="00231C9B"/>
    <w:rsid w:val="00231DC0"/>
    <w:rsid w:val="00231F22"/>
    <w:rsid w:val="00231F70"/>
    <w:rsid w:val="0023229D"/>
    <w:rsid w:val="002323A4"/>
    <w:rsid w:val="0023265A"/>
    <w:rsid w:val="00232AEB"/>
    <w:rsid w:val="00232CD6"/>
    <w:rsid w:val="00232D37"/>
    <w:rsid w:val="002330C8"/>
    <w:rsid w:val="00233149"/>
    <w:rsid w:val="002334FE"/>
    <w:rsid w:val="00233890"/>
    <w:rsid w:val="00233A7D"/>
    <w:rsid w:val="00233C4F"/>
    <w:rsid w:val="00233DF1"/>
    <w:rsid w:val="0023414E"/>
    <w:rsid w:val="0023418C"/>
    <w:rsid w:val="002341AD"/>
    <w:rsid w:val="0023444E"/>
    <w:rsid w:val="00234546"/>
    <w:rsid w:val="0023477A"/>
    <w:rsid w:val="002347F5"/>
    <w:rsid w:val="00234C10"/>
    <w:rsid w:val="00234C14"/>
    <w:rsid w:val="00234C42"/>
    <w:rsid w:val="00234C89"/>
    <w:rsid w:val="00234CCB"/>
    <w:rsid w:val="00234F6C"/>
    <w:rsid w:val="00234F8C"/>
    <w:rsid w:val="00234FA9"/>
    <w:rsid w:val="002351BF"/>
    <w:rsid w:val="0023531A"/>
    <w:rsid w:val="002354EE"/>
    <w:rsid w:val="00235519"/>
    <w:rsid w:val="0023579E"/>
    <w:rsid w:val="00235899"/>
    <w:rsid w:val="0023597B"/>
    <w:rsid w:val="00235ACC"/>
    <w:rsid w:val="00235CA8"/>
    <w:rsid w:val="00235D55"/>
    <w:rsid w:val="00236419"/>
    <w:rsid w:val="002364DB"/>
    <w:rsid w:val="0023676A"/>
    <w:rsid w:val="00236806"/>
    <w:rsid w:val="00236915"/>
    <w:rsid w:val="002369E2"/>
    <w:rsid w:val="00236E50"/>
    <w:rsid w:val="00236F9A"/>
    <w:rsid w:val="002371E0"/>
    <w:rsid w:val="002374EA"/>
    <w:rsid w:val="0023756C"/>
    <w:rsid w:val="00237739"/>
    <w:rsid w:val="0023776F"/>
    <w:rsid w:val="00237A48"/>
    <w:rsid w:val="00237AB1"/>
    <w:rsid w:val="00237BA6"/>
    <w:rsid w:val="00237C5A"/>
    <w:rsid w:val="00237C8C"/>
    <w:rsid w:val="00237EF5"/>
    <w:rsid w:val="00240279"/>
    <w:rsid w:val="002403B4"/>
    <w:rsid w:val="002403B8"/>
    <w:rsid w:val="0024055F"/>
    <w:rsid w:val="002405D1"/>
    <w:rsid w:val="00240669"/>
    <w:rsid w:val="002406B5"/>
    <w:rsid w:val="002407CA"/>
    <w:rsid w:val="00240961"/>
    <w:rsid w:val="00240D85"/>
    <w:rsid w:val="00240DB1"/>
    <w:rsid w:val="00240F60"/>
    <w:rsid w:val="00241004"/>
    <w:rsid w:val="002410AB"/>
    <w:rsid w:val="002410E9"/>
    <w:rsid w:val="00241314"/>
    <w:rsid w:val="00241684"/>
    <w:rsid w:val="002416A1"/>
    <w:rsid w:val="00241ACD"/>
    <w:rsid w:val="00241BB4"/>
    <w:rsid w:val="00241D25"/>
    <w:rsid w:val="002425D0"/>
    <w:rsid w:val="0024264A"/>
    <w:rsid w:val="00242890"/>
    <w:rsid w:val="00242C28"/>
    <w:rsid w:val="0024319E"/>
    <w:rsid w:val="002433FE"/>
    <w:rsid w:val="00243424"/>
    <w:rsid w:val="0024351F"/>
    <w:rsid w:val="002437AD"/>
    <w:rsid w:val="002438E8"/>
    <w:rsid w:val="00243E09"/>
    <w:rsid w:val="00243FE2"/>
    <w:rsid w:val="00243FF7"/>
    <w:rsid w:val="002443D7"/>
    <w:rsid w:val="00244495"/>
    <w:rsid w:val="002445E6"/>
    <w:rsid w:val="00244676"/>
    <w:rsid w:val="002446C0"/>
    <w:rsid w:val="002446FC"/>
    <w:rsid w:val="00244804"/>
    <w:rsid w:val="00244859"/>
    <w:rsid w:val="00244A03"/>
    <w:rsid w:val="00244B78"/>
    <w:rsid w:val="00244C73"/>
    <w:rsid w:val="00244CE8"/>
    <w:rsid w:val="00244DCC"/>
    <w:rsid w:val="00244E85"/>
    <w:rsid w:val="00245148"/>
    <w:rsid w:val="002451A8"/>
    <w:rsid w:val="00245488"/>
    <w:rsid w:val="0024549A"/>
    <w:rsid w:val="002455F8"/>
    <w:rsid w:val="002457D6"/>
    <w:rsid w:val="00245B1A"/>
    <w:rsid w:val="00245B52"/>
    <w:rsid w:val="00246118"/>
    <w:rsid w:val="0024617E"/>
    <w:rsid w:val="00246523"/>
    <w:rsid w:val="0024675F"/>
    <w:rsid w:val="002469E0"/>
    <w:rsid w:val="00246A66"/>
    <w:rsid w:val="00247056"/>
    <w:rsid w:val="00247134"/>
    <w:rsid w:val="00247332"/>
    <w:rsid w:val="00247396"/>
    <w:rsid w:val="00247547"/>
    <w:rsid w:val="0024767B"/>
    <w:rsid w:val="00247706"/>
    <w:rsid w:val="00247890"/>
    <w:rsid w:val="0024789B"/>
    <w:rsid w:val="00247AF0"/>
    <w:rsid w:val="00247B46"/>
    <w:rsid w:val="00247C4E"/>
    <w:rsid w:val="00247C55"/>
    <w:rsid w:val="00247C76"/>
    <w:rsid w:val="00247CE0"/>
    <w:rsid w:val="00247F53"/>
    <w:rsid w:val="0025009A"/>
    <w:rsid w:val="002500A5"/>
    <w:rsid w:val="002504C7"/>
    <w:rsid w:val="00250584"/>
    <w:rsid w:val="002505A0"/>
    <w:rsid w:val="002506DA"/>
    <w:rsid w:val="00250701"/>
    <w:rsid w:val="00250784"/>
    <w:rsid w:val="00250A59"/>
    <w:rsid w:val="00250BB8"/>
    <w:rsid w:val="00250C21"/>
    <w:rsid w:val="00250E0C"/>
    <w:rsid w:val="00250E9B"/>
    <w:rsid w:val="00251034"/>
    <w:rsid w:val="0025110C"/>
    <w:rsid w:val="00251138"/>
    <w:rsid w:val="002512DD"/>
    <w:rsid w:val="002513B0"/>
    <w:rsid w:val="002513B5"/>
    <w:rsid w:val="002514BF"/>
    <w:rsid w:val="00251771"/>
    <w:rsid w:val="00251830"/>
    <w:rsid w:val="002518F9"/>
    <w:rsid w:val="00251B22"/>
    <w:rsid w:val="00251E00"/>
    <w:rsid w:val="00251F83"/>
    <w:rsid w:val="00251FF2"/>
    <w:rsid w:val="00252068"/>
    <w:rsid w:val="002521C1"/>
    <w:rsid w:val="00252212"/>
    <w:rsid w:val="002523D2"/>
    <w:rsid w:val="0025260E"/>
    <w:rsid w:val="0025267A"/>
    <w:rsid w:val="002526AA"/>
    <w:rsid w:val="002526BF"/>
    <w:rsid w:val="00252780"/>
    <w:rsid w:val="002528A7"/>
    <w:rsid w:val="0025290A"/>
    <w:rsid w:val="00252970"/>
    <w:rsid w:val="00252987"/>
    <w:rsid w:val="00252DD2"/>
    <w:rsid w:val="00252F7B"/>
    <w:rsid w:val="002530E2"/>
    <w:rsid w:val="002533E6"/>
    <w:rsid w:val="00253447"/>
    <w:rsid w:val="0025355E"/>
    <w:rsid w:val="0025365A"/>
    <w:rsid w:val="002537B8"/>
    <w:rsid w:val="0025398D"/>
    <w:rsid w:val="00253A94"/>
    <w:rsid w:val="00253C2C"/>
    <w:rsid w:val="00253D78"/>
    <w:rsid w:val="00253E85"/>
    <w:rsid w:val="00253F0E"/>
    <w:rsid w:val="00253FDA"/>
    <w:rsid w:val="00254128"/>
    <w:rsid w:val="00254187"/>
    <w:rsid w:val="00254375"/>
    <w:rsid w:val="0025449F"/>
    <w:rsid w:val="002544A9"/>
    <w:rsid w:val="002548D8"/>
    <w:rsid w:val="0025497C"/>
    <w:rsid w:val="00254A15"/>
    <w:rsid w:val="00254A8F"/>
    <w:rsid w:val="00254D2F"/>
    <w:rsid w:val="00254EC6"/>
    <w:rsid w:val="00254F17"/>
    <w:rsid w:val="00255215"/>
    <w:rsid w:val="00255298"/>
    <w:rsid w:val="002552ED"/>
    <w:rsid w:val="00255415"/>
    <w:rsid w:val="0025559B"/>
    <w:rsid w:val="00255906"/>
    <w:rsid w:val="00255B2B"/>
    <w:rsid w:val="00255B57"/>
    <w:rsid w:val="00255C09"/>
    <w:rsid w:val="00255C51"/>
    <w:rsid w:val="00255D6A"/>
    <w:rsid w:val="00256061"/>
    <w:rsid w:val="0025618C"/>
    <w:rsid w:val="002563C9"/>
    <w:rsid w:val="00256450"/>
    <w:rsid w:val="00256508"/>
    <w:rsid w:val="00256531"/>
    <w:rsid w:val="0025656F"/>
    <w:rsid w:val="00256820"/>
    <w:rsid w:val="002569B2"/>
    <w:rsid w:val="00256A03"/>
    <w:rsid w:val="00256AC2"/>
    <w:rsid w:val="00256D29"/>
    <w:rsid w:val="00256EEE"/>
    <w:rsid w:val="00256FE7"/>
    <w:rsid w:val="002570AD"/>
    <w:rsid w:val="002570BE"/>
    <w:rsid w:val="00257129"/>
    <w:rsid w:val="0025712F"/>
    <w:rsid w:val="0025745D"/>
    <w:rsid w:val="0025779C"/>
    <w:rsid w:val="00257A2A"/>
    <w:rsid w:val="00257CFD"/>
    <w:rsid w:val="00257E25"/>
    <w:rsid w:val="00257E73"/>
    <w:rsid w:val="00257E84"/>
    <w:rsid w:val="0026005B"/>
    <w:rsid w:val="00260357"/>
    <w:rsid w:val="002603EB"/>
    <w:rsid w:val="00260531"/>
    <w:rsid w:val="0026063F"/>
    <w:rsid w:val="0026076D"/>
    <w:rsid w:val="002607D0"/>
    <w:rsid w:val="002607D6"/>
    <w:rsid w:val="002609D5"/>
    <w:rsid w:val="002609FD"/>
    <w:rsid w:val="00260A84"/>
    <w:rsid w:val="00260DB0"/>
    <w:rsid w:val="00260FA6"/>
    <w:rsid w:val="00261087"/>
    <w:rsid w:val="00261308"/>
    <w:rsid w:val="0026157D"/>
    <w:rsid w:val="002615C4"/>
    <w:rsid w:val="00261605"/>
    <w:rsid w:val="00261619"/>
    <w:rsid w:val="002616B9"/>
    <w:rsid w:val="00261957"/>
    <w:rsid w:val="00261998"/>
    <w:rsid w:val="002619EF"/>
    <w:rsid w:val="00261C6D"/>
    <w:rsid w:val="00261C7A"/>
    <w:rsid w:val="00261D7F"/>
    <w:rsid w:val="00262014"/>
    <w:rsid w:val="00262127"/>
    <w:rsid w:val="0026214B"/>
    <w:rsid w:val="0026247A"/>
    <w:rsid w:val="002625B6"/>
    <w:rsid w:val="002625E0"/>
    <w:rsid w:val="0026272E"/>
    <w:rsid w:val="00262920"/>
    <w:rsid w:val="00262E6F"/>
    <w:rsid w:val="00262F2F"/>
    <w:rsid w:val="00262F35"/>
    <w:rsid w:val="00262F7C"/>
    <w:rsid w:val="00263055"/>
    <w:rsid w:val="00263059"/>
    <w:rsid w:val="0026325C"/>
    <w:rsid w:val="00263435"/>
    <w:rsid w:val="002634C7"/>
    <w:rsid w:val="0026350F"/>
    <w:rsid w:val="00263916"/>
    <w:rsid w:val="0026395C"/>
    <w:rsid w:val="00263BA2"/>
    <w:rsid w:val="002641AB"/>
    <w:rsid w:val="0026424E"/>
    <w:rsid w:val="00264596"/>
    <w:rsid w:val="00264992"/>
    <w:rsid w:val="00264BA1"/>
    <w:rsid w:val="00264D9D"/>
    <w:rsid w:val="00264F41"/>
    <w:rsid w:val="002650EC"/>
    <w:rsid w:val="002652BC"/>
    <w:rsid w:val="002653E6"/>
    <w:rsid w:val="00265489"/>
    <w:rsid w:val="0026569C"/>
    <w:rsid w:val="00265C3F"/>
    <w:rsid w:val="00265F01"/>
    <w:rsid w:val="00266185"/>
    <w:rsid w:val="00266334"/>
    <w:rsid w:val="00266412"/>
    <w:rsid w:val="0026668C"/>
    <w:rsid w:val="002666D5"/>
    <w:rsid w:val="00266862"/>
    <w:rsid w:val="00266E99"/>
    <w:rsid w:val="0026709A"/>
    <w:rsid w:val="00267150"/>
    <w:rsid w:val="0026731C"/>
    <w:rsid w:val="002674FA"/>
    <w:rsid w:val="002676CD"/>
    <w:rsid w:val="002679B1"/>
    <w:rsid w:val="00267BCD"/>
    <w:rsid w:val="00267D22"/>
    <w:rsid w:val="00267E28"/>
    <w:rsid w:val="00270076"/>
    <w:rsid w:val="0027031B"/>
    <w:rsid w:val="00270611"/>
    <w:rsid w:val="0027094A"/>
    <w:rsid w:val="00270A63"/>
    <w:rsid w:val="00270CA0"/>
    <w:rsid w:val="002710B0"/>
    <w:rsid w:val="002710C6"/>
    <w:rsid w:val="002712BB"/>
    <w:rsid w:val="002712CF"/>
    <w:rsid w:val="002713BC"/>
    <w:rsid w:val="00271403"/>
    <w:rsid w:val="00271455"/>
    <w:rsid w:val="002715C7"/>
    <w:rsid w:val="002715F9"/>
    <w:rsid w:val="00271616"/>
    <w:rsid w:val="00271C5E"/>
    <w:rsid w:val="00272119"/>
    <w:rsid w:val="00272380"/>
    <w:rsid w:val="002729C5"/>
    <w:rsid w:val="00272E97"/>
    <w:rsid w:val="002730FF"/>
    <w:rsid w:val="0027318B"/>
    <w:rsid w:val="0027321B"/>
    <w:rsid w:val="002735D7"/>
    <w:rsid w:val="0027376A"/>
    <w:rsid w:val="002739A5"/>
    <w:rsid w:val="00273BD3"/>
    <w:rsid w:val="00273D6A"/>
    <w:rsid w:val="00273E8E"/>
    <w:rsid w:val="00273FD1"/>
    <w:rsid w:val="00274125"/>
    <w:rsid w:val="002741DB"/>
    <w:rsid w:val="0027429F"/>
    <w:rsid w:val="0027430C"/>
    <w:rsid w:val="0027441F"/>
    <w:rsid w:val="00274762"/>
    <w:rsid w:val="00274870"/>
    <w:rsid w:val="0027488A"/>
    <w:rsid w:val="002749FB"/>
    <w:rsid w:val="00274B71"/>
    <w:rsid w:val="00274CB6"/>
    <w:rsid w:val="00274D4D"/>
    <w:rsid w:val="00274FFA"/>
    <w:rsid w:val="00275550"/>
    <w:rsid w:val="002756C0"/>
    <w:rsid w:val="00275811"/>
    <w:rsid w:val="0027590E"/>
    <w:rsid w:val="00275917"/>
    <w:rsid w:val="00275A79"/>
    <w:rsid w:val="00275BC2"/>
    <w:rsid w:val="00275C40"/>
    <w:rsid w:val="00275C45"/>
    <w:rsid w:val="002761DF"/>
    <w:rsid w:val="002766EA"/>
    <w:rsid w:val="00276A8D"/>
    <w:rsid w:val="00276B7E"/>
    <w:rsid w:val="00276C7E"/>
    <w:rsid w:val="00276CE5"/>
    <w:rsid w:val="00277440"/>
    <w:rsid w:val="0027766C"/>
    <w:rsid w:val="002778AA"/>
    <w:rsid w:val="00277B28"/>
    <w:rsid w:val="00277CB4"/>
    <w:rsid w:val="00277CD4"/>
    <w:rsid w:val="00280062"/>
    <w:rsid w:val="002800EA"/>
    <w:rsid w:val="002801E2"/>
    <w:rsid w:val="0028022F"/>
    <w:rsid w:val="0028032D"/>
    <w:rsid w:val="002803E1"/>
    <w:rsid w:val="0028068E"/>
    <w:rsid w:val="002806A5"/>
    <w:rsid w:val="00280746"/>
    <w:rsid w:val="00280CA3"/>
    <w:rsid w:val="00280FB3"/>
    <w:rsid w:val="0028125E"/>
    <w:rsid w:val="002813C4"/>
    <w:rsid w:val="002816F3"/>
    <w:rsid w:val="00281A4D"/>
    <w:rsid w:val="00281E3E"/>
    <w:rsid w:val="00281E6D"/>
    <w:rsid w:val="00281F16"/>
    <w:rsid w:val="00282023"/>
    <w:rsid w:val="00282203"/>
    <w:rsid w:val="00282279"/>
    <w:rsid w:val="0028227A"/>
    <w:rsid w:val="002824AF"/>
    <w:rsid w:val="0028291B"/>
    <w:rsid w:val="00282CE8"/>
    <w:rsid w:val="00282CEE"/>
    <w:rsid w:val="00282F16"/>
    <w:rsid w:val="00283188"/>
    <w:rsid w:val="002831DE"/>
    <w:rsid w:val="00283391"/>
    <w:rsid w:val="00283414"/>
    <w:rsid w:val="00283554"/>
    <w:rsid w:val="00283829"/>
    <w:rsid w:val="00283B0D"/>
    <w:rsid w:val="00283BE4"/>
    <w:rsid w:val="00283DF4"/>
    <w:rsid w:val="00283E08"/>
    <w:rsid w:val="00283E48"/>
    <w:rsid w:val="00283F01"/>
    <w:rsid w:val="00283F6D"/>
    <w:rsid w:val="002840E5"/>
    <w:rsid w:val="00284196"/>
    <w:rsid w:val="002841A0"/>
    <w:rsid w:val="00284437"/>
    <w:rsid w:val="002844E4"/>
    <w:rsid w:val="00284568"/>
    <w:rsid w:val="0028469B"/>
    <w:rsid w:val="00284787"/>
    <w:rsid w:val="00284A78"/>
    <w:rsid w:val="00284B6E"/>
    <w:rsid w:val="00284BD9"/>
    <w:rsid w:val="00284EC1"/>
    <w:rsid w:val="00284F01"/>
    <w:rsid w:val="002851C0"/>
    <w:rsid w:val="002852FE"/>
    <w:rsid w:val="0028534B"/>
    <w:rsid w:val="0028568C"/>
    <w:rsid w:val="002856D7"/>
    <w:rsid w:val="002859A4"/>
    <w:rsid w:val="00285ACF"/>
    <w:rsid w:val="00285CE2"/>
    <w:rsid w:val="00285D08"/>
    <w:rsid w:val="002861F7"/>
    <w:rsid w:val="002864DA"/>
    <w:rsid w:val="00286511"/>
    <w:rsid w:val="0028673F"/>
    <w:rsid w:val="002868F3"/>
    <w:rsid w:val="002869EB"/>
    <w:rsid w:val="00287272"/>
    <w:rsid w:val="002872F0"/>
    <w:rsid w:val="0028745B"/>
    <w:rsid w:val="00287507"/>
    <w:rsid w:val="0028753B"/>
    <w:rsid w:val="002875D5"/>
    <w:rsid w:val="0028770E"/>
    <w:rsid w:val="002877BD"/>
    <w:rsid w:val="00287A46"/>
    <w:rsid w:val="00287A8A"/>
    <w:rsid w:val="00287AE3"/>
    <w:rsid w:val="00287E58"/>
    <w:rsid w:val="00287E82"/>
    <w:rsid w:val="00287FB0"/>
    <w:rsid w:val="00287FE4"/>
    <w:rsid w:val="0029040D"/>
    <w:rsid w:val="002907B7"/>
    <w:rsid w:val="00290AD1"/>
    <w:rsid w:val="00290C26"/>
    <w:rsid w:val="00290DB9"/>
    <w:rsid w:val="00290DC1"/>
    <w:rsid w:val="00291138"/>
    <w:rsid w:val="00291623"/>
    <w:rsid w:val="00291949"/>
    <w:rsid w:val="0029196B"/>
    <w:rsid w:val="00291F99"/>
    <w:rsid w:val="00292476"/>
    <w:rsid w:val="002924F1"/>
    <w:rsid w:val="00292605"/>
    <w:rsid w:val="00292625"/>
    <w:rsid w:val="002926DE"/>
    <w:rsid w:val="002926ED"/>
    <w:rsid w:val="002927CB"/>
    <w:rsid w:val="00292939"/>
    <w:rsid w:val="00292942"/>
    <w:rsid w:val="00292A06"/>
    <w:rsid w:val="0029312D"/>
    <w:rsid w:val="00293289"/>
    <w:rsid w:val="002935C3"/>
    <w:rsid w:val="002935F8"/>
    <w:rsid w:val="0029376D"/>
    <w:rsid w:val="0029386C"/>
    <w:rsid w:val="002938FD"/>
    <w:rsid w:val="00293995"/>
    <w:rsid w:val="00293A09"/>
    <w:rsid w:val="00293A86"/>
    <w:rsid w:val="00293B53"/>
    <w:rsid w:val="00293C42"/>
    <w:rsid w:val="00293C89"/>
    <w:rsid w:val="00294072"/>
    <w:rsid w:val="00294238"/>
    <w:rsid w:val="002942F1"/>
    <w:rsid w:val="002943A6"/>
    <w:rsid w:val="00294519"/>
    <w:rsid w:val="002945EF"/>
    <w:rsid w:val="0029463C"/>
    <w:rsid w:val="00294BE0"/>
    <w:rsid w:val="00294C63"/>
    <w:rsid w:val="00294D20"/>
    <w:rsid w:val="00294F0D"/>
    <w:rsid w:val="00294F21"/>
    <w:rsid w:val="00295038"/>
    <w:rsid w:val="002950F0"/>
    <w:rsid w:val="002951DD"/>
    <w:rsid w:val="0029534F"/>
    <w:rsid w:val="002953F0"/>
    <w:rsid w:val="00295410"/>
    <w:rsid w:val="002955E9"/>
    <w:rsid w:val="00295BDC"/>
    <w:rsid w:val="00295C0E"/>
    <w:rsid w:val="00295CE5"/>
    <w:rsid w:val="00295E30"/>
    <w:rsid w:val="00296568"/>
    <w:rsid w:val="002965AC"/>
    <w:rsid w:val="002968BD"/>
    <w:rsid w:val="00296BA8"/>
    <w:rsid w:val="00296D55"/>
    <w:rsid w:val="00296FB7"/>
    <w:rsid w:val="002970C1"/>
    <w:rsid w:val="002971A9"/>
    <w:rsid w:val="0029728F"/>
    <w:rsid w:val="002973D5"/>
    <w:rsid w:val="002975C3"/>
    <w:rsid w:val="002975CB"/>
    <w:rsid w:val="002976DA"/>
    <w:rsid w:val="00297793"/>
    <w:rsid w:val="00297D45"/>
    <w:rsid w:val="00297E0F"/>
    <w:rsid w:val="00297E3D"/>
    <w:rsid w:val="00297EA2"/>
    <w:rsid w:val="002A01B1"/>
    <w:rsid w:val="002A033E"/>
    <w:rsid w:val="002A03FC"/>
    <w:rsid w:val="002A0854"/>
    <w:rsid w:val="002A0B31"/>
    <w:rsid w:val="002A10EA"/>
    <w:rsid w:val="002A113F"/>
    <w:rsid w:val="002A11D5"/>
    <w:rsid w:val="002A12B6"/>
    <w:rsid w:val="002A135D"/>
    <w:rsid w:val="002A1476"/>
    <w:rsid w:val="002A1AD3"/>
    <w:rsid w:val="002A1B30"/>
    <w:rsid w:val="002A1B54"/>
    <w:rsid w:val="002A1D9D"/>
    <w:rsid w:val="002A1D9F"/>
    <w:rsid w:val="002A1FB1"/>
    <w:rsid w:val="002A2036"/>
    <w:rsid w:val="002A23F4"/>
    <w:rsid w:val="002A2440"/>
    <w:rsid w:val="002A245A"/>
    <w:rsid w:val="002A2966"/>
    <w:rsid w:val="002A2A33"/>
    <w:rsid w:val="002A2ACD"/>
    <w:rsid w:val="002A2C17"/>
    <w:rsid w:val="002A2D51"/>
    <w:rsid w:val="002A2D55"/>
    <w:rsid w:val="002A2D78"/>
    <w:rsid w:val="002A3020"/>
    <w:rsid w:val="002A3141"/>
    <w:rsid w:val="002A32F7"/>
    <w:rsid w:val="002A3494"/>
    <w:rsid w:val="002A35DA"/>
    <w:rsid w:val="002A3908"/>
    <w:rsid w:val="002A3B05"/>
    <w:rsid w:val="002A44F3"/>
    <w:rsid w:val="002A4580"/>
    <w:rsid w:val="002A45FE"/>
    <w:rsid w:val="002A517E"/>
    <w:rsid w:val="002A5330"/>
    <w:rsid w:val="002A5385"/>
    <w:rsid w:val="002A55C0"/>
    <w:rsid w:val="002A57C7"/>
    <w:rsid w:val="002A5845"/>
    <w:rsid w:val="002A5847"/>
    <w:rsid w:val="002A5881"/>
    <w:rsid w:val="002A5B5A"/>
    <w:rsid w:val="002A5D96"/>
    <w:rsid w:val="002A6262"/>
    <w:rsid w:val="002A6511"/>
    <w:rsid w:val="002A6550"/>
    <w:rsid w:val="002A676C"/>
    <w:rsid w:val="002A67FB"/>
    <w:rsid w:val="002A684A"/>
    <w:rsid w:val="002A6862"/>
    <w:rsid w:val="002A691C"/>
    <w:rsid w:val="002A69B1"/>
    <w:rsid w:val="002A6B64"/>
    <w:rsid w:val="002A6C78"/>
    <w:rsid w:val="002A6CC9"/>
    <w:rsid w:val="002A71A8"/>
    <w:rsid w:val="002A726D"/>
    <w:rsid w:val="002A73BD"/>
    <w:rsid w:val="002A77F6"/>
    <w:rsid w:val="002A7845"/>
    <w:rsid w:val="002A7CB4"/>
    <w:rsid w:val="002A7D6F"/>
    <w:rsid w:val="002A7FBA"/>
    <w:rsid w:val="002B00E8"/>
    <w:rsid w:val="002B0148"/>
    <w:rsid w:val="002B02CD"/>
    <w:rsid w:val="002B043E"/>
    <w:rsid w:val="002B0509"/>
    <w:rsid w:val="002B053E"/>
    <w:rsid w:val="002B0989"/>
    <w:rsid w:val="002B09A4"/>
    <w:rsid w:val="002B0B7E"/>
    <w:rsid w:val="002B0B84"/>
    <w:rsid w:val="002B0D14"/>
    <w:rsid w:val="002B0F04"/>
    <w:rsid w:val="002B0F61"/>
    <w:rsid w:val="002B12DE"/>
    <w:rsid w:val="002B1A93"/>
    <w:rsid w:val="002B1F71"/>
    <w:rsid w:val="002B1F74"/>
    <w:rsid w:val="002B203F"/>
    <w:rsid w:val="002B218A"/>
    <w:rsid w:val="002B254E"/>
    <w:rsid w:val="002B2592"/>
    <w:rsid w:val="002B27F4"/>
    <w:rsid w:val="002B29DF"/>
    <w:rsid w:val="002B2C5E"/>
    <w:rsid w:val="002B2D5F"/>
    <w:rsid w:val="002B2FAF"/>
    <w:rsid w:val="002B3024"/>
    <w:rsid w:val="002B31A3"/>
    <w:rsid w:val="002B31AA"/>
    <w:rsid w:val="002B33F9"/>
    <w:rsid w:val="002B35B6"/>
    <w:rsid w:val="002B3E3F"/>
    <w:rsid w:val="002B3FDE"/>
    <w:rsid w:val="002B400B"/>
    <w:rsid w:val="002B42E0"/>
    <w:rsid w:val="002B447B"/>
    <w:rsid w:val="002B44F9"/>
    <w:rsid w:val="002B455C"/>
    <w:rsid w:val="002B482D"/>
    <w:rsid w:val="002B487E"/>
    <w:rsid w:val="002B497A"/>
    <w:rsid w:val="002B499F"/>
    <w:rsid w:val="002B4A14"/>
    <w:rsid w:val="002B4BF4"/>
    <w:rsid w:val="002B4D37"/>
    <w:rsid w:val="002B4F59"/>
    <w:rsid w:val="002B5045"/>
    <w:rsid w:val="002B5084"/>
    <w:rsid w:val="002B5110"/>
    <w:rsid w:val="002B524C"/>
    <w:rsid w:val="002B56FC"/>
    <w:rsid w:val="002B5934"/>
    <w:rsid w:val="002B5D85"/>
    <w:rsid w:val="002B5E12"/>
    <w:rsid w:val="002B5E44"/>
    <w:rsid w:val="002B5EDC"/>
    <w:rsid w:val="002B6076"/>
    <w:rsid w:val="002B6145"/>
    <w:rsid w:val="002B6174"/>
    <w:rsid w:val="002B63EB"/>
    <w:rsid w:val="002B6405"/>
    <w:rsid w:val="002B648E"/>
    <w:rsid w:val="002B6756"/>
    <w:rsid w:val="002B67B4"/>
    <w:rsid w:val="002B6989"/>
    <w:rsid w:val="002B6A5C"/>
    <w:rsid w:val="002B6BCD"/>
    <w:rsid w:val="002B6F90"/>
    <w:rsid w:val="002B6FF3"/>
    <w:rsid w:val="002B74DA"/>
    <w:rsid w:val="002B7518"/>
    <w:rsid w:val="002B762F"/>
    <w:rsid w:val="002B7A7B"/>
    <w:rsid w:val="002B7A81"/>
    <w:rsid w:val="002B7B75"/>
    <w:rsid w:val="002B7B88"/>
    <w:rsid w:val="002B7C0F"/>
    <w:rsid w:val="002B7D34"/>
    <w:rsid w:val="002B7DE7"/>
    <w:rsid w:val="002C005A"/>
    <w:rsid w:val="002C038C"/>
    <w:rsid w:val="002C0477"/>
    <w:rsid w:val="002C0488"/>
    <w:rsid w:val="002C0531"/>
    <w:rsid w:val="002C067C"/>
    <w:rsid w:val="002C06F7"/>
    <w:rsid w:val="002C070B"/>
    <w:rsid w:val="002C0770"/>
    <w:rsid w:val="002C09AF"/>
    <w:rsid w:val="002C107D"/>
    <w:rsid w:val="002C1094"/>
    <w:rsid w:val="002C10EF"/>
    <w:rsid w:val="002C11B1"/>
    <w:rsid w:val="002C14F0"/>
    <w:rsid w:val="002C19D0"/>
    <w:rsid w:val="002C1A15"/>
    <w:rsid w:val="002C1E78"/>
    <w:rsid w:val="002C209C"/>
    <w:rsid w:val="002C20F0"/>
    <w:rsid w:val="002C216D"/>
    <w:rsid w:val="002C2324"/>
    <w:rsid w:val="002C233F"/>
    <w:rsid w:val="002C26D9"/>
    <w:rsid w:val="002C28A6"/>
    <w:rsid w:val="002C2909"/>
    <w:rsid w:val="002C2A99"/>
    <w:rsid w:val="002C2BEC"/>
    <w:rsid w:val="002C2CFC"/>
    <w:rsid w:val="002C2E6F"/>
    <w:rsid w:val="002C31E7"/>
    <w:rsid w:val="002C3200"/>
    <w:rsid w:val="002C3300"/>
    <w:rsid w:val="002C33F5"/>
    <w:rsid w:val="002C3598"/>
    <w:rsid w:val="002C3695"/>
    <w:rsid w:val="002C36AE"/>
    <w:rsid w:val="002C378E"/>
    <w:rsid w:val="002C3832"/>
    <w:rsid w:val="002C394D"/>
    <w:rsid w:val="002C39BC"/>
    <w:rsid w:val="002C3D78"/>
    <w:rsid w:val="002C404E"/>
    <w:rsid w:val="002C451D"/>
    <w:rsid w:val="002C461E"/>
    <w:rsid w:val="002C492D"/>
    <w:rsid w:val="002C499B"/>
    <w:rsid w:val="002C4A18"/>
    <w:rsid w:val="002C4D7E"/>
    <w:rsid w:val="002C4DF4"/>
    <w:rsid w:val="002C5134"/>
    <w:rsid w:val="002C53A3"/>
    <w:rsid w:val="002C560E"/>
    <w:rsid w:val="002C588C"/>
    <w:rsid w:val="002C59F8"/>
    <w:rsid w:val="002C5AAA"/>
    <w:rsid w:val="002C5AE3"/>
    <w:rsid w:val="002C6422"/>
    <w:rsid w:val="002C648D"/>
    <w:rsid w:val="002C6558"/>
    <w:rsid w:val="002C66BA"/>
    <w:rsid w:val="002C672D"/>
    <w:rsid w:val="002C6926"/>
    <w:rsid w:val="002C703F"/>
    <w:rsid w:val="002C7225"/>
    <w:rsid w:val="002C7328"/>
    <w:rsid w:val="002C7448"/>
    <w:rsid w:val="002C75EE"/>
    <w:rsid w:val="002C764D"/>
    <w:rsid w:val="002C778E"/>
    <w:rsid w:val="002C7806"/>
    <w:rsid w:val="002C780B"/>
    <w:rsid w:val="002C7F22"/>
    <w:rsid w:val="002C7F26"/>
    <w:rsid w:val="002D030F"/>
    <w:rsid w:val="002D0655"/>
    <w:rsid w:val="002D0693"/>
    <w:rsid w:val="002D0798"/>
    <w:rsid w:val="002D0893"/>
    <w:rsid w:val="002D0D18"/>
    <w:rsid w:val="002D0EB6"/>
    <w:rsid w:val="002D0EE2"/>
    <w:rsid w:val="002D106E"/>
    <w:rsid w:val="002D12AD"/>
    <w:rsid w:val="002D14E9"/>
    <w:rsid w:val="002D16F9"/>
    <w:rsid w:val="002D1A08"/>
    <w:rsid w:val="002D1B46"/>
    <w:rsid w:val="002D1BD5"/>
    <w:rsid w:val="002D1C2C"/>
    <w:rsid w:val="002D1D1D"/>
    <w:rsid w:val="002D1E82"/>
    <w:rsid w:val="002D1FBE"/>
    <w:rsid w:val="002D230B"/>
    <w:rsid w:val="002D23FA"/>
    <w:rsid w:val="002D240A"/>
    <w:rsid w:val="002D2443"/>
    <w:rsid w:val="002D26B8"/>
    <w:rsid w:val="002D2801"/>
    <w:rsid w:val="002D2933"/>
    <w:rsid w:val="002D297B"/>
    <w:rsid w:val="002D29BA"/>
    <w:rsid w:val="002D29D1"/>
    <w:rsid w:val="002D2E3E"/>
    <w:rsid w:val="002D311E"/>
    <w:rsid w:val="002D35CD"/>
    <w:rsid w:val="002D3BC7"/>
    <w:rsid w:val="002D3D26"/>
    <w:rsid w:val="002D3EC8"/>
    <w:rsid w:val="002D3FFA"/>
    <w:rsid w:val="002D40BD"/>
    <w:rsid w:val="002D41A9"/>
    <w:rsid w:val="002D437F"/>
    <w:rsid w:val="002D44B1"/>
    <w:rsid w:val="002D4585"/>
    <w:rsid w:val="002D45A0"/>
    <w:rsid w:val="002D4714"/>
    <w:rsid w:val="002D4755"/>
    <w:rsid w:val="002D49C1"/>
    <w:rsid w:val="002D4AD0"/>
    <w:rsid w:val="002D4B3C"/>
    <w:rsid w:val="002D4BDC"/>
    <w:rsid w:val="002D4DF7"/>
    <w:rsid w:val="002D4E10"/>
    <w:rsid w:val="002D511A"/>
    <w:rsid w:val="002D52D5"/>
    <w:rsid w:val="002D52FD"/>
    <w:rsid w:val="002D530E"/>
    <w:rsid w:val="002D5432"/>
    <w:rsid w:val="002D54EF"/>
    <w:rsid w:val="002D5665"/>
    <w:rsid w:val="002D56A4"/>
    <w:rsid w:val="002D5AE9"/>
    <w:rsid w:val="002D5DA6"/>
    <w:rsid w:val="002D5EE5"/>
    <w:rsid w:val="002D5EFA"/>
    <w:rsid w:val="002D60D6"/>
    <w:rsid w:val="002D63B3"/>
    <w:rsid w:val="002D650C"/>
    <w:rsid w:val="002D691F"/>
    <w:rsid w:val="002D69D0"/>
    <w:rsid w:val="002D6BE0"/>
    <w:rsid w:val="002D6EEB"/>
    <w:rsid w:val="002D6F20"/>
    <w:rsid w:val="002D70AA"/>
    <w:rsid w:val="002D71B4"/>
    <w:rsid w:val="002D74FB"/>
    <w:rsid w:val="002D76DE"/>
    <w:rsid w:val="002D770B"/>
    <w:rsid w:val="002D770E"/>
    <w:rsid w:val="002D7827"/>
    <w:rsid w:val="002D78C9"/>
    <w:rsid w:val="002D7A41"/>
    <w:rsid w:val="002D7D8D"/>
    <w:rsid w:val="002E0015"/>
    <w:rsid w:val="002E00F9"/>
    <w:rsid w:val="002E0343"/>
    <w:rsid w:val="002E064E"/>
    <w:rsid w:val="002E0683"/>
    <w:rsid w:val="002E0688"/>
    <w:rsid w:val="002E0816"/>
    <w:rsid w:val="002E0837"/>
    <w:rsid w:val="002E0A7D"/>
    <w:rsid w:val="002E0D3B"/>
    <w:rsid w:val="002E0E0E"/>
    <w:rsid w:val="002E13A2"/>
    <w:rsid w:val="002E14F7"/>
    <w:rsid w:val="002E1663"/>
    <w:rsid w:val="002E1762"/>
    <w:rsid w:val="002E17A4"/>
    <w:rsid w:val="002E1852"/>
    <w:rsid w:val="002E185D"/>
    <w:rsid w:val="002E1AE4"/>
    <w:rsid w:val="002E1C94"/>
    <w:rsid w:val="002E1D24"/>
    <w:rsid w:val="002E1DFB"/>
    <w:rsid w:val="002E2008"/>
    <w:rsid w:val="002E227C"/>
    <w:rsid w:val="002E22F6"/>
    <w:rsid w:val="002E27D7"/>
    <w:rsid w:val="002E2B5E"/>
    <w:rsid w:val="002E2B74"/>
    <w:rsid w:val="002E2DD4"/>
    <w:rsid w:val="002E2F53"/>
    <w:rsid w:val="002E3A76"/>
    <w:rsid w:val="002E3C04"/>
    <w:rsid w:val="002E3DBA"/>
    <w:rsid w:val="002E404B"/>
    <w:rsid w:val="002E4072"/>
    <w:rsid w:val="002E4139"/>
    <w:rsid w:val="002E4201"/>
    <w:rsid w:val="002E421C"/>
    <w:rsid w:val="002E425A"/>
    <w:rsid w:val="002E4607"/>
    <w:rsid w:val="002E489E"/>
    <w:rsid w:val="002E49DC"/>
    <w:rsid w:val="002E4C0A"/>
    <w:rsid w:val="002E4D88"/>
    <w:rsid w:val="002E4E61"/>
    <w:rsid w:val="002E4F41"/>
    <w:rsid w:val="002E4FC9"/>
    <w:rsid w:val="002E528F"/>
    <w:rsid w:val="002E5398"/>
    <w:rsid w:val="002E56D0"/>
    <w:rsid w:val="002E5A35"/>
    <w:rsid w:val="002E5CCE"/>
    <w:rsid w:val="002E5D1C"/>
    <w:rsid w:val="002E5DAE"/>
    <w:rsid w:val="002E61C5"/>
    <w:rsid w:val="002E62B6"/>
    <w:rsid w:val="002E63BF"/>
    <w:rsid w:val="002E64E9"/>
    <w:rsid w:val="002E652C"/>
    <w:rsid w:val="002E6648"/>
    <w:rsid w:val="002E6938"/>
    <w:rsid w:val="002E6E45"/>
    <w:rsid w:val="002E71A9"/>
    <w:rsid w:val="002E7B55"/>
    <w:rsid w:val="002E7C1D"/>
    <w:rsid w:val="002E7EE8"/>
    <w:rsid w:val="002E7F75"/>
    <w:rsid w:val="002E7FF6"/>
    <w:rsid w:val="002F014A"/>
    <w:rsid w:val="002F069C"/>
    <w:rsid w:val="002F070B"/>
    <w:rsid w:val="002F079F"/>
    <w:rsid w:val="002F0916"/>
    <w:rsid w:val="002F0A4C"/>
    <w:rsid w:val="002F0A5D"/>
    <w:rsid w:val="002F0DAF"/>
    <w:rsid w:val="002F0EA8"/>
    <w:rsid w:val="002F1303"/>
    <w:rsid w:val="002F1356"/>
    <w:rsid w:val="002F154E"/>
    <w:rsid w:val="002F1739"/>
    <w:rsid w:val="002F19DE"/>
    <w:rsid w:val="002F1A65"/>
    <w:rsid w:val="002F1B32"/>
    <w:rsid w:val="002F1B7B"/>
    <w:rsid w:val="002F1CA7"/>
    <w:rsid w:val="002F1E59"/>
    <w:rsid w:val="002F1F0F"/>
    <w:rsid w:val="002F2381"/>
    <w:rsid w:val="002F26BE"/>
    <w:rsid w:val="002F27D6"/>
    <w:rsid w:val="002F28E4"/>
    <w:rsid w:val="002F2B12"/>
    <w:rsid w:val="002F2BE9"/>
    <w:rsid w:val="002F2C4A"/>
    <w:rsid w:val="002F2D34"/>
    <w:rsid w:val="002F31A5"/>
    <w:rsid w:val="002F3420"/>
    <w:rsid w:val="002F34F7"/>
    <w:rsid w:val="002F3774"/>
    <w:rsid w:val="002F38FE"/>
    <w:rsid w:val="002F3AB5"/>
    <w:rsid w:val="002F4150"/>
    <w:rsid w:val="002F4448"/>
    <w:rsid w:val="002F47F6"/>
    <w:rsid w:val="002F484B"/>
    <w:rsid w:val="002F489C"/>
    <w:rsid w:val="002F4B53"/>
    <w:rsid w:val="002F4D70"/>
    <w:rsid w:val="002F4E3B"/>
    <w:rsid w:val="002F51EB"/>
    <w:rsid w:val="002F5535"/>
    <w:rsid w:val="002F577E"/>
    <w:rsid w:val="002F5950"/>
    <w:rsid w:val="002F5B49"/>
    <w:rsid w:val="002F5B58"/>
    <w:rsid w:val="002F5D32"/>
    <w:rsid w:val="002F5D6A"/>
    <w:rsid w:val="002F5FE0"/>
    <w:rsid w:val="002F6005"/>
    <w:rsid w:val="002F6067"/>
    <w:rsid w:val="002F60F9"/>
    <w:rsid w:val="002F6165"/>
    <w:rsid w:val="002F6290"/>
    <w:rsid w:val="002F63E4"/>
    <w:rsid w:val="002F6681"/>
    <w:rsid w:val="002F66BC"/>
    <w:rsid w:val="002F674B"/>
    <w:rsid w:val="002F67D6"/>
    <w:rsid w:val="002F692F"/>
    <w:rsid w:val="002F6CE0"/>
    <w:rsid w:val="002F712D"/>
    <w:rsid w:val="002F72C7"/>
    <w:rsid w:val="002F7397"/>
    <w:rsid w:val="002F74CD"/>
    <w:rsid w:val="002F758D"/>
    <w:rsid w:val="002F769B"/>
    <w:rsid w:val="002F776B"/>
    <w:rsid w:val="002F77F6"/>
    <w:rsid w:val="002F78B1"/>
    <w:rsid w:val="002F78F6"/>
    <w:rsid w:val="002F7916"/>
    <w:rsid w:val="002F7ACB"/>
    <w:rsid w:val="002F7AD9"/>
    <w:rsid w:val="002F7C1B"/>
    <w:rsid w:val="002F7FFA"/>
    <w:rsid w:val="00300319"/>
    <w:rsid w:val="00300430"/>
    <w:rsid w:val="00300490"/>
    <w:rsid w:val="00300661"/>
    <w:rsid w:val="003006AB"/>
    <w:rsid w:val="0030075E"/>
    <w:rsid w:val="00300A11"/>
    <w:rsid w:val="00300A48"/>
    <w:rsid w:val="00300E22"/>
    <w:rsid w:val="00300EC5"/>
    <w:rsid w:val="00300FB1"/>
    <w:rsid w:val="0030114B"/>
    <w:rsid w:val="003012C2"/>
    <w:rsid w:val="003012F0"/>
    <w:rsid w:val="00301716"/>
    <w:rsid w:val="003017B7"/>
    <w:rsid w:val="003019DA"/>
    <w:rsid w:val="00301C9D"/>
    <w:rsid w:val="00301D72"/>
    <w:rsid w:val="00301E28"/>
    <w:rsid w:val="00302379"/>
    <w:rsid w:val="00302487"/>
    <w:rsid w:val="00302A82"/>
    <w:rsid w:val="00302BD6"/>
    <w:rsid w:val="00302DF9"/>
    <w:rsid w:val="00302F25"/>
    <w:rsid w:val="003031AF"/>
    <w:rsid w:val="00303257"/>
    <w:rsid w:val="00303287"/>
    <w:rsid w:val="00303312"/>
    <w:rsid w:val="00303566"/>
    <w:rsid w:val="003035D7"/>
    <w:rsid w:val="003038EE"/>
    <w:rsid w:val="003039F6"/>
    <w:rsid w:val="00303AAC"/>
    <w:rsid w:val="00303AE4"/>
    <w:rsid w:val="00303BE1"/>
    <w:rsid w:val="0030406E"/>
    <w:rsid w:val="00304122"/>
    <w:rsid w:val="0030418F"/>
    <w:rsid w:val="003041B5"/>
    <w:rsid w:val="003041CE"/>
    <w:rsid w:val="003043F4"/>
    <w:rsid w:val="00304429"/>
    <w:rsid w:val="003046AE"/>
    <w:rsid w:val="003046B5"/>
    <w:rsid w:val="00304D14"/>
    <w:rsid w:val="00304D20"/>
    <w:rsid w:val="00304D64"/>
    <w:rsid w:val="003051A8"/>
    <w:rsid w:val="003053B1"/>
    <w:rsid w:val="003053DE"/>
    <w:rsid w:val="00305412"/>
    <w:rsid w:val="00305699"/>
    <w:rsid w:val="003056B2"/>
    <w:rsid w:val="00305B19"/>
    <w:rsid w:val="00305B72"/>
    <w:rsid w:val="00305D2E"/>
    <w:rsid w:val="00305E00"/>
    <w:rsid w:val="00305F91"/>
    <w:rsid w:val="00306092"/>
    <w:rsid w:val="003060FC"/>
    <w:rsid w:val="00306161"/>
    <w:rsid w:val="003061ED"/>
    <w:rsid w:val="00306298"/>
    <w:rsid w:val="00306407"/>
    <w:rsid w:val="00306D4E"/>
    <w:rsid w:val="00307132"/>
    <w:rsid w:val="00307280"/>
    <w:rsid w:val="003072EC"/>
    <w:rsid w:val="003073D0"/>
    <w:rsid w:val="0030758E"/>
    <w:rsid w:val="00307706"/>
    <w:rsid w:val="003078F5"/>
    <w:rsid w:val="003079A3"/>
    <w:rsid w:val="00307A44"/>
    <w:rsid w:val="00310477"/>
    <w:rsid w:val="00310565"/>
    <w:rsid w:val="0031064C"/>
    <w:rsid w:val="0031091D"/>
    <w:rsid w:val="00310C17"/>
    <w:rsid w:val="00310C9C"/>
    <w:rsid w:val="00310D65"/>
    <w:rsid w:val="00310E7C"/>
    <w:rsid w:val="003111F0"/>
    <w:rsid w:val="003112E9"/>
    <w:rsid w:val="0031140C"/>
    <w:rsid w:val="0031171A"/>
    <w:rsid w:val="00311AB6"/>
    <w:rsid w:val="00311ACD"/>
    <w:rsid w:val="00311EC3"/>
    <w:rsid w:val="00312144"/>
    <w:rsid w:val="003124A1"/>
    <w:rsid w:val="003126F2"/>
    <w:rsid w:val="0031278F"/>
    <w:rsid w:val="003127B9"/>
    <w:rsid w:val="003127C1"/>
    <w:rsid w:val="00312821"/>
    <w:rsid w:val="003128CA"/>
    <w:rsid w:val="003129F3"/>
    <w:rsid w:val="00312B84"/>
    <w:rsid w:val="00312DD4"/>
    <w:rsid w:val="00312F45"/>
    <w:rsid w:val="003133B0"/>
    <w:rsid w:val="003135DD"/>
    <w:rsid w:val="0031397C"/>
    <w:rsid w:val="00313A63"/>
    <w:rsid w:val="00313A74"/>
    <w:rsid w:val="00313D47"/>
    <w:rsid w:val="00313FD5"/>
    <w:rsid w:val="00314115"/>
    <w:rsid w:val="0031432A"/>
    <w:rsid w:val="003144F5"/>
    <w:rsid w:val="00314646"/>
    <w:rsid w:val="00314647"/>
    <w:rsid w:val="003147CB"/>
    <w:rsid w:val="00314E4C"/>
    <w:rsid w:val="003152EA"/>
    <w:rsid w:val="00315533"/>
    <w:rsid w:val="0031561B"/>
    <w:rsid w:val="00315AED"/>
    <w:rsid w:val="00315B04"/>
    <w:rsid w:val="00315C59"/>
    <w:rsid w:val="00315D6D"/>
    <w:rsid w:val="00315E04"/>
    <w:rsid w:val="00315E9D"/>
    <w:rsid w:val="00315EF1"/>
    <w:rsid w:val="00316418"/>
    <w:rsid w:val="003164FF"/>
    <w:rsid w:val="00316842"/>
    <w:rsid w:val="00316A0D"/>
    <w:rsid w:val="00316B07"/>
    <w:rsid w:val="003176D2"/>
    <w:rsid w:val="00317A0F"/>
    <w:rsid w:val="00317DAC"/>
    <w:rsid w:val="00317DFE"/>
    <w:rsid w:val="00320093"/>
    <w:rsid w:val="003202D4"/>
    <w:rsid w:val="003202EC"/>
    <w:rsid w:val="00320452"/>
    <w:rsid w:val="003205CF"/>
    <w:rsid w:val="00320656"/>
    <w:rsid w:val="00320746"/>
    <w:rsid w:val="00320789"/>
    <w:rsid w:val="0032088E"/>
    <w:rsid w:val="00320D3B"/>
    <w:rsid w:val="00320DB4"/>
    <w:rsid w:val="0032111D"/>
    <w:rsid w:val="003211DD"/>
    <w:rsid w:val="003217B5"/>
    <w:rsid w:val="003219F9"/>
    <w:rsid w:val="00321C8A"/>
    <w:rsid w:val="00321ED8"/>
    <w:rsid w:val="00321F50"/>
    <w:rsid w:val="003220DA"/>
    <w:rsid w:val="003221F4"/>
    <w:rsid w:val="00322288"/>
    <w:rsid w:val="00322484"/>
    <w:rsid w:val="00322499"/>
    <w:rsid w:val="0032264B"/>
    <w:rsid w:val="0032277B"/>
    <w:rsid w:val="003228A7"/>
    <w:rsid w:val="00322B36"/>
    <w:rsid w:val="00322D19"/>
    <w:rsid w:val="00322D1E"/>
    <w:rsid w:val="00322EBE"/>
    <w:rsid w:val="003230E5"/>
    <w:rsid w:val="00323224"/>
    <w:rsid w:val="003232F0"/>
    <w:rsid w:val="003233FD"/>
    <w:rsid w:val="00323408"/>
    <w:rsid w:val="003234F6"/>
    <w:rsid w:val="003235B6"/>
    <w:rsid w:val="0032374B"/>
    <w:rsid w:val="0032377C"/>
    <w:rsid w:val="003237CC"/>
    <w:rsid w:val="003238B6"/>
    <w:rsid w:val="003239EE"/>
    <w:rsid w:val="00323A74"/>
    <w:rsid w:val="00323B5F"/>
    <w:rsid w:val="00323BE1"/>
    <w:rsid w:val="00323E48"/>
    <w:rsid w:val="003240F4"/>
    <w:rsid w:val="00324260"/>
    <w:rsid w:val="00324422"/>
    <w:rsid w:val="003245F1"/>
    <w:rsid w:val="00324665"/>
    <w:rsid w:val="003247FA"/>
    <w:rsid w:val="00324C72"/>
    <w:rsid w:val="00324FE8"/>
    <w:rsid w:val="00325079"/>
    <w:rsid w:val="0032523F"/>
    <w:rsid w:val="00325489"/>
    <w:rsid w:val="00325825"/>
    <w:rsid w:val="00325840"/>
    <w:rsid w:val="00325A0C"/>
    <w:rsid w:val="00326A50"/>
    <w:rsid w:val="00326AEA"/>
    <w:rsid w:val="00326ED6"/>
    <w:rsid w:val="00327268"/>
    <w:rsid w:val="003273E6"/>
    <w:rsid w:val="003276A3"/>
    <w:rsid w:val="00327A1A"/>
    <w:rsid w:val="00327A9B"/>
    <w:rsid w:val="00327CD5"/>
    <w:rsid w:val="00327D51"/>
    <w:rsid w:val="00327EBF"/>
    <w:rsid w:val="00330012"/>
    <w:rsid w:val="00330109"/>
    <w:rsid w:val="0033024F"/>
    <w:rsid w:val="0033033B"/>
    <w:rsid w:val="003303A1"/>
    <w:rsid w:val="003306CD"/>
    <w:rsid w:val="00330B14"/>
    <w:rsid w:val="00330DBA"/>
    <w:rsid w:val="00330E14"/>
    <w:rsid w:val="00330E48"/>
    <w:rsid w:val="00330F58"/>
    <w:rsid w:val="003310F4"/>
    <w:rsid w:val="003312DE"/>
    <w:rsid w:val="0033142E"/>
    <w:rsid w:val="0033148D"/>
    <w:rsid w:val="00331733"/>
    <w:rsid w:val="0033199F"/>
    <w:rsid w:val="00331AB8"/>
    <w:rsid w:val="00331B6C"/>
    <w:rsid w:val="00331BD7"/>
    <w:rsid w:val="00331CB6"/>
    <w:rsid w:val="00331D3C"/>
    <w:rsid w:val="00331F16"/>
    <w:rsid w:val="0033215D"/>
    <w:rsid w:val="003322AC"/>
    <w:rsid w:val="0033237B"/>
    <w:rsid w:val="00332521"/>
    <w:rsid w:val="003326A9"/>
    <w:rsid w:val="003329CB"/>
    <w:rsid w:val="00332DDD"/>
    <w:rsid w:val="00333104"/>
    <w:rsid w:val="0033330D"/>
    <w:rsid w:val="003333FE"/>
    <w:rsid w:val="003334BA"/>
    <w:rsid w:val="00333551"/>
    <w:rsid w:val="003335DC"/>
    <w:rsid w:val="003337CC"/>
    <w:rsid w:val="00333AA1"/>
    <w:rsid w:val="00333AB5"/>
    <w:rsid w:val="00333B6A"/>
    <w:rsid w:val="00333E34"/>
    <w:rsid w:val="00333EB5"/>
    <w:rsid w:val="00333FF2"/>
    <w:rsid w:val="00334022"/>
    <w:rsid w:val="003347F0"/>
    <w:rsid w:val="003348B7"/>
    <w:rsid w:val="003348BB"/>
    <w:rsid w:val="0033494D"/>
    <w:rsid w:val="00334AB4"/>
    <w:rsid w:val="00334AB5"/>
    <w:rsid w:val="00334DB3"/>
    <w:rsid w:val="003350A6"/>
    <w:rsid w:val="00335204"/>
    <w:rsid w:val="003352D2"/>
    <w:rsid w:val="003352E0"/>
    <w:rsid w:val="00335C61"/>
    <w:rsid w:val="00335CBC"/>
    <w:rsid w:val="00335E3E"/>
    <w:rsid w:val="0033614C"/>
    <w:rsid w:val="003364DA"/>
    <w:rsid w:val="003369FE"/>
    <w:rsid w:val="00336B59"/>
    <w:rsid w:val="00336E24"/>
    <w:rsid w:val="00336F0C"/>
    <w:rsid w:val="00336FCB"/>
    <w:rsid w:val="00337086"/>
    <w:rsid w:val="00337098"/>
    <w:rsid w:val="0033730F"/>
    <w:rsid w:val="00337374"/>
    <w:rsid w:val="0033752C"/>
    <w:rsid w:val="00337A64"/>
    <w:rsid w:val="00337B6E"/>
    <w:rsid w:val="00337C4E"/>
    <w:rsid w:val="00337F37"/>
    <w:rsid w:val="00337FD9"/>
    <w:rsid w:val="00340102"/>
    <w:rsid w:val="003401AB"/>
    <w:rsid w:val="00340337"/>
    <w:rsid w:val="0034038A"/>
    <w:rsid w:val="00340639"/>
    <w:rsid w:val="00340950"/>
    <w:rsid w:val="00340B30"/>
    <w:rsid w:val="00340D98"/>
    <w:rsid w:val="003411D2"/>
    <w:rsid w:val="0034128B"/>
    <w:rsid w:val="003412A4"/>
    <w:rsid w:val="00341382"/>
    <w:rsid w:val="0034138D"/>
    <w:rsid w:val="00341464"/>
    <w:rsid w:val="00341474"/>
    <w:rsid w:val="0034175E"/>
    <w:rsid w:val="00341828"/>
    <w:rsid w:val="003418C5"/>
    <w:rsid w:val="00341DDC"/>
    <w:rsid w:val="003420C8"/>
    <w:rsid w:val="0034211A"/>
    <w:rsid w:val="0034223D"/>
    <w:rsid w:val="003422C5"/>
    <w:rsid w:val="00342547"/>
    <w:rsid w:val="00342888"/>
    <w:rsid w:val="0034298D"/>
    <w:rsid w:val="003429DB"/>
    <w:rsid w:val="00342B3F"/>
    <w:rsid w:val="00342FF6"/>
    <w:rsid w:val="00343046"/>
    <w:rsid w:val="00343074"/>
    <w:rsid w:val="00343089"/>
    <w:rsid w:val="00343192"/>
    <w:rsid w:val="00343340"/>
    <w:rsid w:val="00343563"/>
    <w:rsid w:val="0034374C"/>
    <w:rsid w:val="003437A1"/>
    <w:rsid w:val="00343980"/>
    <w:rsid w:val="00343CA5"/>
    <w:rsid w:val="00344083"/>
    <w:rsid w:val="00344152"/>
    <w:rsid w:val="00344716"/>
    <w:rsid w:val="0034472D"/>
    <w:rsid w:val="00344ABF"/>
    <w:rsid w:val="00344C3A"/>
    <w:rsid w:val="00344EF0"/>
    <w:rsid w:val="00344FF5"/>
    <w:rsid w:val="0034501F"/>
    <w:rsid w:val="00345075"/>
    <w:rsid w:val="003452BF"/>
    <w:rsid w:val="00345308"/>
    <w:rsid w:val="00345606"/>
    <w:rsid w:val="0034589A"/>
    <w:rsid w:val="003458C8"/>
    <w:rsid w:val="003458F8"/>
    <w:rsid w:val="00345BFA"/>
    <w:rsid w:val="00345C19"/>
    <w:rsid w:val="00345CE8"/>
    <w:rsid w:val="00345CFD"/>
    <w:rsid w:val="00345D97"/>
    <w:rsid w:val="00345FBE"/>
    <w:rsid w:val="00346226"/>
    <w:rsid w:val="003462AA"/>
    <w:rsid w:val="00346330"/>
    <w:rsid w:val="003463E7"/>
    <w:rsid w:val="003463F2"/>
    <w:rsid w:val="00346674"/>
    <w:rsid w:val="0034695E"/>
    <w:rsid w:val="00346C08"/>
    <w:rsid w:val="00346C99"/>
    <w:rsid w:val="00346CEC"/>
    <w:rsid w:val="003470C4"/>
    <w:rsid w:val="003471FC"/>
    <w:rsid w:val="003472E5"/>
    <w:rsid w:val="003473B1"/>
    <w:rsid w:val="003473F8"/>
    <w:rsid w:val="0034762B"/>
    <w:rsid w:val="0034771F"/>
    <w:rsid w:val="00347EAF"/>
    <w:rsid w:val="003501E7"/>
    <w:rsid w:val="0035025C"/>
    <w:rsid w:val="0035028E"/>
    <w:rsid w:val="003504DC"/>
    <w:rsid w:val="00350520"/>
    <w:rsid w:val="003509BC"/>
    <w:rsid w:val="00350B2D"/>
    <w:rsid w:val="00350EE4"/>
    <w:rsid w:val="00350F18"/>
    <w:rsid w:val="0035105E"/>
    <w:rsid w:val="00351159"/>
    <w:rsid w:val="00351192"/>
    <w:rsid w:val="003511EF"/>
    <w:rsid w:val="00351353"/>
    <w:rsid w:val="003514A1"/>
    <w:rsid w:val="00351500"/>
    <w:rsid w:val="00351555"/>
    <w:rsid w:val="0035164E"/>
    <w:rsid w:val="00351753"/>
    <w:rsid w:val="003517CA"/>
    <w:rsid w:val="00351AED"/>
    <w:rsid w:val="0035205D"/>
    <w:rsid w:val="00352068"/>
    <w:rsid w:val="00352277"/>
    <w:rsid w:val="003525F8"/>
    <w:rsid w:val="003528DB"/>
    <w:rsid w:val="00352A88"/>
    <w:rsid w:val="00352BC2"/>
    <w:rsid w:val="00352BC8"/>
    <w:rsid w:val="00352E1E"/>
    <w:rsid w:val="00352F13"/>
    <w:rsid w:val="00353142"/>
    <w:rsid w:val="003531CE"/>
    <w:rsid w:val="00353221"/>
    <w:rsid w:val="00353260"/>
    <w:rsid w:val="00353322"/>
    <w:rsid w:val="0035338D"/>
    <w:rsid w:val="003534B9"/>
    <w:rsid w:val="003534DE"/>
    <w:rsid w:val="0035356D"/>
    <w:rsid w:val="0035390E"/>
    <w:rsid w:val="00353B79"/>
    <w:rsid w:val="00353D21"/>
    <w:rsid w:val="00353D6F"/>
    <w:rsid w:val="00354012"/>
    <w:rsid w:val="00354076"/>
    <w:rsid w:val="003542CC"/>
    <w:rsid w:val="0035437C"/>
    <w:rsid w:val="003544B1"/>
    <w:rsid w:val="003547E9"/>
    <w:rsid w:val="00354A46"/>
    <w:rsid w:val="00354C2B"/>
    <w:rsid w:val="0035506E"/>
    <w:rsid w:val="0035509C"/>
    <w:rsid w:val="003551DC"/>
    <w:rsid w:val="0035562C"/>
    <w:rsid w:val="003556F5"/>
    <w:rsid w:val="00355770"/>
    <w:rsid w:val="0035599C"/>
    <w:rsid w:val="00355C76"/>
    <w:rsid w:val="0035608B"/>
    <w:rsid w:val="0035628A"/>
    <w:rsid w:val="003563CC"/>
    <w:rsid w:val="003563FD"/>
    <w:rsid w:val="0035689A"/>
    <w:rsid w:val="0035698F"/>
    <w:rsid w:val="003569CB"/>
    <w:rsid w:val="00356AC9"/>
    <w:rsid w:val="00356B6C"/>
    <w:rsid w:val="00356B80"/>
    <w:rsid w:val="00356DD5"/>
    <w:rsid w:val="00356E17"/>
    <w:rsid w:val="0035728C"/>
    <w:rsid w:val="00357293"/>
    <w:rsid w:val="00357418"/>
    <w:rsid w:val="003575B5"/>
    <w:rsid w:val="0035764B"/>
    <w:rsid w:val="0035795A"/>
    <w:rsid w:val="00357BC1"/>
    <w:rsid w:val="00357C8E"/>
    <w:rsid w:val="00357D0B"/>
    <w:rsid w:val="00357DB8"/>
    <w:rsid w:val="00357F90"/>
    <w:rsid w:val="00360309"/>
    <w:rsid w:val="00360539"/>
    <w:rsid w:val="0036096F"/>
    <w:rsid w:val="00360A2E"/>
    <w:rsid w:val="00360DB8"/>
    <w:rsid w:val="00360EB8"/>
    <w:rsid w:val="00361A37"/>
    <w:rsid w:val="00361E2E"/>
    <w:rsid w:val="0036216D"/>
    <w:rsid w:val="0036263D"/>
    <w:rsid w:val="00362B2D"/>
    <w:rsid w:val="00362B74"/>
    <w:rsid w:val="00362D82"/>
    <w:rsid w:val="00362EA5"/>
    <w:rsid w:val="00363066"/>
    <w:rsid w:val="00363070"/>
    <w:rsid w:val="00363144"/>
    <w:rsid w:val="00363212"/>
    <w:rsid w:val="003633B7"/>
    <w:rsid w:val="00363758"/>
    <w:rsid w:val="00363828"/>
    <w:rsid w:val="003638BA"/>
    <w:rsid w:val="003638C6"/>
    <w:rsid w:val="0036397A"/>
    <w:rsid w:val="00363CBC"/>
    <w:rsid w:val="00363DDD"/>
    <w:rsid w:val="00363ED4"/>
    <w:rsid w:val="00364045"/>
    <w:rsid w:val="0036406B"/>
    <w:rsid w:val="0036417F"/>
    <w:rsid w:val="003642CB"/>
    <w:rsid w:val="003645FD"/>
    <w:rsid w:val="00364630"/>
    <w:rsid w:val="0036475E"/>
    <w:rsid w:val="00364828"/>
    <w:rsid w:val="003648C8"/>
    <w:rsid w:val="00364B5C"/>
    <w:rsid w:val="00364BA0"/>
    <w:rsid w:val="00364C28"/>
    <w:rsid w:val="0036501B"/>
    <w:rsid w:val="00365064"/>
    <w:rsid w:val="003653DB"/>
    <w:rsid w:val="00365493"/>
    <w:rsid w:val="00365519"/>
    <w:rsid w:val="003655D1"/>
    <w:rsid w:val="00365987"/>
    <w:rsid w:val="00365AC9"/>
    <w:rsid w:val="00365F27"/>
    <w:rsid w:val="00366086"/>
    <w:rsid w:val="0036621C"/>
    <w:rsid w:val="0036637D"/>
    <w:rsid w:val="00366716"/>
    <w:rsid w:val="00366C76"/>
    <w:rsid w:val="00366EBA"/>
    <w:rsid w:val="0036742E"/>
    <w:rsid w:val="00367878"/>
    <w:rsid w:val="00367888"/>
    <w:rsid w:val="00367A6E"/>
    <w:rsid w:val="00367BD6"/>
    <w:rsid w:val="00367BE0"/>
    <w:rsid w:val="00367C2D"/>
    <w:rsid w:val="00370086"/>
    <w:rsid w:val="00370174"/>
    <w:rsid w:val="003701B0"/>
    <w:rsid w:val="003704A6"/>
    <w:rsid w:val="0037053C"/>
    <w:rsid w:val="003706A7"/>
    <w:rsid w:val="003707C7"/>
    <w:rsid w:val="00370EB8"/>
    <w:rsid w:val="0037101E"/>
    <w:rsid w:val="0037114D"/>
    <w:rsid w:val="00371183"/>
    <w:rsid w:val="0037137F"/>
    <w:rsid w:val="003715CD"/>
    <w:rsid w:val="00371775"/>
    <w:rsid w:val="003717ED"/>
    <w:rsid w:val="00371841"/>
    <w:rsid w:val="003719BF"/>
    <w:rsid w:val="00371A38"/>
    <w:rsid w:val="00371CC3"/>
    <w:rsid w:val="00371E83"/>
    <w:rsid w:val="00372003"/>
    <w:rsid w:val="00372078"/>
    <w:rsid w:val="00372097"/>
    <w:rsid w:val="00372B16"/>
    <w:rsid w:val="00372B5A"/>
    <w:rsid w:val="00372E78"/>
    <w:rsid w:val="00372E7B"/>
    <w:rsid w:val="00373009"/>
    <w:rsid w:val="003732F8"/>
    <w:rsid w:val="0037341E"/>
    <w:rsid w:val="00373494"/>
    <w:rsid w:val="0037351F"/>
    <w:rsid w:val="003735FE"/>
    <w:rsid w:val="0037391B"/>
    <w:rsid w:val="003739D6"/>
    <w:rsid w:val="00373E12"/>
    <w:rsid w:val="00373F13"/>
    <w:rsid w:val="00374847"/>
    <w:rsid w:val="0037486E"/>
    <w:rsid w:val="003748AA"/>
    <w:rsid w:val="003749B8"/>
    <w:rsid w:val="00374A15"/>
    <w:rsid w:val="00374A45"/>
    <w:rsid w:val="00374B23"/>
    <w:rsid w:val="00375049"/>
    <w:rsid w:val="003751FB"/>
    <w:rsid w:val="003753A7"/>
    <w:rsid w:val="003753C7"/>
    <w:rsid w:val="00375470"/>
    <w:rsid w:val="0037569A"/>
    <w:rsid w:val="00375749"/>
    <w:rsid w:val="003757B9"/>
    <w:rsid w:val="0037592D"/>
    <w:rsid w:val="00376106"/>
    <w:rsid w:val="003762C1"/>
    <w:rsid w:val="0037634F"/>
    <w:rsid w:val="00376479"/>
    <w:rsid w:val="003764A0"/>
    <w:rsid w:val="003764D2"/>
    <w:rsid w:val="003764F2"/>
    <w:rsid w:val="0037660A"/>
    <w:rsid w:val="003766E4"/>
    <w:rsid w:val="003768C8"/>
    <w:rsid w:val="003769C5"/>
    <w:rsid w:val="00376CCA"/>
    <w:rsid w:val="00376D93"/>
    <w:rsid w:val="00376EC2"/>
    <w:rsid w:val="003774B3"/>
    <w:rsid w:val="0037764A"/>
    <w:rsid w:val="0037767C"/>
    <w:rsid w:val="0037779C"/>
    <w:rsid w:val="003777D4"/>
    <w:rsid w:val="0037790C"/>
    <w:rsid w:val="00377A0B"/>
    <w:rsid w:val="00377CB2"/>
    <w:rsid w:val="00377D03"/>
    <w:rsid w:val="00377D75"/>
    <w:rsid w:val="00377D7E"/>
    <w:rsid w:val="00377EF7"/>
    <w:rsid w:val="00377FC3"/>
    <w:rsid w:val="00380189"/>
    <w:rsid w:val="00380355"/>
    <w:rsid w:val="0038040C"/>
    <w:rsid w:val="00380517"/>
    <w:rsid w:val="003808B9"/>
    <w:rsid w:val="0038092C"/>
    <w:rsid w:val="00380A04"/>
    <w:rsid w:val="00380AC3"/>
    <w:rsid w:val="00380E0D"/>
    <w:rsid w:val="00380F02"/>
    <w:rsid w:val="00380F7E"/>
    <w:rsid w:val="0038102D"/>
    <w:rsid w:val="0038107B"/>
    <w:rsid w:val="00381386"/>
    <w:rsid w:val="00381862"/>
    <w:rsid w:val="003818BB"/>
    <w:rsid w:val="003818BF"/>
    <w:rsid w:val="00381953"/>
    <w:rsid w:val="00381D40"/>
    <w:rsid w:val="00381DCE"/>
    <w:rsid w:val="00381E1F"/>
    <w:rsid w:val="00381E78"/>
    <w:rsid w:val="00381FA8"/>
    <w:rsid w:val="00382160"/>
    <w:rsid w:val="00382261"/>
    <w:rsid w:val="003824F2"/>
    <w:rsid w:val="00382549"/>
    <w:rsid w:val="0038263F"/>
    <w:rsid w:val="003828E2"/>
    <w:rsid w:val="00382B5A"/>
    <w:rsid w:val="00382C83"/>
    <w:rsid w:val="00382D8B"/>
    <w:rsid w:val="00382DCE"/>
    <w:rsid w:val="00382F2E"/>
    <w:rsid w:val="003830D9"/>
    <w:rsid w:val="0038316C"/>
    <w:rsid w:val="003831E4"/>
    <w:rsid w:val="0038324D"/>
    <w:rsid w:val="0038339A"/>
    <w:rsid w:val="0038339D"/>
    <w:rsid w:val="003833EB"/>
    <w:rsid w:val="003833F0"/>
    <w:rsid w:val="00383661"/>
    <w:rsid w:val="00383769"/>
    <w:rsid w:val="00383970"/>
    <w:rsid w:val="00383A60"/>
    <w:rsid w:val="00383AFD"/>
    <w:rsid w:val="00383FD3"/>
    <w:rsid w:val="0038404F"/>
    <w:rsid w:val="003841A2"/>
    <w:rsid w:val="003843F8"/>
    <w:rsid w:val="0038470E"/>
    <w:rsid w:val="003847FD"/>
    <w:rsid w:val="003849FD"/>
    <w:rsid w:val="00384A5C"/>
    <w:rsid w:val="00384B00"/>
    <w:rsid w:val="00384BAC"/>
    <w:rsid w:val="00384D68"/>
    <w:rsid w:val="00384FBE"/>
    <w:rsid w:val="0038501E"/>
    <w:rsid w:val="00385053"/>
    <w:rsid w:val="0038505F"/>
    <w:rsid w:val="00385100"/>
    <w:rsid w:val="00385112"/>
    <w:rsid w:val="00385483"/>
    <w:rsid w:val="003855E0"/>
    <w:rsid w:val="00385693"/>
    <w:rsid w:val="0038577C"/>
    <w:rsid w:val="0038591E"/>
    <w:rsid w:val="00385AFD"/>
    <w:rsid w:val="00385BA8"/>
    <w:rsid w:val="00385CB0"/>
    <w:rsid w:val="00385DC7"/>
    <w:rsid w:val="00385E8A"/>
    <w:rsid w:val="00385ED3"/>
    <w:rsid w:val="003860EE"/>
    <w:rsid w:val="003863C6"/>
    <w:rsid w:val="003868A7"/>
    <w:rsid w:val="003869C6"/>
    <w:rsid w:val="00386D49"/>
    <w:rsid w:val="00386E0F"/>
    <w:rsid w:val="0038734D"/>
    <w:rsid w:val="0038741D"/>
    <w:rsid w:val="00387434"/>
    <w:rsid w:val="003874EF"/>
    <w:rsid w:val="00387516"/>
    <w:rsid w:val="00387637"/>
    <w:rsid w:val="0038769C"/>
    <w:rsid w:val="00387755"/>
    <w:rsid w:val="003878D3"/>
    <w:rsid w:val="00387B26"/>
    <w:rsid w:val="00387C04"/>
    <w:rsid w:val="00387FF6"/>
    <w:rsid w:val="00390017"/>
    <w:rsid w:val="003902CA"/>
    <w:rsid w:val="00390350"/>
    <w:rsid w:val="0039054B"/>
    <w:rsid w:val="003905E4"/>
    <w:rsid w:val="00390699"/>
    <w:rsid w:val="00390807"/>
    <w:rsid w:val="003909B7"/>
    <w:rsid w:val="003909C1"/>
    <w:rsid w:val="00390DB7"/>
    <w:rsid w:val="0039110D"/>
    <w:rsid w:val="0039149A"/>
    <w:rsid w:val="0039152F"/>
    <w:rsid w:val="003917E0"/>
    <w:rsid w:val="003918BC"/>
    <w:rsid w:val="003919EE"/>
    <w:rsid w:val="00391A38"/>
    <w:rsid w:val="00391A65"/>
    <w:rsid w:val="00391C2B"/>
    <w:rsid w:val="00391D8D"/>
    <w:rsid w:val="0039203E"/>
    <w:rsid w:val="003920F6"/>
    <w:rsid w:val="00392474"/>
    <w:rsid w:val="003925C2"/>
    <w:rsid w:val="003926C7"/>
    <w:rsid w:val="00392AA7"/>
    <w:rsid w:val="00392CA9"/>
    <w:rsid w:val="003930B2"/>
    <w:rsid w:val="0039328F"/>
    <w:rsid w:val="003933B4"/>
    <w:rsid w:val="0039351B"/>
    <w:rsid w:val="003936C3"/>
    <w:rsid w:val="003938D6"/>
    <w:rsid w:val="00393B23"/>
    <w:rsid w:val="00393CEC"/>
    <w:rsid w:val="00393FA9"/>
    <w:rsid w:val="00393FB6"/>
    <w:rsid w:val="00393FD3"/>
    <w:rsid w:val="00393FEC"/>
    <w:rsid w:val="003940FE"/>
    <w:rsid w:val="00394222"/>
    <w:rsid w:val="00394395"/>
    <w:rsid w:val="00394645"/>
    <w:rsid w:val="00394690"/>
    <w:rsid w:val="003946CB"/>
    <w:rsid w:val="00394B41"/>
    <w:rsid w:val="00394CEC"/>
    <w:rsid w:val="00394E44"/>
    <w:rsid w:val="00394EBB"/>
    <w:rsid w:val="00394F0C"/>
    <w:rsid w:val="00395246"/>
    <w:rsid w:val="003952AF"/>
    <w:rsid w:val="003954BB"/>
    <w:rsid w:val="00395612"/>
    <w:rsid w:val="00395BBF"/>
    <w:rsid w:val="00395BE1"/>
    <w:rsid w:val="00395CED"/>
    <w:rsid w:val="00395F63"/>
    <w:rsid w:val="003960B6"/>
    <w:rsid w:val="00396206"/>
    <w:rsid w:val="003963B0"/>
    <w:rsid w:val="0039643A"/>
    <w:rsid w:val="003964E2"/>
    <w:rsid w:val="00396656"/>
    <w:rsid w:val="0039683B"/>
    <w:rsid w:val="00396AFA"/>
    <w:rsid w:val="00396D80"/>
    <w:rsid w:val="00396EC5"/>
    <w:rsid w:val="003972C9"/>
    <w:rsid w:val="00397A7A"/>
    <w:rsid w:val="00397B8C"/>
    <w:rsid w:val="00397C0C"/>
    <w:rsid w:val="00397CF9"/>
    <w:rsid w:val="00397DF3"/>
    <w:rsid w:val="00397EC8"/>
    <w:rsid w:val="003A0074"/>
    <w:rsid w:val="003A02D3"/>
    <w:rsid w:val="003A04A2"/>
    <w:rsid w:val="003A0656"/>
    <w:rsid w:val="003A0780"/>
    <w:rsid w:val="003A0856"/>
    <w:rsid w:val="003A0957"/>
    <w:rsid w:val="003A0A1F"/>
    <w:rsid w:val="003A0AEE"/>
    <w:rsid w:val="003A0C09"/>
    <w:rsid w:val="003A0C2A"/>
    <w:rsid w:val="003A0CFE"/>
    <w:rsid w:val="003A0DB0"/>
    <w:rsid w:val="003A0F7F"/>
    <w:rsid w:val="003A14A0"/>
    <w:rsid w:val="003A1959"/>
    <w:rsid w:val="003A1A6F"/>
    <w:rsid w:val="003A1C31"/>
    <w:rsid w:val="003A1DB2"/>
    <w:rsid w:val="003A2139"/>
    <w:rsid w:val="003A253B"/>
    <w:rsid w:val="003A2893"/>
    <w:rsid w:val="003A28B6"/>
    <w:rsid w:val="003A2944"/>
    <w:rsid w:val="003A2B31"/>
    <w:rsid w:val="003A2D83"/>
    <w:rsid w:val="003A2E5C"/>
    <w:rsid w:val="003A2F3C"/>
    <w:rsid w:val="003A30A8"/>
    <w:rsid w:val="003A34CB"/>
    <w:rsid w:val="003A35D4"/>
    <w:rsid w:val="003A3754"/>
    <w:rsid w:val="003A3756"/>
    <w:rsid w:val="003A3855"/>
    <w:rsid w:val="003A3970"/>
    <w:rsid w:val="003A39CB"/>
    <w:rsid w:val="003A39E2"/>
    <w:rsid w:val="003A40A1"/>
    <w:rsid w:val="003A4460"/>
    <w:rsid w:val="003A462D"/>
    <w:rsid w:val="003A47C8"/>
    <w:rsid w:val="003A49B0"/>
    <w:rsid w:val="003A49D9"/>
    <w:rsid w:val="003A4A39"/>
    <w:rsid w:val="003A4AB4"/>
    <w:rsid w:val="003A4D15"/>
    <w:rsid w:val="003A4FA1"/>
    <w:rsid w:val="003A504B"/>
    <w:rsid w:val="003A504F"/>
    <w:rsid w:val="003A5132"/>
    <w:rsid w:val="003A5585"/>
    <w:rsid w:val="003A57D1"/>
    <w:rsid w:val="003A5A35"/>
    <w:rsid w:val="003A5D40"/>
    <w:rsid w:val="003A5DAA"/>
    <w:rsid w:val="003A5E49"/>
    <w:rsid w:val="003A6168"/>
    <w:rsid w:val="003A6693"/>
    <w:rsid w:val="003A69C8"/>
    <w:rsid w:val="003A6A06"/>
    <w:rsid w:val="003A6B22"/>
    <w:rsid w:val="003A6C2B"/>
    <w:rsid w:val="003A72C6"/>
    <w:rsid w:val="003A7544"/>
    <w:rsid w:val="003A774D"/>
    <w:rsid w:val="003A78C6"/>
    <w:rsid w:val="003A7DB6"/>
    <w:rsid w:val="003B0064"/>
    <w:rsid w:val="003B023A"/>
    <w:rsid w:val="003B0436"/>
    <w:rsid w:val="003B0466"/>
    <w:rsid w:val="003B070F"/>
    <w:rsid w:val="003B0727"/>
    <w:rsid w:val="003B09F9"/>
    <w:rsid w:val="003B0A61"/>
    <w:rsid w:val="003B0BAF"/>
    <w:rsid w:val="003B0FB5"/>
    <w:rsid w:val="003B1220"/>
    <w:rsid w:val="003B12C1"/>
    <w:rsid w:val="003B12D7"/>
    <w:rsid w:val="003B14B5"/>
    <w:rsid w:val="003B1588"/>
    <w:rsid w:val="003B15BD"/>
    <w:rsid w:val="003B1961"/>
    <w:rsid w:val="003B1973"/>
    <w:rsid w:val="003B1993"/>
    <w:rsid w:val="003B1B2D"/>
    <w:rsid w:val="003B1C7F"/>
    <w:rsid w:val="003B1E67"/>
    <w:rsid w:val="003B2561"/>
    <w:rsid w:val="003B2584"/>
    <w:rsid w:val="003B25CB"/>
    <w:rsid w:val="003B2615"/>
    <w:rsid w:val="003B2770"/>
    <w:rsid w:val="003B29A9"/>
    <w:rsid w:val="003B2AA9"/>
    <w:rsid w:val="003B2BF6"/>
    <w:rsid w:val="003B31BF"/>
    <w:rsid w:val="003B31CD"/>
    <w:rsid w:val="003B334D"/>
    <w:rsid w:val="003B33B5"/>
    <w:rsid w:val="003B35E4"/>
    <w:rsid w:val="003B3649"/>
    <w:rsid w:val="003B36CA"/>
    <w:rsid w:val="003B37A2"/>
    <w:rsid w:val="003B37B6"/>
    <w:rsid w:val="003B3877"/>
    <w:rsid w:val="003B39B2"/>
    <w:rsid w:val="003B3A00"/>
    <w:rsid w:val="003B3C7B"/>
    <w:rsid w:val="003B3F0F"/>
    <w:rsid w:val="003B3FF6"/>
    <w:rsid w:val="003B4014"/>
    <w:rsid w:val="003B417A"/>
    <w:rsid w:val="003B41E0"/>
    <w:rsid w:val="003B4A82"/>
    <w:rsid w:val="003B4DA0"/>
    <w:rsid w:val="003B53AF"/>
    <w:rsid w:val="003B58B3"/>
    <w:rsid w:val="003B5902"/>
    <w:rsid w:val="003B5926"/>
    <w:rsid w:val="003B59BE"/>
    <w:rsid w:val="003B5A25"/>
    <w:rsid w:val="003B5D28"/>
    <w:rsid w:val="003B5DF9"/>
    <w:rsid w:val="003B5F4D"/>
    <w:rsid w:val="003B5FD0"/>
    <w:rsid w:val="003B6044"/>
    <w:rsid w:val="003B6048"/>
    <w:rsid w:val="003B6260"/>
    <w:rsid w:val="003B6585"/>
    <w:rsid w:val="003B6700"/>
    <w:rsid w:val="003B674B"/>
    <w:rsid w:val="003B6C70"/>
    <w:rsid w:val="003B6D4D"/>
    <w:rsid w:val="003B6F07"/>
    <w:rsid w:val="003B6F92"/>
    <w:rsid w:val="003B7332"/>
    <w:rsid w:val="003B753D"/>
    <w:rsid w:val="003B7597"/>
    <w:rsid w:val="003B787B"/>
    <w:rsid w:val="003B7AD1"/>
    <w:rsid w:val="003B7B4D"/>
    <w:rsid w:val="003B7BEB"/>
    <w:rsid w:val="003B7C2A"/>
    <w:rsid w:val="003B7CC8"/>
    <w:rsid w:val="003B7D25"/>
    <w:rsid w:val="003B7E61"/>
    <w:rsid w:val="003B7E8F"/>
    <w:rsid w:val="003B7F52"/>
    <w:rsid w:val="003C0049"/>
    <w:rsid w:val="003C00E6"/>
    <w:rsid w:val="003C0251"/>
    <w:rsid w:val="003C0284"/>
    <w:rsid w:val="003C05F2"/>
    <w:rsid w:val="003C0780"/>
    <w:rsid w:val="003C0963"/>
    <w:rsid w:val="003C0DC7"/>
    <w:rsid w:val="003C151B"/>
    <w:rsid w:val="003C1638"/>
    <w:rsid w:val="003C1689"/>
    <w:rsid w:val="003C175D"/>
    <w:rsid w:val="003C1BBB"/>
    <w:rsid w:val="003C1E8D"/>
    <w:rsid w:val="003C1E9A"/>
    <w:rsid w:val="003C240C"/>
    <w:rsid w:val="003C247F"/>
    <w:rsid w:val="003C2562"/>
    <w:rsid w:val="003C26E9"/>
    <w:rsid w:val="003C2853"/>
    <w:rsid w:val="003C2887"/>
    <w:rsid w:val="003C2A15"/>
    <w:rsid w:val="003C3048"/>
    <w:rsid w:val="003C336E"/>
    <w:rsid w:val="003C35A4"/>
    <w:rsid w:val="003C37CC"/>
    <w:rsid w:val="003C39EA"/>
    <w:rsid w:val="003C3A44"/>
    <w:rsid w:val="003C3B3B"/>
    <w:rsid w:val="003C3E34"/>
    <w:rsid w:val="003C434B"/>
    <w:rsid w:val="003C43C6"/>
    <w:rsid w:val="003C4516"/>
    <w:rsid w:val="003C499F"/>
    <w:rsid w:val="003C4B85"/>
    <w:rsid w:val="003C4C1E"/>
    <w:rsid w:val="003C4CB4"/>
    <w:rsid w:val="003C4D0E"/>
    <w:rsid w:val="003C4FAD"/>
    <w:rsid w:val="003C505A"/>
    <w:rsid w:val="003C51A8"/>
    <w:rsid w:val="003C5260"/>
    <w:rsid w:val="003C532E"/>
    <w:rsid w:val="003C56E0"/>
    <w:rsid w:val="003C589F"/>
    <w:rsid w:val="003C5910"/>
    <w:rsid w:val="003C5FBA"/>
    <w:rsid w:val="003C6013"/>
    <w:rsid w:val="003C6217"/>
    <w:rsid w:val="003C62B3"/>
    <w:rsid w:val="003C62E1"/>
    <w:rsid w:val="003C647E"/>
    <w:rsid w:val="003C64C0"/>
    <w:rsid w:val="003C6637"/>
    <w:rsid w:val="003C66CC"/>
    <w:rsid w:val="003C6820"/>
    <w:rsid w:val="003C6AAB"/>
    <w:rsid w:val="003C6B7A"/>
    <w:rsid w:val="003C6C85"/>
    <w:rsid w:val="003C7020"/>
    <w:rsid w:val="003C7390"/>
    <w:rsid w:val="003C7579"/>
    <w:rsid w:val="003C7797"/>
    <w:rsid w:val="003C779A"/>
    <w:rsid w:val="003C77CF"/>
    <w:rsid w:val="003C78C9"/>
    <w:rsid w:val="003C7B07"/>
    <w:rsid w:val="003C7C28"/>
    <w:rsid w:val="003C7E42"/>
    <w:rsid w:val="003D0199"/>
    <w:rsid w:val="003D038E"/>
    <w:rsid w:val="003D05D0"/>
    <w:rsid w:val="003D0E4E"/>
    <w:rsid w:val="003D0EBB"/>
    <w:rsid w:val="003D0FF7"/>
    <w:rsid w:val="003D1004"/>
    <w:rsid w:val="003D1231"/>
    <w:rsid w:val="003D13F2"/>
    <w:rsid w:val="003D1449"/>
    <w:rsid w:val="003D14AB"/>
    <w:rsid w:val="003D14EC"/>
    <w:rsid w:val="003D1657"/>
    <w:rsid w:val="003D17EE"/>
    <w:rsid w:val="003D18D9"/>
    <w:rsid w:val="003D1AAF"/>
    <w:rsid w:val="003D1B17"/>
    <w:rsid w:val="003D1DC5"/>
    <w:rsid w:val="003D207F"/>
    <w:rsid w:val="003D2147"/>
    <w:rsid w:val="003D22A3"/>
    <w:rsid w:val="003D22E4"/>
    <w:rsid w:val="003D2435"/>
    <w:rsid w:val="003D247D"/>
    <w:rsid w:val="003D25EF"/>
    <w:rsid w:val="003D26C5"/>
    <w:rsid w:val="003D2784"/>
    <w:rsid w:val="003D29BF"/>
    <w:rsid w:val="003D2B3E"/>
    <w:rsid w:val="003D2BDC"/>
    <w:rsid w:val="003D2CDD"/>
    <w:rsid w:val="003D2DC1"/>
    <w:rsid w:val="003D2F45"/>
    <w:rsid w:val="003D335B"/>
    <w:rsid w:val="003D347B"/>
    <w:rsid w:val="003D3601"/>
    <w:rsid w:val="003D387E"/>
    <w:rsid w:val="003D392E"/>
    <w:rsid w:val="003D3969"/>
    <w:rsid w:val="003D3C28"/>
    <w:rsid w:val="003D3D9B"/>
    <w:rsid w:val="003D3EC1"/>
    <w:rsid w:val="003D41B5"/>
    <w:rsid w:val="003D41CE"/>
    <w:rsid w:val="003D4319"/>
    <w:rsid w:val="003D4333"/>
    <w:rsid w:val="003D4422"/>
    <w:rsid w:val="003D4472"/>
    <w:rsid w:val="003D45CA"/>
    <w:rsid w:val="003D4638"/>
    <w:rsid w:val="003D4678"/>
    <w:rsid w:val="003D473B"/>
    <w:rsid w:val="003D4998"/>
    <w:rsid w:val="003D4CA0"/>
    <w:rsid w:val="003D4D0E"/>
    <w:rsid w:val="003D4DC8"/>
    <w:rsid w:val="003D4EF6"/>
    <w:rsid w:val="003D52C5"/>
    <w:rsid w:val="003D55B7"/>
    <w:rsid w:val="003D5782"/>
    <w:rsid w:val="003D59D6"/>
    <w:rsid w:val="003D5A19"/>
    <w:rsid w:val="003D5BC3"/>
    <w:rsid w:val="003D5C0A"/>
    <w:rsid w:val="003D5D1F"/>
    <w:rsid w:val="003D5FF5"/>
    <w:rsid w:val="003D6581"/>
    <w:rsid w:val="003D663D"/>
    <w:rsid w:val="003D663E"/>
    <w:rsid w:val="003D6676"/>
    <w:rsid w:val="003D66C5"/>
    <w:rsid w:val="003D66FC"/>
    <w:rsid w:val="003D673D"/>
    <w:rsid w:val="003D6C58"/>
    <w:rsid w:val="003D729D"/>
    <w:rsid w:val="003D72F4"/>
    <w:rsid w:val="003D746F"/>
    <w:rsid w:val="003D7556"/>
    <w:rsid w:val="003D7939"/>
    <w:rsid w:val="003D7B9D"/>
    <w:rsid w:val="003D7D69"/>
    <w:rsid w:val="003D7E7B"/>
    <w:rsid w:val="003D7EDB"/>
    <w:rsid w:val="003E00DB"/>
    <w:rsid w:val="003E02AA"/>
    <w:rsid w:val="003E02F8"/>
    <w:rsid w:val="003E049E"/>
    <w:rsid w:val="003E05CA"/>
    <w:rsid w:val="003E127A"/>
    <w:rsid w:val="003E1306"/>
    <w:rsid w:val="003E1635"/>
    <w:rsid w:val="003E1693"/>
    <w:rsid w:val="003E18F6"/>
    <w:rsid w:val="003E197A"/>
    <w:rsid w:val="003E1BBC"/>
    <w:rsid w:val="003E1CC0"/>
    <w:rsid w:val="003E1F47"/>
    <w:rsid w:val="003E206E"/>
    <w:rsid w:val="003E2160"/>
    <w:rsid w:val="003E21C8"/>
    <w:rsid w:val="003E21E4"/>
    <w:rsid w:val="003E2775"/>
    <w:rsid w:val="003E286A"/>
    <w:rsid w:val="003E2AB6"/>
    <w:rsid w:val="003E2DA5"/>
    <w:rsid w:val="003E2FFE"/>
    <w:rsid w:val="003E304A"/>
    <w:rsid w:val="003E3161"/>
    <w:rsid w:val="003E32B0"/>
    <w:rsid w:val="003E3306"/>
    <w:rsid w:val="003E34DD"/>
    <w:rsid w:val="003E35DB"/>
    <w:rsid w:val="003E37F2"/>
    <w:rsid w:val="003E3B13"/>
    <w:rsid w:val="003E3C56"/>
    <w:rsid w:val="003E3DE3"/>
    <w:rsid w:val="003E3F31"/>
    <w:rsid w:val="003E401F"/>
    <w:rsid w:val="003E412D"/>
    <w:rsid w:val="003E4382"/>
    <w:rsid w:val="003E4F89"/>
    <w:rsid w:val="003E505A"/>
    <w:rsid w:val="003E507C"/>
    <w:rsid w:val="003E5227"/>
    <w:rsid w:val="003E55AE"/>
    <w:rsid w:val="003E57E2"/>
    <w:rsid w:val="003E5831"/>
    <w:rsid w:val="003E595F"/>
    <w:rsid w:val="003E5BC2"/>
    <w:rsid w:val="003E5C20"/>
    <w:rsid w:val="003E5DB5"/>
    <w:rsid w:val="003E5EB1"/>
    <w:rsid w:val="003E603D"/>
    <w:rsid w:val="003E6128"/>
    <w:rsid w:val="003E6135"/>
    <w:rsid w:val="003E6152"/>
    <w:rsid w:val="003E6333"/>
    <w:rsid w:val="003E63A9"/>
    <w:rsid w:val="003E64C6"/>
    <w:rsid w:val="003E64CB"/>
    <w:rsid w:val="003E6626"/>
    <w:rsid w:val="003E66FD"/>
    <w:rsid w:val="003E6772"/>
    <w:rsid w:val="003E6B00"/>
    <w:rsid w:val="003E6BCC"/>
    <w:rsid w:val="003E6D5C"/>
    <w:rsid w:val="003E6D69"/>
    <w:rsid w:val="003E6E78"/>
    <w:rsid w:val="003E6F75"/>
    <w:rsid w:val="003E6FFB"/>
    <w:rsid w:val="003E7073"/>
    <w:rsid w:val="003E76AF"/>
    <w:rsid w:val="003E774B"/>
    <w:rsid w:val="003E78D7"/>
    <w:rsid w:val="003E7ABC"/>
    <w:rsid w:val="003E7C58"/>
    <w:rsid w:val="003E7E66"/>
    <w:rsid w:val="003F0071"/>
    <w:rsid w:val="003F0183"/>
    <w:rsid w:val="003F0402"/>
    <w:rsid w:val="003F0487"/>
    <w:rsid w:val="003F04F1"/>
    <w:rsid w:val="003F059C"/>
    <w:rsid w:val="003F0765"/>
    <w:rsid w:val="003F09CD"/>
    <w:rsid w:val="003F0ABB"/>
    <w:rsid w:val="003F0B9D"/>
    <w:rsid w:val="003F0D53"/>
    <w:rsid w:val="003F0D91"/>
    <w:rsid w:val="003F0F57"/>
    <w:rsid w:val="003F10DB"/>
    <w:rsid w:val="003F1230"/>
    <w:rsid w:val="003F123B"/>
    <w:rsid w:val="003F16A3"/>
    <w:rsid w:val="003F1880"/>
    <w:rsid w:val="003F1A8B"/>
    <w:rsid w:val="003F1AB5"/>
    <w:rsid w:val="003F1AF3"/>
    <w:rsid w:val="003F1BA7"/>
    <w:rsid w:val="003F1E63"/>
    <w:rsid w:val="003F2085"/>
    <w:rsid w:val="003F20EA"/>
    <w:rsid w:val="003F212F"/>
    <w:rsid w:val="003F215B"/>
    <w:rsid w:val="003F2435"/>
    <w:rsid w:val="003F2A63"/>
    <w:rsid w:val="003F2ADD"/>
    <w:rsid w:val="003F2B54"/>
    <w:rsid w:val="003F2B6F"/>
    <w:rsid w:val="003F2B8D"/>
    <w:rsid w:val="003F2C26"/>
    <w:rsid w:val="003F2E3F"/>
    <w:rsid w:val="003F2F38"/>
    <w:rsid w:val="003F347E"/>
    <w:rsid w:val="003F3869"/>
    <w:rsid w:val="003F3A36"/>
    <w:rsid w:val="003F3B93"/>
    <w:rsid w:val="003F3E42"/>
    <w:rsid w:val="003F3F09"/>
    <w:rsid w:val="003F3F18"/>
    <w:rsid w:val="003F4177"/>
    <w:rsid w:val="003F41DD"/>
    <w:rsid w:val="003F4445"/>
    <w:rsid w:val="003F4475"/>
    <w:rsid w:val="003F4499"/>
    <w:rsid w:val="003F4547"/>
    <w:rsid w:val="003F4C43"/>
    <w:rsid w:val="003F4D11"/>
    <w:rsid w:val="003F4D5C"/>
    <w:rsid w:val="003F4D73"/>
    <w:rsid w:val="003F4F55"/>
    <w:rsid w:val="003F542F"/>
    <w:rsid w:val="003F54A0"/>
    <w:rsid w:val="003F578B"/>
    <w:rsid w:val="003F588A"/>
    <w:rsid w:val="003F5983"/>
    <w:rsid w:val="003F5B91"/>
    <w:rsid w:val="003F5BA9"/>
    <w:rsid w:val="003F5D55"/>
    <w:rsid w:val="003F5D80"/>
    <w:rsid w:val="003F5DE7"/>
    <w:rsid w:val="003F5FC4"/>
    <w:rsid w:val="003F60D4"/>
    <w:rsid w:val="003F6344"/>
    <w:rsid w:val="003F6581"/>
    <w:rsid w:val="003F65A2"/>
    <w:rsid w:val="003F65B5"/>
    <w:rsid w:val="003F66D9"/>
    <w:rsid w:val="003F6729"/>
    <w:rsid w:val="003F6768"/>
    <w:rsid w:val="003F677F"/>
    <w:rsid w:val="003F67BC"/>
    <w:rsid w:val="003F6862"/>
    <w:rsid w:val="003F69BD"/>
    <w:rsid w:val="003F6AEE"/>
    <w:rsid w:val="003F6BF1"/>
    <w:rsid w:val="003F6C3D"/>
    <w:rsid w:val="003F6E79"/>
    <w:rsid w:val="003F6F9E"/>
    <w:rsid w:val="003F7093"/>
    <w:rsid w:val="003F7568"/>
    <w:rsid w:val="003F7787"/>
    <w:rsid w:val="003F7B93"/>
    <w:rsid w:val="003F7CAF"/>
    <w:rsid w:val="0040001A"/>
    <w:rsid w:val="004007B9"/>
    <w:rsid w:val="00400A55"/>
    <w:rsid w:val="00400B39"/>
    <w:rsid w:val="00400BDD"/>
    <w:rsid w:val="00400C62"/>
    <w:rsid w:val="004010C0"/>
    <w:rsid w:val="00401109"/>
    <w:rsid w:val="00401318"/>
    <w:rsid w:val="004014A1"/>
    <w:rsid w:val="004014BF"/>
    <w:rsid w:val="00401B67"/>
    <w:rsid w:val="00401B72"/>
    <w:rsid w:val="00401C6B"/>
    <w:rsid w:val="00401E5E"/>
    <w:rsid w:val="0040219D"/>
    <w:rsid w:val="004021A4"/>
    <w:rsid w:val="00402211"/>
    <w:rsid w:val="004023C5"/>
    <w:rsid w:val="00402401"/>
    <w:rsid w:val="00402A04"/>
    <w:rsid w:val="00402A41"/>
    <w:rsid w:val="00402ABE"/>
    <w:rsid w:val="00402B19"/>
    <w:rsid w:val="00402D79"/>
    <w:rsid w:val="00402E11"/>
    <w:rsid w:val="00403066"/>
    <w:rsid w:val="00403176"/>
    <w:rsid w:val="00403278"/>
    <w:rsid w:val="00403667"/>
    <w:rsid w:val="0040373B"/>
    <w:rsid w:val="004038B7"/>
    <w:rsid w:val="004038CA"/>
    <w:rsid w:val="00403982"/>
    <w:rsid w:val="004039DC"/>
    <w:rsid w:val="00403AB4"/>
    <w:rsid w:val="00403B3F"/>
    <w:rsid w:val="00403C50"/>
    <w:rsid w:val="00403C84"/>
    <w:rsid w:val="00403D33"/>
    <w:rsid w:val="00403D6A"/>
    <w:rsid w:val="00403FB4"/>
    <w:rsid w:val="00404171"/>
    <w:rsid w:val="0040419D"/>
    <w:rsid w:val="00404220"/>
    <w:rsid w:val="00404224"/>
    <w:rsid w:val="004045FE"/>
    <w:rsid w:val="00404663"/>
    <w:rsid w:val="00404762"/>
    <w:rsid w:val="00404874"/>
    <w:rsid w:val="00404A18"/>
    <w:rsid w:val="00404E4A"/>
    <w:rsid w:val="00404E9F"/>
    <w:rsid w:val="004050EC"/>
    <w:rsid w:val="00405104"/>
    <w:rsid w:val="004052DA"/>
    <w:rsid w:val="004053B3"/>
    <w:rsid w:val="00405470"/>
    <w:rsid w:val="00405724"/>
    <w:rsid w:val="0040576D"/>
    <w:rsid w:val="0040593C"/>
    <w:rsid w:val="004059D3"/>
    <w:rsid w:val="00405A95"/>
    <w:rsid w:val="00405AB8"/>
    <w:rsid w:val="004060C4"/>
    <w:rsid w:val="004061F5"/>
    <w:rsid w:val="004062C9"/>
    <w:rsid w:val="0040650E"/>
    <w:rsid w:val="0040650F"/>
    <w:rsid w:val="00406673"/>
    <w:rsid w:val="00406C72"/>
    <w:rsid w:val="00406FC4"/>
    <w:rsid w:val="0040709D"/>
    <w:rsid w:val="004071FE"/>
    <w:rsid w:val="004072E1"/>
    <w:rsid w:val="0040734A"/>
    <w:rsid w:val="004073D9"/>
    <w:rsid w:val="00407957"/>
    <w:rsid w:val="00407CCD"/>
    <w:rsid w:val="00407D15"/>
    <w:rsid w:val="00407DC8"/>
    <w:rsid w:val="00407FE4"/>
    <w:rsid w:val="0041025A"/>
    <w:rsid w:val="004106B6"/>
    <w:rsid w:val="0041071A"/>
    <w:rsid w:val="00410A64"/>
    <w:rsid w:val="00410A8D"/>
    <w:rsid w:val="00410A99"/>
    <w:rsid w:val="00410DE5"/>
    <w:rsid w:val="00411568"/>
    <w:rsid w:val="004115FF"/>
    <w:rsid w:val="004117C2"/>
    <w:rsid w:val="004118A8"/>
    <w:rsid w:val="00411A7B"/>
    <w:rsid w:val="00411CC3"/>
    <w:rsid w:val="00411DAF"/>
    <w:rsid w:val="00411DBC"/>
    <w:rsid w:val="00411F6F"/>
    <w:rsid w:val="004122C2"/>
    <w:rsid w:val="0041255D"/>
    <w:rsid w:val="004125BF"/>
    <w:rsid w:val="00412E61"/>
    <w:rsid w:val="00413032"/>
    <w:rsid w:val="004130A7"/>
    <w:rsid w:val="004132AC"/>
    <w:rsid w:val="0041333B"/>
    <w:rsid w:val="004133FA"/>
    <w:rsid w:val="004138D4"/>
    <w:rsid w:val="00413984"/>
    <w:rsid w:val="00413BFE"/>
    <w:rsid w:val="00413E42"/>
    <w:rsid w:val="004140CA"/>
    <w:rsid w:val="004140F7"/>
    <w:rsid w:val="00414218"/>
    <w:rsid w:val="0041474E"/>
    <w:rsid w:val="00414CD6"/>
    <w:rsid w:val="00414F72"/>
    <w:rsid w:val="00414FB8"/>
    <w:rsid w:val="0041519D"/>
    <w:rsid w:val="00415302"/>
    <w:rsid w:val="0041557D"/>
    <w:rsid w:val="00415645"/>
    <w:rsid w:val="004156CD"/>
    <w:rsid w:val="00415B5E"/>
    <w:rsid w:val="00415BAF"/>
    <w:rsid w:val="00416113"/>
    <w:rsid w:val="0041618E"/>
    <w:rsid w:val="004161ED"/>
    <w:rsid w:val="0041640B"/>
    <w:rsid w:val="00416461"/>
    <w:rsid w:val="00416738"/>
    <w:rsid w:val="00416A30"/>
    <w:rsid w:val="00416B0B"/>
    <w:rsid w:val="00416B45"/>
    <w:rsid w:val="00416C96"/>
    <w:rsid w:val="00416D17"/>
    <w:rsid w:val="00416DD9"/>
    <w:rsid w:val="00416ED3"/>
    <w:rsid w:val="0041705B"/>
    <w:rsid w:val="004170F0"/>
    <w:rsid w:val="00417579"/>
    <w:rsid w:val="004177AF"/>
    <w:rsid w:val="00417936"/>
    <w:rsid w:val="00417B22"/>
    <w:rsid w:val="00417C9E"/>
    <w:rsid w:val="00417F11"/>
    <w:rsid w:val="00420169"/>
    <w:rsid w:val="0042017F"/>
    <w:rsid w:val="004202FD"/>
    <w:rsid w:val="00420624"/>
    <w:rsid w:val="00420638"/>
    <w:rsid w:val="0042067F"/>
    <w:rsid w:val="004207C2"/>
    <w:rsid w:val="00420ACA"/>
    <w:rsid w:val="00420BB4"/>
    <w:rsid w:val="00420D9B"/>
    <w:rsid w:val="004210C4"/>
    <w:rsid w:val="0042113D"/>
    <w:rsid w:val="00421A94"/>
    <w:rsid w:val="00421D19"/>
    <w:rsid w:val="00421E1B"/>
    <w:rsid w:val="00421E26"/>
    <w:rsid w:val="00421E97"/>
    <w:rsid w:val="00421F9B"/>
    <w:rsid w:val="00422242"/>
    <w:rsid w:val="004225EA"/>
    <w:rsid w:val="00422EBF"/>
    <w:rsid w:val="00422FBB"/>
    <w:rsid w:val="0042305C"/>
    <w:rsid w:val="004230AA"/>
    <w:rsid w:val="00423442"/>
    <w:rsid w:val="0042344A"/>
    <w:rsid w:val="004234F4"/>
    <w:rsid w:val="00423694"/>
    <w:rsid w:val="004236C8"/>
    <w:rsid w:val="00423C13"/>
    <w:rsid w:val="00423E45"/>
    <w:rsid w:val="00423FC1"/>
    <w:rsid w:val="004249B3"/>
    <w:rsid w:val="00424B84"/>
    <w:rsid w:val="00424D75"/>
    <w:rsid w:val="00424EAB"/>
    <w:rsid w:val="00425331"/>
    <w:rsid w:val="004253EA"/>
    <w:rsid w:val="004253FA"/>
    <w:rsid w:val="00425601"/>
    <w:rsid w:val="00425A77"/>
    <w:rsid w:val="00425AE7"/>
    <w:rsid w:val="00425BB6"/>
    <w:rsid w:val="00425D1E"/>
    <w:rsid w:val="00425D65"/>
    <w:rsid w:val="00425DC3"/>
    <w:rsid w:val="00425F99"/>
    <w:rsid w:val="004260ED"/>
    <w:rsid w:val="004263AE"/>
    <w:rsid w:val="00426420"/>
    <w:rsid w:val="004264F3"/>
    <w:rsid w:val="004265B1"/>
    <w:rsid w:val="00426631"/>
    <w:rsid w:val="00426793"/>
    <w:rsid w:val="00426986"/>
    <w:rsid w:val="0042698F"/>
    <w:rsid w:val="004269DE"/>
    <w:rsid w:val="00426BCE"/>
    <w:rsid w:val="00426DEA"/>
    <w:rsid w:val="00426F8E"/>
    <w:rsid w:val="00427032"/>
    <w:rsid w:val="004271B8"/>
    <w:rsid w:val="00427296"/>
    <w:rsid w:val="004272A1"/>
    <w:rsid w:val="004273E5"/>
    <w:rsid w:val="0042746B"/>
    <w:rsid w:val="0042752C"/>
    <w:rsid w:val="0042753D"/>
    <w:rsid w:val="0042767B"/>
    <w:rsid w:val="00427714"/>
    <w:rsid w:val="004277CB"/>
    <w:rsid w:val="004279B4"/>
    <w:rsid w:val="004279F7"/>
    <w:rsid w:val="00427B53"/>
    <w:rsid w:val="004303FB"/>
    <w:rsid w:val="00430727"/>
    <w:rsid w:val="004307BE"/>
    <w:rsid w:val="00430CDA"/>
    <w:rsid w:val="00430F54"/>
    <w:rsid w:val="0043101C"/>
    <w:rsid w:val="00431106"/>
    <w:rsid w:val="00431237"/>
    <w:rsid w:val="00431288"/>
    <w:rsid w:val="00431324"/>
    <w:rsid w:val="004314C8"/>
    <w:rsid w:val="00431962"/>
    <w:rsid w:val="00431990"/>
    <w:rsid w:val="00431A73"/>
    <w:rsid w:val="00431E90"/>
    <w:rsid w:val="00431FCE"/>
    <w:rsid w:val="004322E8"/>
    <w:rsid w:val="00432432"/>
    <w:rsid w:val="004324CB"/>
    <w:rsid w:val="00432576"/>
    <w:rsid w:val="0043275D"/>
    <w:rsid w:val="00432766"/>
    <w:rsid w:val="004329D7"/>
    <w:rsid w:val="004329E1"/>
    <w:rsid w:val="00432B03"/>
    <w:rsid w:val="00432BA0"/>
    <w:rsid w:val="00432DA3"/>
    <w:rsid w:val="00432E1F"/>
    <w:rsid w:val="00432E37"/>
    <w:rsid w:val="00433166"/>
    <w:rsid w:val="004331D3"/>
    <w:rsid w:val="00433427"/>
    <w:rsid w:val="00433443"/>
    <w:rsid w:val="004334C2"/>
    <w:rsid w:val="004334DD"/>
    <w:rsid w:val="00433532"/>
    <w:rsid w:val="00433579"/>
    <w:rsid w:val="00433590"/>
    <w:rsid w:val="004335FA"/>
    <w:rsid w:val="00433755"/>
    <w:rsid w:val="004338E7"/>
    <w:rsid w:val="00433B64"/>
    <w:rsid w:val="004342B8"/>
    <w:rsid w:val="004344C7"/>
    <w:rsid w:val="00434590"/>
    <w:rsid w:val="00434627"/>
    <w:rsid w:val="00434788"/>
    <w:rsid w:val="00434968"/>
    <w:rsid w:val="00434BD3"/>
    <w:rsid w:val="00434CCD"/>
    <w:rsid w:val="00434DD5"/>
    <w:rsid w:val="00434F93"/>
    <w:rsid w:val="0043519D"/>
    <w:rsid w:val="0043520E"/>
    <w:rsid w:val="0043539C"/>
    <w:rsid w:val="004354BC"/>
    <w:rsid w:val="0043566B"/>
    <w:rsid w:val="00435A63"/>
    <w:rsid w:val="00436155"/>
    <w:rsid w:val="004363F0"/>
    <w:rsid w:val="00436437"/>
    <w:rsid w:val="00436460"/>
    <w:rsid w:val="004364B2"/>
    <w:rsid w:val="004364F7"/>
    <w:rsid w:val="0043676A"/>
    <w:rsid w:val="00436885"/>
    <w:rsid w:val="0043697A"/>
    <w:rsid w:val="00436981"/>
    <w:rsid w:val="00436AF5"/>
    <w:rsid w:val="00436DFE"/>
    <w:rsid w:val="00436EBB"/>
    <w:rsid w:val="004370D4"/>
    <w:rsid w:val="0043719C"/>
    <w:rsid w:val="00437249"/>
    <w:rsid w:val="004372A6"/>
    <w:rsid w:val="00437504"/>
    <w:rsid w:val="004375CD"/>
    <w:rsid w:val="00437630"/>
    <w:rsid w:val="004376BF"/>
    <w:rsid w:val="0043770E"/>
    <w:rsid w:val="004378BA"/>
    <w:rsid w:val="00437ABB"/>
    <w:rsid w:val="00437DD6"/>
    <w:rsid w:val="00437F8A"/>
    <w:rsid w:val="004405F8"/>
    <w:rsid w:val="0044064A"/>
    <w:rsid w:val="0044072F"/>
    <w:rsid w:val="00440826"/>
    <w:rsid w:val="00440871"/>
    <w:rsid w:val="00440BA1"/>
    <w:rsid w:val="00440BB2"/>
    <w:rsid w:val="00440BB7"/>
    <w:rsid w:val="00440C65"/>
    <w:rsid w:val="00440E09"/>
    <w:rsid w:val="004416D7"/>
    <w:rsid w:val="004417B1"/>
    <w:rsid w:val="00441962"/>
    <w:rsid w:val="004419C8"/>
    <w:rsid w:val="00441C4D"/>
    <w:rsid w:val="00441D10"/>
    <w:rsid w:val="00441DF9"/>
    <w:rsid w:val="0044226A"/>
    <w:rsid w:val="0044239E"/>
    <w:rsid w:val="004423A4"/>
    <w:rsid w:val="004424E6"/>
    <w:rsid w:val="0044277A"/>
    <w:rsid w:val="004427A7"/>
    <w:rsid w:val="004427F0"/>
    <w:rsid w:val="00442A21"/>
    <w:rsid w:val="00442AA8"/>
    <w:rsid w:val="00442AC5"/>
    <w:rsid w:val="00442B56"/>
    <w:rsid w:val="00442B6F"/>
    <w:rsid w:val="00442C4B"/>
    <w:rsid w:val="00442D37"/>
    <w:rsid w:val="00442E0F"/>
    <w:rsid w:val="00442EAF"/>
    <w:rsid w:val="0044313E"/>
    <w:rsid w:val="004434A8"/>
    <w:rsid w:val="004434E8"/>
    <w:rsid w:val="0044378C"/>
    <w:rsid w:val="004439CF"/>
    <w:rsid w:val="00443A93"/>
    <w:rsid w:val="00443BBB"/>
    <w:rsid w:val="00443D94"/>
    <w:rsid w:val="00443E14"/>
    <w:rsid w:val="00443E23"/>
    <w:rsid w:val="00443EA7"/>
    <w:rsid w:val="00443EC9"/>
    <w:rsid w:val="0044411F"/>
    <w:rsid w:val="00444568"/>
    <w:rsid w:val="004446F9"/>
    <w:rsid w:val="0044470F"/>
    <w:rsid w:val="0044476A"/>
    <w:rsid w:val="00444792"/>
    <w:rsid w:val="0044480A"/>
    <w:rsid w:val="00444B81"/>
    <w:rsid w:val="00444E53"/>
    <w:rsid w:val="004450AE"/>
    <w:rsid w:val="00445112"/>
    <w:rsid w:val="0044515D"/>
    <w:rsid w:val="0044523B"/>
    <w:rsid w:val="0044561A"/>
    <w:rsid w:val="0044568A"/>
    <w:rsid w:val="0044577B"/>
    <w:rsid w:val="00445CF1"/>
    <w:rsid w:val="004462BA"/>
    <w:rsid w:val="0044690F"/>
    <w:rsid w:val="0044692B"/>
    <w:rsid w:val="00446BB5"/>
    <w:rsid w:val="00446BEC"/>
    <w:rsid w:val="00446D98"/>
    <w:rsid w:val="00446DE8"/>
    <w:rsid w:val="0044709B"/>
    <w:rsid w:val="00447117"/>
    <w:rsid w:val="004472D0"/>
    <w:rsid w:val="00447382"/>
    <w:rsid w:val="0044745D"/>
    <w:rsid w:val="004475A2"/>
    <w:rsid w:val="00447771"/>
    <w:rsid w:val="004478A9"/>
    <w:rsid w:val="004478C0"/>
    <w:rsid w:val="00447B4C"/>
    <w:rsid w:val="00447BF7"/>
    <w:rsid w:val="00447CBE"/>
    <w:rsid w:val="00447D25"/>
    <w:rsid w:val="0045016A"/>
    <w:rsid w:val="004501A8"/>
    <w:rsid w:val="00450324"/>
    <w:rsid w:val="0045047D"/>
    <w:rsid w:val="004505C2"/>
    <w:rsid w:val="00450738"/>
    <w:rsid w:val="004507AB"/>
    <w:rsid w:val="0045094E"/>
    <w:rsid w:val="0045096E"/>
    <w:rsid w:val="004509DC"/>
    <w:rsid w:val="00450C0C"/>
    <w:rsid w:val="00450C70"/>
    <w:rsid w:val="00450DC7"/>
    <w:rsid w:val="00450DEA"/>
    <w:rsid w:val="00450E6F"/>
    <w:rsid w:val="00450EE8"/>
    <w:rsid w:val="004510B7"/>
    <w:rsid w:val="004510C2"/>
    <w:rsid w:val="004511B6"/>
    <w:rsid w:val="0045128F"/>
    <w:rsid w:val="00451295"/>
    <w:rsid w:val="004512EB"/>
    <w:rsid w:val="00451BBA"/>
    <w:rsid w:val="00451E40"/>
    <w:rsid w:val="00451F38"/>
    <w:rsid w:val="00451FFC"/>
    <w:rsid w:val="004524F6"/>
    <w:rsid w:val="00452501"/>
    <w:rsid w:val="00452628"/>
    <w:rsid w:val="0045292E"/>
    <w:rsid w:val="00452C8E"/>
    <w:rsid w:val="00452E41"/>
    <w:rsid w:val="00453293"/>
    <w:rsid w:val="00453443"/>
    <w:rsid w:val="00453615"/>
    <w:rsid w:val="004537C5"/>
    <w:rsid w:val="00453ABD"/>
    <w:rsid w:val="00453C3F"/>
    <w:rsid w:val="00453FE8"/>
    <w:rsid w:val="0045417A"/>
    <w:rsid w:val="00454323"/>
    <w:rsid w:val="004543C5"/>
    <w:rsid w:val="0045461F"/>
    <w:rsid w:val="00454741"/>
    <w:rsid w:val="004547BA"/>
    <w:rsid w:val="004549CC"/>
    <w:rsid w:val="00454F5A"/>
    <w:rsid w:val="00454FC1"/>
    <w:rsid w:val="0045536A"/>
    <w:rsid w:val="004553CA"/>
    <w:rsid w:val="00455491"/>
    <w:rsid w:val="004557A4"/>
    <w:rsid w:val="004558B1"/>
    <w:rsid w:val="00455A08"/>
    <w:rsid w:val="00455AA1"/>
    <w:rsid w:val="00455B0B"/>
    <w:rsid w:val="00455B8A"/>
    <w:rsid w:val="00455CD9"/>
    <w:rsid w:val="00455D18"/>
    <w:rsid w:val="00455EDD"/>
    <w:rsid w:val="004561EC"/>
    <w:rsid w:val="0045628D"/>
    <w:rsid w:val="00456317"/>
    <w:rsid w:val="004563C1"/>
    <w:rsid w:val="00456495"/>
    <w:rsid w:val="00456C53"/>
    <w:rsid w:val="00456CD2"/>
    <w:rsid w:val="00456D31"/>
    <w:rsid w:val="00456DC1"/>
    <w:rsid w:val="00456E5E"/>
    <w:rsid w:val="00457078"/>
    <w:rsid w:val="0045753B"/>
    <w:rsid w:val="00457570"/>
    <w:rsid w:val="004577C2"/>
    <w:rsid w:val="004578C8"/>
    <w:rsid w:val="00457BDF"/>
    <w:rsid w:val="00457DB1"/>
    <w:rsid w:val="00457E17"/>
    <w:rsid w:val="00457E5C"/>
    <w:rsid w:val="00457E84"/>
    <w:rsid w:val="00460003"/>
    <w:rsid w:val="004603CC"/>
    <w:rsid w:val="00460798"/>
    <w:rsid w:val="00460ADE"/>
    <w:rsid w:val="0046102C"/>
    <w:rsid w:val="00461084"/>
    <w:rsid w:val="0046127F"/>
    <w:rsid w:val="00461283"/>
    <w:rsid w:val="004612A4"/>
    <w:rsid w:val="004612C9"/>
    <w:rsid w:val="004612E5"/>
    <w:rsid w:val="00461365"/>
    <w:rsid w:val="00461396"/>
    <w:rsid w:val="00461408"/>
    <w:rsid w:val="00461472"/>
    <w:rsid w:val="0046162F"/>
    <w:rsid w:val="00461724"/>
    <w:rsid w:val="00461736"/>
    <w:rsid w:val="00461EA3"/>
    <w:rsid w:val="00461F8A"/>
    <w:rsid w:val="00461FFC"/>
    <w:rsid w:val="0046208B"/>
    <w:rsid w:val="004620DB"/>
    <w:rsid w:val="0046220F"/>
    <w:rsid w:val="004623C2"/>
    <w:rsid w:val="0046279F"/>
    <w:rsid w:val="00462944"/>
    <w:rsid w:val="00462A16"/>
    <w:rsid w:val="00462BA2"/>
    <w:rsid w:val="00462BD4"/>
    <w:rsid w:val="00462E1A"/>
    <w:rsid w:val="00462F86"/>
    <w:rsid w:val="00462FC4"/>
    <w:rsid w:val="004630D8"/>
    <w:rsid w:val="00463888"/>
    <w:rsid w:val="00463953"/>
    <w:rsid w:val="00463A33"/>
    <w:rsid w:val="00463E88"/>
    <w:rsid w:val="00463EE2"/>
    <w:rsid w:val="00463FD7"/>
    <w:rsid w:val="00464138"/>
    <w:rsid w:val="0046420B"/>
    <w:rsid w:val="0046429C"/>
    <w:rsid w:val="0046435B"/>
    <w:rsid w:val="004644B3"/>
    <w:rsid w:val="004644B7"/>
    <w:rsid w:val="00464923"/>
    <w:rsid w:val="00464A3B"/>
    <w:rsid w:val="00464A66"/>
    <w:rsid w:val="00464FB8"/>
    <w:rsid w:val="00464FC4"/>
    <w:rsid w:val="00465418"/>
    <w:rsid w:val="00465427"/>
    <w:rsid w:val="00465591"/>
    <w:rsid w:val="004656E0"/>
    <w:rsid w:val="004657A6"/>
    <w:rsid w:val="00465820"/>
    <w:rsid w:val="0046592F"/>
    <w:rsid w:val="00465999"/>
    <w:rsid w:val="004659F6"/>
    <w:rsid w:val="00465B91"/>
    <w:rsid w:val="00465B9B"/>
    <w:rsid w:val="00465BE4"/>
    <w:rsid w:val="00465D19"/>
    <w:rsid w:val="00465DC0"/>
    <w:rsid w:val="00465E3A"/>
    <w:rsid w:val="00465EDD"/>
    <w:rsid w:val="00466164"/>
    <w:rsid w:val="0046619F"/>
    <w:rsid w:val="004661F6"/>
    <w:rsid w:val="004663BD"/>
    <w:rsid w:val="004664FD"/>
    <w:rsid w:val="00466B1F"/>
    <w:rsid w:val="00466CE9"/>
    <w:rsid w:val="00466DEE"/>
    <w:rsid w:val="00466E5E"/>
    <w:rsid w:val="00467029"/>
    <w:rsid w:val="00467143"/>
    <w:rsid w:val="0046723B"/>
    <w:rsid w:val="00467573"/>
    <w:rsid w:val="00467596"/>
    <w:rsid w:val="0046771A"/>
    <w:rsid w:val="00467763"/>
    <w:rsid w:val="00467892"/>
    <w:rsid w:val="00467903"/>
    <w:rsid w:val="004679A9"/>
    <w:rsid w:val="00467BA3"/>
    <w:rsid w:val="00467BFB"/>
    <w:rsid w:val="00467E03"/>
    <w:rsid w:val="00467E41"/>
    <w:rsid w:val="00470407"/>
    <w:rsid w:val="004705AF"/>
    <w:rsid w:val="00470818"/>
    <w:rsid w:val="004709CB"/>
    <w:rsid w:val="00470B8F"/>
    <w:rsid w:val="00470BE2"/>
    <w:rsid w:val="00470FEB"/>
    <w:rsid w:val="00471135"/>
    <w:rsid w:val="0047129E"/>
    <w:rsid w:val="004717C9"/>
    <w:rsid w:val="004717E7"/>
    <w:rsid w:val="00471950"/>
    <w:rsid w:val="00471A2F"/>
    <w:rsid w:val="00471AF8"/>
    <w:rsid w:val="00471AFA"/>
    <w:rsid w:val="00471D62"/>
    <w:rsid w:val="00471F07"/>
    <w:rsid w:val="00472340"/>
    <w:rsid w:val="00472430"/>
    <w:rsid w:val="00472654"/>
    <w:rsid w:val="0047297A"/>
    <w:rsid w:val="0047297E"/>
    <w:rsid w:val="00472A79"/>
    <w:rsid w:val="00472BD5"/>
    <w:rsid w:val="00472E7E"/>
    <w:rsid w:val="00472EC9"/>
    <w:rsid w:val="0047322A"/>
    <w:rsid w:val="004733D0"/>
    <w:rsid w:val="00473403"/>
    <w:rsid w:val="00473451"/>
    <w:rsid w:val="00473518"/>
    <w:rsid w:val="004736D0"/>
    <w:rsid w:val="004738D3"/>
    <w:rsid w:val="0047392F"/>
    <w:rsid w:val="004739A8"/>
    <w:rsid w:val="00473A65"/>
    <w:rsid w:val="00473AE3"/>
    <w:rsid w:val="00473BBA"/>
    <w:rsid w:val="00473C36"/>
    <w:rsid w:val="00473E47"/>
    <w:rsid w:val="00473E4A"/>
    <w:rsid w:val="00474040"/>
    <w:rsid w:val="00474045"/>
    <w:rsid w:val="00474143"/>
    <w:rsid w:val="00474171"/>
    <w:rsid w:val="0047442A"/>
    <w:rsid w:val="004746F3"/>
    <w:rsid w:val="00474AB3"/>
    <w:rsid w:val="00474D18"/>
    <w:rsid w:val="00474EB1"/>
    <w:rsid w:val="00474F34"/>
    <w:rsid w:val="00475000"/>
    <w:rsid w:val="0047506A"/>
    <w:rsid w:val="0047511E"/>
    <w:rsid w:val="00475370"/>
    <w:rsid w:val="004753A5"/>
    <w:rsid w:val="004754B4"/>
    <w:rsid w:val="00475B8E"/>
    <w:rsid w:val="00475CC7"/>
    <w:rsid w:val="00475D2E"/>
    <w:rsid w:val="00475D6F"/>
    <w:rsid w:val="00475D84"/>
    <w:rsid w:val="00475DD3"/>
    <w:rsid w:val="00475DE3"/>
    <w:rsid w:val="00475E81"/>
    <w:rsid w:val="00475E8D"/>
    <w:rsid w:val="00475F9F"/>
    <w:rsid w:val="00475FF6"/>
    <w:rsid w:val="004760CF"/>
    <w:rsid w:val="00476146"/>
    <w:rsid w:val="004761B0"/>
    <w:rsid w:val="00476553"/>
    <w:rsid w:val="00476724"/>
    <w:rsid w:val="00476847"/>
    <w:rsid w:val="00476946"/>
    <w:rsid w:val="00476C41"/>
    <w:rsid w:val="00476CBF"/>
    <w:rsid w:val="00476CC9"/>
    <w:rsid w:val="004772EC"/>
    <w:rsid w:val="00477631"/>
    <w:rsid w:val="004776DD"/>
    <w:rsid w:val="004777FC"/>
    <w:rsid w:val="004778B5"/>
    <w:rsid w:val="00477903"/>
    <w:rsid w:val="004779BC"/>
    <w:rsid w:val="00477A3F"/>
    <w:rsid w:val="00477EB3"/>
    <w:rsid w:val="00477ED5"/>
    <w:rsid w:val="00477F85"/>
    <w:rsid w:val="0048013F"/>
    <w:rsid w:val="00480173"/>
    <w:rsid w:val="00480183"/>
    <w:rsid w:val="00480218"/>
    <w:rsid w:val="00480396"/>
    <w:rsid w:val="004803A8"/>
    <w:rsid w:val="004803DF"/>
    <w:rsid w:val="00480478"/>
    <w:rsid w:val="00480DBA"/>
    <w:rsid w:val="00480F68"/>
    <w:rsid w:val="00481382"/>
    <w:rsid w:val="004816CD"/>
    <w:rsid w:val="004816FC"/>
    <w:rsid w:val="00481779"/>
    <w:rsid w:val="0048185D"/>
    <w:rsid w:val="004818FD"/>
    <w:rsid w:val="00481951"/>
    <w:rsid w:val="00481A38"/>
    <w:rsid w:val="00481CFF"/>
    <w:rsid w:val="00481D44"/>
    <w:rsid w:val="00482149"/>
    <w:rsid w:val="0048228F"/>
    <w:rsid w:val="00482783"/>
    <w:rsid w:val="00482AD9"/>
    <w:rsid w:val="00482C64"/>
    <w:rsid w:val="00482DFF"/>
    <w:rsid w:val="00482F28"/>
    <w:rsid w:val="00483406"/>
    <w:rsid w:val="004835D0"/>
    <w:rsid w:val="0048385B"/>
    <w:rsid w:val="0048399B"/>
    <w:rsid w:val="00483A4F"/>
    <w:rsid w:val="00483C30"/>
    <w:rsid w:val="00483DE5"/>
    <w:rsid w:val="00483EC6"/>
    <w:rsid w:val="00484006"/>
    <w:rsid w:val="00484074"/>
    <w:rsid w:val="0048459B"/>
    <w:rsid w:val="0048460E"/>
    <w:rsid w:val="0048488E"/>
    <w:rsid w:val="00484A40"/>
    <w:rsid w:val="00484C30"/>
    <w:rsid w:val="00484CC7"/>
    <w:rsid w:val="00484EC5"/>
    <w:rsid w:val="00484EE2"/>
    <w:rsid w:val="00484FA3"/>
    <w:rsid w:val="00485262"/>
    <w:rsid w:val="00485292"/>
    <w:rsid w:val="004852A6"/>
    <w:rsid w:val="004855CC"/>
    <w:rsid w:val="00485725"/>
    <w:rsid w:val="004858C7"/>
    <w:rsid w:val="00485902"/>
    <w:rsid w:val="0048593A"/>
    <w:rsid w:val="00485A12"/>
    <w:rsid w:val="00485BDE"/>
    <w:rsid w:val="00485E59"/>
    <w:rsid w:val="00485FD5"/>
    <w:rsid w:val="0048628E"/>
    <w:rsid w:val="004862CA"/>
    <w:rsid w:val="004863FF"/>
    <w:rsid w:val="0048642D"/>
    <w:rsid w:val="0048649A"/>
    <w:rsid w:val="0048650C"/>
    <w:rsid w:val="00486834"/>
    <w:rsid w:val="004868E5"/>
    <w:rsid w:val="0048695F"/>
    <w:rsid w:val="0048698E"/>
    <w:rsid w:val="00486B54"/>
    <w:rsid w:val="00486D4B"/>
    <w:rsid w:val="00486DD4"/>
    <w:rsid w:val="00486E84"/>
    <w:rsid w:val="00486F73"/>
    <w:rsid w:val="004872B2"/>
    <w:rsid w:val="00487321"/>
    <w:rsid w:val="004875CB"/>
    <w:rsid w:val="00490065"/>
    <w:rsid w:val="004900FC"/>
    <w:rsid w:val="0049022B"/>
    <w:rsid w:val="004903B8"/>
    <w:rsid w:val="004904C3"/>
    <w:rsid w:val="004907A3"/>
    <w:rsid w:val="00490A70"/>
    <w:rsid w:val="00490ADB"/>
    <w:rsid w:val="00490F1E"/>
    <w:rsid w:val="00490F7A"/>
    <w:rsid w:val="00491274"/>
    <w:rsid w:val="0049128C"/>
    <w:rsid w:val="00491314"/>
    <w:rsid w:val="00491341"/>
    <w:rsid w:val="00491343"/>
    <w:rsid w:val="004916F6"/>
    <w:rsid w:val="00491BD3"/>
    <w:rsid w:val="00491C85"/>
    <w:rsid w:val="00491E9F"/>
    <w:rsid w:val="00491EF6"/>
    <w:rsid w:val="004920AA"/>
    <w:rsid w:val="004922AE"/>
    <w:rsid w:val="00492504"/>
    <w:rsid w:val="004927E1"/>
    <w:rsid w:val="0049287D"/>
    <w:rsid w:val="004928AE"/>
    <w:rsid w:val="004929A4"/>
    <w:rsid w:val="00492A67"/>
    <w:rsid w:val="00492C9D"/>
    <w:rsid w:val="00492D2E"/>
    <w:rsid w:val="00492E11"/>
    <w:rsid w:val="00492E2F"/>
    <w:rsid w:val="00492E5B"/>
    <w:rsid w:val="004932B2"/>
    <w:rsid w:val="004933E8"/>
    <w:rsid w:val="00493903"/>
    <w:rsid w:val="004939C4"/>
    <w:rsid w:val="00493B19"/>
    <w:rsid w:val="00493D49"/>
    <w:rsid w:val="00493EC8"/>
    <w:rsid w:val="00493FDE"/>
    <w:rsid w:val="004941AB"/>
    <w:rsid w:val="004943CD"/>
    <w:rsid w:val="00494927"/>
    <w:rsid w:val="004949EA"/>
    <w:rsid w:val="00494D94"/>
    <w:rsid w:val="00494F3B"/>
    <w:rsid w:val="00495125"/>
    <w:rsid w:val="004952D8"/>
    <w:rsid w:val="00495604"/>
    <w:rsid w:val="0049566F"/>
    <w:rsid w:val="0049575F"/>
    <w:rsid w:val="00495B09"/>
    <w:rsid w:val="00495B62"/>
    <w:rsid w:val="00495BA1"/>
    <w:rsid w:val="00495FC1"/>
    <w:rsid w:val="00496020"/>
    <w:rsid w:val="004961DD"/>
    <w:rsid w:val="004961F8"/>
    <w:rsid w:val="00496467"/>
    <w:rsid w:val="004964AF"/>
    <w:rsid w:val="004965A3"/>
    <w:rsid w:val="004969B2"/>
    <w:rsid w:val="00496B0F"/>
    <w:rsid w:val="00496BF3"/>
    <w:rsid w:val="00496D25"/>
    <w:rsid w:val="00496F42"/>
    <w:rsid w:val="00497014"/>
    <w:rsid w:val="00497265"/>
    <w:rsid w:val="0049726D"/>
    <w:rsid w:val="00497365"/>
    <w:rsid w:val="00497718"/>
    <w:rsid w:val="004977E8"/>
    <w:rsid w:val="00497870"/>
    <w:rsid w:val="00497BC3"/>
    <w:rsid w:val="00497C8C"/>
    <w:rsid w:val="00497C98"/>
    <w:rsid w:val="00497DA5"/>
    <w:rsid w:val="00497DF0"/>
    <w:rsid w:val="00497E50"/>
    <w:rsid w:val="004A001F"/>
    <w:rsid w:val="004A0117"/>
    <w:rsid w:val="004A0257"/>
    <w:rsid w:val="004A07D1"/>
    <w:rsid w:val="004A085D"/>
    <w:rsid w:val="004A08AD"/>
    <w:rsid w:val="004A0921"/>
    <w:rsid w:val="004A0C06"/>
    <w:rsid w:val="004A0CD8"/>
    <w:rsid w:val="004A0D5B"/>
    <w:rsid w:val="004A0FA0"/>
    <w:rsid w:val="004A0FCF"/>
    <w:rsid w:val="004A1095"/>
    <w:rsid w:val="004A10F5"/>
    <w:rsid w:val="004A130E"/>
    <w:rsid w:val="004A1381"/>
    <w:rsid w:val="004A1407"/>
    <w:rsid w:val="004A1474"/>
    <w:rsid w:val="004A17A5"/>
    <w:rsid w:val="004A1B96"/>
    <w:rsid w:val="004A1CA1"/>
    <w:rsid w:val="004A1D07"/>
    <w:rsid w:val="004A1D65"/>
    <w:rsid w:val="004A1E03"/>
    <w:rsid w:val="004A2115"/>
    <w:rsid w:val="004A2368"/>
    <w:rsid w:val="004A2416"/>
    <w:rsid w:val="004A255A"/>
    <w:rsid w:val="004A25DE"/>
    <w:rsid w:val="004A2602"/>
    <w:rsid w:val="004A2613"/>
    <w:rsid w:val="004A2678"/>
    <w:rsid w:val="004A2819"/>
    <w:rsid w:val="004A2C40"/>
    <w:rsid w:val="004A2C6E"/>
    <w:rsid w:val="004A2D4A"/>
    <w:rsid w:val="004A2DC6"/>
    <w:rsid w:val="004A2EDC"/>
    <w:rsid w:val="004A35D3"/>
    <w:rsid w:val="004A39B4"/>
    <w:rsid w:val="004A3E7B"/>
    <w:rsid w:val="004A41DC"/>
    <w:rsid w:val="004A4304"/>
    <w:rsid w:val="004A431F"/>
    <w:rsid w:val="004A45C1"/>
    <w:rsid w:val="004A482B"/>
    <w:rsid w:val="004A4A58"/>
    <w:rsid w:val="004A4AB5"/>
    <w:rsid w:val="004A4DAD"/>
    <w:rsid w:val="004A4DD3"/>
    <w:rsid w:val="004A4E00"/>
    <w:rsid w:val="004A4E53"/>
    <w:rsid w:val="004A4EDB"/>
    <w:rsid w:val="004A4F86"/>
    <w:rsid w:val="004A50C8"/>
    <w:rsid w:val="004A5300"/>
    <w:rsid w:val="004A5768"/>
    <w:rsid w:val="004A57B5"/>
    <w:rsid w:val="004A5875"/>
    <w:rsid w:val="004A587B"/>
    <w:rsid w:val="004A5D8D"/>
    <w:rsid w:val="004A6029"/>
    <w:rsid w:val="004A60F4"/>
    <w:rsid w:val="004A61C7"/>
    <w:rsid w:val="004A6305"/>
    <w:rsid w:val="004A636F"/>
    <w:rsid w:val="004A63B7"/>
    <w:rsid w:val="004A64E3"/>
    <w:rsid w:val="004A67A8"/>
    <w:rsid w:val="004A6870"/>
    <w:rsid w:val="004A68A8"/>
    <w:rsid w:val="004A6911"/>
    <w:rsid w:val="004A6C24"/>
    <w:rsid w:val="004A6D57"/>
    <w:rsid w:val="004A6E93"/>
    <w:rsid w:val="004A6F31"/>
    <w:rsid w:val="004A7093"/>
    <w:rsid w:val="004A716B"/>
    <w:rsid w:val="004A7178"/>
    <w:rsid w:val="004A7182"/>
    <w:rsid w:val="004A72C8"/>
    <w:rsid w:val="004A747C"/>
    <w:rsid w:val="004A7BE5"/>
    <w:rsid w:val="004A7C48"/>
    <w:rsid w:val="004A7C4E"/>
    <w:rsid w:val="004A7D62"/>
    <w:rsid w:val="004A7E37"/>
    <w:rsid w:val="004B0226"/>
    <w:rsid w:val="004B03E2"/>
    <w:rsid w:val="004B0421"/>
    <w:rsid w:val="004B04D5"/>
    <w:rsid w:val="004B058D"/>
    <w:rsid w:val="004B05AA"/>
    <w:rsid w:val="004B0828"/>
    <w:rsid w:val="004B094D"/>
    <w:rsid w:val="004B0A8B"/>
    <w:rsid w:val="004B0BF6"/>
    <w:rsid w:val="004B0E0E"/>
    <w:rsid w:val="004B0E9F"/>
    <w:rsid w:val="004B11FE"/>
    <w:rsid w:val="004B1234"/>
    <w:rsid w:val="004B1460"/>
    <w:rsid w:val="004B153B"/>
    <w:rsid w:val="004B16B8"/>
    <w:rsid w:val="004B1843"/>
    <w:rsid w:val="004B1D81"/>
    <w:rsid w:val="004B1F1A"/>
    <w:rsid w:val="004B2056"/>
    <w:rsid w:val="004B20E9"/>
    <w:rsid w:val="004B21EE"/>
    <w:rsid w:val="004B221A"/>
    <w:rsid w:val="004B2B45"/>
    <w:rsid w:val="004B2BE2"/>
    <w:rsid w:val="004B2D13"/>
    <w:rsid w:val="004B2D16"/>
    <w:rsid w:val="004B2F96"/>
    <w:rsid w:val="004B301E"/>
    <w:rsid w:val="004B3043"/>
    <w:rsid w:val="004B30C8"/>
    <w:rsid w:val="004B3238"/>
    <w:rsid w:val="004B3588"/>
    <w:rsid w:val="004B360A"/>
    <w:rsid w:val="004B36F8"/>
    <w:rsid w:val="004B39B7"/>
    <w:rsid w:val="004B3B44"/>
    <w:rsid w:val="004B3D39"/>
    <w:rsid w:val="004B3DC6"/>
    <w:rsid w:val="004B408C"/>
    <w:rsid w:val="004B4285"/>
    <w:rsid w:val="004B4323"/>
    <w:rsid w:val="004B466D"/>
    <w:rsid w:val="004B4798"/>
    <w:rsid w:val="004B537C"/>
    <w:rsid w:val="004B53E1"/>
    <w:rsid w:val="004B56CD"/>
    <w:rsid w:val="004B5742"/>
    <w:rsid w:val="004B59AA"/>
    <w:rsid w:val="004B5B01"/>
    <w:rsid w:val="004B5B6D"/>
    <w:rsid w:val="004B5CC7"/>
    <w:rsid w:val="004B5E06"/>
    <w:rsid w:val="004B61D6"/>
    <w:rsid w:val="004B6279"/>
    <w:rsid w:val="004B63A4"/>
    <w:rsid w:val="004B63D1"/>
    <w:rsid w:val="004B63F6"/>
    <w:rsid w:val="004B6AD0"/>
    <w:rsid w:val="004B6B21"/>
    <w:rsid w:val="004B6C05"/>
    <w:rsid w:val="004B6C6A"/>
    <w:rsid w:val="004B6FA4"/>
    <w:rsid w:val="004B7110"/>
    <w:rsid w:val="004B72E7"/>
    <w:rsid w:val="004B73D4"/>
    <w:rsid w:val="004B75B7"/>
    <w:rsid w:val="004B765D"/>
    <w:rsid w:val="004B776E"/>
    <w:rsid w:val="004B78B3"/>
    <w:rsid w:val="004B7BD8"/>
    <w:rsid w:val="004C0013"/>
    <w:rsid w:val="004C00C0"/>
    <w:rsid w:val="004C0403"/>
    <w:rsid w:val="004C067A"/>
    <w:rsid w:val="004C097A"/>
    <w:rsid w:val="004C0CB5"/>
    <w:rsid w:val="004C0DD3"/>
    <w:rsid w:val="004C0E84"/>
    <w:rsid w:val="004C0EA4"/>
    <w:rsid w:val="004C0F2B"/>
    <w:rsid w:val="004C0F67"/>
    <w:rsid w:val="004C14E6"/>
    <w:rsid w:val="004C15E3"/>
    <w:rsid w:val="004C176D"/>
    <w:rsid w:val="004C17EC"/>
    <w:rsid w:val="004C1960"/>
    <w:rsid w:val="004C1A39"/>
    <w:rsid w:val="004C1BBD"/>
    <w:rsid w:val="004C1CCB"/>
    <w:rsid w:val="004C1D49"/>
    <w:rsid w:val="004C202F"/>
    <w:rsid w:val="004C20C5"/>
    <w:rsid w:val="004C212F"/>
    <w:rsid w:val="004C21E1"/>
    <w:rsid w:val="004C2207"/>
    <w:rsid w:val="004C23BE"/>
    <w:rsid w:val="004C243A"/>
    <w:rsid w:val="004C2475"/>
    <w:rsid w:val="004C2478"/>
    <w:rsid w:val="004C25A9"/>
    <w:rsid w:val="004C25CC"/>
    <w:rsid w:val="004C262F"/>
    <w:rsid w:val="004C26E2"/>
    <w:rsid w:val="004C27F7"/>
    <w:rsid w:val="004C27F9"/>
    <w:rsid w:val="004C2877"/>
    <w:rsid w:val="004C29E4"/>
    <w:rsid w:val="004C2A0B"/>
    <w:rsid w:val="004C2D17"/>
    <w:rsid w:val="004C314B"/>
    <w:rsid w:val="004C3150"/>
    <w:rsid w:val="004C316F"/>
    <w:rsid w:val="004C31C0"/>
    <w:rsid w:val="004C380A"/>
    <w:rsid w:val="004C385E"/>
    <w:rsid w:val="004C3B5A"/>
    <w:rsid w:val="004C3D1F"/>
    <w:rsid w:val="004C3D2D"/>
    <w:rsid w:val="004C3F2B"/>
    <w:rsid w:val="004C3F30"/>
    <w:rsid w:val="004C3F98"/>
    <w:rsid w:val="004C40C7"/>
    <w:rsid w:val="004C4277"/>
    <w:rsid w:val="004C42E0"/>
    <w:rsid w:val="004C447D"/>
    <w:rsid w:val="004C44D5"/>
    <w:rsid w:val="004C45DD"/>
    <w:rsid w:val="004C4728"/>
    <w:rsid w:val="004C494E"/>
    <w:rsid w:val="004C4A12"/>
    <w:rsid w:val="004C4BE4"/>
    <w:rsid w:val="004C4C7A"/>
    <w:rsid w:val="004C4DB1"/>
    <w:rsid w:val="004C4E70"/>
    <w:rsid w:val="004C4F09"/>
    <w:rsid w:val="004C51EA"/>
    <w:rsid w:val="004C5227"/>
    <w:rsid w:val="004C52F1"/>
    <w:rsid w:val="004C54B8"/>
    <w:rsid w:val="004C54FD"/>
    <w:rsid w:val="004C5777"/>
    <w:rsid w:val="004C582C"/>
    <w:rsid w:val="004C5917"/>
    <w:rsid w:val="004C5920"/>
    <w:rsid w:val="004C5937"/>
    <w:rsid w:val="004C5AB5"/>
    <w:rsid w:val="004C5ADB"/>
    <w:rsid w:val="004C5C56"/>
    <w:rsid w:val="004C5E0A"/>
    <w:rsid w:val="004C5F97"/>
    <w:rsid w:val="004C601E"/>
    <w:rsid w:val="004C61DA"/>
    <w:rsid w:val="004C66A1"/>
    <w:rsid w:val="004C682E"/>
    <w:rsid w:val="004C6A0C"/>
    <w:rsid w:val="004C6AA4"/>
    <w:rsid w:val="004C6FF0"/>
    <w:rsid w:val="004C7292"/>
    <w:rsid w:val="004C7425"/>
    <w:rsid w:val="004C77B1"/>
    <w:rsid w:val="004C77CA"/>
    <w:rsid w:val="004C781A"/>
    <w:rsid w:val="004C7A21"/>
    <w:rsid w:val="004C7ADB"/>
    <w:rsid w:val="004C7B5E"/>
    <w:rsid w:val="004C7C06"/>
    <w:rsid w:val="004C7C51"/>
    <w:rsid w:val="004C7DF0"/>
    <w:rsid w:val="004D0186"/>
    <w:rsid w:val="004D02B3"/>
    <w:rsid w:val="004D0369"/>
    <w:rsid w:val="004D06B0"/>
    <w:rsid w:val="004D07EB"/>
    <w:rsid w:val="004D0961"/>
    <w:rsid w:val="004D09B0"/>
    <w:rsid w:val="004D0AA4"/>
    <w:rsid w:val="004D0C30"/>
    <w:rsid w:val="004D0C43"/>
    <w:rsid w:val="004D0DFF"/>
    <w:rsid w:val="004D0E08"/>
    <w:rsid w:val="004D0EC2"/>
    <w:rsid w:val="004D0F1E"/>
    <w:rsid w:val="004D1111"/>
    <w:rsid w:val="004D1294"/>
    <w:rsid w:val="004D1330"/>
    <w:rsid w:val="004D14D3"/>
    <w:rsid w:val="004D1567"/>
    <w:rsid w:val="004D166E"/>
    <w:rsid w:val="004D1AED"/>
    <w:rsid w:val="004D1BF5"/>
    <w:rsid w:val="004D1D05"/>
    <w:rsid w:val="004D1D5E"/>
    <w:rsid w:val="004D1DAC"/>
    <w:rsid w:val="004D1FB6"/>
    <w:rsid w:val="004D259B"/>
    <w:rsid w:val="004D2991"/>
    <w:rsid w:val="004D29C9"/>
    <w:rsid w:val="004D2C38"/>
    <w:rsid w:val="004D2D1A"/>
    <w:rsid w:val="004D325A"/>
    <w:rsid w:val="004D3286"/>
    <w:rsid w:val="004D3383"/>
    <w:rsid w:val="004D3807"/>
    <w:rsid w:val="004D4071"/>
    <w:rsid w:val="004D481D"/>
    <w:rsid w:val="004D48E4"/>
    <w:rsid w:val="004D4EB8"/>
    <w:rsid w:val="004D5043"/>
    <w:rsid w:val="004D513B"/>
    <w:rsid w:val="004D5180"/>
    <w:rsid w:val="004D55FC"/>
    <w:rsid w:val="004D57BF"/>
    <w:rsid w:val="004D57E4"/>
    <w:rsid w:val="004D5F9C"/>
    <w:rsid w:val="004D6509"/>
    <w:rsid w:val="004D65D7"/>
    <w:rsid w:val="004D6802"/>
    <w:rsid w:val="004D68D7"/>
    <w:rsid w:val="004D6E53"/>
    <w:rsid w:val="004D6EB1"/>
    <w:rsid w:val="004D6F96"/>
    <w:rsid w:val="004D7051"/>
    <w:rsid w:val="004D7087"/>
    <w:rsid w:val="004D718D"/>
    <w:rsid w:val="004D71F6"/>
    <w:rsid w:val="004D7284"/>
    <w:rsid w:val="004D72A6"/>
    <w:rsid w:val="004D733B"/>
    <w:rsid w:val="004D766E"/>
    <w:rsid w:val="004D788A"/>
    <w:rsid w:val="004D7A20"/>
    <w:rsid w:val="004E0021"/>
    <w:rsid w:val="004E0027"/>
    <w:rsid w:val="004E00FC"/>
    <w:rsid w:val="004E0181"/>
    <w:rsid w:val="004E02C3"/>
    <w:rsid w:val="004E0332"/>
    <w:rsid w:val="004E064C"/>
    <w:rsid w:val="004E0686"/>
    <w:rsid w:val="004E06EE"/>
    <w:rsid w:val="004E08C3"/>
    <w:rsid w:val="004E09CC"/>
    <w:rsid w:val="004E0AC0"/>
    <w:rsid w:val="004E0AF2"/>
    <w:rsid w:val="004E0BEB"/>
    <w:rsid w:val="004E0C84"/>
    <w:rsid w:val="004E0DC9"/>
    <w:rsid w:val="004E0F15"/>
    <w:rsid w:val="004E0FB2"/>
    <w:rsid w:val="004E1021"/>
    <w:rsid w:val="004E1124"/>
    <w:rsid w:val="004E12F0"/>
    <w:rsid w:val="004E157F"/>
    <w:rsid w:val="004E15A2"/>
    <w:rsid w:val="004E1600"/>
    <w:rsid w:val="004E1621"/>
    <w:rsid w:val="004E18DB"/>
    <w:rsid w:val="004E1A12"/>
    <w:rsid w:val="004E1CEE"/>
    <w:rsid w:val="004E1D09"/>
    <w:rsid w:val="004E1EE0"/>
    <w:rsid w:val="004E1F64"/>
    <w:rsid w:val="004E1FCE"/>
    <w:rsid w:val="004E205F"/>
    <w:rsid w:val="004E217C"/>
    <w:rsid w:val="004E21EB"/>
    <w:rsid w:val="004E21F3"/>
    <w:rsid w:val="004E22DA"/>
    <w:rsid w:val="004E2496"/>
    <w:rsid w:val="004E26F8"/>
    <w:rsid w:val="004E278D"/>
    <w:rsid w:val="004E2816"/>
    <w:rsid w:val="004E2A11"/>
    <w:rsid w:val="004E2AAD"/>
    <w:rsid w:val="004E2BA6"/>
    <w:rsid w:val="004E2F15"/>
    <w:rsid w:val="004E30C8"/>
    <w:rsid w:val="004E32A7"/>
    <w:rsid w:val="004E3334"/>
    <w:rsid w:val="004E35A2"/>
    <w:rsid w:val="004E36CE"/>
    <w:rsid w:val="004E38FC"/>
    <w:rsid w:val="004E3A0E"/>
    <w:rsid w:val="004E3A26"/>
    <w:rsid w:val="004E3B65"/>
    <w:rsid w:val="004E3D17"/>
    <w:rsid w:val="004E3DEA"/>
    <w:rsid w:val="004E3FF8"/>
    <w:rsid w:val="004E4047"/>
    <w:rsid w:val="004E4229"/>
    <w:rsid w:val="004E4262"/>
    <w:rsid w:val="004E42E9"/>
    <w:rsid w:val="004E4417"/>
    <w:rsid w:val="004E4468"/>
    <w:rsid w:val="004E452A"/>
    <w:rsid w:val="004E4611"/>
    <w:rsid w:val="004E4892"/>
    <w:rsid w:val="004E4C49"/>
    <w:rsid w:val="004E4E8B"/>
    <w:rsid w:val="004E516A"/>
    <w:rsid w:val="004E51EF"/>
    <w:rsid w:val="004E543A"/>
    <w:rsid w:val="004E54AA"/>
    <w:rsid w:val="004E54F3"/>
    <w:rsid w:val="004E5515"/>
    <w:rsid w:val="004E56C3"/>
    <w:rsid w:val="004E5958"/>
    <w:rsid w:val="004E6056"/>
    <w:rsid w:val="004E681A"/>
    <w:rsid w:val="004E6888"/>
    <w:rsid w:val="004E68F6"/>
    <w:rsid w:val="004E6913"/>
    <w:rsid w:val="004E6A26"/>
    <w:rsid w:val="004E6A38"/>
    <w:rsid w:val="004E6DD8"/>
    <w:rsid w:val="004E700B"/>
    <w:rsid w:val="004E7351"/>
    <w:rsid w:val="004E742A"/>
    <w:rsid w:val="004E74E4"/>
    <w:rsid w:val="004E785B"/>
    <w:rsid w:val="004E7893"/>
    <w:rsid w:val="004E78CA"/>
    <w:rsid w:val="004E7ACF"/>
    <w:rsid w:val="004E7C59"/>
    <w:rsid w:val="004E7D5B"/>
    <w:rsid w:val="004E7E89"/>
    <w:rsid w:val="004E7F8F"/>
    <w:rsid w:val="004F00C2"/>
    <w:rsid w:val="004F0175"/>
    <w:rsid w:val="004F07AC"/>
    <w:rsid w:val="004F09B2"/>
    <w:rsid w:val="004F1096"/>
    <w:rsid w:val="004F15C7"/>
    <w:rsid w:val="004F1644"/>
    <w:rsid w:val="004F1A35"/>
    <w:rsid w:val="004F1B5A"/>
    <w:rsid w:val="004F1BD2"/>
    <w:rsid w:val="004F230D"/>
    <w:rsid w:val="004F235C"/>
    <w:rsid w:val="004F2525"/>
    <w:rsid w:val="004F25A1"/>
    <w:rsid w:val="004F2666"/>
    <w:rsid w:val="004F2896"/>
    <w:rsid w:val="004F2AB8"/>
    <w:rsid w:val="004F2CE6"/>
    <w:rsid w:val="004F3B27"/>
    <w:rsid w:val="004F3E6B"/>
    <w:rsid w:val="004F4100"/>
    <w:rsid w:val="004F420D"/>
    <w:rsid w:val="004F4462"/>
    <w:rsid w:val="004F45F8"/>
    <w:rsid w:val="004F46BD"/>
    <w:rsid w:val="004F46F2"/>
    <w:rsid w:val="004F4F59"/>
    <w:rsid w:val="004F509D"/>
    <w:rsid w:val="004F5319"/>
    <w:rsid w:val="004F55B6"/>
    <w:rsid w:val="004F56DA"/>
    <w:rsid w:val="004F5764"/>
    <w:rsid w:val="004F5B6C"/>
    <w:rsid w:val="004F5CCD"/>
    <w:rsid w:val="004F5DDA"/>
    <w:rsid w:val="004F5E31"/>
    <w:rsid w:val="004F5F34"/>
    <w:rsid w:val="004F5FF6"/>
    <w:rsid w:val="004F62AC"/>
    <w:rsid w:val="004F670A"/>
    <w:rsid w:val="004F6C11"/>
    <w:rsid w:val="004F6C6A"/>
    <w:rsid w:val="004F70BA"/>
    <w:rsid w:val="004F738B"/>
    <w:rsid w:val="004F7393"/>
    <w:rsid w:val="004F744C"/>
    <w:rsid w:val="004F7517"/>
    <w:rsid w:val="004F7553"/>
    <w:rsid w:val="004F77E2"/>
    <w:rsid w:val="004F7842"/>
    <w:rsid w:val="004F7913"/>
    <w:rsid w:val="004F797E"/>
    <w:rsid w:val="004F7C45"/>
    <w:rsid w:val="004F7C9B"/>
    <w:rsid w:val="004F7CDD"/>
    <w:rsid w:val="005003C9"/>
    <w:rsid w:val="00500411"/>
    <w:rsid w:val="005004F8"/>
    <w:rsid w:val="0050062D"/>
    <w:rsid w:val="0050067F"/>
    <w:rsid w:val="00500ACF"/>
    <w:rsid w:val="00500BA6"/>
    <w:rsid w:val="00500C19"/>
    <w:rsid w:val="00500C8D"/>
    <w:rsid w:val="00500D13"/>
    <w:rsid w:val="00500EB2"/>
    <w:rsid w:val="00500FBC"/>
    <w:rsid w:val="00501132"/>
    <w:rsid w:val="00501258"/>
    <w:rsid w:val="00501533"/>
    <w:rsid w:val="005018B3"/>
    <w:rsid w:val="0050197F"/>
    <w:rsid w:val="00501A1F"/>
    <w:rsid w:val="00501B0B"/>
    <w:rsid w:val="00501DD4"/>
    <w:rsid w:val="00502156"/>
    <w:rsid w:val="00502522"/>
    <w:rsid w:val="0050259D"/>
    <w:rsid w:val="005027AA"/>
    <w:rsid w:val="0050280C"/>
    <w:rsid w:val="00502A2E"/>
    <w:rsid w:val="00502B59"/>
    <w:rsid w:val="00502BE5"/>
    <w:rsid w:val="00502CA4"/>
    <w:rsid w:val="005032CE"/>
    <w:rsid w:val="0050341D"/>
    <w:rsid w:val="0050352B"/>
    <w:rsid w:val="00503675"/>
    <w:rsid w:val="00503761"/>
    <w:rsid w:val="0050378D"/>
    <w:rsid w:val="00503800"/>
    <w:rsid w:val="00503868"/>
    <w:rsid w:val="00503896"/>
    <w:rsid w:val="005039EA"/>
    <w:rsid w:val="00503A19"/>
    <w:rsid w:val="00503B66"/>
    <w:rsid w:val="00503E44"/>
    <w:rsid w:val="00503E46"/>
    <w:rsid w:val="00504188"/>
    <w:rsid w:val="005042A4"/>
    <w:rsid w:val="00504392"/>
    <w:rsid w:val="0050476A"/>
    <w:rsid w:val="005049E5"/>
    <w:rsid w:val="00504BA5"/>
    <w:rsid w:val="00504CD4"/>
    <w:rsid w:val="00504DC6"/>
    <w:rsid w:val="00504F5D"/>
    <w:rsid w:val="0050503A"/>
    <w:rsid w:val="0050521A"/>
    <w:rsid w:val="005052FD"/>
    <w:rsid w:val="0050538D"/>
    <w:rsid w:val="0050542A"/>
    <w:rsid w:val="00505478"/>
    <w:rsid w:val="00505A00"/>
    <w:rsid w:val="00505C7E"/>
    <w:rsid w:val="00505D79"/>
    <w:rsid w:val="00505DFC"/>
    <w:rsid w:val="00505FBD"/>
    <w:rsid w:val="005062BB"/>
    <w:rsid w:val="005065AD"/>
    <w:rsid w:val="005066D4"/>
    <w:rsid w:val="00506798"/>
    <w:rsid w:val="0050680C"/>
    <w:rsid w:val="0050698A"/>
    <w:rsid w:val="00506C86"/>
    <w:rsid w:val="00507041"/>
    <w:rsid w:val="0050705C"/>
    <w:rsid w:val="00507174"/>
    <w:rsid w:val="00507256"/>
    <w:rsid w:val="0050732B"/>
    <w:rsid w:val="0050777F"/>
    <w:rsid w:val="00507881"/>
    <w:rsid w:val="005078A8"/>
    <w:rsid w:val="00507C38"/>
    <w:rsid w:val="00507D78"/>
    <w:rsid w:val="00507D7E"/>
    <w:rsid w:val="00507EF0"/>
    <w:rsid w:val="00507F29"/>
    <w:rsid w:val="00510369"/>
    <w:rsid w:val="0051048C"/>
    <w:rsid w:val="0051055B"/>
    <w:rsid w:val="005105C3"/>
    <w:rsid w:val="00510A84"/>
    <w:rsid w:val="00510AE6"/>
    <w:rsid w:val="00510B02"/>
    <w:rsid w:val="00510E34"/>
    <w:rsid w:val="00510E89"/>
    <w:rsid w:val="00510F16"/>
    <w:rsid w:val="00510F3B"/>
    <w:rsid w:val="00511018"/>
    <w:rsid w:val="00511183"/>
    <w:rsid w:val="0051129D"/>
    <w:rsid w:val="005112F8"/>
    <w:rsid w:val="00511790"/>
    <w:rsid w:val="005118F1"/>
    <w:rsid w:val="005118FF"/>
    <w:rsid w:val="00511C1E"/>
    <w:rsid w:val="00512069"/>
    <w:rsid w:val="00512177"/>
    <w:rsid w:val="005121D1"/>
    <w:rsid w:val="00512687"/>
    <w:rsid w:val="00512781"/>
    <w:rsid w:val="00512833"/>
    <w:rsid w:val="0051283B"/>
    <w:rsid w:val="005129BC"/>
    <w:rsid w:val="00512B9A"/>
    <w:rsid w:val="00512D54"/>
    <w:rsid w:val="00512E35"/>
    <w:rsid w:val="00512E46"/>
    <w:rsid w:val="00512E90"/>
    <w:rsid w:val="00513178"/>
    <w:rsid w:val="00513240"/>
    <w:rsid w:val="005132B9"/>
    <w:rsid w:val="005135E6"/>
    <w:rsid w:val="00513758"/>
    <w:rsid w:val="0051379C"/>
    <w:rsid w:val="005138A5"/>
    <w:rsid w:val="00513B22"/>
    <w:rsid w:val="00513C39"/>
    <w:rsid w:val="00513EC0"/>
    <w:rsid w:val="00513FF8"/>
    <w:rsid w:val="00514377"/>
    <w:rsid w:val="0051473B"/>
    <w:rsid w:val="00514AE1"/>
    <w:rsid w:val="00514B29"/>
    <w:rsid w:val="00514D8C"/>
    <w:rsid w:val="00514D91"/>
    <w:rsid w:val="00515290"/>
    <w:rsid w:val="005152AC"/>
    <w:rsid w:val="005152B6"/>
    <w:rsid w:val="005152BD"/>
    <w:rsid w:val="00515545"/>
    <w:rsid w:val="005155F9"/>
    <w:rsid w:val="005157FE"/>
    <w:rsid w:val="00515DF1"/>
    <w:rsid w:val="00515F7E"/>
    <w:rsid w:val="0051649E"/>
    <w:rsid w:val="00516504"/>
    <w:rsid w:val="0051654B"/>
    <w:rsid w:val="005165F5"/>
    <w:rsid w:val="00516616"/>
    <w:rsid w:val="0051677B"/>
    <w:rsid w:val="00516816"/>
    <w:rsid w:val="0051691E"/>
    <w:rsid w:val="00516C34"/>
    <w:rsid w:val="00516C62"/>
    <w:rsid w:val="00516DA1"/>
    <w:rsid w:val="00516DD8"/>
    <w:rsid w:val="00516E2E"/>
    <w:rsid w:val="00516EF8"/>
    <w:rsid w:val="00516FEE"/>
    <w:rsid w:val="00516FF2"/>
    <w:rsid w:val="00517086"/>
    <w:rsid w:val="0051727A"/>
    <w:rsid w:val="00517396"/>
    <w:rsid w:val="005174A9"/>
    <w:rsid w:val="0051771F"/>
    <w:rsid w:val="00517AB5"/>
    <w:rsid w:val="00517BCF"/>
    <w:rsid w:val="00517DB5"/>
    <w:rsid w:val="00517DE6"/>
    <w:rsid w:val="00517DF0"/>
    <w:rsid w:val="00517FED"/>
    <w:rsid w:val="005200AC"/>
    <w:rsid w:val="0052014C"/>
    <w:rsid w:val="00520359"/>
    <w:rsid w:val="005205CE"/>
    <w:rsid w:val="00520607"/>
    <w:rsid w:val="005207B5"/>
    <w:rsid w:val="00520890"/>
    <w:rsid w:val="005208D4"/>
    <w:rsid w:val="00520A6D"/>
    <w:rsid w:val="00520AEA"/>
    <w:rsid w:val="00520C89"/>
    <w:rsid w:val="00520D93"/>
    <w:rsid w:val="005211B9"/>
    <w:rsid w:val="005213A9"/>
    <w:rsid w:val="0052154F"/>
    <w:rsid w:val="00521832"/>
    <w:rsid w:val="0052194F"/>
    <w:rsid w:val="00521C8A"/>
    <w:rsid w:val="00521E85"/>
    <w:rsid w:val="00522071"/>
    <w:rsid w:val="005223C1"/>
    <w:rsid w:val="00522438"/>
    <w:rsid w:val="0052262B"/>
    <w:rsid w:val="00522B5E"/>
    <w:rsid w:val="00522C94"/>
    <w:rsid w:val="00522D97"/>
    <w:rsid w:val="00522EDF"/>
    <w:rsid w:val="00522F98"/>
    <w:rsid w:val="005234F1"/>
    <w:rsid w:val="005236C6"/>
    <w:rsid w:val="005236D1"/>
    <w:rsid w:val="005237CC"/>
    <w:rsid w:val="00523837"/>
    <w:rsid w:val="00523C2A"/>
    <w:rsid w:val="00523D0D"/>
    <w:rsid w:val="0052407F"/>
    <w:rsid w:val="00524275"/>
    <w:rsid w:val="0052458A"/>
    <w:rsid w:val="005248B9"/>
    <w:rsid w:val="00524B44"/>
    <w:rsid w:val="00524C91"/>
    <w:rsid w:val="00524D32"/>
    <w:rsid w:val="00524D4C"/>
    <w:rsid w:val="00524DB1"/>
    <w:rsid w:val="00524E22"/>
    <w:rsid w:val="0052507A"/>
    <w:rsid w:val="00525144"/>
    <w:rsid w:val="00525216"/>
    <w:rsid w:val="00525300"/>
    <w:rsid w:val="005259D1"/>
    <w:rsid w:val="00525A6E"/>
    <w:rsid w:val="00525AF8"/>
    <w:rsid w:val="00525C85"/>
    <w:rsid w:val="00525D58"/>
    <w:rsid w:val="00525EDD"/>
    <w:rsid w:val="00525F78"/>
    <w:rsid w:val="00526005"/>
    <w:rsid w:val="005265F9"/>
    <w:rsid w:val="0052660E"/>
    <w:rsid w:val="00526636"/>
    <w:rsid w:val="00526656"/>
    <w:rsid w:val="005268B9"/>
    <w:rsid w:val="005269C4"/>
    <w:rsid w:val="00526A7D"/>
    <w:rsid w:val="0052738D"/>
    <w:rsid w:val="0052742B"/>
    <w:rsid w:val="005274B9"/>
    <w:rsid w:val="00527565"/>
    <w:rsid w:val="005275C0"/>
    <w:rsid w:val="005276ED"/>
    <w:rsid w:val="00527A8B"/>
    <w:rsid w:val="00527AE6"/>
    <w:rsid w:val="00527B36"/>
    <w:rsid w:val="00527BEE"/>
    <w:rsid w:val="00527DF9"/>
    <w:rsid w:val="00530007"/>
    <w:rsid w:val="005300A3"/>
    <w:rsid w:val="00530151"/>
    <w:rsid w:val="00530224"/>
    <w:rsid w:val="005302EA"/>
    <w:rsid w:val="005302FF"/>
    <w:rsid w:val="00530370"/>
    <w:rsid w:val="00530491"/>
    <w:rsid w:val="005305F8"/>
    <w:rsid w:val="005307C5"/>
    <w:rsid w:val="00530AAB"/>
    <w:rsid w:val="00530D41"/>
    <w:rsid w:val="00530E0E"/>
    <w:rsid w:val="00530E2B"/>
    <w:rsid w:val="00530E9F"/>
    <w:rsid w:val="00530F03"/>
    <w:rsid w:val="00531078"/>
    <w:rsid w:val="005310EF"/>
    <w:rsid w:val="00531311"/>
    <w:rsid w:val="00531330"/>
    <w:rsid w:val="005313D3"/>
    <w:rsid w:val="00531831"/>
    <w:rsid w:val="00531D43"/>
    <w:rsid w:val="00531D8A"/>
    <w:rsid w:val="00531EE9"/>
    <w:rsid w:val="005321B5"/>
    <w:rsid w:val="005324FF"/>
    <w:rsid w:val="00532745"/>
    <w:rsid w:val="005329D0"/>
    <w:rsid w:val="00532ADC"/>
    <w:rsid w:val="00532EAE"/>
    <w:rsid w:val="00533070"/>
    <w:rsid w:val="00533105"/>
    <w:rsid w:val="005334A6"/>
    <w:rsid w:val="0053388E"/>
    <w:rsid w:val="00533A3F"/>
    <w:rsid w:val="00533AAB"/>
    <w:rsid w:val="00533DCD"/>
    <w:rsid w:val="00533DEE"/>
    <w:rsid w:val="00533E0A"/>
    <w:rsid w:val="00533E14"/>
    <w:rsid w:val="00534212"/>
    <w:rsid w:val="00534362"/>
    <w:rsid w:val="005343ED"/>
    <w:rsid w:val="005344CA"/>
    <w:rsid w:val="005344DE"/>
    <w:rsid w:val="005345A1"/>
    <w:rsid w:val="0053470D"/>
    <w:rsid w:val="0053480D"/>
    <w:rsid w:val="00534842"/>
    <w:rsid w:val="00534A3D"/>
    <w:rsid w:val="00534ABD"/>
    <w:rsid w:val="00534B2C"/>
    <w:rsid w:val="00534D02"/>
    <w:rsid w:val="005354D5"/>
    <w:rsid w:val="00535542"/>
    <w:rsid w:val="00535742"/>
    <w:rsid w:val="005358DB"/>
    <w:rsid w:val="00535991"/>
    <w:rsid w:val="005359CA"/>
    <w:rsid w:val="00535AB5"/>
    <w:rsid w:val="00535B35"/>
    <w:rsid w:val="00535B43"/>
    <w:rsid w:val="00535DA7"/>
    <w:rsid w:val="00535DE7"/>
    <w:rsid w:val="00535FFB"/>
    <w:rsid w:val="0053601E"/>
    <w:rsid w:val="00536131"/>
    <w:rsid w:val="0053638C"/>
    <w:rsid w:val="00536656"/>
    <w:rsid w:val="0053685C"/>
    <w:rsid w:val="005368E2"/>
    <w:rsid w:val="00536B77"/>
    <w:rsid w:val="00536E7D"/>
    <w:rsid w:val="00536EC3"/>
    <w:rsid w:val="005370D4"/>
    <w:rsid w:val="00537267"/>
    <w:rsid w:val="0053755D"/>
    <w:rsid w:val="0053758D"/>
    <w:rsid w:val="00537D88"/>
    <w:rsid w:val="00537DF3"/>
    <w:rsid w:val="00537EED"/>
    <w:rsid w:val="005402A7"/>
    <w:rsid w:val="005403EA"/>
    <w:rsid w:val="005405B5"/>
    <w:rsid w:val="005405DF"/>
    <w:rsid w:val="005406EE"/>
    <w:rsid w:val="00540839"/>
    <w:rsid w:val="00540980"/>
    <w:rsid w:val="00540C84"/>
    <w:rsid w:val="00540DE6"/>
    <w:rsid w:val="00540E18"/>
    <w:rsid w:val="00540EEA"/>
    <w:rsid w:val="00541048"/>
    <w:rsid w:val="005410FB"/>
    <w:rsid w:val="00541294"/>
    <w:rsid w:val="005412BA"/>
    <w:rsid w:val="005412CA"/>
    <w:rsid w:val="00541344"/>
    <w:rsid w:val="005413D1"/>
    <w:rsid w:val="00541504"/>
    <w:rsid w:val="0054171F"/>
    <w:rsid w:val="0054193F"/>
    <w:rsid w:val="00541977"/>
    <w:rsid w:val="005419A9"/>
    <w:rsid w:val="00541A23"/>
    <w:rsid w:val="00541E4D"/>
    <w:rsid w:val="0054209D"/>
    <w:rsid w:val="00542178"/>
    <w:rsid w:val="005421F4"/>
    <w:rsid w:val="0054225E"/>
    <w:rsid w:val="005422A1"/>
    <w:rsid w:val="005426EE"/>
    <w:rsid w:val="0054290B"/>
    <w:rsid w:val="00542964"/>
    <w:rsid w:val="00542A5A"/>
    <w:rsid w:val="00542B23"/>
    <w:rsid w:val="00542C26"/>
    <w:rsid w:val="00542D0E"/>
    <w:rsid w:val="00542E4D"/>
    <w:rsid w:val="00542F01"/>
    <w:rsid w:val="0054303E"/>
    <w:rsid w:val="0054304B"/>
    <w:rsid w:val="00543198"/>
    <w:rsid w:val="0054324F"/>
    <w:rsid w:val="0054353A"/>
    <w:rsid w:val="00543603"/>
    <w:rsid w:val="0054375D"/>
    <w:rsid w:val="00543A7A"/>
    <w:rsid w:val="00543C0F"/>
    <w:rsid w:val="00543DDA"/>
    <w:rsid w:val="00543E15"/>
    <w:rsid w:val="00543F1B"/>
    <w:rsid w:val="00543F8D"/>
    <w:rsid w:val="00544A1F"/>
    <w:rsid w:val="00544BAB"/>
    <w:rsid w:val="00544DBF"/>
    <w:rsid w:val="005452B5"/>
    <w:rsid w:val="0054531C"/>
    <w:rsid w:val="00545420"/>
    <w:rsid w:val="0054556F"/>
    <w:rsid w:val="005455A1"/>
    <w:rsid w:val="0054596E"/>
    <w:rsid w:val="005459FD"/>
    <w:rsid w:val="00545C5A"/>
    <w:rsid w:val="00545EA4"/>
    <w:rsid w:val="00545F58"/>
    <w:rsid w:val="0054618D"/>
    <w:rsid w:val="00546238"/>
    <w:rsid w:val="00546326"/>
    <w:rsid w:val="005466CD"/>
    <w:rsid w:val="005468E1"/>
    <w:rsid w:val="005469B1"/>
    <w:rsid w:val="00546AF5"/>
    <w:rsid w:val="00546DB3"/>
    <w:rsid w:val="0054721B"/>
    <w:rsid w:val="00547220"/>
    <w:rsid w:val="005474BD"/>
    <w:rsid w:val="005475FF"/>
    <w:rsid w:val="00547823"/>
    <w:rsid w:val="00547A19"/>
    <w:rsid w:val="00547A5F"/>
    <w:rsid w:val="00550081"/>
    <w:rsid w:val="005501DC"/>
    <w:rsid w:val="00550807"/>
    <w:rsid w:val="00550CA3"/>
    <w:rsid w:val="00550FAF"/>
    <w:rsid w:val="00550FC1"/>
    <w:rsid w:val="00551020"/>
    <w:rsid w:val="005510CE"/>
    <w:rsid w:val="005512F3"/>
    <w:rsid w:val="00551418"/>
    <w:rsid w:val="0055150C"/>
    <w:rsid w:val="0055151E"/>
    <w:rsid w:val="00551554"/>
    <w:rsid w:val="00551AC7"/>
    <w:rsid w:val="00551B84"/>
    <w:rsid w:val="00552032"/>
    <w:rsid w:val="005521EC"/>
    <w:rsid w:val="005522BD"/>
    <w:rsid w:val="0055245F"/>
    <w:rsid w:val="0055258D"/>
    <w:rsid w:val="0055266B"/>
    <w:rsid w:val="00552687"/>
    <w:rsid w:val="0055270F"/>
    <w:rsid w:val="00552D25"/>
    <w:rsid w:val="00552F11"/>
    <w:rsid w:val="00552F80"/>
    <w:rsid w:val="0055305F"/>
    <w:rsid w:val="005530F0"/>
    <w:rsid w:val="005535D7"/>
    <w:rsid w:val="0055362E"/>
    <w:rsid w:val="005538D4"/>
    <w:rsid w:val="005538E8"/>
    <w:rsid w:val="005538EF"/>
    <w:rsid w:val="00553A4C"/>
    <w:rsid w:val="00553BC2"/>
    <w:rsid w:val="00553C46"/>
    <w:rsid w:val="00553E0E"/>
    <w:rsid w:val="00553E90"/>
    <w:rsid w:val="00553F7E"/>
    <w:rsid w:val="00553FE3"/>
    <w:rsid w:val="00554191"/>
    <w:rsid w:val="00554407"/>
    <w:rsid w:val="005544B8"/>
    <w:rsid w:val="00554613"/>
    <w:rsid w:val="005546E9"/>
    <w:rsid w:val="0055486E"/>
    <w:rsid w:val="005548E6"/>
    <w:rsid w:val="00554A43"/>
    <w:rsid w:val="00554D66"/>
    <w:rsid w:val="00554DC5"/>
    <w:rsid w:val="00554E5C"/>
    <w:rsid w:val="00554F3A"/>
    <w:rsid w:val="00554F44"/>
    <w:rsid w:val="00555337"/>
    <w:rsid w:val="005556FF"/>
    <w:rsid w:val="005557CB"/>
    <w:rsid w:val="00555A07"/>
    <w:rsid w:val="00555A5A"/>
    <w:rsid w:val="00555B12"/>
    <w:rsid w:val="00556037"/>
    <w:rsid w:val="00556330"/>
    <w:rsid w:val="00556362"/>
    <w:rsid w:val="0055651B"/>
    <w:rsid w:val="005566A5"/>
    <w:rsid w:val="005566A9"/>
    <w:rsid w:val="005566CC"/>
    <w:rsid w:val="00556722"/>
    <w:rsid w:val="00556C18"/>
    <w:rsid w:val="00556D3E"/>
    <w:rsid w:val="00556E65"/>
    <w:rsid w:val="005571E7"/>
    <w:rsid w:val="00557355"/>
    <w:rsid w:val="0055743B"/>
    <w:rsid w:val="0055765F"/>
    <w:rsid w:val="0055766E"/>
    <w:rsid w:val="005576D7"/>
    <w:rsid w:val="005579FB"/>
    <w:rsid w:val="00557A4E"/>
    <w:rsid w:val="00557BFF"/>
    <w:rsid w:val="00557C4C"/>
    <w:rsid w:val="00560201"/>
    <w:rsid w:val="00560561"/>
    <w:rsid w:val="0056058F"/>
    <w:rsid w:val="00560871"/>
    <w:rsid w:val="005608B0"/>
    <w:rsid w:val="00560933"/>
    <w:rsid w:val="00560B1A"/>
    <w:rsid w:val="00560D20"/>
    <w:rsid w:val="00560D48"/>
    <w:rsid w:val="00560DD2"/>
    <w:rsid w:val="005613A0"/>
    <w:rsid w:val="00561E55"/>
    <w:rsid w:val="00561EE4"/>
    <w:rsid w:val="00561F3F"/>
    <w:rsid w:val="00562188"/>
    <w:rsid w:val="00562338"/>
    <w:rsid w:val="005624BA"/>
    <w:rsid w:val="00562736"/>
    <w:rsid w:val="0056273A"/>
    <w:rsid w:val="00562819"/>
    <w:rsid w:val="0056294A"/>
    <w:rsid w:val="005629B3"/>
    <w:rsid w:val="00562C02"/>
    <w:rsid w:val="00562CD5"/>
    <w:rsid w:val="00562D92"/>
    <w:rsid w:val="00562DC0"/>
    <w:rsid w:val="00562DD1"/>
    <w:rsid w:val="00563118"/>
    <w:rsid w:val="00563213"/>
    <w:rsid w:val="00563316"/>
    <w:rsid w:val="005639A4"/>
    <w:rsid w:val="005639DC"/>
    <w:rsid w:val="00563B56"/>
    <w:rsid w:val="00563DE4"/>
    <w:rsid w:val="00563E2B"/>
    <w:rsid w:val="00563F7A"/>
    <w:rsid w:val="00563FA4"/>
    <w:rsid w:val="00564020"/>
    <w:rsid w:val="005642F7"/>
    <w:rsid w:val="00564588"/>
    <w:rsid w:val="0056467C"/>
    <w:rsid w:val="00564987"/>
    <w:rsid w:val="00564B70"/>
    <w:rsid w:val="00565174"/>
    <w:rsid w:val="005652E4"/>
    <w:rsid w:val="00565363"/>
    <w:rsid w:val="00565380"/>
    <w:rsid w:val="005653AA"/>
    <w:rsid w:val="00565540"/>
    <w:rsid w:val="005657A6"/>
    <w:rsid w:val="005657EA"/>
    <w:rsid w:val="00565EC3"/>
    <w:rsid w:val="0056608C"/>
    <w:rsid w:val="005660CE"/>
    <w:rsid w:val="00566394"/>
    <w:rsid w:val="005664B8"/>
    <w:rsid w:val="00566912"/>
    <w:rsid w:val="00566AD2"/>
    <w:rsid w:val="00566C40"/>
    <w:rsid w:val="00566CC9"/>
    <w:rsid w:val="00566D67"/>
    <w:rsid w:val="00566E3E"/>
    <w:rsid w:val="00566E85"/>
    <w:rsid w:val="00567067"/>
    <w:rsid w:val="005670E7"/>
    <w:rsid w:val="0056730A"/>
    <w:rsid w:val="0056769F"/>
    <w:rsid w:val="00567971"/>
    <w:rsid w:val="005679B9"/>
    <w:rsid w:val="00567CED"/>
    <w:rsid w:val="00570234"/>
    <w:rsid w:val="00570262"/>
    <w:rsid w:val="0057036B"/>
    <w:rsid w:val="00570476"/>
    <w:rsid w:val="005705E8"/>
    <w:rsid w:val="005706EF"/>
    <w:rsid w:val="0057072C"/>
    <w:rsid w:val="00570975"/>
    <w:rsid w:val="00570ACB"/>
    <w:rsid w:val="00570B5B"/>
    <w:rsid w:val="00570BA9"/>
    <w:rsid w:val="00570DD2"/>
    <w:rsid w:val="00570E49"/>
    <w:rsid w:val="0057106D"/>
    <w:rsid w:val="00571174"/>
    <w:rsid w:val="005712C2"/>
    <w:rsid w:val="005712D1"/>
    <w:rsid w:val="005713C6"/>
    <w:rsid w:val="00571492"/>
    <w:rsid w:val="005714CB"/>
    <w:rsid w:val="00571719"/>
    <w:rsid w:val="005717FE"/>
    <w:rsid w:val="0057183A"/>
    <w:rsid w:val="00571A77"/>
    <w:rsid w:val="00571B78"/>
    <w:rsid w:val="00571CB1"/>
    <w:rsid w:val="005720EF"/>
    <w:rsid w:val="005721D4"/>
    <w:rsid w:val="005721EC"/>
    <w:rsid w:val="0057230F"/>
    <w:rsid w:val="00572323"/>
    <w:rsid w:val="005724E3"/>
    <w:rsid w:val="005725A1"/>
    <w:rsid w:val="0057265F"/>
    <w:rsid w:val="00572FEA"/>
    <w:rsid w:val="00572FEB"/>
    <w:rsid w:val="00573224"/>
    <w:rsid w:val="00573451"/>
    <w:rsid w:val="0057353C"/>
    <w:rsid w:val="005739A6"/>
    <w:rsid w:val="00573C06"/>
    <w:rsid w:val="00573D5F"/>
    <w:rsid w:val="00573D7C"/>
    <w:rsid w:val="00573DBA"/>
    <w:rsid w:val="00573E64"/>
    <w:rsid w:val="00573E93"/>
    <w:rsid w:val="005741FF"/>
    <w:rsid w:val="00574254"/>
    <w:rsid w:val="005742D9"/>
    <w:rsid w:val="005742F4"/>
    <w:rsid w:val="005745F3"/>
    <w:rsid w:val="005747D1"/>
    <w:rsid w:val="00574841"/>
    <w:rsid w:val="00574A3A"/>
    <w:rsid w:val="00574CC8"/>
    <w:rsid w:val="00574D29"/>
    <w:rsid w:val="00574D40"/>
    <w:rsid w:val="0057510A"/>
    <w:rsid w:val="00575344"/>
    <w:rsid w:val="00575813"/>
    <w:rsid w:val="00575816"/>
    <w:rsid w:val="00575834"/>
    <w:rsid w:val="005759B3"/>
    <w:rsid w:val="005759BF"/>
    <w:rsid w:val="00575B13"/>
    <w:rsid w:val="00575C1F"/>
    <w:rsid w:val="00575C50"/>
    <w:rsid w:val="00575E13"/>
    <w:rsid w:val="00575F8A"/>
    <w:rsid w:val="00575F93"/>
    <w:rsid w:val="0057614F"/>
    <w:rsid w:val="00576209"/>
    <w:rsid w:val="00576317"/>
    <w:rsid w:val="00576351"/>
    <w:rsid w:val="005763A7"/>
    <w:rsid w:val="005764A1"/>
    <w:rsid w:val="0057666B"/>
    <w:rsid w:val="0057667D"/>
    <w:rsid w:val="00576874"/>
    <w:rsid w:val="005768A5"/>
    <w:rsid w:val="00576AB1"/>
    <w:rsid w:val="00576CBC"/>
    <w:rsid w:val="00576FC0"/>
    <w:rsid w:val="00577144"/>
    <w:rsid w:val="0057714D"/>
    <w:rsid w:val="0057716A"/>
    <w:rsid w:val="005771C6"/>
    <w:rsid w:val="005771D5"/>
    <w:rsid w:val="005771E7"/>
    <w:rsid w:val="00577527"/>
    <w:rsid w:val="0057766E"/>
    <w:rsid w:val="0057769E"/>
    <w:rsid w:val="0057770C"/>
    <w:rsid w:val="005778F4"/>
    <w:rsid w:val="0057795E"/>
    <w:rsid w:val="00577BED"/>
    <w:rsid w:val="00577C65"/>
    <w:rsid w:val="00577E14"/>
    <w:rsid w:val="00577EC1"/>
    <w:rsid w:val="00577ED1"/>
    <w:rsid w:val="00580077"/>
    <w:rsid w:val="005800CD"/>
    <w:rsid w:val="0058043E"/>
    <w:rsid w:val="0058054E"/>
    <w:rsid w:val="005806A1"/>
    <w:rsid w:val="005806CF"/>
    <w:rsid w:val="00580772"/>
    <w:rsid w:val="005808BD"/>
    <w:rsid w:val="005808BF"/>
    <w:rsid w:val="0058090B"/>
    <w:rsid w:val="005809A6"/>
    <w:rsid w:val="00580D25"/>
    <w:rsid w:val="00580EA5"/>
    <w:rsid w:val="00580F6F"/>
    <w:rsid w:val="00580F79"/>
    <w:rsid w:val="005811C2"/>
    <w:rsid w:val="00581421"/>
    <w:rsid w:val="0058153D"/>
    <w:rsid w:val="005815E6"/>
    <w:rsid w:val="005816C8"/>
    <w:rsid w:val="00581860"/>
    <w:rsid w:val="00581B16"/>
    <w:rsid w:val="00581DD4"/>
    <w:rsid w:val="00581DEA"/>
    <w:rsid w:val="00581FE1"/>
    <w:rsid w:val="00582148"/>
    <w:rsid w:val="005821B9"/>
    <w:rsid w:val="00582238"/>
    <w:rsid w:val="005825A6"/>
    <w:rsid w:val="005826C9"/>
    <w:rsid w:val="00582A71"/>
    <w:rsid w:val="00582A9A"/>
    <w:rsid w:val="00582AFF"/>
    <w:rsid w:val="00582B93"/>
    <w:rsid w:val="00582BCB"/>
    <w:rsid w:val="00582DF9"/>
    <w:rsid w:val="0058302B"/>
    <w:rsid w:val="00583168"/>
    <w:rsid w:val="0058360E"/>
    <w:rsid w:val="00583695"/>
    <w:rsid w:val="00583910"/>
    <w:rsid w:val="00583A2B"/>
    <w:rsid w:val="00583B57"/>
    <w:rsid w:val="00583BF4"/>
    <w:rsid w:val="00583E12"/>
    <w:rsid w:val="00583E98"/>
    <w:rsid w:val="005841AA"/>
    <w:rsid w:val="0058465E"/>
    <w:rsid w:val="005848C7"/>
    <w:rsid w:val="00584971"/>
    <w:rsid w:val="0058499B"/>
    <w:rsid w:val="00584A20"/>
    <w:rsid w:val="00584A2C"/>
    <w:rsid w:val="00584A4A"/>
    <w:rsid w:val="00584AEE"/>
    <w:rsid w:val="00584BC8"/>
    <w:rsid w:val="00584DB1"/>
    <w:rsid w:val="00584DD7"/>
    <w:rsid w:val="00584E37"/>
    <w:rsid w:val="00584F73"/>
    <w:rsid w:val="00585029"/>
    <w:rsid w:val="005850E8"/>
    <w:rsid w:val="00585295"/>
    <w:rsid w:val="00585523"/>
    <w:rsid w:val="00585805"/>
    <w:rsid w:val="00585AEB"/>
    <w:rsid w:val="00585B30"/>
    <w:rsid w:val="00585B32"/>
    <w:rsid w:val="00585BA8"/>
    <w:rsid w:val="00585DFA"/>
    <w:rsid w:val="00585E5C"/>
    <w:rsid w:val="00585FD0"/>
    <w:rsid w:val="005861D2"/>
    <w:rsid w:val="00586560"/>
    <w:rsid w:val="005867A6"/>
    <w:rsid w:val="00586894"/>
    <w:rsid w:val="00586B00"/>
    <w:rsid w:val="00586B5A"/>
    <w:rsid w:val="00586C03"/>
    <w:rsid w:val="00586CCE"/>
    <w:rsid w:val="00586FCE"/>
    <w:rsid w:val="00587588"/>
    <w:rsid w:val="0058786D"/>
    <w:rsid w:val="00587979"/>
    <w:rsid w:val="00587AAE"/>
    <w:rsid w:val="00587E50"/>
    <w:rsid w:val="00587F17"/>
    <w:rsid w:val="00590088"/>
    <w:rsid w:val="0059014D"/>
    <w:rsid w:val="00590432"/>
    <w:rsid w:val="00590629"/>
    <w:rsid w:val="005907FB"/>
    <w:rsid w:val="00590844"/>
    <w:rsid w:val="00590849"/>
    <w:rsid w:val="0059118F"/>
    <w:rsid w:val="005911ED"/>
    <w:rsid w:val="00591233"/>
    <w:rsid w:val="005913D0"/>
    <w:rsid w:val="005915D8"/>
    <w:rsid w:val="00591712"/>
    <w:rsid w:val="00591983"/>
    <w:rsid w:val="00591A4C"/>
    <w:rsid w:val="00591B50"/>
    <w:rsid w:val="00591D99"/>
    <w:rsid w:val="00591E87"/>
    <w:rsid w:val="00591EBC"/>
    <w:rsid w:val="00591F32"/>
    <w:rsid w:val="00592649"/>
    <w:rsid w:val="005928EA"/>
    <w:rsid w:val="00592AB9"/>
    <w:rsid w:val="00592B4C"/>
    <w:rsid w:val="00592E77"/>
    <w:rsid w:val="00592EEB"/>
    <w:rsid w:val="00593007"/>
    <w:rsid w:val="0059341D"/>
    <w:rsid w:val="005934B0"/>
    <w:rsid w:val="00593BC8"/>
    <w:rsid w:val="00593DEA"/>
    <w:rsid w:val="00593E0A"/>
    <w:rsid w:val="00594213"/>
    <w:rsid w:val="0059426E"/>
    <w:rsid w:val="00594309"/>
    <w:rsid w:val="00594334"/>
    <w:rsid w:val="00594338"/>
    <w:rsid w:val="005943FA"/>
    <w:rsid w:val="00594484"/>
    <w:rsid w:val="005945C9"/>
    <w:rsid w:val="0059471F"/>
    <w:rsid w:val="00594773"/>
    <w:rsid w:val="0059485A"/>
    <w:rsid w:val="005949A1"/>
    <w:rsid w:val="00594D73"/>
    <w:rsid w:val="00594DC8"/>
    <w:rsid w:val="00594DE9"/>
    <w:rsid w:val="00594FF0"/>
    <w:rsid w:val="005950DD"/>
    <w:rsid w:val="00595115"/>
    <w:rsid w:val="005951C9"/>
    <w:rsid w:val="0059525E"/>
    <w:rsid w:val="005953A0"/>
    <w:rsid w:val="0059564B"/>
    <w:rsid w:val="00595694"/>
    <w:rsid w:val="005957C3"/>
    <w:rsid w:val="005959A4"/>
    <w:rsid w:val="00595D36"/>
    <w:rsid w:val="00595FB0"/>
    <w:rsid w:val="005960B5"/>
    <w:rsid w:val="00596380"/>
    <w:rsid w:val="00596459"/>
    <w:rsid w:val="0059649A"/>
    <w:rsid w:val="005965F8"/>
    <w:rsid w:val="005966BD"/>
    <w:rsid w:val="00596AC3"/>
    <w:rsid w:val="00596C0C"/>
    <w:rsid w:val="00596C64"/>
    <w:rsid w:val="00596D00"/>
    <w:rsid w:val="00596D78"/>
    <w:rsid w:val="00596F03"/>
    <w:rsid w:val="00596FAF"/>
    <w:rsid w:val="00597038"/>
    <w:rsid w:val="00597185"/>
    <w:rsid w:val="00597247"/>
    <w:rsid w:val="00597403"/>
    <w:rsid w:val="00597655"/>
    <w:rsid w:val="0059775E"/>
    <w:rsid w:val="005979FB"/>
    <w:rsid w:val="00597A64"/>
    <w:rsid w:val="00597DBE"/>
    <w:rsid w:val="00597E4C"/>
    <w:rsid w:val="00597EBD"/>
    <w:rsid w:val="005A0104"/>
    <w:rsid w:val="005A010E"/>
    <w:rsid w:val="005A05FC"/>
    <w:rsid w:val="005A081E"/>
    <w:rsid w:val="005A083D"/>
    <w:rsid w:val="005A0901"/>
    <w:rsid w:val="005A0932"/>
    <w:rsid w:val="005A1916"/>
    <w:rsid w:val="005A19DD"/>
    <w:rsid w:val="005A1D2A"/>
    <w:rsid w:val="005A1E86"/>
    <w:rsid w:val="005A1F10"/>
    <w:rsid w:val="005A1F90"/>
    <w:rsid w:val="005A202E"/>
    <w:rsid w:val="005A274A"/>
    <w:rsid w:val="005A28A2"/>
    <w:rsid w:val="005A2B4B"/>
    <w:rsid w:val="005A2B57"/>
    <w:rsid w:val="005A2D60"/>
    <w:rsid w:val="005A2F82"/>
    <w:rsid w:val="005A3089"/>
    <w:rsid w:val="005A30F4"/>
    <w:rsid w:val="005A314F"/>
    <w:rsid w:val="005A3189"/>
    <w:rsid w:val="005A31D1"/>
    <w:rsid w:val="005A3234"/>
    <w:rsid w:val="005A32EB"/>
    <w:rsid w:val="005A339D"/>
    <w:rsid w:val="005A345D"/>
    <w:rsid w:val="005A34F4"/>
    <w:rsid w:val="005A36D1"/>
    <w:rsid w:val="005A36D9"/>
    <w:rsid w:val="005A3761"/>
    <w:rsid w:val="005A37BF"/>
    <w:rsid w:val="005A3868"/>
    <w:rsid w:val="005A38B9"/>
    <w:rsid w:val="005A3DB9"/>
    <w:rsid w:val="005A3EFE"/>
    <w:rsid w:val="005A3F49"/>
    <w:rsid w:val="005A4018"/>
    <w:rsid w:val="005A40DD"/>
    <w:rsid w:val="005A4288"/>
    <w:rsid w:val="005A43C9"/>
    <w:rsid w:val="005A471D"/>
    <w:rsid w:val="005A4738"/>
    <w:rsid w:val="005A4859"/>
    <w:rsid w:val="005A4B26"/>
    <w:rsid w:val="005A4E1A"/>
    <w:rsid w:val="005A5440"/>
    <w:rsid w:val="005A55AF"/>
    <w:rsid w:val="005A5DE8"/>
    <w:rsid w:val="005A5F15"/>
    <w:rsid w:val="005A60D6"/>
    <w:rsid w:val="005A611D"/>
    <w:rsid w:val="005A6274"/>
    <w:rsid w:val="005A62F1"/>
    <w:rsid w:val="005A6400"/>
    <w:rsid w:val="005A647A"/>
    <w:rsid w:val="005A657A"/>
    <w:rsid w:val="005A66D9"/>
    <w:rsid w:val="005A67D9"/>
    <w:rsid w:val="005A6AC1"/>
    <w:rsid w:val="005A6E2F"/>
    <w:rsid w:val="005A7221"/>
    <w:rsid w:val="005A747A"/>
    <w:rsid w:val="005A77C6"/>
    <w:rsid w:val="005A7869"/>
    <w:rsid w:val="005A78DB"/>
    <w:rsid w:val="005A7BF6"/>
    <w:rsid w:val="005A7E5A"/>
    <w:rsid w:val="005A7F2B"/>
    <w:rsid w:val="005A7F41"/>
    <w:rsid w:val="005A7F62"/>
    <w:rsid w:val="005B0067"/>
    <w:rsid w:val="005B00DB"/>
    <w:rsid w:val="005B0379"/>
    <w:rsid w:val="005B037A"/>
    <w:rsid w:val="005B04D7"/>
    <w:rsid w:val="005B05A5"/>
    <w:rsid w:val="005B082F"/>
    <w:rsid w:val="005B08B7"/>
    <w:rsid w:val="005B0AFF"/>
    <w:rsid w:val="005B0CBF"/>
    <w:rsid w:val="005B0DFE"/>
    <w:rsid w:val="005B0F52"/>
    <w:rsid w:val="005B0FB0"/>
    <w:rsid w:val="005B1409"/>
    <w:rsid w:val="005B14E2"/>
    <w:rsid w:val="005B14FB"/>
    <w:rsid w:val="005B1743"/>
    <w:rsid w:val="005B17B8"/>
    <w:rsid w:val="005B17F8"/>
    <w:rsid w:val="005B1C1C"/>
    <w:rsid w:val="005B1C99"/>
    <w:rsid w:val="005B1FEA"/>
    <w:rsid w:val="005B20D9"/>
    <w:rsid w:val="005B2478"/>
    <w:rsid w:val="005B25F0"/>
    <w:rsid w:val="005B262E"/>
    <w:rsid w:val="005B2713"/>
    <w:rsid w:val="005B27DC"/>
    <w:rsid w:val="005B2A2F"/>
    <w:rsid w:val="005B2FB9"/>
    <w:rsid w:val="005B301B"/>
    <w:rsid w:val="005B301D"/>
    <w:rsid w:val="005B306C"/>
    <w:rsid w:val="005B30EB"/>
    <w:rsid w:val="005B31ED"/>
    <w:rsid w:val="005B32C1"/>
    <w:rsid w:val="005B3387"/>
    <w:rsid w:val="005B3781"/>
    <w:rsid w:val="005B37FC"/>
    <w:rsid w:val="005B3804"/>
    <w:rsid w:val="005B385F"/>
    <w:rsid w:val="005B39B5"/>
    <w:rsid w:val="005B3A0E"/>
    <w:rsid w:val="005B3A48"/>
    <w:rsid w:val="005B3E21"/>
    <w:rsid w:val="005B3EC7"/>
    <w:rsid w:val="005B3FB1"/>
    <w:rsid w:val="005B4009"/>
    <w:rsid w:val="005B42A3"/>
    <w:rsid w:val="005B432E"/>
    <w:rsid w:val="005B4381"/>
    <w:rsid w:val="005B438E"/>
    <w:rsid w:val="005B43DC"/>
    <w:rsid w:val="005B4405"/>
    <w:rsid w:val="005B44B5"/>
    <w:rsid w:val="005B458D"/>
    <w:rsid w:val="005B48CA"/>
    <w:rsid w:val="005B48E6"/>
    <w:rsid w:val="005B495D"/>
    <w:rsid w:val="005B4997"/>
    <w:rsid w:val="005B52FB"/>
    <w:rsid w:val="005B5323"/>
    <w:rsid w:val="005B541E"/>
    <w:rsid w:val="005B556C"/>
    <w:rsid w:val="005B5591"/>
    <w:rsid w:val="005B5735"/>
    <w:rsid w:val="005B579A"/>
    <w:rsid w:val="005B58CE"/>
    <w:rsid w:val="005B5A62"/>
    <w:rsid w:val="005B5B6B"/>
    <w:rsid w:val="005B5C52"/>
    <w:rsid w:val="005B63E9"/>
    <w:rsid w:val="005B6592"/>
    <w:rsid w:val="005B65AF"/>
    <w:rsid w:val="005B6638"/>
    <w:rsid w:val="005B66DB"/>
    <w:rsid w:val="005B67BF"/>
    <w:rsid w:val="005B67CC"/>
    <w:rsid w:val="005B68F7"/>
    <w:rsid w:val="005B6908"/>
    <w:rsid w:val="005B6CD7"/>
    <w:rsid w:val="005B6CF3"/>
    <w:rsid w:val="005B6D41"/>
    <w:rsid w:val="005B6DCF"/>
    <w:rsid w:val="005B6F4B"/>
    <w:rsid w:val="005B6FD3"/>
    <w:rsid w:val="005B70C0"/>
    <w:rsid w:val="005B74B3"/>
    <w:rsid w:val="005B7568"/>
    <w:rsid w:val="005B758F"/>
    <w:rsid w:val="005B777E"/>
    <w:rsid w:val="005B7957"/>
    <w:rsid w:val="005B7A10"/>
    <w:rsid w:val="005B7DC3"/>
    <w:rsid w:val="005B7E57"/>
    <w:rsid w:val="005B7E6C"/>
    <w:rsid w:val="005B7F11"/>
    <w:rsid w:val="005C0199"/>
    <w:rsid w:val="005C0557"/>
    <w:rsid w:val="005C08C3"/>
    <w:rsid w:val="005C1069"/>
    <w:rsid w:val="005C10DB"/>
    <w:rsid w:val="005C1588"/>
    <w:rsid w:val="005C1641"/>
    <w:rsid w:val="005C16B5"/>
    <w:rsid w:val="005C18E6"/>
    <w:rsid w:val="005C1989"/>
    <w:rsid w:val="005C1BEA"/>
    <w:rsid w:val="005C1CFD"/>
    <w:rsid w:val="005C1DF0"/>
    <w:rsid w:val="005C24D1"/>
    <w:rsid w:val="005C24DF"/>
    <w:rsid w:val="005C264E"/>
    <w:rsid w:val="005C27FA"/>
    <w:rsid w:val="005C28DD"/>
    <w:rsid w:val="005C296F"/>
    <w:rsid w:val="005C29E1"/>
    <w:rsid w:val="005C2AA0"/>
    <w:rsid w:val="005C2BE6"/>
    <w:rsid w:val="005C2CFA"/>
    <w:rsid w:val="005C2EF2"/>
    <w:rsid w:val="005C2FAB"/>
    <w:rsid w:val="005C33C3"/>
    <w:rsid w:val="005C37CA"/>
    <w:rsid w:val="005C37EF"/>
    <w:rsid w:val="005C3983"/>
    <w:rsid w:val="005C3CFF"/>
    <w:rsid w:val="005C3D08"/>
    <w:rsid w:val="005C3D75"/>
    <w:rsid w:val="005C3E83"/>
    <w:rsid w:val="005C4075"/>
    <w:rsid w:val="005C43E8"/>
    <w:rsid w:val="005C477B"/>
    <w:rsid w:val="005C486F"/>
    <w:rsid w:val="005C48A6"/>
    <w:rsid w:val="005C48E6"/>
    <w:rsid w:val="005C4A01"/>
    <w:rsid w:val="005C4BCA"/>
    <w:rsid w:val="005C4CC2"/>
    <w:rsid w:val="005C4D75"/>
    <w:rsid w:val="005C4D85"/>
    <w:rsid w:val="005C4EF3"/>
    <w:rsid w:val="005C4FCC"/>
    <w:rsid w:val="005C515B"/>
    <w:rsid w:val="005C5261"/>
    <w:rsid w:val="005C52A2"/>
    <w:rsid w:val="005C55AB"/>
    <w:rsid w:val="005C58D3"/>
    <w:rsid w:val="005C598D"/>
    <w:rsid w:val="005C5A11"/>
    <w:rsid w:val="005C5CD4"/>
    <w:rsid w:val="005C5D03"/>
    <w:rsid w:val="005C5DE1"/>
    <w:rsid w:val="005C5E34"/>
    <w:rsid w:val="005C5EC4"/>
    <w:rsid w:val="005C5EF4"/>
    <w:rsid w:val="005C6196"/>
    <w:rsid w:val="005C647C"/>
    <w:rsid w:val="005C6735"/>
    <w:rsid w:val="005C6952"/>
    <w:rsid w:val="005C698B"/>
    <w:rsid w:val="005C69FF"/>
    <w:rsid w:val="005C6C03"/>
    <w:rsid w:val="005C6C8F"/>
    <w:rsid w:val="005C6D30"/>
    <w:rsid w:val="005C6E17"/>
    <w:rsid w:val="005C706A"/>
    <w:rsid w:val="005C71C1"/>
    <w:rsid w:val="005C7322"/>
    <w:rsid w:val="005C735C"/>
    <w:rsid w:val="005C77A5"/>
    <w:rsid w:val="005C7E05"/>
    <w:rsid w:val="005C7E32"/>
    <w:rsid w:val="005D00C5"/>
    <w:rsid w:val="005D012B"/>
    <w:rsid w:val="005D013F"/>
    <w:rsid w:val="005D0458"/>
    <w:rsid w:val="005D06FC"/>
    <w:rsid w:val="005D092B"/>
    <w:rsid w:val="005D0B45"/>
    <w:rsid w:val="005D0B99"/>
    <w:rsid w:val="005D0C16"/>
    <w:rsid w:val="005D0D27"/>
    <w:rsid w:val="005D0DE0"/>
    <w:rsid w:val="005D0E02"/>
    <w:rsid w:val="005D0E09"/>
    <w:rsid w:val="005D0F35"/>
    <w:rsid w:val="005D0FA6"/>
    <w:rsid w:val="005D1016"/>
    <w:rsid w:val="005D133C"/>
    <w:rsid w:val="005D144D"/>
    <w:rsid w:val="005D158A"/>
    <w:rsid w:val="005D1594"/>
    <w:rsid w:val="005D164F"/>
    <w:rsid w:val="005D173A"/>
    <w:rsid w:val="005D1753"/>
    <w:rsid w:val="005D1862"/>
    <w:rsid w:val="005D1980"/>
    <w:rsid w:val="005D1C48"/>
    <w:rsid w:val="005D1DF6"/>
    <w:rsid w:val="005D1E27"/>
    <w:rsid w:val="005D1ECB"/>
    <w:rsid w:val="005D20F9"/>
    <w:rsid w:val="005D2198"/>
    <w:rsid w:val="005D21F9"/>
    <w:rsid w:val="005D261D"/>
    <w:rsid w:val="005D2746"/>
    <w:rsid w:val="005D2985"/>
    <w:rsid w:val="005D29D8"/>
    <w:rsid w:val="005D2A36"/>
    <w:rsid w:val="005D2B4C"/>
    <w:rsid w:val="005D2ECF"/>
    <w:rsid w:val="005D2F59"/>
    <w:rsid w:val="005D2F6A"/>
    <w:rsid w:val="005D311E"/>
    <w:rsid w:val="005D343C"/>
    <w:rsid w:val="005D369C"/>
    <w:rsid w:val="005D382D"/>
    <w:rsid w:val="005D3D2A"/>
    <w:rsid w:val="005D3E9F"/>
    <w:rsid w:val="005D46E2"/>
    <w:rsid w:val="005D4841"/>
    <w:rsid w:val="005D49A6"/>
    <w:rsid w:val="005D4AB0"/>
    <w:rsid w:val="005D4CB8"/>
    <w:rsid w:val="005D4DC2"/>
    <w:rsid w:val="005D4E19"/>
    <w:rsid w:val="005D4EE6"/>
    <w:rsid w:val="005D4F1A"/>
    <w:rsid w:val="005D5002"/>
    <w:rsid w:val="005D5183"/>
    <w:rsid w:val="005D5187"/>
    <w:rsid w:val="005D5279"/>
    <w:rsid w:val="005D5441"/>
    <w:rsid w:val="005D5586"/>
    <w:rsid w:val="005D566E"/>
    <w:rsid w:val="005D56B9"/>
    <w:rsid w:val="005D583E"/>
    <w:rsid w:val="005D5850"/>
    <w:rsid w:val="005D5AD4"/>
    <w:rsid w:val="005D5BF4"/>
    <w:rsid w:val="005D5CC5"/>
    <w:rsid w:val="005D5DE2"/>
    <w:rsid w:val="005D5EEA"/>
    <w:rsid w:val="005D6032"/>
    <w:rsid w:val="005D6522"/>
    <w:rsid w:val="005D679F"/>
    <w:rsid w:val="005D6AC8"/>
    <w:rsid w:val="005D71CC"/>
    <w:rsid w:val="005D7253"/>
    <w:rsid w:val="005D7256"/>
    <w:rsid w:val="005D728B"/>
    <w:rsid w:val="005D75B0"/>
    <w:rsid w:val="005D761F"/>
    <w:rsid w:val="005D76FE"/>
    <w:rsid w:val="005D77B7"/>
    <w:rsid w:val="005D78D5"/>
    <w:rsid w:val="005D7AD2"/>
    <w:rsid w:val="005D7C2C"/>
    <w:rsid w:val="005D7D5E"/>
    <w:rsid w:val="005E00DC"/>
    <w:rsid w:val="005E0403"/>
    <w:rsid w:val="005E04F2"/>
    <w:rsid w:val="005E054C"/>
    <w:rsid w:val="005E05AD"/>
    <w:rsid w:val="005E0831"/>
    <w:rsid w:val="005E0AD9"/>
    <w:rsid w:val="005E0B97"/>
    <w:rsid w:val="005E0D44"/>
    <w:rsid w:val="005E0E8D"/>
    <w:rsid w:val="005E0EE4"/>
    <w:rsid w:val="005E0F05"/>
    <w:rsid w:val="005E133E"/>
    <w:rsid w:val="005E1447"/>
    <w:rsid w:val="005E14EE"/>
    <w:rsid w:val="005E1556"/>
    <w:rsid w:val="005E16E7"/>
    <w:rsid w:val="005E1701"/>
    <w:rsid w:val="005E1C72"/>
    <w:rsid w:val="005E21FA"/>
    <w:rsid w:val="005E2249"/>
    <w:rsid w:val="005E22DB"/>
    <w:rsid w:val="005E237D"/>
    <w:rsid w:val="005E23E2"/>
    <w:rsid w:val="005E2540"/>
    <w:rsid w:val="005E265B"/>
    <w:rsid w:val="005E288D"/>
    <w:rsid w:val="005E2959"/>
    <w:rsid w:val="005E2A43"/>
    <w:rsid w:val="005E2C0E"/>
    <w:rsid w:val="005E2C3B"/>
    <w:rsid w:val="005E2CBE"/>
    <w:rsid w:val="005E2CE6"/>
    <w:rsid w:val="005E2E8C"/>
    <w:rsid w:val="005E2EE8"/>
    <w:rsid w:val="005E2F65"/>
    <w:rsid w:val="005E3030"/>
    <w:rsid w:val="005E307A"/>
    <w:rsid w:val="005E329A"/>
    <w:rsid w:val="005E3314"/>
    <w:rsid w:val="005E33FA"/>
    <w:rsid w:val="005E353A"/>
    <w:rsid w:val="005E3892"/>
    <w:rsid w:val="005E3986"/>
    <w:rsid w:val="005E3AB5"/>
    <w:rsid w:val="005E3BC3"/>
    <w:rsid w:val="005E3C68"/>
    <w:rsid w:val="005E3CD2"/>
    <w:rsid w:val="005E3D62"/>
    <w:rsid w:val="005E3E55"/>
    <w:rsid w:val="005E3EC7"/>
    <w:rsid w:val="005E3ECB"/>
    <w:rsid w:val="005E4024"/>
    <w:rsid w:val="005E4584"/>
    <w:rsid w:val="005E46F2"/>
    <w:rsid w:val="005E49E2"/>
    <w:rsid w:val="005E4A9D"/>
    <w:rsid w:val="005E4B83"/>
    <w:rsid w:val="005E4CF6"/>
    <w:rsid w:val="005E4F9B"/>
    <w:rsid w:val="005E500C"/>
    <w:rsid w:val="005E5091"/>
    <w:rsid w:val="005E5147"/>
    <w:rsid w:val="005E5261"/>
    <w:rsid w:val="005E5651"/>
    <w:rsid w:val="005E5774"/>
    <w:rsid w:val="005E5794"/>
    <w:rsid w:val="005E5B59"/>
    <w:rsid w:val="005E5CF5"/>
    <w:rsid w:val="005E5D9A"/>
    <w:rsid w:val="005E5F24"/>
    <w:rsid w:val="005E61B8"/>
    <w:rsid w:val="005E657F"/>
    <w:rsid w:val="005E6A82"/>
    <w:rsid w:val="005E6BE6"/>
    <w:rsid w:val="005E6C29"/>
    <w:rsid w:val="005E6D94"/>
    <w:rsid w:val="005E7423"/>
    <w:rsid w:val="005E752F"/>
    <w:rsid w:val="005E761A"/>
    <w:rsid w:val="005E7711"/>
    <w:rsid w:val="005E7834"/>
    <w:rsid w:val="005E78D4"/>
    <w:rsid w:val="005E7C66"/>
    <w:rsid w:val="005E7CE3"/>
    <w:rsid w:val="005E7D79"/>
    <w:rsid w:val="005E7FFA"/>
    <w:rsid w:val="005F0056"/>
    <w:rsid w:val="005F00D0"/>
    <w:rsid w:val="005F0373"/>
    <w:rsid w:val="005F0619"/>
    <w:rsid w:val="005F0D25"/>
    <w:rsid w:val="005F0F7E"/>
    <w:rsid w:val="005F10E9"/>
    <w:rsid w:val="005F133D"/>
    <w:rsid w:val="005F1349"/>
    <w:rsid w:val="005F13B2"/>
    <w:rsid w:val="005F14A2"/>
    <w:rsid w:val="005F1A67"/>
    <w:rsid w:val="005F1B48"/>
    <w:rsid w:val="005F1F13"/>
    <w:rsid w:val="005F24AE"/>
    <w:rsid w:val="005F253B"/>
    <w:rsid w:val="005F2557"/>
    <w:rsid w:val="005F2740"/>
    <w:rsid w:val="005F2A8D"/>
    <w:rsid w:val="005F2C24"/>
    <w:rsid w:val="005F2CD8"/>
    <w:rsid w:val="005F2DD0"/>
    <w:rsid w:val="005F2F47"/>
    <w:rsid w:val="005F2FB7"/>
    <w:rsid w:val="005F32A6"/>
    <w:rsid w:val="005F3357"/>
    <w:rsid w:val="005F33C2"/>
    <w:rsid w:val="005F3406"/>
    <w:rsid w:val="005F34EC"/>
    <w:rsid w:val="005F3732"/>
    <w:rsid w:val="005F3948"/>
    <w:rsid w:val="005F3B29"/>
    <w:rsid w:val="005F3F1A"/>
    <w:rsid w:val="005F4142"/>
    <w:rsid w:val="005F4189"/>
    <w:rsid w:val="005F41B3"/>
    <w:rsid w:val="005F4649"/>
    <w:rsid w:val="005F47DF"/>
    <w:rsid w:val="005F4A65"/>
    <w:rsid w:val="005F4C31"/>
    <w:rsid w:val="005F4C43"/>
    <w:rsid w:val="005F4E0B"/>
    <w:rsid w:val="005F4E9E"/>
    <w:rsid w:val="005F4F55"/>
    <w:rsid w:val="005F53DF"/>
    <w:rsid w:val="005F5558"/>
    <w:rsid w:val="005F5751"/>
    <w:rsid w:val="005F5BB4"/>
    <w:rsid w:val="005F5BD6"/>
    <w:rsid w:val="005F5D6F"/>
    <w:rsid w:val="005F5E22"/>
    <w:rsid w:val="005F5E51"/>
    <w:rsid w:val="005F5EDD"/>
    <w:rsid w:val="005F5EEE"/>
    <w:rsid w:val="005F6399"/>
    <w:rsid w:val="005F639C"/>
    <w:rsid w:val="005F67B2"/>
    <w:rsid w:val="005F6A7A"/>
    <w:rsid w:val="005F6E09"/>
    <w:rsid w:val="005F6EC6"/>
    <w:rsid w:val="005F73E5"/>
    <w:rsid w:val="005F73FE"/>
    <w:rsid w:val="005F7967"/>
    <w:rsid w:val="00600052"/>
    <w:rsid w:val="00600278"/>
    <w:rsid w:val="006003E9"/>
    <w:rsid w:val="00600522"/>
    <w:rsid w:val="00600CD6"/>
    <w:rsid w:val="00601287"/>
    <w:rsid w:val="00601294"/>
    <w:rsid w:val="00601740"/>
    <w:rsid w:val="006017A0"/>
    <w:rsid w:val="0060181A"/>
    <w:rsid w:val="00601EA4"/>
    <w:rsid w:val="00602071"/>
    <w:rsid w:val="0060219B"/>
    <w:rsid w:val="006021D3"/>
    <w:rsid w:val="0060233B"/>
    <w:rsid w:val="006025A9"/>
    <w:rsid w:val="00602639"/>
    <w:rsid w:val="006026B0"/>
    <w:rsid w:val="006026E9"/>
    <w:rsid w:val="00602727"/>
    <w:rsid w:val="0060299C"/>
    <w:rsid w:val="00602B20"/>
    <w:rsid w:val="00602D0B"/>
    <w:rsid w:val="0060361B"/>
    <w:rsid w:val="0060387A"/>
    <w:rsid w:val="00603AA6"/>
    <w:rsid w:val="00603AE1"/>
    <w:rsid w:val="00603B13"/>
    <w:rsid w:val="00603D18"/>
    <w:rsid w:val="00603E4D"/>
    <w:rsid w:val="00603FAE"/>
    <w:rsid w:val="0060442D"/>
    <w:rsid w:val="0060447D"/>
    <w:rsid w:val="006044FC"/>
    <w:rsid w:val="00604529"/>
    <w:rsid w:val="00604678"/>
    <w:rsid w:val="00604731"/>
    <w:rsid w:val="0060489F"/>
    <w:rsid w:val="00604923"/>
    <w:rsid w:val="006049D5"/>
    <w:rsid w:val="00604ABA"/>
    <w:rsid w:val="00604C23"/>
    <w:rsid w:val="00604F9F"/>
    <w:rsid w:val="0060518A"/>
    <w:rsid w:val="006051E3"/>
    <w:rsid w:val="0060534E"/>
    <w:rsid w:val="006053A2"/>
    <w:rsid w:val="00605452"/>
    <w:rsid w:val="0060550C"/>
    <w:rsid w:val="00605688"/>
    <w:rsid w:val="006056C8"/>
    <w:rsid w:val="0060571C"/>
    <w:rsid w:val="00605BD1"/>
    <w:rsid w:val="00605C40"/>
    <w:rsid w:val="00605CAC"/>
    <w:rsid w:val="006060A7"/>
    <w:rsid w:val="00606117"/>
    <w:rsid w:val="0060639F"/>
    <w:rsid w:val="006064C5"/>
    <w:rsid w:val="00606500"/>
    <w:rsid w:val="00606634"/>
    <w:rsid w:val="006067B0"/>
    <w:rsid w:val="00606965"/>
    <w:rsid w:val="00606C0D"/>
    <w:rsid w:val="00606DF3"/>
    <w:rsid w:val="00606EEF"/>
    <w:rsid w:val="00606F62"/>
    <w:rsid w:val="00606F78"/>
    <w:rsid w:val="00607206"/>
    <w:rsid w:val="006077B2"/>
    <w:rsid w:val="00607910"/>
    <w:rsid w:val="00607920"/>
    <w:rsid w:val="0060795B"/>
    <w:rsid w:val="00610035"/>
    <w:rsid w:val="00610061"/>
    <w:rsid w:val="006101A1"/>
    <w:rsid w:val="006103D8"/>
    <w:rsid w:val="0061042B"/>
    <w:rsid w:val="00610AD3"/>
    <w:rsid w:val="00610E2D"/>
    <w:rsid w:val="0061145D"/>
    <w:rsid w:val="00611679"/>
    <w:rsid w:val="00611907"/>
    <w:rsid w:val="00611A27"/>
    <w:rsid w:val="00611A49"/>
    <w:rsid w:val="00611A9F"/>
    <w:rsid w:val="00611BB9"/>
    <w:rsid w:val="00611C22"/>
    <w:rsid w:val="00611D60"/>
    <w:rsid w:val="0061201E"/>
    <w:rsid w:val="00612039"/>
    <w:rsid w:val="006120F0"/>
    <w:rsid w:val="0061212D"/>
    <w:rsid w:val="0061217D"/>
    <w:rsid w:val="00612409"/>
    <w:rsid w:val="006124B5"/>
    <w:rsid w:val="006124E7"/>
    <w:rsid w:val="00612828"/>
    <w:rsid w:val="00612942"/>
    <w:rsid w:val="006129BF"/>
    <w:rsid w:val="00612C81"/>
    <w:rsid w:val="006131F6"/>
    <w:rsid w:val="0061332E"/>
    <w:rsid w:val="0061335C"/>
    <w:rsid w:val="00613423"/>
    <w:rsid w:val="006134F9"/>
    <w:rsid w:val="00613546"/>
    <w:rsid w:val="00613874"/>
    <w:rsid w:val="00613A60"/>
    <w:rsid w:val="00613B4B"/>
    <w:rsid w:val="00613B51"/>
    <w:rsid w:val="00613BEA"/>
    <w:rsid w:val="006140AB"/>
    <w:rsid w:val="00614A5B"/>
    <w:rsid w:val="00614CE2"/>
    <w:rsid w:val="00614FC6"/>
    <w:rsid w:val="00614FD1"/>
    <w:rsid w:val="006150F7"/>
    <w:rsid w:val="0061521E"/>
    <w:rsid w:val="0061530C"/>
    <w:rsid w:val="00615396"/>
    <w:rsid w:val="00615596"/>
    <w:rsid w:val="006156B1"/>
    <w:rsid w:val="006157D8"/>
    <w:rsid w:val="006157E2"/>
    <w:rsid w:val="006158C0"/>
    <w:rsid w:val="006159E2"/>
    <w:rsid w:val="00615A8E"/>
    <w:rsid w:val="00615AF4"/>
    <w:rsid w:val="006160A5"/>
    <w:rsid w:val="0061610F"/>
    <w:rsid w:val="00616189"/>
    <w:rsid w:val="006162AE"/>
    <w:rsid w:val="00616368"/>
    <w:rsid w:val="006163AA"/>
    <w:rsid w:val="00616434"/>
    <w:rsid w:val="006164E3"/>
    <w:rsid w:val="00616590"/>
    <w:rsid w:val="006167FE"/>
    <w:rsid w:val="00616D22"/>
    <w:rsid w:val="00616D46"/>
    <w:rsid w:val="00616E21"/>
    <w:rsid w:val="00616F7E"/>
    <w:rsid w:val="00617441"/>
    <w:rsid w:val="006175C0"/>
    <w:rsid w:val="006177B7"/>
    <w:rsid w:val="006178A2"/>
    <w:rsid w:val="00617991"/>
    <w:rsid w:val="00617B3A"/>
    <w:rsid w:val="00617E6A"/>
    <w:rsid w:val="006202CA"/>
    <w:rsid w:val="00620475"/>
    <w:rsid w:val="006204DD"/>
    <w:rsid w:val="00620600"/>
    <w:rsid w:val="006207DB"/>
    <w:rsid w:val="006207E9"/>
    <w:rsid w:val="0062080C"/>
    <w:rsid w:val="006208F4"/>
    <w:rsid w:val="00620A57"/>
    <w:rsid w:val="00620ABC"/>
    <w:rsid w:val="00620B82"/>
    <w:rsid w:val="00620C41"/>
    <w:rsid w:val="00620C64"/>
    <w:rsid w:val="00620CC0"/>
    <w:rsid w:val="00620D1D"/>
    <w:rsid w:val="00620E1D"/>
    <w:rsid w:val="00620F40"/>
    <w:rsid w:val="00621002"/>
    <w:rsid w:val="006210E9"/>
    <w:rsid w:val="0062127D"/>
    <w:rsid w:val="006213E8"/>
    <w:rsid w:val="00621421"/>
    <w:rsid w:val="00621521"/>
    <w:rsid w:val="0062160C"/>
    <w:rsid w:val="0062186B"/>
    <w:rsid w:val="00621A65"/>
    <w:rsid w:val="00621A8E"/>
    <w:rsid w:val="00621C7F"/>
    <w:rsid w:val="00621D03"/>
    <w:rsid w:val="00621D90"/>
    <w:rsid w:val="00621EF4"/>
    <w:rsid w:val="00622153"/>
    <w:rsid w:val="006222E1"/>
    <w:rsid w:val="0062232A"/>
    <w:rsid w:val="0062234B"/>
    <w:rsid w:val="00622361"/>
    <w:rsid w:val="00622434"/>
    <w:rsid w:val="006225D5"/>
    <w:rsid w:val="00622832"/>
    <w:rsid w:val="006228E5"/>
    <w:rsid w:val="00622FEB"/>
    <w:rsid w:val="0062304F"/>
    <w:rsid w:val="00623062"/>
    <w:rsid w:val="006233B8"/>
    <w:rsid w:val="006234CF"/>
    <w:rsid w:val="00623513"/>
    <w:rsid w:val="0062369C"/>
    <w:rsid w:val="00623753"/>
    <w:rsid w:val="0062379E"/>
    <w:rsid w:val="006239DA"/>
    <w:rsid w:val="00624017"/>
    <w:rsid w:val="00624096"/>
    <w:rsid w:val="006241F2"/>
    <w:rsid w:val="006243DE"/>
    <w:rsid w:val="006244A4"/>
    <w:rsid w:val="006245BF"/>
    <w:rsid w:val="0062461A"/>
    <w:rsid w:val="0062465F"/>
    <w:rsid w:val="0062468F"/>
    <w:rsid w:val="00624A64"/>
    <w:rsid w:val="00624DA9"/>
    <w:rsid w:val="00625084"/>
    <w:rsid w:val="0062510B"/>
    <w:rsid w:val="0062542D"/>
    <w:rsid w:val="0062556B"/>
    <w:rsid w:val="006258B5"/>
    <w:rsid w:val="00625927"/>
    <w:rsid w:val="0062595F"/>
    <w:rsid w:val="00625962"/>
    <w:rsid w:val="006259ED"/>
    <w:rsid w:val="00625A1E"/>
    <w:rsid w:val="00625A2E"/>
    <w:rsid w:val="00625A8F"/>
    <w:rsid w:val="00625CD8"/>
    <w:rsid w:val="00625CE1"/>
    <w:rsid w:val="00625E3F"/>
    <w:rsid w:val="00625F31"/>
    <w:rsid w:val="00626472"/>
    <w:rsid w:val="0062662F"/>
    <w:rsid w:val="0062699C"/>
    <w:rsid w:val="00626AA0"/>
    <w:rsid w:val="0062700B"/>
    <w:rsid w:val="006271E0"/>
    <w:rsid w:val="006277DD"/>
    <w:rsid w:val="006277F7"/>
    <w:rsid w:val="00627867"/>
    <w:rsid w:val="00627920"/>
    <w:rsid w:val="0062797F"/>
    <w:rsid w:val="00627BE6"/>
    <w:rsid w:val="00627C6D"/>
    <w:rsid w:val="0063039B"/>
    <w:rsid w:val="006303D4"/>
    <w:rsid w:val="006304E9"/>
    <w:rsid w:val="006306DD"/>
    <w:rsid w:val="00630850"/>
    <w:rsid w:val="00630B58"/>
    <w:rsid w:val="00630C4F"/>
    <w:rsid w:val="00630E7F"/>
    <w:rsid w:val="00631084"/>
    <w:rsid w:val="00631126"/>
    <w:rsid w:val="006311C0"/>
    <w:rsid w:val="00631352"/>
    <w:rsid w:val="006313EE"/>
    <w:rsid w:val="00631408"/>
    <w:rsid w:val="00631458"/>
    <w:rsid w:val="006314D5"/>
    <w:rsid w:val="00631777"/>
    <w:rsid w:val="00631D68"/>
    <w:rsid w:val="00631DA2"/>
    <w:rsid w:val="00632264"/>
    <w:rsid w:val="0063235C"/>
    <w:rsid w:val="0063235D"/>
    <w:rsid w:val="0063240B"/>
    <w:rsid w:val="00632415"/>
    <w:rsid w:val="006324B3"/>
    <w:rsid w:val="006325B6"/>
    <w:rsid w:val="006325BF"/>
    <w:rsid w:val="00632763"/>
    <w:rsid w:val="006328A2"/>
    <w:rsid w:val="00632940"/>
    <w:rsid w:val="00632B8D"/>
    <w:rsid w:val="00632BC6"/>
    <w:rsid w:val="00632C93"/>
    <w:rsid w:val="00632F7F"/>
    <w:rsid w:val="00633481"/>
    <w:rsid w:val="006338CF"/>
    <w:rsid w:val="00633B5F"/>
    <w:rsid w:val="00633BFE"/>
    <w:rsid w:val="00633D25"/>
    <w:rsid w:val="00633D3D"/>
    <w:rsid w:val="00633E4F"/>
    <w:rsid w:val="00634028"/>
    <w:rsid w:val="00634186"/>
    <w:rsid w:val="0063427F"/>
    <w:rsid w:val="006343D2"/>
    <w:rsid w:val="0063458E"/>
    <w:rsid w:val="006346A4"/>
    <w:rsid w:val="0063473F"/>
    <w:rsid w:val="00634744"/>
    <w:rsid w:val="00634991"/>
    <w:rsid w:val="00634AE2"/>
    <w:rsid w:val="00634CFF"/>
    <w:rsid w:val="00634D58"/>
    <w:rsid w:val="00634F72"/>
    <w:rsid w:val="00634F87"/>
    <w:rsid w:val="0063509A"/>
    <w:rsid w:val="006350B4"/>
    <w:rsid w:val="006351EC"/>
    <w:rsid w:val="0063523D"/>
    <w:rsid w:val="006353E2"/>
    <w:rsid w:val="00635660"/>
    <w:rsid w:val="00635775"/>
    <w:rsid w:val="006357FD"/>
    <w:rsid w:val="006358A0"/>
    <w:rsid w:val="00635A35"/>
    <w:rsid w:val="00635D33"/>
    <w:rsid w:val="00635FF6"/>
    <w:rsid w:val="00636018"/>
    <w:rsid w:val="00636091"/>
    <w:rsid w:val="0063619B"/>
    <w:rsid w:val="0063620D"/>
    <w:rsid w:val="0063633C"/>
    <w:rsid w:val="00636463"/>
    <w:rsid w:val="00636567"/>
    <w:rsid w:val="006368D9"/>
    <w:rsid w:val="00636982"/>
    <w:rsid w:val="00636D11"/>
    <w:rsid w:val="00636E59"/>
    <w:rsid w:val="0063709D"/>
    <w:rsid w:val="00637183"/>
    <w:rsid w:val="006371E1"/>
    <w:rsid w:val="00637328"/>
    <w:rsid w:val="00637690"/>
    <w:rsid w:val="00637792"/>
    <w:rsid w:val="006377E7"/>
    <w:rsid w:val="00637A9F"/>
    <w:rsid w:val="00637DCF"/>
    <w:rsid w:val="00637E0F"/>
    <w:rsid w:val="00637F6B"/>
    <w:rsid w:val="0064004C"/>
    <w:rsid w:val="00640475"/>
    <w:rsid w:val="006404C0"/>
    <w:rsid w:val="00640BEF"/>
    <w:rsid w:val="006417E2"/>
    <w:rsid w:val="00641944"/>
    <w:rsid w:val="00641BC9"/>
    <w:rsid w:val="00642024"/>
    <w:rsid w:val="006420F3"/>
    <w:rsid w:val="006420F5"/>
    <w:rsid w:val="006422CB"/>
    <w:rsid w:val="0064230E"/>
    <w:rsid w:val="006423BB"/>
    <w:rsid w:val="006424BA"/>
    <w:rsid w:val="00642546"/>
    <w:rsid w:val="00642642"/>
    <w:rsid w:val="0064288A"/>
    <w:rsid w:val="0064292F"/>
    <w:rsid w:val="00642B47"/>
    <w:rsid w:val="00642FE5"/>
    <w:rsid w:val="00643037"/>
    <w:rsid w:val="006431BD"/>
    <w:rsid w:val="006431F8"/>
    <w:rsid w:val="00643265"/>
    <w:rsid w:val="006432F7"/>
    <w:rsid w:val="00643342"/>
    <w:rsid w:val="00643355"/>
    <w:rsid w:val="00643549"/>
    <w:rsid w:val="006435DF"/>
    <w:rsid w:val="006438FA"/>
    <w:rsid w:val="00643C0D"/>
    <w:rsid w:val="00643CB9"/>
    <w:rsid w:val="00643CFD"/>
    <w:rsid w:val="00643D24"/>
    <w:rsid w:val="00643E0B"/>
    <w:rsid w:val="0064408E"/>
    <w:rsid w:val="0064453E"/>
    <w:rsid w:val="00644648"/>
    <w:rsid w:val="0064485F"/>
    <w:rsid w:val="00644A2E"/>
    <w:rsid w:val="00644E29"/>
    <w:rsid w:val="00644E91"/>
    <w:rsid w:val="00645407"/>
    <w:rsid w:val="00645602"/>
    <w:rsid w:val="00645662"/>
    <w:rsid w:val="00645682"/>
    <w:rsid w:val="00645B06"/>
    <w:rsid w:val="00645CF3"/>
    <w:rsid w:val="00646113"/>
    <w:rsid w:val="00646669"/>
    <w:rsid w:val="00646701"/>
    <w:rsid w:val="00646BFD"/>
    <w:rsid w:val="00647152"/>
    <w:rsid w:val="0064717A"/>
    <w:rsid w:val="0064726F"/>
    <w:rsid w:val="006472DA"/>
    <w:rsid w:val="006474E1"/>
    <w:rsid w:val="00647764"/>
    <w:rsid w:val="00647A3E"/>
    <w:rsid w:val="00647AF4"/>
    <w:rsid w:val="00647DA5"/>
    <w:rsid w:val="00647F6D"/>
    <w:rsid w:val="0065014A"/>
    <w:rsid w:val="006503BC"/>
    <w:rsid w:val="006504D9"/>
    <w:rsid w:val="0065075F"/>
    <w:rsid w:val="006507C2"/>
    <w:rsid w:val="0065094D"/>
    <w:rsid w:val="00650958"/>
    <w:rsid w:val="00650BAC"/>
    <w:rsid w:val="00650BCA"/>
    <w:rsid w:val="00650C7E"/>
    <w:rsid w:val="00650D38"/>
    <w:rsid w:val="00651023"/>
    <w:rsid w:val="006510BB"/>
    <w:rsid w:val="00651209"/>
    <w:rsid w:val="0065138A"/>
    <w:rsid w:val="00651531"/>
    <w:rsid w:val="00651751"/>
    <w:rsid w:val="00651864"/>
    <w:rsid w:val="0065193E"/>
    <w:rsid w:val="006519A3"/>
    <w:rsid w:val="00651C8F"/>
    <w:rsid w:val="00651C9C"/>
    <w:rsid w:val="00651EC3"/>
    <w:rsid w:val="00652322"/>
    <w:rsid w:val="006527F0"/>
    <w:rsid w:val="00652A91"/>
    <w:rsid w:val="00652A9C"/>
    <w:rsid w:val="00652CDE"/>
    <w:rsid w:val="00652E0C"/>
    <w:rsid w:val="00652E1D"/>
    <w:rsid w:val="00652E6F"/>
    <w:rsid w:val="006531CF"/>
    <w:rsid w:val="00653587"/>
    <w:rsid w:val="006535ED"/>
    <w:rsid w:val="006537E6"/>
    <w:rsid w:val="00653801"/>
    <w:rsid w:val="0065383C"/>
    <w:rsid w:val="006538E7"/>
    <w:rsid w:val="006539B6"/>
    <w:rsid w:val="00653B0E"/>
    <w:rsid w:val="00653D53"/>
    <w:rsid w:val="00654193"/>
    <w:rsid w:val="00654649"/>
    <w:rsid w:val="006548A7"/>
    <w:rsid w:val="00654A3A"/>
    <w:rsid w:val="00654B9D"/>
    <w:rsid w:val="00654BCB"/>
    <w:rsid w:val="00654CBA"/>
    <w:rsid w:val="00655159"/>
    <w:rsid w:val="00655432"/>
    <w:rsid w:val="00655471"/>
    <w:rsid w:val="006555B3"/>
    <w:rsid w:val="00655813"/>
    <w:rsid w:val="00655837"/>
    <w:rsid w:val="00655A91"/>
    <w:rsid w:val="00655CD1"/>
    <w:rsid w:val="00655CFC"/>
    <w:rsid w:val="00656016"/>
    <w:rsid w:val="00656206"/>
    <w:rsid w:val="0065646C"/>
    <w:rsid w:val="006564BE"/>
    <w:rsid w:val="0065652D"/>
    <w:rsid w:val="006566C5"/>
    <w:rsid w:val="006566F4"/>
    <w:rsid w:val="0065678D"/>
    <w:rsid w:val="00656D19"/>
    <w:rsid w:val="00656D60"/>
    <w:rsid w:val="00656ED0"/>
    <w:rsid w:val="00657258"/>
    <w:rsid w:val="006572A1"/>
    <w:rsid w:val="00657312"/>
    <w:rsid w:val="0065759D"/>
    <w:rsid w:val="00657AE4"/>
    <w:rsid w:val="00657AE5"/>
    <w:rsid w:val="00657B96"/>
    <w:rsid w:val="00657C04"/>
    <w:rsid w:val="00657F9F"/>
    <w:rsid w:val="006601A4"/>
    <w:rsid w:val="006601BC"/>
    <w:rsid w:val="006602A5"/>
    <w:rsid w:val="00660304"/>
    <w:rsid w:val="006603B5"/>
    <w:rsid w:val="006605FB"/>
    <w:rsid w:val="00660602"/>
    <w:rsid w:val="00660706"/>
    <w:rsid w:val="00660C83"/>
    <w:rsid w:val="00660DAE"/>
    <w:rsid w:val="00660EEE"/>
    <w:rsid w:val="00660F95"/>
    <w:rsid w:val="006610B2"/>
    <w:rsid w:val="0066122D"/>
    <w:rsid w:val="00661621"/>
    <w:rsid w:val="0066170E"/>
    <w:rsid w:val="00661828"/>
    <w:rsid w:val="00661F07"/>
    <w:rsid w:val="00662035"/>
    <w:rsid w:val="006620C3"/>
    <w:rsid w:val="00662117"/>
    <w:rsid w:val="00662124"/>
    <w:rsid w:val="0066221B"/>
    <w:rsid w:val="00662516"/>
    <w:rsid w:val="0066273A"/>
    <w:rsid w:val="00662761"/>
    <w:rsid w:val="00662802"/>
    <w:rsid w:val="00662901"/>
    <w:rsid w:val="00662A5B"/>
    <w:rsid w:val="00662D21"/>
    <w:rsid w:val="00662EEF"/>
    <w:rsid w:val="00662FB1"/>
    <w:rsid w:val="00663532"/>
    <w:rsid w:val="006636A2"/>
    <w:rsid w:val="00663944"/>
    <w:rsid w:val="00663A42"/>
    <w:rsid w:val="00663CCB"/>
    <w:rsid w:val="00664373"/>
    <w:rsid w:val="0066484A"/>
    <w:rsid w:val="0066494D"/>
    <w:rsid w:val="006649AF"/>
    <w:rsid w:val="00664B46"/>
    <w:rsid w:val="00664EB3"/>
    <w:rsid w:val="00664EF3"/>
    <w:rsid w:val="00664FF2"/>
    <w:rsid w:val="00665031"/>
    <w:rsid w:val="00665049"/>
    <w:rsid w:val="006653D8"/>
    <w:rsid w:val="00665420"/>
    <w:rsid w:val="0066590D"/>
    <w:rsid w:val="00665B74"/>
    <w:rsid w:val="00665E08"/>
    <w:rsid w:val="00665EB0"/>
    <w:rsid w:val="006660C0"/>
    <w:rsid w:val="006663CC"/>
    <w:rsid w:val="00666439"/>
    <w:rsid w:val="00666489"/>
    <w:rsid w:val="006665A6"/>
    <w:rsid w:val="00666690"/>
    <w:rsid w:val="006668D8"/>
    <w:rsid w:val="00666934"/>
    <w:rsid w:val="006669E9"/>
    <w:rsid w:val="00666AD0"/>
    <w:rsid w:val="00666BCE"/>
    <w:rsid w:val="006670B5"/>
    <w:rsid w:val="006672B8"/>
    <w:rsid w:val="0066735F"/>
    <w:rsid w:val="00667377"/>
    <w:rsid w:val="006673B3"/>
    <w:rsid w:val="00667568"/>
    <w:rsid w:val="006676A2"/>
    <w:rsid w:val="00667700"/>
    <w:rsid w:val="006677B2"/>
    <w:rsid w:val="006677B5"/>
    <w:rsid w:val="00667817"/>
    <w:rsid w:val="00667A24"/>
    <w:rsid w:val="00667A4C"/>
    <w:rsid w:val="00667AD1"/>
    <w:rsid w:val="00667BA1"/>
    <w:rsid w:val="00667F0B"/>
    <w:rsid w:val="00667F60"/>
    <w:rsid w:val="00667FA4"/>
    <w:rsid w:val="0067023C"/>
    <w:rsid w:val="006705F7"/>
    <w:rsid w:val="006706C9"/>
    <w:rsid w:val="00670733"/>
    <w:rsid w:val="006708A1"/>
    <w:rsid w:val="00670904"/>
    <w:rsid w:val="00670A8B"/>
    <w:rsid w:val="0067113D"/>
    <w:rsid w:val="00671267"/>
    <w:rsid w:val="00671293"/>
    <w:rsid w:val="006714C9"/>
    <w:rsid w:val="00671862"/>
    <w:rsid w:val="00671D43"/>
    <w:rsid w:val="00671E2E"/>
    <w:rsid w:val="00671E47"/>
    <w:rsid w:val="00672301"/>
    <w:rsid w:val="006724A6"/>
    <w:rsid w:val="00672543"/>
    <w:rsid w:val="00672566"/>
    <w:rsid w:val="00672650"/>
    <w:rsid w:val="00672C87"/>
    <w:rsid w:val="0067324A"/>
    <w:rsid w:val="00673279"/>
    <w:rsid w:val="00673498"/>
    <w:rsid w:val="0067353F"/>
    <w:rsid w:val="00673640"/>
    <w:rsid w:val="006739FC"/>
    <w:rsid w:val="00673B46"/>
    <w:rsid w:val="00673E1E"/>
    <w:rsid w:val="00673F34"/>
    <w:rsid w:val="00674143"/>
    <w:rsid w:val="006747E1"/>
    <w:rsid w:val="00674888"/>
    <w:rsid w:val="006748FC"/>
    <w:rsid w:val="0067494F"/>
    <w:rsid w:val="00674AA4"/>
    <w:rsid w:val="00674BF6"/>
    <w:rsid w:val="00674FDD"/>
    <w:rsid w:val="006753FB"/>
    <w:rsid w:val="00675545"/>
    <w:rsid w:val="00675575"/>
    <w:rsid w:val="006759E3"/>
    <w:rsid w:val="00675EAC"/>
    <w:rsid w:val="00675F27"/>
    <w:rsid w:val="0067600D"/>
    <w:rsid w:val="00676044"/>
    <w:rsid w:val="0067620C"/>
    <w:rsid w:val="006762A5"/>
    <w:rsid w:val="006762AB"/>
    <w:rsid w:val="00676455"/>
    <w:rsid w:val="0067649E"/>
    <w:rsid w:val="0067657C"/>
    <w:rsid w:val="00676864"/>
    <w:rsid w:val="00676908"/>
    <w:rsid w:val="006769E9"/>
    <w:rsid w:val="00676A89"/>
    <w:rsid w:val="00676DCC"/>
    <w:rsid w:val="0067706A"/>
    <w:rsid w:val="0067730C"/>
    <w:rsid w:val="0067769B"/>
    <w:rsid w:val="0067795F"/>
    <w:rsid w:val="00677B97"/>
    <w:rsid w:val="00677D7B"/>
    <w:rsid w:val="00677E9B"/>
    <w:rsid w:val="00680004"/>
    <w:rsid w:val="00680040"/>
    <w:rsid w:val="006801F6"/>
    <w:rsid w:val="00680236"/>
    <w:rsid w:val="0068030D"/>
    <w:rsid w:val="006803AB"/>
    <w:rsid w:val="00680618"/>
    <w:rsid w:val="00680831"/>
    <w:rsid w:val="00680904"/>
    <w:rsid w:val="00680911"/>
    <w:rsid w:val="00680B8C"/>
    <w:rsid w:val="00680BCA"/>
    <w:rsid w:val="00680C2B"/>
    <w:rsid w:val="00680D7E"/>
    <w:rsid w:val="00680D8F"/>
    <w:rsid w:val="00681028"/>
    <w:rsid w:val="006812CC"/>
    <w:rsid w:val="00681590"/>
    <w:rsid w:val="006815CE"/>
    <w:rsid w:val="006816A8"/>
    <w:rsid w:val="006816FE"/>
    <w:rsid w:val="00681738"/>
    <w:rsid w:val="00681A98"/>
    <w:rsid w:val="0068201B"/>
    <w:rsid w:val="00682691"/>
    <w:rsid w:val="006826AA"/>
    <w:rsid w:val="0068299B"/>
    <w:rsid w:val="00682BEE"/>
    <w:rsid w:val="00682E85"/>
    <w:rsid w:val="00682F79"/>
    <w:rsid w:val="0068300B"/>
    <w:rsid w:val="00683343"/>
    <w:rsid w:val="0068348A"/>
    <w:rsid w:val="00683557"/>
    <w:rsid w:val="00683849"/>
    <w:rsid w:val="00683882"/>
    <w:rsid w:val="00683B4A"/>
    <w:rsid w:val="00683C17"/>
    <w:rsid w:val="00683FF6"/>
    <w:rsid w:val="00684287"/>
    <w:rsid w:val="00684476"/>
    <w:rsid w:val="006845BB"/>
    <w:rsid w:val="00684745"/>
    <w:rsid w:val="00684A73"/>
    <w:rsid w:val="00684C33"/>
    <w:rsid w:val="00684D9E"/>
    <w:rsid w:val="00684E32"/>
    <w:rsid w:val="00684F99"/>
    <w:rsid w:val="00684FB8"/>
    <w:rsid w:val="00685AB9"/>
    <w:rsid w:val="00685B78"/>
    <w:rsid w:val="00685B7B"/>
    <w:rsid w:val="00685C37"/>
    <w:rsid w:val="00685F26"/>
    <w:rsid w:val="006860B6"/>
    <w:rsid w:val="0068643A"/>
    <w:rsid w:val="0068650D"/>
    <w:rsid w:val="006865E2"/>
    <w:rsid w:val="006865EC"/>
    <w:rsid w:val="006866B0"/>
    <w:rsid w:val="006867B9"/>
    <w:rsid w:val="0068682D"/>
    <w:rsid w:val="00686A47"/>
    <w:rsid w:val="00686CF2"/>
    <w:rsid w:val="00686D6D"/>
    <w:rsid w:val="00686E91"/>
    <w:rsid w:val="00686EF2"/>
    <w:rsid w:val="00687075"/>
    <w:rsid w:val="006870F0"/>
    <w:rsid w:val="006870F5"/>
    <w:rsid w:val="006871CA"/>
    <w:rsid w:val="00687380"/>
    <w:rsid w:val="00687503"/>
    <w:rsid w:val="006875BF"/>
    <w:rsid w:val="00687633"/>
    <w:rsid w:val="006879AC"/>
    <w:rsid w:val="00687A4D"/>
    <w:rsid w:val="00687B70"/>
    <w:rsid w:val="00687DE3"/>
    <w:rsid w:val="00687DE7"/>
    <w:rsid w:val="00687F61"/>
    <w:rsid w:val="00687F82"/>
    <w:rsid w:val="006902A6"/>
    <w:rsid w:val="006904C3"/>
    <w:rsid w:val="00690683"/>
    <w:rsid w:val="0069073E"/>
    <w:rsid w:val="00690962"/>
    <w:rsid w:val="006909BC"/>
    <w:rsid w:val="00690AA2"/>
    <w:rsid w:val="00690FE0"/>
    <w:rsid w:val="006910C8"/>
    <w:rsid w:val="00691166"/>
    <w:rsid w:val="00691235"/>
    <w:rsid w:val="006914E0"/>
    <w:rsid w:val="006915FE"/>
    <w:rsid w:val="00691694"/>
    <w:rsid w:val="006916ED"/>
    <w:rsid w:val="00691711"/>
    <w:rsid w:val="00691ADB"/>
    <w:rsid w:val="00691FDA"/>
    <w:rsid w:val="006922FC"/>
    <w:rsid w:val="0069240C"/>
    <w:rsid w:val="0069288E"/>
    <w:rsid w:val="006929F3"/>
    <w:rsid w:val="00692AED"/>
    <w:rsid w:val="00692B15"/>
    <w:rsid w:val="00692B85"/>
    <w:rsid w:val="00692B8A"/>
    <w:rsid w:val="00692C10"/>
    <w:rsid w:val="00692C68"/>
    <w:rsid w:val="00692EF8"/>
    <w:rsid w:val="00692F07"/>
    <w:rsid w:val="006933F2"/>
    <w:rsid w:val="0069361A"/>
    <w:rsid w:val="006936CA"/>
    <w:rsid w:val="00693706"/>
    <w:rsid w:val="0069375E"/>
    <w:rsid w:val="00693A0B"/>
    <w:rsid w:val="00693E15"/>
    <w:rsid w:val="00693FCB"/>
    <w:rsid w:val="00693FD4"/>
    <w:rsid w:val="00694200"/>
    <w:rsid w:val="006942E1"/>
    <w:rsid w:val="00694308"/>
    <w:rsid w:val="0069433D"/>
    <w:rsid w:val="00694355"/>
    <w:rsid w:val="006944A4"/>
    <w:rsid w:val="00694848"/>
    <w:rsid w:val="0069489B"/>
    <w:rsid w:val="00694A2F"/>
    <w:rsid w:val="00694A71"/>
    <w:rsid w:val="00694CFF"/>
    <w:rsid w:val="00694E09"/>
    <w:rsid w:val="00695217"/>
    <w:rsid w:val="00695313"/>
    <w:rsid w:val="006953B3"/>
    <w:rsid w:val="00695717"/>
    <w:rsid w:val="006958C1"/>
    <w:rsid w:val="00695945"/>
    <w:rsid w:val="00695BD3"/>
    <w:rsid w:val="00695C72"/>
    <w:rsid w:val="00695D66"/>
    <w:rsid w:val="00695DA9"/>
    <w:rsid w:val="00695F23"/>
    <w:rsid w:val="00695FAE"/>
    <w:rsid w:val="00696012"/>
    <w:rsid w:val="00696091"/>
    <w:rsid w:val="006961CD"/>
    <w:rsid w:val="006961D7"/>
    <w:rsid w:val="006961E9"/>
    <w:rsid w:val="00696257"/>
    <w:rsid w:val="00696341"/>
    <w:rsid w:val="0069636A"/>
    <w:rsid w:val="00696415"/>
    <w:rsid w:val="00696504"/>
    <w:rsid w:val="006967E7"/>
    <w:rsid w:val="00696869"/>
    <w:rsid w:val="00696ACE"/>
    <w:rsid w:val="00696C0F"/>
    <w:rsid w:val="00696C73"/>
    <w:rsid w:val="00696D27"/>
    <w:rsid w:val="00696D7A"/>
    <w:rsid w:val="00696D96"/>
    <w:rsid w:val="0069700E"/>
    <w:rsid w:val="006971EF"/>
    <w:rsid w:val="006973D4"/>
    <w:rsid w:val="006975EC"/>
    <w:rsid w:val="0069768B"/>
    <w:rsid w:val="0069778B"/>
    <w:rsid w:val="006979E7"/>
    <w:rsid w:val="00697AF9"/>
    <w:rsid w:val="00697B1C"/>
    <w:rsid w:val="00697FD3"/>
    <w:rsid w:val="006A0253"/>
    <w:rsid w:val="006A0768"/>
    <w:rsid w:val="006A095A"/>
    <w:rsid w:val="006A0C57"/>
    <w:rsid w:val="006A0D65"/>
    <w:rsid w:val="006A11D9"/>
    <w:rsid w:val="006A13D5"/>
    <w:rsid w:val="006A14F1"/>
    <w:rsid w:val="006A1670"/>
    <w:rsid w:val="006A168C"/>
    <w:rsid w:val="006A1762"/>
    <w:rsid w:val="006A183B"/>
    <w:rsid w:val="006A1B54"/>
    <w:rsid w:val="006A2267"/>
    <w:rsid w:val="006A22EA"/>
    <w:rsid w:val="006A2452"/>
    <w:rsid w:val="006A24FE"/>
    <w:rsid w:val="006A2660"/>
    <w:rsid w:val="006A2A79"/>
    <w:rsid w:val="006A2B46"/>
    <w:rsid w:val="006A2B96"/>
    <w:rsid w:val="006A2BA6"/>
    <w:rsid w:val="006A2E68"/>
    <w:rsid w:val="006A2EDC"/>
    <w:rsid w:val="006A3027"/>
    <w:rsid w:val="006A303B"/>
    <w:rsid w:val="006A3098"/>
    <w:rsid w:val="006A33C0"/>
    <w:rsid w:val="006A33C3"/>
    <w:rsid w:val="006A3789"/>
    <w:rsid w:val="006A3877"/>
    <w:rsid w:val="006A3B94"/>
    <w:rsid w:val="006A3C5C"/>
    <w:rsid w:val="006A4278"/>
    <w:rsid w:val="006A42F2"/>
    <w:rsid w:val="006A4485"/>
    <w:rsid w:val="006A476F"/>
    <w:rsid w:val="006A4985"/>
    <w:rsid w:val="006A4CB7"/>
    <w:rsid w:val="006A4CE1"/>
    <w:rsid w:val="006A4F9A"/>
    <w:rsid w:val="006A5164"/>
    <w:rsid w:val="006A5354"/>
    <w:rsid w:val="006A5502"/>
    <w:rsid w:val="006A55EE"/>
    <w:rsid w:val="006A575B"/>
    <w:rsid w:val="006A5873"/>
    <w:rsid w:val="006A594A"/>
    <w:rsid w:val="006A5D21"/>
    <w:rsid w:val="006A5E93"/>
    <w:rsid w:val="006A5F13"/>
    <w:rsid w:val="006A63B5"/>
    <w:rsid w:val="006A6599"/>
    <w:rsid w:val="006A6682"/>
    <w:rsid w:val="006A66D8"/>
    <w:rsid w:val="006A6786"/>
    <w:rsid w:val="006A67C7"/>
    <w:rsid w:val="006A6951"/>
    <w:rsid w:val="006A699B"/>
    <w:rsid w:val="006A6A07"/>
    <w:rsid w:val="006A6BD1"/>
    <w:rsid w:val="006A6C1D"/>
    <w:rsid w:val="006A6C26"/>
    <w:rsid w:val="006A712A"/>
    <w:rsid w:val="006A7246"/>
    <w:rsid w:val="006A7AE2"/>
    <w:rsid w:val="006A7BE4"/>
    <w:rsid w:val="006A7D1E"/>
    <w:rsid w:val="006A7F02"/>
    <w:rsid w:val="006B00AE"/>
    <w:rsid w:val="006B0258"/>
    <w:rsid w:val="006B0425"/>
    <w:rsid w:val="006B046D"/>
    <w:rsid w:val="006B05D9"/>
    <w:rsid w:val="006B0688"/>
    <w:rsid w:val="006B087D"/>
    <w:rsid w:val="006B0991"/>
    <w:rsid w:val="006B0B4F"/>
    <w:rsid w:val="006B0B77"/>
    <w:rsid w:val="006B0E07"/>
    <w:rsid w:val="006B0ED3"/>
    <w:rsid w:val="006B10D7"/>
    <w:rsid w:val="006B1395"/>
    <w:rsid w:val="006B157E"/>
    <w:rsid w:val="006B16D2"/>
    <w:rsid w:val="006B1A9D"/>
    <w:rsid w:val="006B1BA5"/>
    <w:rsid w:val="006B1BB1"/>
    <w:rsid w:val="006B1C2E"/>
    <w:rsid w:val="006B1C60"/>
    <w:rsid w:val="006B1D9D"/>
    <w:rsid w:val="006B1DD1"/>
    <w:rsid w:val="006B2008"/>
    <w:rsid w:val="006B2555"/>
    <w:rsid w:val="006B25FE"/>
    <w:rsid w:val="006B2B42"/>
    <w:rsid w:val="006B2CD3"/>
    <w:rsid w:val="006B2F10"/>
    <w:rsid w:val="006B3000"/>
    <w:rsid w:val="006B324F"/>
    <w:rsid w:val="006B33B1"/>
    <w:rsid w:val="006B349A"/>
    <w:rsid w:val="006B350F"/>
    <w:rsid w:val="006B35E6"/>
    <w:rsid w:val="006B369E"/>
    <w:rsid w:val="006B384E"/>
    <w:rsid w:val="006B3B42"/>
    <w:rsid w:val="006B3C64"/>
    <w:rsid w:val="006B3C80"/>
    <w:rsid w:val="006B40C3"/>
    <w:rsid w:val="006B41E3"/>
    <w:rsid w:val="006B4394"/>
    <w:rsid w:val="006B43CB"/>
    <w:rsid w:val="006B46B2"/>
    <w:rsid w:val="006B4819"/>
    <w:rsid w:val="006B483D"/>
    <w:rsid w:val="006B491B"/>
    <w:rsid w:val="006B4BC8"/>
    <w:rsid w:val="006B4C7A"/>
    <w:rsid w:val="006B4D6D"/>
    <w:rsid w:val="006B4FD5"/>
    <w:rsid w:val="006B503E"/>
    <w:rsid w:val="006B5049"/>
    <w:rsid w:val="006B515D"/>
    <w:rsid w:val="006B51C3"/>
    <w:rsid w:val="006B51CF"/>
    <w:rsid w:val="006B5483"/>
    <w:rsid w:val="006B58AC"/>
    <w:rsid w:val="006B59E8"/>
    <w:rsid w:val="006B5BC6"/>
    <w:rsid w:val="006B5D22"/>
    <w:rsid w:val="006B60CE"/>
    <w:rsid w:val="006B60E1"/>
    <w:rsid w:val="006B62F1"/>
    <w:rsid w:val="006B6B01"/>
    <w:rsid w:val="006B6E74"/>
    <w:rsid w:val="006B6F18"/>
    <w:rsid w:val="006B7521"/>
    <w:rsid w:val="006B7629"/>
    <w:rsid w:val="006B7657"/>
    <w:rsid w:val="006B7A49"/>
    <w:rsid w:val="006B7C36"/>
    <w:rsid w:val="006B7CE5"/>
    <w:rsid w:val="006B7E95"/>
    <w:rsid w:val="006B7F95"/>
    <w:rsid w:val="006C0000"/>
    <w:rsid w:val="006C0628"/>
    <w:rsid w:val="006C06AE"/>
    <w:rsid w:val="006C0702"/>
    <w:rsid w:val="006C0C1A"/>
    <w:rsid w:val="006C0D56"/>
    <w:rsid w:val="006C0D96"/>
    <w:rsid w:val="006C0EF7"/>
    <w:rsid w:val="006C0EFE"/>
    <w:rsid w:val="006C0FCB"/>
    <w:rsid w:val="006C1083"/>
    <w:rsid w:val="006C114A"/>
    <w:rsid w:val="006C13A8"/>
    <w:rsid w:val="006C175B"/>
    <w:rsid w:val="006C19E3"/>
    <w:rsid w:val="006C1B47"/>
    <w:rsid w:val="006C1C9E"/>
    <w:rsid w:val="006C1CA8"/>
    <w:rsid w:val="006C1CB4"/>
    <w:rsid w:val="006C1D8A"/>
    <w:rsid w:val="006C1E7C"/>
    <w:rsid w:val="006C1E85"/>
    <w:rsid w:val="006C1E8D"/>
    <w:rsid w:val="006C1ED1"/>
    <w:rsid w:val="006C1EDF"/>
    <w:rsid w:val="006C222A"/>
    <w:rsid w:val="006C227B"/>
    <w:rsid w:val="006C2325"/>
    <w:rsid w:val="006C2428"/>
    <w:rsid w:val="006C253F"/>
    <w:rsid w:val="006C2903"/>
    <w:rsid w:val="006C29C3"/>
    <w:rsid w:val="006C29F8"/>
    <w:rsid w:val="006C2C83"/>
    <w:rsid w:val="006C2E4C"/>
    <w:rsid w:val="006C3116"/>
    <w:rsid w:val="006C3145"/>
    <w:rsid w:val="006C321B"/>
    <w:rsid w:val="006C3355"/>
    <w:rsid w:val="006C33F0"/>
    <w:rsid w:val="006C3720"/>
    <w:rsid w:val="006C38E5"/>
    <w:rsid w:val="006C39FE"/>
    <w:rsid w:val="006C3AAA"/>
    <w:rsid w:val="006C3C8B"/>
    <w:rsid w:val="006C3E14"/>
    <w:rsid w:val="006C3EFA"/>
    <w:rsid w:val="006C3FC8"/>
    <w:rsid w:val="006C3FEB"/>
    <w:rsid w:val="006C42CA"/>
    <w:rsid w:val="006C4338"/>
    <w:rsid w:val="006C45D8"/>
    <w:rsid w:val="006C4615"/>
    <w:rsid w:val="006C48B4"/>
    <w:rsid w:val="006C494F"/>
    <w:rsid w:val="006C4CB1"/>
    <w:rsid w:val="006C4F86"/>
    <w:rsid w:val="006C4F9F"/>
    <w:rsid w:val="006C515D"/>
    <w:rsid w:val="006C5581"/>
    <w:rsid w:val="006C5626"/>
    <w:rsid w:val="006C5951"/>
    <w:rsid w:val="006C5CE9"/>
    <w:rsid w:val="006C5DC5"/>
    <w:rsid w:val="006C60C9"/>
    <w:rsid w:val="006C613C"/>
    <w:rsid w:val="006C6171"/>
    <w:rsid w:val="006C660D"/>
    <w:rsid w:val="006C670E"/>
    <w:rsid w:val="006C67FB"/>
    <w:rsid w:val="006C68C4"/>
    <w:rsid w:val="006C6A8D"/>
    <w:rsid w:val="006C6B86"/>
    <w:rsid w:val="006C6D7D"/>
    <w:rsid w:val="006C6E21"/>
    <w:rsid w:val="006C6ED2"/>
    <w:rsid w:val="006C7246"/>
    <w:rsid w:val="006C728F"/>
    <w:rsid w:val="006C7C57"/>
    <w:rsid w:val="006C7E81"/>
    <w:rsid w:val="006C7F58"/>
    <w:rsid w:val="006D0101"/>
    <w:rsid w:val="006D01C5"/>
    <w:rsid w:val="006D031F"/>
    <w:rsid w:val="006D03A4"/>
    <w:rsid w:val="006D03C7"/>
    <w:rsid w:val="006D05AB"/>
    <w:rsid w:val="006D0627"/>
    <w:rsid w:val="006D082E"/>
    <w:rsid w:val="006D0873"/>
    <w:rsid w:val="006D09A4"/>
    <w:rsid w:val="006D09ED"/>
    <w:rsid w:val="006D0ABF"/>
    <w:rsid w:val="006D0E3C"/>
    <w:rsid w:val="006D0F05"/>
    <w:rsid w:val="006D143F"/>
    <w:rsid w:val="006D17FB"/>
    <w:rsid w:val="006D18C6"/>
    <w:rsid w:val="006D1C01"/>
    <w:rsid w:val="006D227D"/>
    <w:rsid w:val="006D232B"/>
    <w:rsid w:val="006D23FD"/>
    <w:rsid w:val="006D2AE1"/>
    <w:rsid w:val="006D2B2A"/>
    <w:rsid w:val="006D2B4C"/>
    <w:rsid w:val="006D2C2A"/>
    <w:rsid w:val="006D2C3E"/>
    <w:rsid w:val="006D2EB9"/>
    <w:rsid w:val="006D2FA8"/>
    <w:rsid w:val="006D301E"/>
    <w:rsid w:val="006D305D"/>
    <w:rsid w:val="006D3097"/>
    <w:rsid w:val="006D315D"/>
    <w:rsid w:val="006D34ED"/>
    <w:rsid w:val="006D3622"/>
    <w:rsid w:val="006D36E8"/>
    <w:rsid w:val="006D37D8"/>
    <w:rsid w:val="006D3933"/>
    <w:rsid w:val="006D3E0E"/>
    <w:rsid w:val="006D3E1F"/>
    <w:rsid w:val="006D4111"/>
    <w:rsid w:val="006D41AB"/>
    <w:rsid w:val="006D41D0"/>
    <w:rsid w:val="006D458D"/>
    <w:rsid w:val="006D45BA"/>
    <w:rsid w:val="006D47F6"/>
    <w:rsid w:val="006D4ACE"/>
    <w:rsid w:val="006D4B7B"/>
    <w:rsid w:val="006D4DEA"/>
    <w:rsid w:val="006D5063"/>
    <w:rsid w:val="006D519A"/>
    <w:rsid w:val="006D51A0"/>
    <w:rsid w:val="006D53DF"/>
    <w:rsid w:val="006D550F"/>
    <w:rsid w:val="006D565F"/>
    <w:rsid w:val="006D5681"/>
    <w:rsid w:val="006D579D"/>
    <w:rsid w:val="006D5AC3"/>
    <w:rsid w:val="006D5C22"/>
    <w:rsid w:val="006D5D15"/>
    <w:rsid w:val="006D5E46"/>
    <w:rsid w:val="006D5F34"/>
    <w:rsid w:val="006D5F7A"/>
    <w:rsid w:val="006D63BB"/>
    <w:rsid w:val="006D66F5"/>
    <w:rsid w:val="006D67AA"/>
    <w:rsid w:val="006D6CA0"/>
    <w:rsid w:val="006D6D40"/>
    <w:rsid w:val="006D6E1A"/>
    <w:rsid w:val="006D6F11"/>
    <w:rsid w:val="006D6FCC"/>
    <w:rsid w:val="006D7079"/>
    <w:rsid w:val="006D7750"/>
    <w:rsid w:val="006D7D95"/>
    <w:rsid w:val="006E090C"/>
    <w:rsid w:val="006E1004"/>
    <w:rsid w:val="006E11AC"/>
    <w:rsid w:val="006E124A"/>
    <w:rsid w:val="006E1340"/>
    <w:rsid w:val="006E14AA"/>
    <w:rsid w:val="006E1667"/>
    <w:rsid w:val="006E1783"/>
    <w:rsid w:val="006E18AE"/>
    <w:rsid w:val="006E195E"/>
    <w:rsid w:val="006E1A26"/>
    <w:rsid w:val="006E1C1A"/>
    <w:rsid w:val="006E1D05"/>
    <w:rsid w:val="006E2014"/>
    <w:rsid w:val="006E204D"/>
    <w:rsid w:val="006E2060"/>
    <w:rsid w:val="006E227D"/>
    <w:rsid w:val="006E2322"/>
    <w:rsid w:val="006E234D"/>
    <w:rsid w:val="006E24A6"/>
    <w:rsid w:val="006E24AD"/>
    <w:rsid w:val="006E2739"/>
    <w:rsid w:val="006E27D5"/>
    <w:rsid w:val="006E288F"/>
    <w:rsid w:val="006E2B98"/>
    <w:rsid w:val="006E2CC8"/>
    <w:rsid w:val="006E2D2E"/>
    <w:rsid w:val="006E2D72"/>
    <w:rsid w:val="006E2EBE"/>
    <w:rsid w:val="006E3053"/>
    <w:rsid w:val="006E3063"/>
    <w:rsid w:val="006E3CFB"/>
    <w:rsid w:val="006E3E7C"/>
    <w:rsid w:val="006E3EAE"/>
    <w:rsid w:val="006E439D"/>
    <w:rsid w:val="006E464B"/>
    <w:rsid w:val="006E4731"/>
    <w:rsid w:val="006E4846"/>
    <w:rsid w:val="006E49C6"/>
    <w:rsid w:val="006E4B5F"/>
    <w:rsid w:val="006E4E95"/>
    <w:rsid w:val="006E4F25"/>
    <w:rsid w:val="006E4F3B"/>
    <w:rsid w:val="006E519A"/>
    <w:rsid w:val="006E51C7"/>
    <w:rsid w:val="006E5488"/>
    <w:rsid w:val="006E58D3"/>
    <w:rsid w:val="006E5BDA"/>
    <w:rsid w:val="006E5D64"/>
    <w:rsid w:val="006E5D6B"/>
    <w:rsid w:val="006E5D82"/>
    <w:rsid w:val="006E5E1E"/>
    <w:rsid w:val="006E610F"/>
    <w:rsid w:val="006E627C"/>
    <w:rsid w:val="006E62C5"/>
    <w:rsid w:val="006E63F8"/>
    <w:rsid w:val="006E642A"/>
    <w:rsid w:val="006E64A9"/>
    <w:rsid w:val="006E64E5"/>
    <w:rsid w:val="006E6B14"/>
    <w:rsid w:val="006E6B59"/>
    <w:rsid w:val="006E6C82"/>
    <w:rsid w:val="006E6D5D"/>
    <w:rsid w:val="006E6DFF"/>
    <w:rsid w:val="006E6E89"/>
    <w:rsid w:val="006E7220"/>
    <w:rsid w:val="006E724E"/>
    <w:rsid w:val="006E72D2"/>
    <w:rsid w:val="006E7340"/>
    <w:rsid w:val="006E752D"/>
    <w:rsid w:val="006E787C"/>
    <w:rsid w:val="006E7981"/>
    <w:rsid w:val="006E79E2"/>
    <w:rsid w:val="006E7BA6"/>
    <w:rsid w:val="006E7BC9"/>
    <w:rsid w:val="006E7C75"/>
    <w:rsid w:val="006E7C99"/>
    <w:rsid w:val="006F036C"/>
    <w:rsid w:val="006F0728"/>
    <w:rsid w:val="006F0893"/>
    <w:rsid w:val="006F0AD3"/>
    <w:rsid w:val="006F0D12"/>
    <w:rsid w:val="006F0DED"/>
    <w:rsid w:val="006F0DF3"/>
    <w:rsid w:val="006F0E2C"/>
    <w:rsid w:val="006F0EE2"/>
    <w:rsid w:val="006F105E"/>
    <w:rsid w:val="006F1437"/>
    <w:rsid w:val="006F1538"/>
    <w:rsid w:val="006F1549"/>
    <w:rsid w:val="006F15F5"/>
    <w:rsid w:val="006F16A4"/>
    <w:rsid w:val="006F1796"/>
    <w:rsid w:val="006F1C90"/>
    <w:rsid w:val="006F1DF9"/>
    <w:rsid w:val="006F1E87"/>
    <w:rsid w:val="006F1F71"/>
    <w:rsid w:val="006F208E"/>
    <w:rsid w:val="006F2118"/>
    <w:rsid w:val="006F2229"/>
    <w:rsid w:val="006F2334"/>
    <w:rsid w:val="006F2357"/>
    <w:rsid w:val="006F25B7"/>
    <w:rsid w:val="006F25BD"/>
    <w:rsid w:val="006F2C85"/>
    <w:rsid w:val="006F2C91"/>
    <w:rsid w:val="006F3078"/>
    <w:rsid w:val="006F3092"/>
    <w:rsid w:val="006F34E3"/>
    <w:rsid w:val="006F38D3"/>
    <w:rsid w:val="006F38E0"/>
    <w:rsid w:val="006F38E1"/>
    <w:rsid w:val="006F38F8"/>
    <w:rsid w:val="006F3BD4"/>
    <w:rsid w:val="006F3D4B"/>
    <w:rsid w:val="006F44A7"/>
    <w:rsid w:val="006F4568"/>
    <w:rsid w:val="006F4613"/>
    <w:rsid w:val="006F4705"/>
    <w:rsid w:val="006F4918"/>
    <w:rsid w:val="006F4929"/>
    <w:rsid w:val="006F499A"/>
    <w:rsid w:val="006F4CCC"/>
    <w:rsid w:val="006F4DE1"/>
    <w:rsid w:val="006F4FCB"/>
    <w:rsid w:val="006F510C"/>
    <w:rsid w:val="006F5113"/>
    <w:rsid w:val="006F519A"/>
    <w:rsid w:val="006F52A4"/>
    <w:rsid w:val="006F5332"/>
    <w:rsid w:val="006F5352"/>
    <w:rsid w:val="006F5516"/>
    <w:rsid w:val="006F5582"/>
    <w:rsid w:val="006F57E7"/>
    <w:rsid w:val="006F5DEE"/>
    <w:rsid w:val="006F60C7"/>
    <w:rsid w:val="006F61E4"/>
    <w:rsid w:val="006F64B4"/>
    <w:rsid w:val="006F656E"/>
    <w:rsid w:val="006F6826"/>
    <w:rsid w:val="006F6860"/>
    <w:rsid w:val="006F6975"/>
    <w:rsid w:val="006F69A3"/>
    <w:rsid w:val="006F6CF4"/>
    <w:rsid w:val="006F6EBA"/>
    <w:rsid w:val="006F6F1F"/>
    <w:rsid w:val="006F70BD"/>
    <w:rsid w:val="006F72CA"/>
    <w:rsid w:val="006F72CF"/>
    <w:rsid w:val="006F753F"/>
    <w:rsid w:val="006F75FE"/>
    <w:rsid w:val="006F763D"/>
    <w:rsid w:val="006F76F2"/>
    <w:rsid w:val="006F7926"/>
    <w:rsid w:val="006F7987"/>
    <w:rsid w:val="006F79E0"/>
    <w:rsid w:val="006F7A81"/>
    <w:rsid w:val="006F7BA5"/>
    <w:rsid w:val="006F7BBD"/>
    <w:rsid w:val="006F7E8A"/>
    <w:rsid w:val="007001E6"/>
    <w:rsid w:val="00700288"/>
    <w:rsid w:val="007002A2"/>
    <w:rsid w:val="007003A1"/>
    <w:rsid w:val="00700483"/>
    <w:rsid w:val="00700665"/>
    <w:rsid w:val="0070073A"/>
    <w:rsid w:val="00700B87"/>
    <w:rsid w:val="00700C68"/>
    <w:rsid w:val="00700D1A"/>
    <w:rsid w:val="00700FBB"/>
    <w:rsid w:val="0070106D"/>
    <w:rsid w:val="00701105"/>
    <w:rsid w:val="00701320"/>
    <w:rsid w:val="007018B2"/>
    <w:rsid w:val="007019E1"/>
    <w:rsid w:val="00701B26"/>
    <w:rsid w:val="00701B8C"/>
    <w:rsid w:val="00701C26"/>
    <w:rsid w:val="00701D15"/>
    <w:rsid w:val="00702072"/>
    <w:rsid w:val="00702204"/>
    <w:rsid w:val="00702812"/>
    <w:rsid w:val="00702920"/>
    <w:rsid w:val="00702987"/>
    <w:rsid w:val="00702AC8"/>
    <w:rsid w:val="00702DAA"/>
    <w:rsid w:val="00702F41"/>
    <w:rsid w:val="0070305B"/>
    <w:rsid w:val="007031BD"/>
    <w:rsid w:val="0070323B"/>
    <w:rsid w:val="007032EA"/>
    <w:rsid w:val="00703978"/>
    <w:rsid w:val="00704306"/>
    <w:rsid w:val="0070446E"/>
    <w:rsid w:val="007044DA"/>
    <w:rsid w:val="00704674"/>
    <w:rsid w:val="007046AE"/>
    <w:rsid w:val="007048C4"/>
    <w:rsid w:val="007049E9"/>
    <w:rsid w:val="00704A28"/>
    <w:rsid w:val="00704EC0"/>
    <w:rsid w:val="00704EC2"/>
    <w:rsid w:val="00704FAC"/>
    <w:rsid w:val="00704FD2"/>
    <w:rsid w:val="0070505E"/>
    <w:rsid w:val="0070521F"/>
    <w:rsid w:val="00705238"/>
    <w:rsid w:val="0070560B"/>
    <w:rsid w:val="007056F2"/>
    <w:rsid w:val="007056F5"/>
    <w:rsid w:val="00705EE5"/>
    <w:rsid w:val="00706052"/>
    <w:rsid w:val="007063E2"/>
    <w:rsid w:val="007066C2"/>
    <w:rsid w:val="00706A9D"/>
    <w:rsid w:val="00706B7F"/>
    <w:rsid w:val="00706BAA"/>
    <w:rsid w:val="00706EFB"/>
    <w:rsid w:val="00707010"/>
    <w:rsid w:val="00707A9C"/>
    <w:rsid w:val="007104B7"/>
    <w:rsid w:val="00710799"/>
    <w:rsid w:val="00710932"/>
    <w:rsid w:val="00710AC4"/>
    <w:rsid w:val="00710C22"/>
    <w:rsid w:val="00710FC6"/>
    <w:rsid w:val="00711009"/>
    <w:rsid w:val="007110BF"/>
    <w:rsid w:val="0071124D"/>
    <w:rsid w:val="00711270"/>
    <w:rsid w:val="0071150E"/>
    <w:rsid w:val="00711556"/>
    <w:rsid w:val="007115B8"/>
    <w:rsid w:val="007116E9"/>
    <w:rsid w:val="00711AE6"/>
    <w:rsid w:val="00711CB6"/>
    <w:rsid w:val="00711F4B"/>
    <w:rsid w:val="0071211D"/>
    <w:rsid w:val="007122AB"/>
    <w:rsid w:val="0071234F"/>
    <w:rsid w:val="00712526"/>
    <w:rsid w:val="0071256E"/>
    <w:rsid w:val="00712738"/>
    <w:rsid w:val="007129D2"/>
    <w:rsid w:val="00712A41"/>
    <w:rsid w:val="00712C44"/>
    <w:rsid w:val="00712D7A"/>
    <w:rsid w:val="00713135"/>
    <w:rsid w:val="007132D5"/>
    <w:rsid w:val="007134E3"/>
    <w:rsid w:val="007135F7"/>
    <w:rsid w:val="00713640"/>
    <w:rsid w:val="00713644"/>
    <w:rsid w:val="00713849"/>
    <w:rsid w:val="00713B5A"/>
    <w:rsid w:val="00713F1D"/>
    <w:rsid w:val="0071425D"/>
    <w:rsid w:val="007144F9"/>
    <w:rsid w:val="00714624"/>
    <w:rsid w:val="00714652"/>
    <w:rsid w:val="00714667"/>
    <w:rsid w:val="007147AE"/>
    <w:rsid w:val="0071488D"/>
    <w:rsid w:val="00714B4B"/>
    <w:rsid w:val="00714F6B"/>
    <w:rsid w:val="007150F3"/>
    <w:rsid w:val="00715155"/>
    <w:rsid w:val="007152BE"/>
    <w:rsid w:val="007152FD"/>
    <w:rsid w:val="0071540B"/>
    <w:rsid w:val="00715A98"/>
    <w:rsid w:val="00715C4D"/>
    <w:rsid w:val="00715C9F"/>
    <w:rsid w:val="00715DF3"/>
    <w:rsid w:val="00716097"/>
    <w:rsid w:val="0071647C"/>
    <w:rsid w:val="007164E6"/>
    <w:rsid w:val="007166B3"/>
    <w:rsid w:val="007168E9"/>
    <w:rsid w:val="007168EA"/>
    <w:rsid w:val="00716AB8"/>
    <w:rsid w:val="00716B58"/>
    <w:rsid w:val="00716BD6"/>
    <w:rsid w:val="00716D01"/>
    <w:rsid w:val="00716FA6"/>
    <w:rsid w:val="00717025"/>
    <w:rsid w:val="007172F1"/>
    <w:rsid w:val="007176D4"/>
    <w:rsid w:val="0071772D"/>
    <w:rsid w:val="00717774"/>
    <w:rsid w:val="007178A3"/>
    <w:rsid w:val="00717932"/>
    <w:rsid w:val="00717B91"/>
    <w:rsid w:val="007201B9"/>
    <w:rsid w:val="007201ED"/>
    <w:rsid w:val="007203EE"/>
    <w:rsid w:val="0072041E"/>
    <w:rsid w:val="0072059F"/>
    <w:rsid w:val="00720699"/>
    <w:rsid w:val="007208B4"/>
    <w:rsid w:val="00720911"/>
    <w:rsid w:val="00720AA8"/>
    <w:rsid w:val="00720B3E"/>
    <w:rsid w:val="00720B6F"/>
    <w:rsid w:val="00720C59"/>
    <w:rsid w:val="00720CDA"/>
    <w:rsid w:val="00720F51"/>
    <w:rsid w:val="00721143"/>
    <w:rsid w:val="00721170"/>
    <w:rsid w:val="0072159D"/>
    <w:rsid w:val="007215B6"/>
    <w:rsid w:val="007215EA"/>
    <w:rsid w:val="0072179D"/>
    <w:rsid w:val="00721B52"/>
    <w:rsid w:val="00721B5A"/>
    <w:rsid w:val="00721C1E"/>
    <w:rsid w:val="00721DA2"/>
    <w:rsid w:val="00721E5A"/>
    <w:rsid w:val="00721F26"/>
    <w:rsid w:val="007221CC"/>
    <w:rsid w:val="0072248B"/>
    <w:rsid w:val="0072249F"/>
    <w:rsid w:val="00722B5C"/>
    <w:rsid w:val="00722BCC"/>
    <w:rsid w:val="00722C10"/>
    <w:rsid w:val="00722F5D"/>
    <w:rsid w:val="00723424"/>
    <w:rsid w:val="0072349B"/>
    <w:rsid w:val="0072363F"/>
    <w:rsid w:val="00723AF2"/>
    <w:rsid w:val="00723CBE"/>
    <w:rsid w:val="00723D6D"/>
    <w:rsid w:val="00723DA8"/>
    <w:rsid w:val="00723DCA"/>
    <w:rsid w:val="00723DEF"/>
    <w:rsid w:val="00723E37"/>
    <w:rsid w:val="00723E68"/>
    <w:rsid w:val="00723F81"/>
    <w:rsid w:val="007241DD"/>
    <w:rsid w:val="007242F9"/>
    <w:rsid w:val="00724361"/>
    <w:rsid w:val="007243ED"/>
    <w:rsid w:val="0072476A"/>
    <w:rsid w:val="0072493C"/>
    <w:rsid w:val="0072495F"/>
    <w:rsid w:val="00724BD6"/>
    <w:rsid w:val="00724BE1"/>
    <w:rsid w:val="00724E77"/>
    <w:rsid w:val="00725050"/>
    <w:rsid w:val="0072523D"/>
    <w:rsid w:val="007254DD"/>
    <w:rsid w:val="0072562A"/>
    <w:rsid w:val="007256B3"/>
    <w:rsid w:val="00725807"/>
    <w:rsid w:val="00725A30"/>
    <w:rsid w:val="00725A54"/>
    <w:rsid w:val="00725CF6"/>
    <w:rsid w:val="00725EAB"/>
    <w:rsid w:val="00725F28"/>
    <w:rsid w:val="00725F3F"/>
    <w:rsid w:val="00725F4C"/>
    <w:rsid w:val="00726199"/>
    <w:rsid w:val="00726325"/>
    <w:rsid w:val="00726604"/>
    <w:rsid w:val="00726645"/>
    <w:rsid w:val="00726952"/>
    <w:rsid w:val="00726A28"/>
    <w:rsid w:val="00726C40"/>
    <w:rsid w:val="00726D4D"/>
    <w:rsid w:val="00726E57"/>
    <w:rsid w:val="00727813"/>
    <w:rsid w:val="0072785A"/>
    <w:rsid w:val="0072798C"/>
    <w:rsid w:val="00727AA2"/>
    <w:rsid w:val="00727B24"/>
    <w:rsid w:val="00730478"/>
    <w:rsid w:val="00730607"/>
    <w:rsid w:val="00730B6C"/>
    <w:rsid w:val="00730B8B"/>
    <w:rsid w:val="0073129D"/>
    <w:rsid w:val="0073157D"/>
    <w:rsid w:val="00731870"/>
    <w:rsid w:val="00731935"/>
    <w:rsid w:val="00731AAC"/>
    <w:rsid w:val="00731D2C"/>
    <w:rsid w:val="00731E31"/>
    <w:rsid w:val="00731E8A"/>
    <w:rsid w:val="00731EAE"/>
    <w:rsid w:val="0073212F"/>
    <w:rsid w:val="007324D5"/>
    <w:rsid w:val="007324F4"/>
    <w:rsid w:val="00732818"/>
    <w:rsid w:val="0073290E"/>
    <w:rsid w:val="00732A64"/>
    <w:rsid w:val="00732A96"/>
    <w:rsid w:val="007332F6"/>
    <w:rsid w:val="00733BE0"/>
    <w:rsid w:val="00734089"/>
    <w:rsid w:val="007344A3"/>
    <w:rsid w:val="00734638"/>
    <w:rsid w:val="00734B02"/>
    <w:rsid w:val="00734B85"/>
    <w:rsid w:val="00734CA7"/>
    <w:rsid w:val="00734DF1"/>
    <w:rsid w:val="00735052"/>
    <w:rsid w:val="007351A3"/>
    <w:rsid w:val="00735349"/>
    <w:rsid w:val="00735408"/>
    <w:rsid w:val="00735470"/>
    <w:rsid w:val="00735723"/>
    <w:rsid w:val="0073592D"/>
    <w:rsid w:val="00735D8A"/>
    <w:rsid w:val="00735FC6"/>
    <w:rsid w:val="007362AF"/>
    <w:rsid w:val="0073634F"/>
    <w:rsid w:val="007363CA"/>
    <w:rsid w:val="007364C5"/>
    <w:rsid w:val="007364CF"/>
    <w:rsid w:val="00736626"/>
    <w:rsid w:val="007366E5"/>
    <w:rsid w:val="007367B5"/>
    <w:rsid w:val="007367F0"/>
    <w:rsid w:val="00736865"/>
    <w:rsid w:val="00736B17"/>
    <w:rsid w:val="00736BD8"/>
    <w:rsid w:val="00736C07"/>
    <w:rsid w:val="0073706D"/>
    <w:rsid w:val="007371C1"/>
    <w:rsid w:val="007372A2"/>
    <w:rsid w:val="0073747B"/>
    <w:rsid w:val="00737728"/>
    <w:rsid w:val="0073792E"/>
    <w:rsid w:val="00737A6D"/>
    <w:rsid w:val="00737B57"/>
    <w:rsid w:val="00737BD5"/>
    <w:rsid w:val="00737C69"/>
    <w:rsid w:val="00737C7B"/>
    <w:rsid w:val="00740406"/>
    <w:rsid w:val="0074043B"/>
    <w:rsid w:val="0074045B"/>
    <w:rsid w:val="007404F9"/>
    <w:rsid w:val="00740616"/>
    <w:rsid w:val="00740670"/>
    <w:rsid w:val="00740A76"/>
    <w:rsid w:val="00740B8E"/>
    <w:rsid w:val="00740F17"/>
    <w:rsid w:val="00740F3D"/>
    <w:rsid w:val="00740F79"/>
    <w:rsid w:val="007410FA"/>
    <w:rsid w:val="007413C5"/>
    <w:rsid w:val="00741444"/>
    <w:rsid w:val="007417CD"/>
    <w:rsid w:val="007417D0"/>
    <w:rsid w:val="007418FA"/>
    <w:rsid w:val="00741A63"/>
    <w:rsid w:val="00741F03"/>
    <w:rsid w:val="00741F07"/>
    <w:rsid w:val="00741F2F"/>
    <w:rsid w:val="0074203C"/>
    <w:rsid w:val="00742142"/>
    <w:rsid w:val="00742249"/>
    <w:rsid w:val="0074233F"/>
    <w:rsid w:val="00742355"/>
    <w:rsid w:val="007426AE"/>
    <w:rsid w:val="0074291B"/>
    <w:rsid w:val="00742B96"/>
    <w:rsid w:val="00743019"/>
    <w:rsid w:val="00743283"/>
    <w:rsid w:val="007435B4"/>
    <w:rsid w:val="0074369C"/>
    <w:rsid w:val="0074373E"/>
    <w:rsid w:val="0074389E"/>
    <w:rsid w:val="00743999"/>
    <w:rsid w:val="007439A1"/>
    <w:rsid w:val="00743C75"/>
    <w:rsid w:val="00743DD6"/>
    <w:rsid w:val="00743EED"/>
    <w:rsid w:val="00743F07"/>
    <w:rsid w:val="0074413B"/>
    <w:rsid w:val="007441F4"/>
    <w:rsid w:val="00744247"/>
    <w:rsid w:val="007442EF"/>
    <w:rsid w:val="00744447"/>
    <w:rsid w:val="007444DD"/>
    <w:rsid w:val="0074457B"/>
    <w:rsid w:val="00744722"/>
    <w:rsid w:val="00744B08"/>
    <w:rsid w:val="00744CCD"/>
    <w:rsid w:val="00744D22"/>
    <w:rsid w:val="00744D7F"/>
    <w:rsid w:val="00744D86"/>
    <w:rsid w:val="00744EA0"/>
    <w:rsid w:val="00744ECE"/>
    <w:rsid w:val="00744FEA"/>
    <w:rsid w:val="00745105"/>
    <w:rsid w:val="00745156"/>
    <w:rsid w:val="00745200"/>
    <w:rsid w:val="00745290"/>
    <w:rsid w:val="007452EC"/>
    <w:rsid w:val="00745400"/>
    <w:rsid w:val="0074550E"/>
    <w:rsid w:val="007458EE"/>
    <w:rsid w:val="00745987"/>
    <w:rsid w:val="007459DC"/>
    <w:rsid w:val="00745B03"/>
    <w:rsid w:val="00745CF6"/>
    <w:rsid w:val="00745ECA"/>
    <w:rsid w:val="00746204"/>
    <w:rsid w:val="007463BA"/>
    <w:rsid w:val="007463FA"/>
    <w:rsid w:val="00746623"/>
    <w:rsid w:val="00746858"/>
    <w:rsid w:val="00746A66"/>
    <w:rsid w:val="00746B4D"/>
    <w:rsid w:val="00746C28"/>
    <w:rsid w:val="00746C36"/>
    <w:rsid w:val="00746C80"/>
    <w:rsid w:val="00746C9D"/>
    <w:rsid w:val="007473B4"/>
    <w:rsid w:val="007473D2"/>
    <w:rsid w:val="007474BF"/>
    <w:rsid w:val="0074750F"/>
    <w:rsid w:val="00747555"/>
    <w:rsid w:val="00747713"/>
    <w:rsid w:val="007477A0"/>
    <w:rsid w:val="0074783D"/>
    <w:rsid w:val="0074792E"/>
    <w:rsid w:val="00747948"/>
    <w:rsid w:val="007479EB"/>
    <w:rsid w:val="00747DA8"/>
    <w:rsid w:val="00747EFD"/>
    <w:rsid w:val="00747F96"/>
    <w:rsid w:val="00747FBA"/>
    <w:rsid w:val="007501E9"/>
    <w:rsid w:val="0075030F"/>
    <w:rsid w:val="007503CA"/>
    <w:rsid w:val="007504A3"/>
    <w:rsid w:val="007504B1"/>
    <w:rsid w:val="00750509"/>
    <w:rsid w:val="007506DE"/>
    <w:rsid w:val="0075074D"/>
    <w:rsid w:val="007509ED"/>
    <w:rsid w:val="00750B06"/>
    <w:rsid w:val="00750B13"/>
    <w:rsid w:val="00750BDB"/>
    <w:rsid w:val="00750C66"/>
    <w:rsid w:val="00750CBB"/>
    <w:rsid w:val="00750D69"/>
    <w:rsid w:val="00750EA3"/>
    <w:rsid w:val="00751902"/>
    <w:rsid w:val="007519EF"/>
    <w:rsid w:val="00751C53"/>
    <w:rsid w:val="00751DEA"/>
    <w:rsid w:val="007522C8"/>
    <w:rsid w:val="007523E4"/>
    <w:rsid w:val="00752CA9"/>
    <w:rsid w:val="00752CEB"/>
    <w:rsid w:val="00752E01"/>
    <w:rsid w:val="00752E95"/>
    <w:rsid w:val="00752FA5"/>
    <w:rsid w:val="007530A5"/>
    <w:rsid w:val="00753239"/>
    <w:rsid w:val="00753288"/>
    <w:rsid w:val="007533F8"/>
    <w:rsid w:val="00753550"/>
    <w:rsid w:val="00753657"/>
    <w:rsid w:val="00753966"/>
    <w:rsid w:val="00753995"/>
    <w:rsid w:val="007539F6"/>
    <w:rsid w:val="00753A17"/>
    <w:rsid w:val="00753ACA"/>
    <w:rsid w:val="00753C7F"/>
    <w:rsid w:val="00753D7A"/>
    <w:rsid w:val="00753FC2"/>
    <w:rsid w:val="00754081"/>
    <w:rsid w:val="007541DF"/>
    <w:rsid w:val="00754531"/>
    <w:rsid w:val="007545A3"/>
    <w:rsid w:val="00754718"/>
    <w:rsid w:val="00754819"/>
    <w:rsid w:val="00754864"/>
    <w:rsid w:val="007548F9"/>
    <w:rsid w:val="007548FE"/>
    <w:rsid w:val="00754D0A"/>
    <w:rsid w:val="00754DF2"/>
    <w:rsid w:val="00754F0C"/>
    <w:rsid w:val="00754F59"/>
    <w:rsid w:val="0075529E"/>
    <w:rsid w:val="0075546F"/>
    <w:rsid w:val="007558BF"/>
    <w:rsid w:val="00755C57"/>
    <w:rsid w:val="00756034"/>
    <w:rsid w:val="0075604C"/>
    <w:rsid w:val="00756129"/>
    <w:rsid w:val="00756502"/>
    <w:rsid w:val="00756539"/>
    <w:rsid w:val="0075660F"/>
    <w:rsid w:val="0075681E"/>
    <w:rsid w:val="007568FA"/>
    <w:rsid w:val="0075697A"/>
    <w:rsid w:val="007569C9"/>
    <w:rsid w:val="00756C9A"/>
    <w:rsid w:val="007571B5"/>
    <w:rsid w:val="0075738A"/>
    <w:rsid w:val="007576D7"/>
    <w:rsid w:val="0075787A"/>
    <w:rsid w:val="00757CC8"/>
    <w:rsid w:val="0076004F"/>
    <w:rsid w:val="0076018C"/>
    <w:rsid w:val="00760259"/>
    <w:rsid w:val="0076045C"/>
    <w:rsid w:val="007604A3"/>
    <w:rsid w:val="007604BC"/>
    <w:rsid w:val="007606AE"/>
    <w:rsid w:val="007607A6"/>
    <w:rsid w:val="007608F8"/>
    <w:rsid w:val="00760961"/>
    <w:rsid w:val="007609A2"/>
    <w:rsid w:val="007609A9"/>
    <w:rsid w:val="00761015"/>
    <w:rsid w:val="00761221"/>
    <w:rsid w:val="0076144A"/>
    <w:rsid w:val="00761462"/>
    <w:rsid w:val="00761605"/>
    <w:rsid w:val="007616BA"/>
    <w:rsid w:val="007618CC"/>
    <w:rsid w:val="0076198A"/>
    <w:rsid w:val="00761BD5"/>
    <w:rsid w:val="00761DBE"/>
    <w:rsid w:val="00761EE8"/>
    <w:rsid w:val="0076209D"/>
    <w:rsid w:val="007621D7"/>
    <w:rsid w:val="00762245"/>
    <w:rsid w:val="007622C8"/>
    <w:rsid w:val="00762446"/>
    <w:rsid w:val="00762549"/>
    <w:rsid w:val="007627C7"/>
    <w:rsid w:val="0076284B"/>
    <w:rsid w:val="00762A81"/>
    <w:rsid w:val="00762B66"/>
    <w:rsid w:val="00762C40"/>
    <w:rsid w:val="00762CFD"/>
    <w:rsid w:val="00762F2C"/>
    <w:rsid w:val="00762FD7"/>
    <w:rsid w:val="00763630"/>
    <w:rsid w:val="007637EE"/>
    <w:rsid w:val="0076394A"/>
    <w:rsid w:val="00763A1A"/>
    <w:rsid w:val="00763A5A"/>
    <w:rsid w:val="00763B6B"/>
    <w:rsid w:val="00763B7F"/>
    <w:rsid w:val="00763B83"/>
    <w:rsid w:val="00763C04"/>
    <w:rsid w:val="00763CE8"/>
    <w:rsid w:val="00763D69"/>
    <w:rsid w:val="00763EC4"/>
    <w:rsid w:val="00764093"/>
    <w:rsid w:val="00764222"/>
    <w:rsid w:val="00764281"/>
    <w:rsid w:val="0076428B"/>
    <w:rsid w:val="00764347"/>
    <w:rsid w:val="00764437"/>
    <w:rsid w:val="007644D1"/>
    <w:rsid w:val="007645D1"/>
    <w:rsid w:val="00764B45"/>
    <w:rsid w:val="00764BE4"/>
    <w:rsid w:val="00764CC3"/>
    <w:rsid w:val="00764EB0"/>
    <w:rsid w:val="00764FA3"/>
    <w:rsid w:val="00764FAC"/>
    <w:rsid w:val="0076527E"/>
    <w:rsid w:val="0076542C"/>
    <w:rsid w:val="007654A2"/>
    <w:rsid w:val="0076581F"/>
    <w:rsid w:val="007658A1"/>
    <w:rsid w:val="00765B27"/>
    <w:rsid w:val="00765BC2"/>
    <w:rsid w:val="00765D57"/>
    <w:rsid w:val="00765E73"/>
    <w:rsid w:val="0076601B"/>
    <w:rsid w:val="007662E6"/>
    <w:rsid w:val="00766445"/>
    <w:rsid w:val="007664EB"/>
    <w:rsid w:val="00766967"/>
    <w:rsid w:val="00766A01"/>
    <w:rsid w:val="00766B01"/>
    <w:rsid w:val="00766C7D"/>
    <w:rsid w:val="00766EF1"/>
    <w:rsid w:val="00766F95"/>
    <w:rsid w:val="0076721F"/>
    <w:rsid w:val="00767407"/>
    <w:rsid w:val="0076744D"/>
    <w:rsid w:val="007674E8"/>
    <w:rsid w:val="007675D4"/>
    <w:rsid w:val="0076772B"/>
    <w:rsid w:val="00767A74"/>
    <w:rsid w:val="00767A9C"/>
    <w:rsid w:val="00767D8C"/>
    <w:rsid w:val="00767FD4"/>
    <w:rsid w:val="007701C9"/>
    <w:rsid w:val="00770231"/>
    <w:rsid w:val="00770240"/>
    <w:rsid w:val="00770490"/>
    <w:rsid w:val="007704A2"/>
    <w:rsid w:val="00770B66"/>
    <w:rsid w:val="00770C10"/>
    <w:rsid w:val="00771052"/>
    <w:rsid w:val="007710B4"/>
    <w:rsid w:val="00771366"/>
    <w:rsid w:val="0077139E"/>
    <w:rsid w:val="0077164A"/>
    <w:rsid w:val="007718CF"/>
    <w:rsid w:val="0077193A"/>
    <w:rsid w:val="00771C4F"/>
    <w:rsid w:val="00771C58"/>
    <w:rsid w:val="00771F2A"/>
    <w:rsid w:val="00771F8D"/>
    <w:rsid w:val="00772041"/>
    <w:rsid w:val="007721D1"/>
    <w:rsid w:val="00772278"/>
    <w:rsid w:val="0077228E"/>
    <w:rsid w:val="007727B8"/>
    <w:rsid w:val="00772937"/>
    <w:rsid w:val="00772B6B"/>
    <w:rsid w:val="00772BE5"/>
    <w:rsid w:val="00772BE8"/>
    <w:rsid w:val="00772CE2"/>
    <w:rsid w:val="00772D1C"/>
    <w:rsid w:val="00772D53"/>
    <w:rsid w:val="00772DB5"/>
    <w:rsid w:val="00772E91"/>
    <w:rsid w:val="00772E97"/>
    <w:rsid w:val="0077324D"/>
    <w:rsid w:val="00773401"/>
    <w:rsid w:val="00773459"/>
    <w:rsid w:val="007737DE"/>
    <w:rsid w:val="007738CE"/>
    <w:rsid w:val="00773995"/>
    <w:rsid w:val="00773BA2"/>
    <w:rsid w:val="00773EF9"/>
    <w:rsid w:val="00773F48"/>
    <w:rsid w:val="00773FB2"/>
    <w:rsid w:val="00774410"/>
    <w:rsid w:val="00774439"/>
    <w:rsid w:val="007744AE"/>
    <w:rsid w:val="007745F2"/>
    <w:rsid w:val="0077462A"/>
    <w:rsid w:val="007746E8"/>
    <w:rsid w:val="00774953"/>
    <w:rsid w:val="00774BB1"/>
    <w:rsid w:val="00774E72"/>
    <w:rsid w:val="007752D3"/>
    <w:rsid w:val="007753C7"/>
    <w:rsid w:val="00775491"/>
    <w:rsid w:val="00775764"/>
    <w:rsid w:val="00775A90"/>
    <w:rsid w:val="00775BE7"/>
    <w:rsid w:val="00775DD7"/>
    <w:rsid w:val="00775E3D"/>
    <w:rsid w:val="00775E93"/>
    <w:rsid w:val="00776110"/>
    <w:rsid w:val="007761EE"/>
    <w:rsid w:val="00776290"/>
    <w:rsid w:val="007765DB"/>
    <w:rsid w:val="0077660E"/>
    <w:rsid w:val="00776780"/>
    <w:rsid w:val="00776E83"/>
    <w:rsid w:val="00777159"/>
    <w:rsid w:val="0077723A"/>
    <w:rsid w:val="00777463"/>
    <w:rsid w:val="00777526"/>
    <w:rsid w:val="00777547"/>
    <w:rsid w:val="0077755D"/>
    <w:rsid w:val="00777DF3"/>
    <w:rsid w:val="00777FC9"/>
    <w:rsid w:val="007801E6"/>
    <w:rsid w:val="00780332"/>
    <w:rsid w:val="00780353"/>
    <w:rsid w:val="00780412"/>
    <w:rsid w:val="007804AA"/>
    <w:rsid w:val="00780521"/>
    <w:rsid w:val="00780828"/>
    <w:rsid w:val="00780BE7"/>
    <w:rsid w:val="00780DAC"/>
    <w:rsid w:val="00780E81"/>
    <w:rsid w:val="007813E5"/>
    <w:rsid w:val="0078153A"/>
    <w:rsid w:val="007815AD"/>
    <w:rsid w:val="0078194C"/>
    <w:rsid w:val="00781B8A"/>
    <w:rsid w:val="00781BB7"/>
    <w:rsid w:val="00781CC6"/>
    <w:rsid w:val="00781E44"/>
    <w:rsid w:val="00781EA5"/>
    <w:rsid w:val="00781EAC"/>
    <w:rsid w:val="00781FFE"/>
    <w:rsid w:val="00782006"/>
    <w:rsid w:val="0078219B"/>
    <w:rsid w:val="007822C5"/>
    <w:rsid w:val="007822D4"/>
    <w:rsid w:val="00782600"/>
    <w:rsid w:val="00782754"/>
    <w:rsid w:val="00782871"/>
    <w:rsid w:val="0078288F"/>
    <w:rsid w:val="00782C74"/>
    <w:rsid w:val="0078303F"/>
    <w:rsid w:val="00783128"/>
    <w:rsid w:val="007831E7"/>
    <w:rsid w:val="00783587"/>
    <w:rsid w:val="00783650"/>
    <w:rsid w:val="007836D9"/>
    <w:rsid w:val="00783971"/>
    <w:rsid w:val="00783C74"/>
    <w:rsid w:val="00783D3F"/>
    <w:rsid w:val="007842C1"/>
    <w:rsid w:val="00784367"/>
    <w:rsid w:val="0078436E"/>
    <w:rsid w:val="0078443C"/>
    <w:rsid w:val="00784445"/>
    <w:rsid w:val="007844DD"/>
    <w:rsid w:val="007845AE"/>
    <w:rsid w:val="00784703"/>
    <w:rsid w:val="00784754"/>
    <w:rsid w:val="0078476F"/>
    <w:rsid w:val="00784AAC"/>
    <w:rsid w:val="00784E3A"/>
    <w:rsid w:val="007850B7"/>
    <w:rsid w:val="007853E8"/>
    <w:rsid w:val="00785569"/>
    <w:rsid w:val="007855D6"/>
    <w:rsid w:val="007855EF"/>
    <w:rsid w:val="00785761"/>
    <w:rsid w:val="00785979"/>
    <w:rsid w:val="0078598B"/>
    <w:rsid w:val="007859C2"/>
    <w:rsid w:val="00785C15"/>
    <w:rsid w:val="00785D21"/>
    <w:rsid w:val="00785DB9"/>
    <w:rsid w:val="00785F7B"/>
    <w:rsid w:val="0078632C"/>
    <w:rsid w:val="007865C6"/>
    <w:rsid w:val="007866D6"/>
    <w:rsid w:val="007869EA"/>
    <w:rsid w:val="00786C18"/>
    <w:rsid w:val="00786C48"/>
    <w:rsid w:val="00786DB6"/>
    <w:rsid w:val="00786FC8"/>
    <w:rsid w:val="00787361"/>
    <w:rsid w:val="007873C3"/>
    <w:rsid w:val="0078751D"/>
    <w:rsid w:val="00787527"/>
    <w:rsid w:val="0078765D"/>
    <w:rsid w:val="007877C7"/>
    <w:rsid w:val="007878B5"/>
    <w:rsid w:val="00787B6D"/>
    <w:rsid w:val="00787BC8"/>
    <w:rsid w:val="00787BF7"/>
    <w:rsid w:val="00787D21"/>
    <w:rsid w:val="00787F14"/>
    <w:rsid w:val="0079000C"/>
    <w:rsid w:val="007902C6"/>
    <w:rsid w:val="007904DA"/>
    <w:rsid w:val="0079067C"/>
    <w:rsid w:val="00790900"/>
    <w:rsid w:val="00790EFB"/>
    <w:rsid w:val="00791026"/>
    <w:rsid w:val="0079143F"/>
    <w:rsid w:val="00791585"/>
    <w:rsid w:val="007916B7"/>
    <w:rsid w:val="007916E2"/>
    <w:rsid w:val="007916EA"/>
    <w:rsid w:val="007919C2"/>
    <w:rsid w:val="0079215B"/>
    <w:rsid w:val="007922E3"/>
    <w:rsid w:val="007928E0"/>
    <w:rsid w:val="00792A90"/>
    <w:rsid w:val="00792BF7"/>
    <w:rsid w:val="00792C47"/>
    <w:rsid w:val="00792C5A"/>
    <w:rsid w:val="00792E2C"/>
    <w:rsid w:val="00792F84"/>
    <w:rsid w:val="00793069"/>
    <w:rsid w:val="00793151"/>
    <w:rsid w:val="00793173"/>
    <w:rsid w:val="00793216"/>
    <w:rsid w:val="007935EE"/>
    <w:rsid w:val="007935EF"/>
    <w:rsid w:val="00793648"/>
    <w:rsid w:val="0079388A"/>
    <w:rsid w:val="00793991"/>
    <w:rsid w:val="007939C0"/>
    <w:rsid w:val="00793B45"/>
    <w:rsid w:val="00793CFF"/>
    <w:rsid w:val="00793E01"/>
    <w:rsid w:val="007941AA"/>
    <w:rsid w:val="00794487"/>
    <w:rsid w:val="007944B9"/>
    <w:rsid w:val="00794595"/>
    <w:rsid w:val="00794639"/>
    <w:rsid w:val="00794BE3"/>
    <w:rsid w:val="00794C05"/>
    <w:rsid w:val="00794D2B"/>
    <w:rsid w:val="00794EAA"/>
    <w:rsid w:val="00794ED4"/>
    <w:rsid w:val="00794ED8"/>
    <w:rsid w:val="007952B2"/>
    <w:rsid w:val="00795565"/>
    <w:rsid w:val="00795874"/>
    <w:rsid w:val="00795B7B"/>
    <w:rsid w:val="00795D76"/>
    <w:rsid w:val="00795E01"/>
    <w:rsid w:val="00795EEE"/>
    <w:rsid w:val="00795EF8"/>
    <w:rsid w:val="00795F38"/>
    <w:rsid w:val="00796151"/>
    <w:rsid w:val="007964B2"/>
    <w:rsid w:val="007964DD"/>
    <w:rsid w:val="00796525"/>
    <w:rsid w:val="00796671"/>
    <w:rsid w:val="007967B9"/>
    <w:rsid w:val="007968C1"/>
    <w:rsid w:val="00796A8E"/>
    <w:rsid w:val="00796B09"/>
    <w:rsid w:val="00796D0C"/>
    <w:rsid w:val="0079744F"/>
    <w:rsid w:val="007974D2"/>
    <w:rsid w:val="0079773E"/>
    <w:rsid w:val="00797857"/>
    <w:rsid w:val="0079788C"/>
    <w:rsid w:val="007979D7"/>
    <w:rsid w:val="00797D1B"/>
    <w:rsid w:val="00797F93"/>
    <w:rsid w:val="00797FA6"/>
    <w:rsid w:val="007A00C3"/>
    <w:rsid w:val="007A06AD"/>
    <w:rsid w:val="007A071F"/>
    <w:rsid w:val="007A079D"/>
    <w:rsid w:val="007A0935"/>
    <w:rsid w:val="007A0BB8"/>
    <w:rsid w:val="007A0E64"/>
    <w:rsid w:val="007A0F78"/>
    <w:rsid w:val="007A0FB1"/>
    <w:rsid w:val="007A1078"/>
    <w:rsid w:val="007A11F7"/>
    <w:rsid w:val="007A1240"/>
    <w:rsid w:val="007A1393"/>
    <w:rsid w:val="007A13B5"/>
    <w:rsid w:val="007A177E"/>
    <w:rsid w:val="007A17A2"/>
    <w:rsid w:val="007A17B3"/>
    <w:rsid w:val="007A18D9"/>
    <w:rsid w:val="007A1B16"/>
    <w:rsid w:val="007A1C1D"/>
    <w:rsid w:val="007A1CA0"/>
    <w:rsid w:val="007A1DE6"/>
    <w:rsid w:val="007A1F34"/>
    <w:rsid w:val="007A20EA"/>
    <w:rsid w:val="007A21D3"/>
    <w:rsid w:val="007A269B"/>
    <w:rsid w:val="007A2923"/>
    <w:rsid w:val="007A2A9A"/>
    <w:rsid w:val="007A2AC7"/>
    <w:rsid w:val="007A2E1F"/>
    <w:rsid w:val="007A2E63"/>
    <w:rsid w:val="007A2E9A"/>
    <w:rsid w:val="007A2F58"/>
    <w:rsid w:val="007A2F5B"/>
    <w:rsid w:val="007A305C"/>
    <w:rsid w:val="007A32B2"/>
    <w:rsid w:val="007A32DD"/>
    <w:rsid w:val="007A3A94"/>
    <w:rsid w:val="007A3B02"/>
    <w:rsid w:val="007A3FAB"/>
    <w:rsid w:val="007A4513"/>
    <w:rsid w:val="007A4839"/>
    <w:rsid w:val="007A4AA2"/>
    <w:rsid w:val="007A4B48"/>
    <w:rsid w:val="007A4BB3"/>
    <w:rsid w:val="007A4E1F"/>
    <w:rsid w:val="007A4FB1"/>
    <w:rsid w:val="007A556B"/>
    <w:rsid w:val="007A5791"/>
    <w:rsid w:val="007A587D"/>
    <w:rsid w:val="007A59DE"/>
    <w:rsid w:val="007A5D92"/>
    <w:rsid w:val="007A5DDF"/>
    <w:rsid w:val="007A61AC"/>
    <w:rsid w:val="007A638F"/>
    <w:rsid w:val="007A64CA"/>
    <w:rsid w:val="007A6674"/>
    <w:rsid w:val="007A6901"/>
    <w:rsid w:val="007A6AEB"/>
    <w:rsid w:val="007A6CD0"/>
    <w:rsid w:val="007A6EB1"/>
    <w:rsid w:val="007A6FAC"/>
    <w:rsid w:val="007A7247"/>
    <w:rsid w:val="007A724C"/>
    <w:rsid w:val="007A730B"/>
    <w:rsid w:val="007A73D7"/>
    <w:rsid w:val="007A752A"/>
    <w:rsid w:val="007A77F1"/>
    <w:rsid w:val="007A78C5"/>
    <w:rsid w:val="007A7D5B"/>
    <w:rsid w:val="007A7E9E"/>
    <w:rsid w:val="007A7EC0"/>
    <w:rsid w:val="007A7ED2"/>
    <w:rsid w:val="007B000C"/>
    <w:rsid w:val="007B036A"/>
    <w:rsid w:val="007B05D8"/>
    <w:rsid w:val="007B0DC1"/>
    <w:rsid w:val="007B0EBE"/>
    <w:rsid w:val="007B1037"/>
    <w:rsid w:val="007B12A8"/>
    <w:rsid w:val="007B130D"/>
    <w:rsid w:val="007B158E"/>
    <w:rsid w:val="007B15E5"/>
    <w:rsid w:val="007B16D5"/>
    <w:rsid w:val="007B17BB"/>
    <w:rsid w:val="007B1943"/>
    <w:rsid w:val="007B1BB3"/>
    <w:rsid w:val="007B1E09"/>
    <w:rsid w:val="007B1F83"/>
    <w:rsid w:val="007B1FD5"/>
    <w:rsid w:val="007B20A1"/>
    <w:rsid w:val="007B221F"/>
    <w:rsid w:val="007B22D5"/>
    <w:rsid w:val="007B22E7"/>
    <w:rsid w:val="007B2779"/>
    <w:rsid w:val="007B27F8"/>
    <w:rsid w:val="007B29D5"/>
    <w:rsid w:val="007B2AD1"/>
    <w:rsid w:val="007B2ADA"/>
    <w:rsid w:val="007B2B46"/>
    <w:rsid w:val="007B2B7A"/>
    <w:rsid w:val="007B2C9C"/>
    <w:rsid w:val="007B3295"/>
    <w:rsid w:val="007B333A"/>
    <w:rsid w:val="007B3399"/>
    <w:rsid w:val="007B33A9"/>
    <w:rsid w:val="007B34E7"/>
    <w:rsid w:val="007B3516"/>
    <w:rsid w:val="007B355D"/>
    <w:rsid w:val="007B35CD"/>
    <w:rsid w:val="007B36BC"/>
    <w:rsid w:val="007B37F3"/>
    <w:rsid w:val="007B3867"/>
    <w:rsid w:val="007B38F2"/>
    <w:rsid w:val="007B3A00"/>
    <w:rsid w:val="007B3B7E"/>
    <w:rsid w:val="007B3BC0"/>
    <w:rsid w:val="007B3BC6"/>
    <w:rsid w:val="007B3CF6"/>
    <w:rsid w:val="007B4052"/>
    <w:rsid w:val="007B438E"/>
    <w:rsid w:val="007B43D0"/>
    <w:rsid w:val="007B4A8C"/>
    <w:rsid w:val="007B4CD2"/>
    <w:rsid w:val="007B4D03"/>
    <w:rsid w:val="007B4E44"/>
    <w:rsid w:val="007B4EE4"/>
    <w:rsid w:val="007B510C"/>
    <w:rsid w:val="007B54B1"/>
    <w:rsid w:val="007B57E5"/>
    <w:rsid w:val="007B599C"/>
    <w:rsid w:val="007B5BCE"/>
    <w:rsid w:val="007B5CEA"/>
    <w:rsid w:val="007B6043"/>
    <w:rsid w:val="007B6072"/>
    <w:rsid w:val="007B6074"/>
    <w:rsid w:val="007B60B2"/>
    <w:rsid w:val="007B62B0"/>
    <w:rsid w:val="007B62B6"/>
    <w:rsid w:val="007B6358"/>
    <w:rsid w:val="007B63EE"/>
    <w:rsid w:val="007B644F"/>
    <w:rsid w:val="007B667E"/>
    <w:rsid w:val="007B676C"/>
    <w:rsid w:val="007B6887"/>
    <w:rsid w:val="007B6C61"/>
    <w:rsid w:val="007B6DBF"/>
    <w:rsid w:val="007B6E2E"/>
    <w:rsid w:val="007B741C"/>
    <w:rsid w:val="007B7490"/>
    <w:rsid w:val="007B7673"/>
    <w:rsid w:val="007B77EF"/>
    <w:rsid w:val="007B7978"/>
    <w:rsid w:val="007B7A45"/>
    <w:rsid w:val="007B7A4B"/>
    <w:rsid w:val="007B7B6D"/>
    <w:rsid w:val="007B7C0E"/>
    <w:rsid w:val="007B7D17"/>
    <w:rsid w:val="007B7E9D"/>
    <w:rsid w:val="007B7EE5"/>
    <w:rsid w:val="007B7F32"/>
    <w:rsid w:val="007B7F5E"/>
    <w:rsid w:val="007C005C"/>
    <w:rsid w:val="007C00FA"/>
    <w:rsid w:val="007C0156"/>
    <w:rsid w:val="007C03E2"/>
    <w:rsid w:val="007C049C"/>
    <w:rsid w:val="007C0AD0"/>
    <w:rsid w:val="007C0BAD"/>
    <w:rsid w:val="007C0C87"/>
    <w:rsid w:val="007C132F"/>
    <w:rsid w:val="007C1340"/>
    <w:rsid w:val="007C158A"/>
    <w:rsid w:val="007C1713"/>
    <w:rsid w:val="007C172E"/>
    <w:rsid w:val="007C175C"/>
    <w:rsid w:val="007C1805"/>
    <w:rsid w:val="007C19CA"/>
    <w:rsid w:val="007C1A84"/>
    <w:rsid w:val="007C1B54"/>
    <w:rsid w:val="007C1E19"/>
    <w:rsid w:val="007C1FDD"/>
    <w:rsid w:val="007C2151"/>
    <w:rsid w:val="007C22D2"/>
    <w:rsid w:val="007C25D6"/>
    <w:rsid w:val="007C26DD"/>
    <w:rsid w:val="007C2783"/>
    <w:rsid w:val="007C2912"/>
    <w:rsid w:val="007C29A6"/>
    <w:rsid w:val="007C2A3A"/>
    <w:rsid w:val="007C2A4D"/>
    <w:rsid w:val="007C2E9A"/>
    <w:rsid w:val="007C2FC9"/>
    <w:rsid w:val="007C324A"/>
    <w:rsid w:val="007C3624"/>
    <w:rsid w:val="007C370D"/>
    <w:rsid w:val="007C3A0A"/>
    <w:rsid w:val="007C3E90"/>
    <w:rsid w:val="007C4249"/>
    <w:rsid w:val="007C427E"/>
    <w:rsid w:val="007C42DA"/>
    <w:rsid w:val="007C4ACF"/>
    <w:rsid w:val="007C4B4D"/>
    <w:rsid w:val="007C4B64"/>
    <w:rsid w:val="007C4E6E"/>
    <w:rsid w:val="007C4FA1"/>
    <w:rsid w:val="007C5088"/>
    <w:rsid w:val="007C50B6"/>
    <w:rsid w:val="007C562B"/>
    <w:rsid w:val="007C5853"/>
    <w:rsid w:val="007C59BF"/>
    <w:rsid w:val="007C5B2E"/>
    <w:rsid w:val="007C5B8A"/>
    <w:rsid w:val="007C5BB6"/>
    <w:rsid w:val="007C5F38"/>
    <w:rsid w:val="007C603C"/>
    <w:rsid w:val="007C603D"/>
    <w:rsid w:val="007C62EB"/>
    <w:rsid w:val="007C635F"/>
    <w:rsid w:val="007C6458"/>
    <w:rsid w:val="007C6566"/>
    <w:rsid w:val="007C6772"/>
    <w:rsid w:val="007C6DDC"/>
    <w:rsid w:val="007C719B"/>
    <w:rsid w:val="007C723D"/>
    <w:rsid w:val="007C755A"/>
    <w:rsid w:val="007C75A9"/>
    <w:rsid w:val="007C770A"/>
    <w:rsid w:val="007C7C76"/>
    <w:rsid w:val="007C7EED"/>
    <w:rsid w:val="007D00D7"/>
    <w:rsid w:val="007D0206"/>
    <w:rsid w:val="007D052A"/>
    <w:rsid w:val="007D0715"/>
    <w:rsid w:val="007D08C8"/>
    <w:rsid w:val="007D09DB"/>
    <w:rsid w:val="007D0A95"/>
    <w:rsid w:val="007D0B1A"/>
    <w:rsid w:val="007D0B38"/>
    <w:rsid w:val="007D0C8D"/>
    <w:rsid w:val="007D0FFA"/>
    <w:rsid w:val="007D1046"/>
    <w:rsid w:val="007D1115"/>
    <w:rsid w:val="007D1206"/>
    <w:rsid w:val="007D1410"/>
    <w:rsid w:val="007D1658"/>
    <w:rsid w:val="007D16B0"/>
    <w:rsid w:val="007D16C0"/>
    <w:rsid w:val="007D183A"/>
    <w:rsid w:val="007D1A26"/>
    <w:rsid w:val="007D1AD7"/>
    <w:rsid w:val="007D1F29"/>
    <w:rsid w:val="007D2597"/>
    <w:rsid w:val="007D29D1"/>
    <w:rsid w:val="007D2B5A"/>
    <w:rsid w:val="007D2B6E"/>
    <w:rsid w:val="007D2CB7"/>
    <w:rsid w:val="007D2CF7"/>
    <w:rsid w:val="007D2D52"/>
    <w:rsid w:val="007D32B1"/>
    <w:rsid w:val="007D32EF"/>
    <w:rsid w:val="007D3329"/>
    <w:rsid w:val="007D3361"/>
    <w:rsid w:val="007D33D8"/>
    <w:rsid w:val="007D3B52"/>
    <w:rsid w:val="007D3C1F"/>
    <w:rsid w:val="007D3C91"/>
    <w:rsid w:val="007D40E0"/>
    <w:rsid w:val="007D40FC"/>
    <w:rsid w:val="007D4100"/>
    <w:rsid w:val="007D4115"/>
    <w:rsid w:val="007D412B"/>
    <w:rsid w:val="007D43D8"/>
    <w:rsid w:val="007D440C"/>
    <w:rsid w:val="007D4420"/>
    <w:rsid w:val="007D4481"/>
    <w:rsid w:val="007D4530"/>
    <w:rsid w:val="007D4837"/>
    <w:rsid w:val="007D48F6"/>
    <w:rsid w:val="007D49B6"/>
    <w:rsid w:val="007D49CC"/>
    <w:rsid w:val="007D49CE"/>
    <w:rsid w:val="007D4E84"/>
    <w:rsid w:val="007D536D"/>
    <w:rsid w:val="007D5393"/>
    <w:rsid w:val="007D5430"/>
    <w:rsid w:val="007D54EA"/>
    <w:rsid w:val="007D5542"/>
    <w:rsid w:val="007D564B"/>
    <w:rsid w:val="007D56BE"/>
    <w:rsid w:val="007D5B70"/>
    <w:rsid w:val="007D5D2D"/>
    <w:rsid w:val="007D5D81"/>
    <w:rsid w:val="007D5D8B"/>
    <w:rsid w:val="007D5F4F"/>
    <w:rsid w:val="007D6247"/>
    <w:rsid w:val="007D6396"/>
    <w:rsid w:val="007D64D3"/>
    <w:rsid w:val="007D65E7"/>
    <w:rsid w:val="007D68D5"/>
    <w:rsid w:val="007D6A27"/>
    <w:rsid w:val="007D6A5B"/>
    <w:rsid w:val="007D6A8F"/>
    <w:rsid w:val="007D6E09"/>
    <w:rsid w:val="007D6E69"/>
    <w:rsid w:val="007D6F36"/>
    <w:rsid w:val="007D71BE"/>
    <w:rsid w:val="007D71F1"/>
    <w:rsid w:val="007D7283"/>
    <w:rsid w:val="007D763F"/>
    <w:rsid w:val="007D7A27"/>
    <w:rsid w:val="007D7AE7"/>
    <w:rsid w:val="007E00EF"/>
    <w:rsid w:val="007E01FB"/>
    <w:rsid w:val="007E04B2"/>
    <w:rsid w:val="007E06E4"/>
    <w:rsid w:val="007E077F"/>
    <w:rsid w:val="007E07BE"/>
    <w:rsid w:val="007E0C48"/>
    <w:rsid w:val="007E1035"/>
    <w:rsid w:val="007E1164"/>
    <w:rsid w:val="007E12BE"/>
    <w:rsid w:val="007E136B"/>
    <w:rsid w:val="007E13C1"/>
    <w:rsid w:val="007E144C"/>
    <w:rsid w:val="007E1489"/>
    <w:rsid w:val="007E14EC"/>
    <w:rsid w:val="007E159F"/>
    <w:rsid w:val="007E1762"/>
    <w:rsid w:val="007E19B4"/>
    <w:rsid w:val="007E1A79"/>
    <w:rsid w:val="007E1B1B"/>
    <w:rsid w:val="007E1E55"/>
    <w:rsid w:val="007E1EB5"/>
    <w:rsid w:val="007E2265"/>
    <w:rsid w:val="007E26AB"/>
    <w:rsid w:val="007E2976"/>
    <w:rsid w:val="007E2D45"/>
    <w:rsid w:val="007E2D60"/>
    <w:rsid w:val="007E328C"/>
    <w:rsid w:val="007E333E"/>
    <w:rsid w:val="007E3604"/>
    <w:rsid w:val="007E390E"/>
    <w:rsid w:val="007E3944"/>
    <w:rsid w:val="007E3C6B"/>
    <w:rsid w:val="007E3F06"/>
    <w:rsid w:val="007E453B"/>
    <w:rsid w:val="007E459E"/>
    <w:rsid w:val="007E4910"/>
    <w:rsid w:val="007E49FD"/>
    <w:rsid w:val="007E4C1F"/>
    <w:rsid w:val="007E4D1F"/>
    <w:rsid w:val="007E4EE3"/>
    <w:rsid w:val="007E4EF2"/>
    <w:rsid w:val="007E4F43"/>
    <w:rsid w:val="007E5201"/>
    <w:rsid w:val="007E553D"/>
    <w:rsid w:val="007E5671"/>
    <w:rsid w:val="007E5C58"/>
    <w:rsid w:val="007E5DB7"/>
    <w:rsid w:val="007E5E05"/>
    <w:rsid w:val="007E5F1A"/>
    <w:rsid w:val="007E5FAB"/>
    <w:rsid w:val="007E66AF"/>
    <w:rsid w:val="007E66CE"/>
    <w:rsid w:val="007E695C"/>
    <w:rsid w:val="007E6AA4"/>
    <w:rsid w:val="007E6AB3"/>
    <w:rsid w:val="007E6CA7"/>
    <w:rsid w:val="007E6D1F"/>
    <w:rsid w:val="007E7057"/>
    <w:rsid w:val="007E73FF"/>
    <w:rsid w:val="007E758C"/>
    <w:rsid w:val="007E78BB"/>
    <w:rsid w:val="007E78DE"/>
    <w:rsid w:val="007E79A5"/>
    <w:rsid w:val="007E7A7A"/>
    <w:rsid w:val="007E7AD6"/>
    <w:rsid w:val="007E7D47"/>
    <w:rsid w:val="007E7E57"/>
    <w:rsid w:val="007F014A"/>
    <w:rsid w:val="007F023D"/>
    <w:rsid w:val="007F032E"/>
    <w:rsid w:val="007F06D3"/>
    <w:rsid w:val="007F07BA"/>
    <w:rsid w:val="007F0D2C"/>
    <w:rsid w:val="007F111E"/>
    <w:rsid w:val="007F11D1"/>
    <w:rsid w:val="007F167D"/>
    <w:rsid w:val="007F16E9"/>
    <w:rsid w:val="007F185B"/>
    <w:rsid w:val="007F1B20"/>
    <w:rsid w:val="007F1CD4"/>
    <w:rsid w:val="007F1DA5"/>
    <w:rsid w:val="007F1DC4"/>
    <w:rsid w:val="007F2304"/>
    <w:rsid w:val="007F240E"/>
    <w:rsid w:val="007F248F"/>
    <w:rsid w:val="007F24B6"/>
    <w:rsid w:val="007F265F"/>
    <w:rsid w:val="007F2784"/>
    <w:rsid w:val="007F27D7"/>
    <w:rsid w:val="007F28F4"/>
    <w:rsid w:val="007F2ABC"/>
    <w:rsid w:val="007F2D7B"/>
    <w:rsid w:val="007F2E74"/>
    <w:rsid w:val="007F325A"/>
    <w:rsid w:val="007F35CD"/>
    <w:rsid w:val="007F37AA"/>
    <w:rsid w:val="007F380B"/>
    <w:rsid w:val="007F383B"/>
    <w:rsid w:val="007F3946"/>
    <w:rsid w:val="007F3A3D"/>
    <w:rsid w:val="007F3BF8"/>
    <w:rsid w:val="007F3D24"/>
    <w:rsid w:val="007F3DDE"/>
    <w:rsid w:val="007F3DF1"/>
    <w:rsid w:val="007F3F80"/>
    <w:rsid w:val="007F40CA"/>
    <w:rsid w:val="007F41C0"/>
    <w:rsid w:val="007F41DD"/>
    <w:rsid w:val="007F420F"/>
    <w:rsid w:val="007F4489"/>
    <w:rsid w:val="007F4828"/>
    <w:rsid w:val="007F4909"/>
    <w:rsid w:val="007F497D"/>
    <w:rsid w:val="007F4A21"/>
    <w:rsid w:val="007F4BD7"/>
    <w:rsid w:val="007F4FC7"/>
    <w:rsid w:val="007F53D4"/>
    <w:rsid w:val="007F5526"/>
    <w:rsid w:val="007F55A2"/>
    <w:rsid w:val="007F5624"/>
    <w:rsid w:val="007F562B"/>
    <w:rsid w:val="007F591F"/>
    <w:rsid w:val="007F5AA6"/>
    <w:rsid w:val="007F5BC8"/>
    <w:rsid w:val="007F5CA5"/>
    <w:rsid w:val="007F5CF4"/>
    <w:rsid w:val="007F5F57"/>
    <w:rsid w:val="007F5FB0"/>
    <w:rsid w:val="007F604B"/>
    <w:rsid w:val="007F6085"/>
    <w:rsid w:val="007F6471"/>
    <w:rsid w:val="007F64A8"/>
    <w:rsid w:val="007F668B"/>
    <w:rsid w:val="007F685C"/>
    <w:rsid w:val="007F6883"/>
    <w:rsid w:val="007F68DA"/>
    <w:rsid w:val="007F69EC"/>
    <w:rsid w:val="007F6D0D"/>
    <w:rsid w:val="007F6D11"/>
    <w:rsid w:val="007F6F4B"/>
    <w:rsid w:val="007F72EC"/>
    <w:rsid w:val="007F7684"/>
    <w:rsid w:val="007F7831"/>
    <w:rsid w:val="007F7895"/>
    <w:rsid w:val="007F796E"/>
    <w:rsid w:val="007F7DA0"/>
    <w:rsid w:val="007F7EAE"/>
    <w:rsid w:val="00800373"/>
    <w:rsid w:val="00800429"/>
    <w:rsid w:val="0080042B"/>
    <w:rsid w:val="0080043E"/>
    <w:rsid w:val="00800743"/>
    <w:rsid w:val="00800A8B"/>
    <w:rsid w:val="00800B37"/>
    <w:rsid w:val="00800B8A"/>
    <w:rsid w:val="00800CEE"/>
    <w:rsid w:val="00800EDF"/>
    <w:rsid w:val="00800FE5"/>
    <w:rsid w:val="00801287"/>
    <w:rsid w:val="0080158C"/>
    <w:rsid w:val="00801664"/>
    <w:rsid w:val="00801711"/>
    <w:rsid w:val="00801868"/>
    <w:rsid w:val="00801900"/>
    <w:rsid w:val="008019C8"/>
    <w:rsid w:val="00802020"/>
    <w:rsid w:val="008020B7"/>
    <w:rsid w:val="00802458"/>
    <w:rsid w:val="0080252F"/>
    <w:rsid w:val="008025E4"/>
    <w:rsid w:val="00802626"/>
    <w:rsid w:val="00802782"/>
    <w:rsid w:val="0080298D"/>
    <w:rsid w:val="008029D5"/>
    <w:rsid w:val="00802C04"/>
    <w:rsid w:val="00802E20"/>
    <w:rsid w:val="00803656"/>
    <w:rsid w:val="00803C43"/>
    <w:rsid w:val="008041F8"/>
    <w:rsid w:val="0080450C"/>
    <w:rsid w:val="008045A8"/>
    <w:rsid w:val="008047B9"/>
    <w:rsid w:val="008049F2"/>
    <w:rsid w:val="00804ADF"/>
    <w:rsid w:val="00804B5D"/>
    <w:rsid w:val="00804BB7"/>
    <w:rsid w:val="00804BE6"/>
    <w:rsid w:val="00804EDB"/>
    <w:rsid w:val="008050B7"/>
    <w:rsid w:val="008050C1"/>
    <w:rsid w:val="0080515D"/>
    <w:rsid w:val="00805306"/>
    <w:rsid w:val="008053A9"/>
    <w:rsid w:val="0080559D"/>
    <w:rsid w:val="00805896"/>
    <w:rsid w:val="0080599E"/>
    <w:rsid w:val="008059FD"/>
    <w:rsid w:val="00805A4D"/>
    <w:rsid w:val="00805CCE"/>
    <w:rsid w:val="00806000"/>
    <w:rsid w:val="008061AD"/>
    <w:rsid w:val="00806217"/>
    <w:rsid w:val="00806336"/>
    <w:rsid w:val="0080643A"/>
    <w:rsid w:val="008067BD"/>
    <w:rsid w:val="00806A97"/>
    <w:rsid w:val="00806AEA"/>
    <w:rsid w:val="00806AFE"/>
    <w:rsid w:val="00806C3F"/>
    <w:rsid w:val="00806CF6"/>
    <w:rsid w:val="00806DB7"/>
    <w:rsid w:val="00806E5D"/>
    <w:rsid w:val="00806EB9"/>
    <w:rsid w:val="00806ED4"/>
    <w:rsid w:val="00806FC4"/>
    <w:rsid w:val="0080708E"/>
    <w:rsid w:val="008070EA"/>
    <w:rsid w:val="008074A7"/>
    <w:rsid w:val="00807540"/>
    <w:rsid w:val="00807A75"/>
    <w:rsid w:val="00807B08"/>
    <w:rsid w:val="00807C24"/>
    <w:rsid w:val="00807F39"/>
    <w:rsid w:val="00807FCC"/>
    <w:rsid w:val="008101C5"/>
    <w:rsid w:val="008102FA"/>
    <w:rsid w:val="00810311"/>
    <w:rsid w:val="00810439"/>
    <w:rsid w:val="00810538"/>
    <w:rsid w:val="00810671"/>
    <w:rsid w:val="008107CB"/>
    <w:rsid w:val="00810C2E"/>
    <w:rsid w:val="00810D21"/>
    <w:rsid w:val="00810D4F"/>
    <w:rsid w:val="00810EE3"/>
    <w:rsid w:val="008112C3"/>
    <w:rsid w:val="00811428"/>
    <w:rsid w:val="00811685"/>
    <w:rsid w:val="00811B03"/>
    <w:rsid w:val="00811CC6"/>
    <w:rsid w:val="00811DD2"/>
    <w:rsid w:val="00811F95"/>
    <w:rsid w:val="00812080"/>
    <w:rsid w:val="008120F4"/>
    <w:rsid w:val="008121C2"/>
    <w:rsid w:val="00812283"/>
    <w:rsid w:val="00812E27"/>
    <w:rsid w:val="00812EFD"/>
    <w:rsid w:val="00813031"/>
    <w:rsid w:val="00813141"/>
    <w:rsid w:val="0081340E"/>
    <w:rsid w:val="00813450"/>
    <w:rsid w:val="008135E4"/>
    <w:rsid w:val="00813729"/>
    <w:rsid w:val="008137B2"/>
    <w:rsid w:val="00813C36"/>
    <w:rsid w:val="00813EA9"/>
    <w:rsid w:val="00813F8B"/>
    <w:rsid w:val="008142E7"/>
    <w:rsid w:val="008143DF"/>
    <w:rsid w:val="00814539"/>
    <w:rsid w:val="00814555"/>
    <w:rsid w:val="00814669"/>
    <w:rsid w:val="00814917"/>
    <w:rsid w:val="00814D54"/>
    <w:rsid w:val="0081506D"/>
    <w:rsid w:val="00815141"/>
    <w:rsid w:val="0081538E"/>
    <w:rsid w:val="0081558C"/>
    <w:rsid w:val="0081563D"/>
    <w:rsid w:val="008157EF"/>
    <w:rsid w:val="00815978"/>
    <w:rsid w:val="0081599F"/>
    <w:rsid w:val="00815C0F"/>
    <w:rsid w:val="00815CBA"/>
    <w:rsid w:val="008163E1"/>
    <w:rsid w:val="00816476"/>
    <w:rsid w:val="008168B9"/>
    <w:rsid w:val="0081693F"/>
    <w:rsid w:val="00816ABA"/>
    <w:rsid w:val="00816BB5"/>
    <w:rsid w:val="00816C0C"/>
    <w:rsid w:val="00816CB0"/>
    <w:rsid w:val="00816DFA"/>
    <w:rsid w:val="00816E32"/>
    <w:rsid w:val="00816F1C"/>
    <w:rsid w:val="008170FF"/>
    <w:rsid w:val="00817251"/>
    <w:rsid w:val="00817414"/>
    <w:rsid w:val="0081761D"/>
    <w:rsid w:val="00817676"/>
    <w:rsid w:val="0081782A"/>
    <w:rsid w:val="00817C59"/>
    <w:rsid w:val="00817D5C"/>
    <w:rsid w:val="00817D65"/>
    <w:rsid w:val="00817DCE"/>
    <w:rsid w:val="00817DE1"/>
    <w:rsid w:val="00817FA4"/>
    <w:rsid w:val="0082016E"/>
    <w:rsid w:val="008202B4"/>
    <w:rsid w:val="00820391"/>
    <w:rsid w:val="00820420"/>
    <w:rsid w:val="008204BB"/>
    <w:rsid w:val="008206B3"/>
    <w:rsid w:val="0082082C"/>
    <w:rsid w:val="008209DB"/>
    <w:rsid w:val="008209F4"/>
    <w:rsid w:val="00821059"/>
    <w:rsid w:val="008210A0"/>
    <w:rsid w:val="008210CF"/>
    <w:rsid w:val="00821513"/>
    <w:rsid w:val="0082159D"/>
    <w:rsid w:val="00821664"/>
    <w:rsid w:val="00821795"/>
    <w:rsid w:val="0082184E"/>
    <w:rsid w:val="00821A8F"/>
    <w:rsid w:val="00821BD3"/>
    <w:rsid w:val="00821D6F"/>
    <w:rsid w:val="00821DE3"/>
    <w:rsid w:val="00821E69"/>
    <w:rsid w:val="00821E78"/>
    <w:rsid w:val="00821F38"/>
    <w:rsid w:val="00821F61"/>
    <w:rsid w:val="00821F80"/>
    <w:rsid w:val="008221AA"/>
    <w:rsid w:val="0082236A"/>
    <w:rsid w:val="0082256A"/>
    <w:rsid w:val="00822576"/>
    <w:rsid w:val="00822821"/>
    <w:rsid w:val="0082298D"/>
    <w:rsid w:val="008229B9"/>
    <w:rsid w:val="00822A17"/>
    <w:rsid w:val="00822AD4"/>
    <w:rsid w:val="00822B7C"/>
    <w:rsid w:val="00822DB0"/>
    <w:rsid w:val="00822FD9"/>
    <w:rsid w:val="00823178"/>
    <w:rsid w:val="008233B1"/>
    <w:rsid w:val="00823749"/>
    <w:rsid w:val="00823AB5"/>
    <w:rsid w:val="00823BDE"/>
    <w:rsid w:val="00823EFC"/>
    <w:rsid w:val="00824072"/>
    <w:rsid w:val="008240C0"/>
    <w:rsid w:val="00824439"/>
    <w:rsid w:val="008246B7"/>
    <w:rsid w:val="00824820"/>
    <w:rsid w:val="00824C10"/>
    <w:rsid w:val="00824D66"/>
    <w:rsid w:val="00825021"/>
    <w:rsid w:val="00825201"/>
    <w:rsid w:val="008252B4"/>
    <w:rsid w:val="0082541E"/>
    <w:rsid w:val="008256AC"/>
    <w:rsid w:val="008257CE"/>
    <w:rsid w:val="008257E3"/>
    <w:rsid w:val="00825998"/>
    <w:rsid w:val="00825BAB"/>
    <w:rsid w:val="00825C72"/>
    <w:rsid w:val="00825CCA"/>
    <w:rsid w:val="00825E1B"/>
    <w:rsid w:val="008260D8"/>
    <w:rsid w:val="008260EA"/>
    <w:rsid w:val="0082611C"/>
    <w:rsid w:val="008262BB"/>
    <w:rsid w:val="00826311"/>
    <w:rsid w:val="00826378"/>
    <w:rsid w:val="008268B1"/>
    <w:rsid w:val="00826A32"/>
    <w:rsid w:val="00826B77"/>
    <w:rsid w:val="00826CC3"/>
    <w:rsid w:val="00826D12"/>
    <w:rsid w:val="00826D5F"/>
    <w:rsid w:val="008270B4"/>
    <w:rsid w:val="008273BF"/>
    <w:rsid w:val="0082745E"/>
    <w:rsid w:val="008275C9"/>
    <w:rsid w:val="0082760E"/>
    <w:rsid w:val="00827719"/>
    <w:rsid w:val="0082796A"/>
    <w:rsid w:val="00827A27"/>
    <w:rsid w:val="00827F2F"/>
    <w:rsid w:val="00830073"/>
    <w:rsid w:val="0083039B"/>
    <w:rsid w:val="0083075B"/>
    <w:rsid w:val="008307F0"/>
    <w:rsid w:val="008308F0"/>
    <w:rsid w:val="00830A87"/>
    <w:rsid w:val="00830EBC"/>
    <w:rsid w:val="00830F98"/>
    <w:rsid w:val="0083118F"/>
    <w:rsid w:val="00831285"/>
    <w:rsid w:val="0083143B"/>
    <w:rsid w:val="008316BE"/>
    <w:rsid w:val="00831712"/>
    <w:rsid w:val="008318C7"/>
    <w:rsid w:val="0083190C"/>
    <w:rsid w:val="00831939"/>
    <w:rsid w:val="00831A30"/>
    <w:rsid w:val="00831DE5"/>
    <w:rsid w:val="00832127"/>
    <w:rsid w:val="00832206"/>
    <w:rsid w:val="00832244"/>
    <w:rsid w:val="00832420"/>
    <w:rsid w:val="00832803"/>
    <w:rsid w:val="00832944"/>
    <w:rsid w:val="00832A06"/>
    <w:rsid w:val="00832B53"/>
    <w:rsid w:val="00832C5B"/>
    <w:rsid w:val="00832D9E"/>
    <w:rsid w:val="00833101"/>
    <w:rsid w:val="00833455"/>
    <w:rsid w:val="008336DB"/>
    <w:rsid w:val="008337FC"/>
    <w:rsid w:val="00833A5F"/>
    <w:rsid w:val="00833AE8"/>
    <w:rsid w:val="00833C87"/>
    <w:rsid w:val="00833D51"/>
    <w:rsid w:val="00833D59"/>
    <w:rsid w:val="00833FFE"/>
    <w:rsid w:val="008346A4"/>
    <w:rsid w:val="0083477A"/>
    <w:rsid w:val="008347DB"/>
    <w:rsid w:val="00834A3B"/>
    <w:rsid w:val="00834DCC"/>
    <w:rsid w:val="00834DE1"/>
    <w:rsid w:val="00835023"/>
    <w:rsid w:val="00835226"/>
    <w:rsid w:val="00835788"/>
    <w:rsid w:val="00835948"/>
    <w:rsid w:val="00835A03"/>
    <w:rsid w:val="00835C3A"/>
    <w:rsid w:val="00835CB6"/>
    <w:rsid w:val="00835D16"/>
    <w:rsid w:val="00835D52"/>
    <w:rsid w:val="00835D88"/>
    <w:rsid w:val="0083613C"/>
    <w:rsid w:val="008364A5"/>
    <w:rsid w:val="008365B2"/>
    <w:rsid w:val="008365FE"/>
    <w:rsid w:val="0083662C"/>
    <w:rsid w:val="00836949"/>
    <w:rsid w:val="00836B80"/>
    <w:rsid w:val="00836CA1"/>
    <w:rsid w:val="00836E79"/>
    <w:rsid w:val="0083746F"/>
    <w:rsid w:val="008378D0"/>
    <w:rsid w:val="00837A3E"/>
    <w:rsid w:val="00837D0F"/>
    <w:rsid w:val="00837D69"/>
    <w:rsid w:val="00837E68"/>
    <w:rsid w:val="00837ED8"/>
    <w:rsid w:val="00837F36"/>
    <w:rsid w:val="0084003B"/>
    <w:rsid w:val="0084020F"/>
    <w:rsid w:val="008403D8"/>
    <w:rsid w:val="0084072E"/>
    <w:rsid w:val="00840CF5"/>
    <w:rsid w:val="00840E49"/>
    <w:rsid w:val="0084127F"/>
    <w:rsid w:val="00841284"/>
    <w:rsid w:val="0084133E"/>
    <w:rsid w:val="0084157B"/>
    <w:rsid w:val="00841597"/>
    <w:rsid w:val="008415EA"/>
    <w:rsid w:val="0084166B"/>
    <w:rsid w:val="008417A6"/>
    <w:rsid w:val="00841E52"/>
    <w:rsid w:val="00841F0D"/>
    <w:rsid w:val="00841F5D"/>
    <w:rsid w:val="00842017"/>
    <w:rsid w:val="008420D4"/>
    <w:rsid w:val="008423F4"/>
    <w:rsid w:val="00842507"/>
    <w:rsid w:val="0084259A"/>
    <w:rsid w:val="00842827"/>
    <w:rsid w:val="00842842"/>
    <w:rsid w:val="00842966"/>
    <w:rsid w:val="00842A20"/>
    <w:rsid w:val="00843026"/>
    <w:rsid w:val="0084318F"/>
    <w:rsid w:val="008434AA"/>
    <w:rsid w:val="0084353E"/>
    <w:rsid w:val="00843751"/>
    <w:rsid w:val="00843896"/>
    <w:rsid w:val="008438F9"/>
    <w:rsid w:val="00843BFF"/>
    <w:rsid w:val="00843CB6"/>
    <w:rsid w:val="00843D9B"/>
    <w:rsid w:val="00843E45"/>
    <w:rsid w:val="0084425D"/>
    <w:rsid w:val="0084432B"/>
    <w:rsid w:val="00844369"/>
    <w:rsid w:val="00844592"/>
    <w:rsid w:val="0084485F"/>
    <w:rsid w:val="0084488F"/>
    <w:rsid w:val="008448CE"/>
    <w:rsid w:val="00844A37"/>
    <w:rsid w:val="00844AA2"/>
    <w:rsid w:val="00844ABF"/>
    <w:rsid w:val="00844D4F"/>
    <w:rsid w:val="00844E84"/>
    <w:rsid w:val="00844ECD"/>
    <w:rsid w:val="008450A7"/>
    <w:rsid w:val="008450B8"/>
    <w:rsid w:val="0084526A"/>
    <w:rsid w:val="0084531F"/>
    <w:rsid w:val="008453A2"/>
    <w:rsid w:val="008454C2"/>
    <w:rsid w:val="008455FB"/>
    <w:rsid w:val="00845629"/>
    <w:rsid w:val="00845814"/>
    <w:rsid w:val="00845C95"/>
    <w:rsid w:val="00845D3A"/>
    <w:rsid w:val="00845DB3"/>
    <w:rsid w:val="00845F38"/>
    <w:rsid w:val="00846354"/>
    <w:rsid w:val="00846524"/>
    <w:rsid w:val="008465DC"/>
    <w:rsid w:val="00846757"/>
    <w:rsid w:val="00846D4E"/>
    <w:rsid w:val="00846E41"/>
    <w:rsid w:val="00846EBA"/>
    <w:rsid w:val="0084713D"/>
    <w:rsid w:val="0084739E"/>
    <w:rsid w:val="008477AA"/>
    <w:rsid w:val="008479FA"/>
    <w:rsid w:val="00847A99"/>
    <w:rsid w:val="00847BA5"/>
    <w:rsid w:val="00847CE9"/>
    <w:rsid w:val="00847D52"/>
    <w:rsid w:val="00847E67"/>
    <w:rsid w:val="0085009B"/>
    <w:rsid w:val="008501C0"/>
    <w:rsid w:val="008502ED"/>
    <w:rsid w:val="00850391"/>
    <w:rsid w:val="008506AA"/>
    <w:rsid w:val="008508D2"/>
    <w:rsid w:val="0085092F"/>
    <w:rsid w:val="00850B18"/>
    <w:rsid w:val="00850C19"/>
    <w:rsid w:val="00850D58"/>
    <w:rsid w:val="00851195"/>
    <w:rsid w:val="008514E9"/>
    <w:rsid w:val="0085154A"/>
    <w:rsid w:val="0085158F"/>
    <w:rsid w:val="0085162A"/>
    <w:rsid w:val="0085171F"/>
    <w:rsid w:val="00851736"/>
    <w:rsid w:val="00851798"/>
    <w:rsid w:val="00851B41"/>
    <w:rsid w:val="00851BC9"/>
    <w:rsid w:val="00851D8D"/>
    <w:rsid w:val="00852364"/>
    <w:rsid w:val="008524D2"/>
    <w:rsid w:val="00852620"/>
    <w:rsid w:val="0085270D"/>
    <w:rsid w:val="008528B3"/>
    <w:rsid w:val="008529C5"/>
    <w:rsid w:val="00852D7C"/>
    <w:rsid w:val="00852ED3"/>
    <w:rsid w:val="00853618"/>
    <w:rsid w:val="008536FD"/>
    <w:rsid w:val="00853947"/>
    <w:rsid w:val="00853A93"/>
    <w:rsid w:val="00853AF3"/>
    <w:rsid w:val="00853CDA"/>
    <w:rsid w:val="00853DB0"/>
    <w:rsid w:val="008542FC"/>
    <w:rsid w:val="008544ED"/>
    <w:rsid w:val="0085557A"/>
    <w:rsid w:val="008559A0"/>
    <w:rsid w:val="00855A39"/>
    <w:rsid w:val="00855A47"/>
    <w:rsid w:val="00855CB5"/>
    <w:rsid w:val="00855E5A"/>
    <w:rsid w:val="00855E64"/>
    <w:rsid w:val="008560C2"/>
    <w:rsid w:val="008560D2"/>
    <w:rsid w:val="00856102"/>
    <w:rsid w:val="00856116"/>
    <w:rsid w:val="008562D5"/>
    <w:rsid w:val="008564D6"/>
    <w:rsid w:val="008566E1"/>
    <w:rsid w:val="00856893"/>
    <w:rsid w:val="00856983"/>
    <w:rsid w:val="00856B84"/>
    <w:rsid w:val="00856C94"/>
    <w:rsid w:val="00856DCB"/>
    <w:rsid w:val="00856E6C"/>
    <w:rsid w:val="00856E92"/>
    <w:rsid w:val="00856EA9"/>
    <w:rsid w:val="00856F29"/>
    <w:rsid w:val="00856F4F"/>
    <w:rsid w:val="0085735A"/>
    <w:rsid w:val="008573B9"/>
    <w:rsid w:val="00857522"/>
    <w:rsid w:val="00857568"/>
    <w:rsid w:val="00857684"/>
    <w:rsid w:val="00857770"/>
    <w:rsid w:val="0085786D"/>
    <w:rsid w:val="00857B6F"/>
    <w:rsid w:val="00857C85"/>
    <w:rsid w:val="00857DF3"/>
    <w:rsid w:val="008604C3"/>
    <w:rsid w:val="008606EA"/>
    <w:rsid w:val="008609AC"/>
    <w:rsid w:val="008609BB"/>
    <w:rsid w:val="00860AE4"/>
    <w:rsid w:val="00860CED"/>
    <w:rsid w:val="00860DBC"/>
    <w:rsid w:val="00860E53"/>
    <w:rsid w:val="00860F52"/>
    <w:rsid w:val="00860F8F"/>
    <w:rsid w:val="00860FD7"/>
    <w:rsid w:val="0086115D"/>
    <w:rsid w:val="0086119D"/>
    <w:rsid w:val="008611E9"/>
    <w:rsid w:val="0086128B"/>
    <w:rsid w:val="00861365"/>
    <w:rsid w:val="00861407"/>
    <w:rsid w:val="00861847"/>
    <w:rsid w:val="00861930"/>
    <w:rsid w:val="00862098"/>
    <w:rsid w:val="0086231B"/>
    <w:rsid w:val="00862562"/>
    <w:rsid w:val="008626B3"/>
    <w:rsid w:val="008626F7"/>
    <w:rsid w:val="00862709"/>
    <w:rsid w:val="00862761"/>
    <w:rsid w:val="008627E1"/>
    <w:rsid w:val="008629B2"/>
    <w:rsid w:val="00862F32"/>
    <w:rsid w:val="00862FC5"/>
    <w:rsid w:val="00863294"/>
    <w:rsid w:val="008632AC"/>
    <w:rsid w:val="008635B4"/>
    <w:rsid w:val="0086375D"/>
    <w:rsid w:val="008637FA"/>
    <w:rsid w:val="00863899"/>
    <w:rsid w:val="008638AA"/>
    <w:rsid w:val="00863947"/>
    <w:rsid w:val="00863DA3"/>
    <w:rsid w:val="00863DF7"/>
    <w:rsid w:val="00863E46"/>
    <w:rsid w:val="00863EA7"/>
    <w:rsid w:val="0086401F"/>
    <w:rsid w:val="00864038"/>
    <w:rsid w:val="008640AD"/>
    <w:rsid w:val="008641F4"/>
    <w:rsid w:val="008642BB"/>
    <w:rsid w:val="00864326"/>
    <w:rsid w:val="00864480"/>
    <w:rsid w:val="00864831"/>
    <w:rsid w:val="008648B3"/>
    <w:rsid w:val="00864909"/>
    <w:rsid w:val="00864A43"/>
    <w:rsid w:val="00864A62"/>
    <w:rsid w:val="00864AF6"/>
    <w:rsid w:val="00864BB3"/>
    <w:rsid w:val="00864CBB"/>
    <w:rsid w:val="00864CD2"/>
    <w:rsid w:val="00864CFD"/>
    <w:rsid w:val="00864F73"/>
    <w:rsid w:val="00865016"/>
    <w:rsid w:val="0086502B"/>
    <w:rsid w:val="0086533D"/>
    <w:rsid w:val="008664BC"/>
    <w:rsid w:val="00866502"/>
    <w:rsid w:val="0086650E"/>
    <w:rsid w:val="00866810"/>
    <w:rsid w:val="008668D3"/>
    <w:rsid w:val="008669A5"/>
    <w:rsid w:val="00866A33"/>
    <w:rsid w:val="00866A88"/>
    <w:rsid w:val="00866BAF"/>
    <w:rsid w:val="00866CFF"/>
    <w:rsid w:val="00866D42"/>
    <w:rsid w:val="00866E03"/>
    <w:rsid w:val="00866F52"/>
    <w:rsid w:val="0086706C"/>
    <w:rsid w:val="00867191"/>
    <w:rsid w:val="00867237"/>
    <w:rsid w:val="00867405"/>
    <w:rsid w:val="00867461"/>
    <w:rsid w:val="00867576"/>
    <w:rsid w:val="008675F0"/>
    <w:rsid w:val="00867779"/>
    <w:rsid w:val="00867A1B"/>
    <w:rsid w:val="00867A6D"/>
    <w:rsid w:val="00867B49"/>
    <w:rsid w:val="00867BAE"/>
    <w:rsid w:val="00867C36"/>
    <w:rsid w:val="00867DE0"/>
    <w:rsid w:val="00867E24"/>
    <w:rsid w:val="00867E8B"/>
    <w:rsid w:val="00867FA5"/>
    <w:rsid w:val="00870000"/>
    <w:rsid w:val="0087012A"/>
    <w:rsid w:val="00870267"/>
    <w:rsid w:val="0087047C"/>
    <w:rsid w:val="008706A0"/>
    <w:rsid w:val="008706A4"/>
    <w:rsid w:val="008706DD"/>
    <w:rsid w:val="008707AB"/>
    <w:rsid w:val="00870A1C"/>
    <w:rsid w:val="00870B3B"/>
    <w:rsid w:val="00870B73"/>
    <w:rsid w:val="00870B7B"/>
    <w:rsid w:val="00870E57"/>
    <w:rsid w:val="00871074"/>
    <w:rsid w:val="0087121B"/>
    <w:rsid w:val="00871352"/>
    <w:rsid w:val="008714BD"/>
    <w:rsid w:val="0087167A"/>
    <w:rsid w:val="00871989"/>
    <w:rsid w:val="00871A26"/>
    <w:rsid w:val="00871B56"/>
    <w:rsid w:val="00871F5C"/>
    <w:rsid w:val="0087204E"/>
    <w:rsid w:val="00872208"/>
    <w:rsid w:val="008722EC"/>
    <w:rsid w:val="00872502"/>
    <w:rsid w:val="0087256B"/>
    <w:rsid w:val="008726AC"/>
    <w:rsid w:val="008727AA"/>
    <w:rsid w:val="008729CE"/>
    <w:rsid w:val="00872E87"/>
    <w:rsid w:val="00873271"/>
    <w:rsid w:val="00873546"/>
    <w:rsid w:val="00873602"/>
    <w:rsid w:val="00873791"/>
    <w:rsid w:val="00873944"/>
    <w:rsid w:val="00873D93"/>
    <w:rsid w:val="00873DCB"/>
    <w:rsid w:val="008743A3"/>
    <w:rsid w:val="0087441E"/>
    <w:rsid w:val="00874CBA"/>
    <w:rsid w:val="00874E33"/>
    <w:rsid w:val="0087529E"/>
    <w:rsid w:val="00875343"/>
    <w:rsid w:val="008756AA"/>
    <w:rsid w:val="00875952"/>
    <w:rsid w:val="00875BA7"/>
    <w:rsid w:val="00875EE6"/>
    <w:rsid w:val="0087603C"/>
    <w:rsid w:val="008762B4"/>
    <w:rsid w:val="008762DC"/>
    <w:rsid w:val="00876559"/>
    <w:rsid w:val="008766A0"/>
    <w:rsid w:val="008766EA"/>
    <w:rsid w:val="00876862"/>
    <w:rsid w:val="008768B4"/>
    <w:rsid w:val="0087695B"/>
    <w:rsid w:val="00876BED"/>
    <w:rsid w:val="00876D96"/>
    <w:rsid w:val="00876ED4"/>
    <w:rsid w:val="00876F3C"/>
    <w:rsid w:val="008772D7"/>
    <w:rsid w:val="008773B9"/>
    <w:rsid w:val="0087755D"/>
    <w:rsid w:val="00877B03"/>
    <w:rsid w:val="00877CF7"/>
    <w:rsid w:val="00880004"/>
    <w:rsid w:val="008804AB"/>
    <w:rsid w:val="00880595"/>
    <w:rsid w:val="00880754"/>
    <w:rsid w:val="0088079D"/>
    <w:rsid w:val="00880EB2"/>
    <w:rsid w:val="00880F5B"/>
    <w:rsid w:val="00881072"/>
    <w:rsid w:val="008813C4"/>
    <w:rsid w:val="00881543"/>
    <w:rsid w:val="00881656"/>
    <w:rsid w:val="008816FF"/>
    <w:rsid w:val="00881732"/>
    <w:rsid w:val="00881AFF"/>
    <w:rsid w:val="00881BE0"/>
    <w:rsid w:val="00881ED8"/>
    <w:rsid w:val="00881FA6"/>
    <w:rsid w:val="00881FC4"/>
    <w:rsid w:val="0088255D"/>
    <w:rsid w:val="00882588"/>
    <w:rsid w:val="00882772"/>
    <w:rsid w:val="008827DE"/>
    <w:rsid w:val="00882B90"/>
    <w:rsid w:val="00882F52"/>
    <w:rsid w:val="00883121"/>
    <w:rsid w:val="00883393"/>
    <w:rsid w:val="00883397"/>
    <w:rsid w:val="00883631"/>
    <w:rsid w:val="0088379E"/>
    <w:rsid w:val="008838EF"/>
    <w:rsid w:val="00883940"/>
    <w:rsid w:val="0088398A"/>
    <w:rsid w:val="00883ADB"/>
    <w:rsid w:val="00883CB9"/>
    <w:rsid w:val="00883D8E"/>
    <w:rsid w:val="00884206"/>
    <w:rsid w:val="00884345"/>
    <w:rsid w:val="0088478B"/>
    <w:rsid w:val="00884809"/>
    <w:rsid w:val="008849C8"/>
    <w:rsid w:val="008849FC"/>
    <w:rsid w:val="00884AFE"/>
    <w:rsid w:val="00884B33"/>
    <w:rsid w:val="00884EB8"/>
    <w:rsid w:val="00884F0D"/>
    <w:rsid w:val="008851A9"/>
    <w:rsid w:val="008851F5"/>
    <w:rsid w:val="008855EA"/>
    <w:rsid w:val="008856B4"/>
    <w:rsid w:val="008857D9"/>
    <w:rsid w:val="008859D9"/>
    <w:rsid w:val="00885B0B"/>
    <w:rsid w:val="00885FB9"/>
    <w:rsid w:val="00886170"/>
    <w:rsid w:val="00886430"/>
    <w:rsid w:val="008865AD"/>
    <w:rsid w:val="008868A6"/>
    <w:rsid w:val="00886AB1"/>
    <w:rsid w:val="00886C70"/>
    <w:rsid w:val="00886CB5"/>
    <w:rsid w:val="00886D1C"/>
    <w:rsid w:val="00886D52"/>
    <w:rsid w:val="00886F12"/>
    <w:rsid w:val="008871DC"/>
    <w:rsid w:val="008871F6"/>
    <w:rsid w:val="008871FC"/>
    <w:rsid w:val="00887204"/>
    <w:rsid w:val="00887217"/>
    <w:rsid w:val="0088744D"/>
    <w:rsid w:val="008876C0"/>
    <w:rsid w:val="008877D7"/>
    <w:rsid w:val="00887970"/>
    <w:rsid w:val="00887A33"/>
    <w:rsid w:val="00887E0A"/>
    <w:rsid w:val="008901BE"/>
    <w:rsid w:val="00890580"/>
    <w:rsid w:val="008905C6"/>
    <w:rsid w:val="008905F5"/>
    <w:rsid w:val="00890618"/>
    <w:rsid w:val="0089061C"/>
    <w:rsid w:val="00890A8D"/>
    <w:rsid w:val="00890BCE"/>
    <w:rsid w:val="00890C60"/>
    <w:rsid w:val="00890C8F"/>
    <w:rsid w:val="00890E30"/>
    <w:rsid w:val="0089120B"/>
    <w:rsid w:val="008913D3"/>
    <w:rsid w:val="00891439"/>
    <w:rsid w:val="0089147D"/>
    <w:rsid w:val="00891619"/>
    <w:rsid w:val="0089168E"/>
    <w:rsid w:val="00891CB2"/>
    <w:rsid w:val="00891DC6"/>
    <w:rsid w:val="0089205E"/>
    <w:rsid w:val="00892168"/>
    <w:rsid w:val="008922C0"/>
    <w:rsid w:val="00892777"/>
    <w:rsid w:val="008927B4"/>
    <w:rsid w:val="008927BE"/>
    <w:rsid w:val="00892801"/>
    <w:rsid w:val="008928DE"/>
    <w:rsid w:val="00892975"/>
    <w:rsid w:val="008929EB"/>
    <w:rsid w:val="00892A7E"/>
    <w:rsid w:val="00892C68"/>
    <w:rsid w:val="00892CD9"/>
    <w:rsid w:val="00892D31"/>
    <w:rsid w:val="00892E0B"/>
    <w:rsid w:val="008932D9"/>
    <w:rsid w:val="00893348"/>
    <w:rsid w:val="00893420"/>
    <w:rsid w:val="00893656"/>
    <w:rsid w:val="008937EC"/>
    <w:rsid w:val="008938E6"/>
    <w:rsid w:val="00893AA8"/>
    <w:rsid w:val="00893E21"/>
    <w:rsid w:val="00894160"/>
    <w:rsid w:val="00894232"/>
    <w:rsid w:val="008942AF"/>
    <w:rsid w:val="008942EE"/>
    <w:rsid w:val="0089434C"/>
    <w:rsid w:val="0089439D"/>
    <w:rsid w:val="008943BB"/>
    <w:rsid w:val="008943DD"/>
    <w:rsid w:val="00894444"/>
    <w:rsid w:val="008944B0"/>
    <w:rsid w:val="0089452F"/>
    <w:rsid w:val="008946F1"/>
    <w:rsid w:val="0089488D"/>
    <w:rsid w:val="00894D56"/>
    <w:rsid w:val="00894DA4"/>
    <w:rsid w:val="00894E4E"/>
    <w:rsid w:val="00895186"/>
    <w:rsid w:val="008951B3"/>
    <w:rsid w:val="0089533F"/>
    <w:rsid w:val="00895351"/>
    <w:rsid w:val="00895458"/>
    <w:rsid w:val="0089546C"/>
    <w:rsid w:val="008955EF"/>
    <w:rsid w:val="008956C1"/>
    <w:rsid w:val="008958E7"/>
    <w:rsid w:val="00895D14"/>
    <w:rsid w:val="00895DD0"/>
    <w:rsid w:val="00895E9A"/>
    <w:rsid w:val="00895EBE"/>
    <w:rsid w:val="008960C5"/>
    <w:rsid w:val="008960E4"/>
    <w:rsid w:val="00896252"/>
    <w:rsid w:val="0089697A"/>
    <w:rsid w:val="00896D11"/>
    <w:rsid w:val="00896FF3"/>
    <w:rsid w:val="008970B6"/>
    <w:rsid w:val="0089724F"/>
    <w:rsid w:val="00897285"/>
    <w:rsid w:val="00897299"/>
    <w:rsid w:val="0089741D"/>
    <w:rsid w:val="00897453"/>
    <w:rsid w:val="0089751D"/>
    <w:rsid w:val="00897620"/>
    <w:rsid w:val="00897796"/>
    <w:rsid w:val="008977E4"/>
    <w:rsid w:val="00897954"/>
    <w:rsid w:val="008979F0"/>
    <w:rsid w:val="00897BD1"/>
    <w:rsid w:val="00897C1E"/>
    <w:rsid w:val="008A050F"/>
    <w:rsid w:val="008A0576"/>
    <w:rsid w:val="008A072A"/>
    <w:rsid w:val="008A0F38"/>
    <w:rsid w:val="008A1649"/>
    <w:rsid w:val="008A188B"/>
    <w:rsid w:val="008A1C4B"/>
    <w:rsid w:val="008A1E5C"/>
    <w:rsid w:val="008A1F20"/>
    <w:rsid w:val="008A1F28"/>
    <w:rsid w:val="008A2149"/>
    <w:rsid w:val="008A227F"/>
    <w:rsid w:val="008A264C"/>
    <w:rsid w:val="008A27C6"/>
    <w:rsid w:val="008A27F2"/>
    <w:rsid w:val="008A3294"/>
    <w:rsid w:val="008A32BB"/>
    <w:rsid w:val="008A32D5"/>
    <w:rsid w:val="008A3449"/>
    <w:rsid w:val="008A3746"/>
    <w:rsid w:val="008A37E7"/>
    <w:rsid w:val="008A39A0"/>
    <w:rsid w:val="008A3B5B"/>
    <w:rsid w:val="008A3BB4"/>
    <w:rsid w:val="008A3C07"/>
    <w:rsid w:val="008A3CE1"/>
    <w:rsid w:val="008A3E47"/>
    <w:rsid w:val="008A4408"/>
    <w:rsid w:val="008A49FB"/>
    <w:rsid w:val="008A4A9B"/>
    <w:rsid w:val="008A4D6A"/>
    <w:rsid w:val="008A4EC4"/>
    <w:rsid w:val="008A4FF7"/>
    <w:rsid w:val="008A50F5"/>
    <w:rsid w:val="008A5164"/>
    <w:rsid w:val="008A5581"/>
    <w:rsid w:val="008A565B"/>
    <w:rsid w:val="008A59CF"/>
    <w:rsid w:val="008A5BF6"/>
    <w:rsid w:val="008A5C00"/>
    <w:rsid w:val="008A5F8C"/>
    <w:rsid w:val="008A6038"/>
    <w:rsid w:val="008A6251"/>
    <w:rsid w:val="008A633D"/>
    <w:rsid w:val="008A64F2"/>
    <w:rsid w:val="008A675B"/>
    <w:rsid w:val="008A6CD5"/>
    <w:rsid w:val="008A6E33"/>
    <w:rsid w:val="008A71E2"/>
    <w:rsid w:val="008A7311"/>
    <w:rsid w:val="008A7319"/>
    <w:rsid w:val="008A76E0"/>
    <w:rsid w:val="008A77A8"/>
    <w:rsid w:val="008A794F"/>
    <w:rsid w:val="008A7AD1"/>
    <w:rsid w:val="008A7B8F"/>
    <w:rsid w:val="008A7C03"/>
    <w:rsid w:val="008A7D88"/>
    <w:rsid w:val="008A7D96"/>
    <w:rsid w:val="008A7DB4"/>
    <w:rsid w:val="008A7EDC"/>
    <w:rsid w:val="008A7F9E"/>
    <w:rsid w:val="008B00C2"/>
    <w:rsid w:val="008B0147"/>
    <w:rsid w:val="008B0172"/>
    <w:rsid w:val="008B01CF"/>
    <w:rsid w:val="008B0258"/>
    <w:rsid w:val="008B06B5"/>
    <w:rsid w:val="008B0D33"/>
    <w:rsid w:val="008B159F"/>
    <w:rsid w:val="008B15B5"/>
    <w:rsid w:val="008B15C7"/>
    <w:rsid w:val="008B15E2"/>
    <w:rsid w:val="008B1BE5"/>
    <w:rsid w:val="008B1C29"/>
    <w:rsid w:val="008B1D1B"/>
    <w:rsid w:val="008B1E5D"/>
    <w:rsid w:val="008B1E73"/>
    <w:rsid w:val="008B223C"/>
    <w:rsid w:val="008B2267"/>
    <w:rsid w:val="008B22AC"/>
    <w:rsid w:val="008B2432"/>
    <w:rsid w:val="008B27EB"/>
    <w:rsid w:val="008B2971"/>
    <w:rsid w:val="008B2B10"/>
    <w:rsid w:val="008B2BF3"/>
    <w:rsid w:val="008B2C0D"/>
    <w:rsid w:val="008B2F1E"/>
    <w:rsid w:val="008B2FC4"/>
    <w:rsid w:val="008B305D"/>
    <w:rsid w:val="008B30DA"/>
    <w:rsid w:val="008B314F"/>
    <w:rsid w:val="008B3625"/>
    <w:rsid w:val="008B3789"/>
    <w:rsid w:val="008B3928"/>
    <w:rsid w:val="008B3985"/>
    <w:rsid w:val="008B3AE9"/>
    <w:rsid w:val="008B3BCE"/>
    <w:rsid w:val="008B3FE0"/>
    <w:rsid w:val="008B407E"/>
    <w:rsid w:val="008B43BC"/>
    <w:rsid w:val="008B43D9"/>
    <w:rsid w:val="008B44F3"/>
    <w:rsid w:val="008B44F6"/>
    <w:rsid w:val="008B4626"/>
    <w:rsid w:val="008B4887"/>
    <w:rsid w:val="008B4A97"/>
    <w:rsid w:val="008B4D4B"/>
    <w:rsid w:val="008B4F18"/>
    <w:rsid w:val="008B5074"/>
    <w:rsid w:val="008B5114"/>
    <w:rsid w:val="008B51AC"/>
    <w:rsid w:val="008B55BB"/>
    <w:rsid w:val="008B571E"/>
    <w:rsid w:val="008B5A12"/>
    <w:rsid w:val="008B5A8D"/>
    <w:rsid w:val="008B5D23"/>
    <w:rsid w:val="008B5F76"/>
    <w:rsid w:val="008B627E"/>
    <w:rsid w:val="008B628A"/>
    <w:rsid w:val="008B634D"/>
    <w:rsid w:val="008B6463"/>
    <w:rsid w:val="008B676F"/>
    <w:rsid w:val="008B6AD1"/>
    <w:rsid w:val="008B6BA4"/>
    <w:rsid w:val="008B6BD6"/>
    <w:rsid w:val="008B6D65"/>
    <w:rsid w:val="008B6E0C"/>
    <w:rsid w:val="008B6EC5"/>
    <w:rsid w:val="008B707B"/>
    <w:rsid w:val="008B7177"/>
    <w:rsid w:val="008B74AB"/>
    <w:rsid w:val="008B76C1"/>
    <w:rsid w:val="008B7946"/>
    <w:rsid w:val="008B7A01"/>
    <w:rsid w:val="008B7C14"/>
    <w:rsid w:val="008B7C9A"/>
    <w:rsid w:val="008B7DED"/>
    <w:rsid w:val="008B7F24"/>
    <w:rsid w:val="008B7F99"/>
    <w:rsid w:val="008C02DD"/>
    <w:rsid w:val="008C02EA"/>
    <w:rsid w:val="008C0447"/>
    <w:rsid w:val="008C07F7"/>
    <w:rsid w:val="008C097B"/>
    <w:rsid w:val="008C0D11"/>
    <w:rsid w:val="008C0E58"/>
    <w:rsid w:val="008C0F02"/>
    <w:rsid w:val="008C134C"/>
    <w:rsid w:val="008C13E5"/>
    <w:rsid w:val="008C1405"/>
    <w:rsid w:val="008C1412"/>
    <w:rsid w:val="008C163F"/>
    <w:rsid w:val="008C1766"/>
    <w:rsid w:val="008C193E"/>
    <w:rsid w:val="008C19C7"/>
    <w:rsid w:val="008C1AD0"/>
    <w:rsid w:val="008C1D49"/>
    <w:rsid w:val="008C1DBE"/>
    <w:rsid w:val="008C2017"/>
    <w:rsid w:val="008C214C"/>
    <w:rsid w:val="008C2182"/>
    <w:rsid w:val="008C2396"/>
    <w:rsid w:val="008C23B8"/>
    <w:rsid w:val="008C275E"/>
    <w:rsid w:val="008C27A7"/>
    <w:rsid w:val="008C27E4"/>
    <w:rsid w:val="008C2B6C"/>
    <w:rsid w:val="008C2C70"/>
    <w:rsid w:val="008C2E3E"/>
    <w:rsid w:val="008C2E61"/>
    <w:rsid w:val="008C2E67"/>
    <w:rsid w:val="008C31CF"/>
    <w:rsid w:val="008C34EE"/>
    <w:rsid w:val="008C362D"/>
    <w:rsid w:val="008C374E"/>
    <w:rsid w:val="008C38EA"/>
    <w:rsid w:val="008C3910"/>
    <w:rsid w:val="008C39E1"/>
    <w:rsid w:val="008C3C0E"/>
    <w:rsid w:val="008C3C5C"/>
    <w:rsid w:val="008C3D85"/>
    <w:rsid w:val="008C3E0A"/>
    <w:rsid w:val="008C40E6"/>
    <w:rsid w:val="008C43BD"/>
    <w:rsid w:val="008C446A"/>
    <w:rsid w:val="008C4A5E"/>
    <w:rsid w:val="008C4C0B"/>
    <w:rsid w:val="008C4FD0"/>
    <w:rsid w:val="008C51F5"/>
    <w:rsid w:val="008C578C"/>
    <w:rsid w:val="008C58F9"/>
    <w:rsid w:val="008C5D7C"/>
    <w:rsid w:val="008C5E89"/>
    <w:rsid w:val="008C6199"/>
    <w:rsid w:val="008C61D7"/>
    <w:rsid w:val="008C64D8"/>
    <w:rsid w:val="008C68C6"/>
    <w:rsid w:val="008C6915"/>
    <w:rsid w:val="008C6A10"/>
    <w:rsid w:val="008C6D5D"/>
    <w:rsid w:val="008C6D99"/>
    <w:rsid w:val="008C6DA9"/>
    <w:rsid w:val="008C6F1A"/>
    <w:rsid w:val="008C70BB"/>
    <w:rsid w:val="008C721D"/>
    <w:rsid w:val="008C72B3"/>
    <w:rsid w:val="008C7612"/>
    <w:rsid w:val="008C7671"/>
    <w:rsid w:val="008C77CD"/>
    <w:rsid w:val="008C7A98"/>
    <w:rsid w:val="008C7B05"/>
    <w:rsid w:val="008C7CB8"/>
    <w:rsid w:val="008C7CDA"/>
    <w:rsid w:val="008C7D97"/>
    <w:rsid w:val="008C7E2B"/>
    <w:rsid w:val="008D00C3"/>
    <w:rsid w:val="008D0125"/>
    <w:rsid w:val="008D03B3"/>
    <w:rsid w:val="008D042B"/>
    <w:rsid w:val="008D0813"/>
    <w:rsid w:val="008D08AC"/>
    <w:rsid w:val="008D0B1D"/>
    <w:rsid w:val="008D0B35"/>
    <w:rsid w:val="008D0C2E"/>
    <w:rsid w:val="008D0F1D"/>
    <w:rsid w:val="008D1013"/>
    <w:rsid w:val="008D1045"/>
    <w:rsid w:val="008D13EA"/>
    <w:rsid w:val="008D1855"/>
    <w:rsid w:val="008D1B03"/>
    <w:rsid w:val="008D1BBC"/>
    <w:rsid w:val="008D1C54"/>
    <w:rsid w:val="008D1CA5"/>
    <w:rsid w:val="008D1FF6"/>
    <w:rsid w:val="008D229B"/>
    <w:rsid w:val="008D22F7"/>
    <w:rsid w:val="008D280D"/>
    <w:rsid w:val="008D2820"/>
    <w:rsid w:val="008D2848"/>
    <w:rsid w:val="008D297C"/>
    <w:rsid w:val="008D2AAE"/>
    <w:rsid w:val="008D2CFB"/>
    <w:rsid w:val="008D2E10"/>
    <w:rsid w:val="008D3196"/>
    <w:rsid w:val="008D31CF"/>
    <w:rsid w:val="008D3402"/>
    <w:rsid w:val="008D359E"/>
    <w:rsid w:val="008D36C0"/>
    <w:rsid w:val="008D3781"/>
    <w:rsid w:val="008D3996"/>
    <w:rsid w:val="008D3A9A"/>
    <w:rsid w:val="008D40FE"/>
    <w:rsid w:val="008D4132"/>
    <w:rsid w:val="008D43A4"/>
    <w:rsid w:val="008D4541"/>
    <w:rsid w:val="008D4649"/>
    <w:rsid w:val="008D48D8"/>
    <w:rsid w:val="008D49CA"/>
    <w:rsid w:val="008D4A92"/>
    <w:rsid w:val="008D4B7D"/>
    <w:rsid w:val="008D4CD5"/>
    <w:rsid w:val="008D4CDD"/>
    <w:rsid w:val="008D4CDF"/>
    <w:rsid w:val="008D4DE7"/>
    <w:rsid w:val="008D4E88"/>
    <w:rsid w:val="008D4FFC"/>
    <w:rsid w:val="008D5080"/>
    <w:rsid w:val="008D5339"/>
    <w:rsid w:val="008D5695"/>
    <w:rsid w:val="008D575E"/>
    <w:rsid w:val="008D58DA"/>
    <w:rsid w:val="008D5A6B"/>
    <w:rsid w:val="008D5AB7"/>
    <w:rsid w:val="008D5D6B"/>
    <w:rsid w:val="008D5F21"/>
    <w:rsid w:val="008D5F39"/>
    <w:rsid w:val="008D6002"/>
    <w:rsid w:val="008D61EF"/>
    <w:rsid w:val="008D63F8"/>
    <w:rsid w:val="008D6447"/>
    <w:rsid w:val="008D678B"/>
    <w:rsid w:val="008D6AC7"/>
    <w:rsid w:val="008D6BF9"/>
    <w:rsid w:val="008D6FB5"/>
    <w:rsid w:val="008D796A"/>
    <w:rsid w:val="008D7A1A"/>
    <w:rsid w:val="008D7A81"/>
    <w:rsid w:val="008D7AC1"/>
    <w:rsid w:val="008D7BF8"/>
    <w:rsid w:val="008D7C45"/>
    <w:rsid w:val="008D7D5B"/>
    <w:rsid w:val="008E02F1"/>
    <w:rsid w:val="008E04BF"/>
    <w:rsid w:val="008E051B"/>
    <w:rsid w:val="008E0856"/>
    <w:rsid w:val="008E09E2"/>
    <w:rsid w:val="008E0AA2"/>
    <w:rsid w:val="008E0C54"/>
    <w:rsid w:val="008E11EB"/>
    <w:rsid w:val="008E172D"/>
    <w:rsid w:val="008E19A2"/>
    <w:rsid w:val="008E1B55"/>
    <w:rsid w:val="008E1CD2"/>
    <w:rsid w:val="008E22EC"/>
    <w:rsid w:val="008E230D"/>
    <w:rsid w:val="008E25C5"/>
    <w:rsid w:val="008E272D"/>
    <w:rsid w:val="008E27C4"/>
    <w:rsid w:val="008E2A3F"/>
    <w:rsid w:val="008E2BE2"/>
    <w:rsid w:val="008E2C1D"/>
    <w:rsid w:val="008E2C96"/>
    <w:rsid w:val="008E2DDD"/>
    <w:rsid w:val="008E30D0"/>
    <w:rsid w:val="008E32EC"/>
    <w:rsid w:val="008E33A1"/>
    <w:rsid w:val="008E350E"/>
    <w:rsid w:val="008E352A"/>
    <w:rsid w:val="008E3769"/>
    <w:rsid w:val="008E3885"/>
    <w:rsid w:val="008E3BAE"/>
    <w:rsid w:val="008E3C32"/>
    <w:rsid w:val="008E3D5B"/>
    <w:rsid w:val="008E3D76"/>
    <w:rsid w:val="008E3E72"/>
    <w:rsid w:val="008E3F49"/>
    <w:rsid w:val="008E3F80"/>
    <w:rsid w:val="008E41CD"/>
    <w:rsid w:val="008E41D0"/>
    <w:rsid w:val="008E44B2"/>
    <w:rsid w:val="008E4518"/>
    <w:rsid w:val="008E45C8"/>
    <w:rsid w:val="008E4629"/>
    <w:rsid w:val="008E4BC9"/>
    <w:rsid w:val="008E4C27"/>
    <w:rsid w:val="008E4E5B"/>
    <w:rsid w:val="008E4E8C"/>
    <w:rsid w:val="008E50BE"/>
    <w:rsid w:val="008E5168"/>
    <w:rsid w:val="008E5863"/>
    <w:rsid w:val="008E58DC"/>
    <w:rsid w:val="008E59FD"/>
    <w:rsid w:val="008E5A5C"/>
    <w:rsid w:val="008E5B01"/>
    <w:rsid w:val="008E5B15"/>
    <w:rsid w:val="008E5CEB"/>
    <w:rsid w:val="008E5D41"/>
    <w:rsid w:val="008E5D5F"/>
    <w:rsid w:val="008E5DC0"/>
    <w:rsid w:val="008E5E6B"/>
    <w:rsid w:val="008E5FF6"/>
    <w:rsid w:val="008E63BD"/>
    <w:rsid w:val="008E6709"/>
    <w:rsid w:val="008E6743"/>
    <w:rsid w:val="008E6755"/>
    <w:rsid w:val="008E68E1"/>
    <w:rsid w:val="008E6C61"/>
    <w:rsid w:val="008E6D64"/>
    <w:rsid w:val="008E6D99"/>
    <w:rsid w:val="008E6DC9"/>
    <w:rsid w:val="008E6F00"/>
    <w:rsid w:val="008E6F2F"/>
    <w:rsid w:val="008E7045"/>
    <w:rsid w:val="008E7139"/>
    <w:rsid w:val="008E73F4"/>
    <w:rsid w:val="008E7611"/>
    <w:rsid w:val="008E77AF"/>
    <w:rsid w:val="008E79E1"/>
    <w:rsid w:val="008E7C89"/>
    <w:rsid w:val="008E7DAA"/>
    <w:rsid w:val="008E7F23"/>
    <w:rsid w:val="008F0087"/>
    <w:rsid w:val="008F0196"/>
    <w:rsid w:val="008F0243"/>
    <w:rsid w:val="008F02E9"/>
    <w:rsid w:val="008F0635"/>
    <w:rsid w:val="008F0706"/>
    <w:rsid w:val="008F094D"/>
    <w:rsid w:val="008F0E7F"/>
    <w:rsid w:val="008F0ED0"/>
    <w:rsid w:val="008F0ED6"/>
    <w:rsid w:val="008F121C"/>
    <w:rsid w:val="008F12B7"/>
    <w:rsid w:val="008F145C"/>
    <w:rsid w:val="008F165D"/>
    <w:rsid w:val="008F16FD"/>
    <w:rsid w:val="008F1C26"/>
    <w:rsid w:val="008F1D3E"/>
    <w:rsid w:val="008F204F"/>
    <w:rsid w:val="008F22E6"/>
    <w:rsid w:val="008F24E8"/>
    <w:rsid w:val="008F258D"/>
    <w:rsid w:val="008F28E9"/>
    <w:rsid w:val="008F2A96"/>
    <w:rsid w:val="008F2C46"/>
    <w:rsid w:val="008F2D63"/>
    <w:rsid w:val="008F2D8D"/>
    <w:rsid w:val="008F2EEC"/>
    <w:rsid w:val="008F30C8"/>
    <w:rsid w:val="008F32B6"/>
    <w:rsid w:val="008F33B0"/>
    <w:rsid w:val="008F34CA"/>
    <w:rsid w:val="008F39C9"/>
    <w:rsid w:val="008F3A75"/>
    <w:rsid w:val="008F4003"/>
    <w:rsid w:val="008F4217"/>
    <w:rsid w:val="008F4354"/>
    <w:rsid w:val="008F44F6"/>
    <w:rsid w:val="008F451F"/>
    <w:rsid w:val="008F455F"/>
    <w:rsid w:val="008F4735"/>
    <w:rsid w:val="008F4894"/>
    <w:rsid w:val="008F48A2"/>
    <w:rsid w:val="008F4B58"/>
    <w:rsid w:val="008F504A"/>
    <w:rsid w:val="008F5260"/>
    <w:rsid w:val="008F52B9"/>
    <w:rsid w:val="008F5484"/>
    <w:rsid w:val="008F57E6"/>
    <w:rsid w:val="008F59B2"/>
    <w:rsid w:val="008F5A00"/>
    <w:rsid w:val="008F5BA7"/>
    <w:rsid w:val="008F5C0E"/>
    <w:rsid w:val="008F5F5E"/>
    <w:rsid w:val="008F6073"/>
    <w:rsid w:val="008F6122"/>
    <w:rsid w:val="008F61FC"/>
    <w:rsid w:val="008F624D"/>
    <w:rsid w:val="008F63E3"/>
    <w:rsid w:val="008F642B"/>
    <w:rsid w:val="008F6432"/>
    <w:rsid w:val="008F64F2"/>
    <w:rsid w:val="008F65F4"/>
    <w:rsid w:val="008F6839"/>
    <w:rsid w:val="008F693E"/>
    <w:rsid w:val="008F6CB1"/>
    <w:rsid w:val="008F6F00"/>
    <w:rsid w:val="008F6FF7"/>
    <w:rsid w:val="008F7071"/>
    <w:rsid w:val="008F708A"/>
    <w:rsid w:val="008F7103"/>
    <w:rsid w:val="008F71B3"/>
    <w:rsid w:val="008F722A"/>
    <w:rsid w:val="008F72F8"/>
    <w:rsid w:val="008F76E6"/>
    <w:rsid w:val="008F7E81"/>
    <w:rsid w:val="00900023"/>
    <w:rsid w:val="00900063"/>
    <w:rsid w:val="009000DC"/>
    <w:rsid w:val="0090096D"/>
    <w:rsid w:val="00900AE2"/>
    <w:rsid w:val="00901135"/>
    <w:rsid w:val="00901167"/>
    <w:rsid w:val="00901173"/>
    <w:rsid w:val="009018E2"/>
    <w:rsid w:val="00901913"/>
    <w:rsid w:val="00901C6C"/>
    <w:rsid w:val="00901DED"/>
    <w:rsid w:val="00901E52"/>
    <w:rsid w:val="00902165"/>
    <w:rsid w:val="00902916"/>
    <w:rsid w:val="0090296D"/>
    <w:rsid w:val="00902C40"/>
    <w:rsid w:val="00902DC2"/>
    <w:rsid w:val="00902FC6"/>
    <w:rsid w:val="00902FFB"/>
    <w:rsid w:val="009033CD"/>
    <w:rsid w:val="00903400"/>
    <w:rsid w:val="00903749"/>
    <w:rsid w:val="009039BA"/>
    <w:rsid w:val="009039DC"/>
    <w:rsid w:val="00903ADA"/>
    <w:rsid w:val="00903CA8"/>
    <w:rsid w:val="00903F41"/>
    <w:rsid w:val="00903F46"/>
    <w:rsid w:val="00903F7F"/>
    <w:rsid w:val="00903F8D"/>
    <w:rsid w:val="00903F92"/>
    <w:rsid w:val="009041A1"/>
    <w:rsid w:val="00904387"/>
    <w:rsid w:val="009046B2"/>
    <w:rsid w:val="00904746"/>
    <w:rsid w:val="009048E6"/>
    <w:rsid w:val="00904A14"/>
    <w:rsid w:val="00904B12"/>
    <w:rsid w:val="00904D4C"/>
    <w:rsid w:val="00904EEB"/>
    <w:rsid w:val="009052B0"/>
    <w:rsid w:val="0090540A"/>
    <w:rsid w:val="00905766"/>
    <w:rsid w:val="009059AB"/>
    <w:rsid w:val="00905B59"/>
    <w:rsid w:val="00905C27"/>
    <w:rsid w:val="00905D24"/>
    <w:rsid w:val="00905D8C"/>
    <w:rsid w:val="0090610A"/>
    <w:rsid w:val="0090619A"/>
    <w:rsid w:val="009062EA"/>
    <w:rsid w:val="0090636C"/>
    <w:rsid w:val="00906399"/>
    <w:rsid w:val="009065B9"/>
    <w:rsid w:val="00906643"/>
    <w:rsid w:val="009066CD"/>
    <w:rsid w:val="009068B9"/>
    <w:rsid w:val="00906C23"/>
    <w:rsid w:val="00906C66"/>
    <w:rsid w:val="00906D57"/>
    <w:rsid w:val="00906EB1"/>
    <w:rsid w:val="00906ED9"/>
    <w:rsid w:val="00906FC6"/>
    <w:rsid w:val="00907219"/>
    <w:rsid w:val="00907340"/>
    <w:rsid w:val="009076BD"/>
    <w:rsid w:val="00907774"/>
    <w:rsid w:val="00907A3E"/>
    <w:rsid w:val="00907C82"/>
    <w:rsid w:val="00907CCD"/>
    <w:rsid w:val="00907E04"/>
    <w:rsid w:val="00907F33"/>
    <w:rsid w:val="0091035C"/>
    <w:rsid w:val="00910709"/>
    <w:rsid w:val="00910725"/>
    <w:rsid w:val="00910740"/>
    <w:rsid w:val="009107CE"/>
    <w:rsid w:val="009107E2"/>
    <w:rsid w:val="00910BA7"/>
    <w:rsid w:val="00910D5C"/>
    <w:rsid w:val="00910E35"/>
    <w:rsid w:val="00910ECF"/>
    <w:rsid w:val="00910EED"/>
    <w:rsid w:val="00910F34"/>
    <w:rsid w:val="0091117A"/>
    <w:rsid w:val="0091132B"/>
    <w:rsid w:val="0091139B"/>
    <w:rsid w:val="0091193A"/>
    <w:rsid w:val="00911C53"/>
    <w:rsid w:val="00912164"/>
    <w:rsid w:val="009122CE"/>
    <w:rsid w:val="0091245B"/>
    <w:rsid w:val="009125D7"/>
    <w:rsid w:val="009128EA"/>
    <w:rsid w:val="00912B38"/>
    <w:rsid w:val="00912B73"/>
    <w:rsid w:val="00912F8B"/>
    <w:rsid w:val="00912F92"/>
    <w:rsid w:val="009131FE"/>
    <w:rsid w:val="00913217"/>
    <w:rsid w:val="009133A1"/>
    <w:rsid w:val="009135D4"/>
    <w:rsid w:val="009137CC"/>
    <w:rsid w:val="00913AF3"/>
    <w:rsid w:val="00913E5D"/>
    <w:rsid w:val="00913E6D"/>
    <w:rsid w:val="00913EB8"/>
    <w:rsid w:val="00914404"/>
    <w:rsid w:val="009145FC"/>
    <w:rsid w:val="00914767"/>
    <w:rsid w:val="009147F6"/>
    <w:rsid w:val="00914D2F"/>
    <w:rsid w:val="00914E4C"/>
    <w:rsid w:val="00914EE6"/>
    <w:rsid w:val="00914F95"/>
    <w:rsid w:val="0091532B"/>
    <w:rsid w:val="00915346"/>
    <w:rsid w:val="009153C2"/>
    <w:rsid w:val="00915490"/>
    <w:rsid w:val="009154F4"/>
    <w:rsid w:val="00915687"/>
    <w:rsid w:val="00915694"/>
    <w:rsid w:val="009158F2"/>
    <w:rsid w:val="00915C99"/>
    <w:rsid w:val="00915CDB"/>
    <w:rsid w:val="00915D5E"/>
    <w:rsid w:val="00915DB7"/>
    <w:rsid w:val="0091613A"/>
    <w:rsid w:val="009162A9"/>
    <w:rsid w:val="0091671D"/>
    <w:rsid w:val="00916C10"/>
    <w:rsid w:val="0091700A"/>
    <w:rsid w:val="0091700F"/>
    <w:rsid w:val="009171CC"/>
    <w:rsid w:val="009172E1"/>
    <w:rsid w:val="009172FC"/>
    <w:rsid w:val="00917300"/>
    <w:rsid w:val="00917356"/>
    <w:rsid w:val="00917447"/>
    <w:rsid w:val="00917636"/>
    <w:rsid w:val="0091773B"/>
    <w:rsid w:val="00917786"/>
    <w:rsid w:val="009179D6"/>
    <w:rsid w:val="009179DD"/>
    <w:rsid w:val="00917A43"/>
    <w:rsid w:val="00917B47"/>
    <w:rsid w:val="00917D5B"/>
    <w:rsid w:val="00917EB8"/>
    <w:rsid w:val="00917ED7"/>
    <w:rsid w:val="009200B2"/>
    <w:rsid w:val="0092069F"/>
    <w:rsid w:val="00920849"/>
    <w:rsid w:val="00920F9B"/>
    <w:rsid w:val="00921084"/>
    <w:rsid w:val="00921117"/>
    <w:rsid w:val="00921376"/>
    <w:rsid w:val="00921385"/>
    <w:rsid w:val="009214A2"/>
    <w:rsid w:val="009214A6"/>
    <w:rsid w:val="00921505"/>
    <w:rsid w:val="00921579"/>
    <w:rsid w:val="009216EC"/>
    <w:rsid w:val="0092182A"/>
    <w:rsid w:val="00921870"/>
    <w:rsid w:val="009218F0"/>
    <w:rsid w:val="00921A70"/>
    <w:rsid w:val="00921B0E"/>
    <w:rsid w:val="00921C7B"/>
    <w:rsid w:val="00921F85"/>
    <w:rsid w:val="00922184"/>
    <w:rsid w:val="00922306"/>
    <w:rsid w:val="009224AE"/>
    <w:rsid w:val="009225BE"/>
    <w:rsid w:val="0092261F"/>
    <w:rsid w:val="009226A2"/>
    <w:rsid w:val="009226EB"/>
    <w:rsid w:val="00922B5A"/>
    <w:rsid w:val="00922B6C"/>
    <w:rsid w:val="00922C58"/>
    <w:rsid w:val="00922D00"/>
    <w:rsid w:val="00922E72"/>
    <w:rsid w:val="00923208"/>
    <w:rsid w:val="0092394C"/>
    <w:rsid w:val="00923B57"/>
    <w:rsid w:val="00923BE0"/>
    <w:rsid w:val="00923BE9"/>
    <w:rsid w:val="00923E43"/>
    <w:rsid w:val="00923EC3"/>
    <w:rsid w:val="00923F83"/>
    <w:rsid w:val="00924331"/>
    <w:rsid w:val="009245DA"/>
    <w:rsid w:val="00924638"/>
    <w:rsid w:val="00924663"/>
    <w:rsid w:val="00924762"/>
    <w:rsid w:val="0092488B"/>
    <w:rsid w:val="00924A78"/>
    <w:rsid w:val="00924E9B"/>
    <w:rsid w:val="00924ECB"/>
    <w:rsid w:val="00925047"/>
    <w:rsid w:val="009252FF"/>
    <w:rsid w:val="009253C7"/>
    <w:rsid w:val="0092542E"/>
    <w:rsid w:val="00925C71"/>
    <w:rsid w:val="00925CFE"/>
    <w:rsid w:val="00925EF2"/>
    <w:rsid w:val="00926124"/>
    <w:rsid w:val="00926494"/>
    <w:rsid w:val="009266BF"/>
    <w:rsid w:val="009267CC"/>
    <w:rsid w:val="009268A0"/>
    <w:rsid w:val="00926924"/>
    <w:rsid w:val="009269C9"/>
    <w:rsid w:val="00926BAA"/>
    <w:rsid w:val="00926DBB"/>
    <w:rsid w:val="00926E2B"/>
    <w:rsid w:val="00927494"/>
    <w:rsid w:val="00927748"/>
    <w:rsid w:val="00927A40"/>
    <w:rsid w:val="00927ACC"/>
    <w:rsid w:val="00927B78"/>
    <w:rsid w:val="00927C2B"/>
    <w:rsid w:val="00927DC8"/>
    <w:rsid w:val="0093023B"/>
    <w:rsid w:val="0093070F"/>
    <w:rsid w:val="009307A5"/>
    <w:rsid w:val="00930879"/>
    <w:rsid w:val="00930B1F"/>
    <w:rsid w:val="00930B56"/>
    <w:rsid w:val="00930C04"/>
    <w:rsid w:val="00930C79"/>
    <w:rsid w:val="00930F77"/>
    <w:rsid w:val="009311C6"/>
    <w:rsid w:val="009311EF"/>
    <w:rsid w:val="00931368"/>
    <w:rsid w:val="00931385"/>
    <w:rsid w:val="009313FD"/>
    <w:rsid w:val="0093143C"/>
    <w:rsid w:val="0093150D"/>
    <w:rsid w:val="009316AE"/>
    <w:rsid w:val="00931971"/>
    <w:rsid w:val="00931A9A"/>
    <w:rsid w:val="00931C84"/>
    <w:rsid w:val="00931CE4"/>
    <w:rsid w:val="00932071"/>
    <w:rsid w:val="00932095"/>
    <w:rsid w:val="00932463"/>
    <w:rsid w:val="00932923"/>
    <w:rsid w:val="00932E63"/>
    <w:rsid w:val="00932EF3"/>
    <w:rsid w:val="00932FC2"/>
    <w:rsid w:val="00933092"/>
    <w:rsid w:val="009332DD"/>
    <w:rsid w:val="00933573"/>
    <w:rsid w:val="00933ABC"/>
    <w:rsid w:val="00933CF0"/>
    <w:rsid w:val="00933D95"/>
    <w:rsid w:val="00933E81"/>
    <w:rsid w:val="00933EA8"/>
    <w:rsid w:val="00933F5A"/>
    <w:rsid w:val="00933F8C"/>
    <w:rsid w:val="00934094"/>
    <w:rsid w:val="009343D8"/>
    <w:rsid w:val="009345FD"/>
    <w:rsid w:val="009347DB"/>
    <w:rsid w:val="00934A4D"/>
    <w:rsid w:val="00934A8C"/>
    <w:rsid w:val="00934B9B"/>
    <w:rsid w:val="009355A2"/>
    <w:rsid w:val="009355B0"/>
    <w:rsid w:val="009355BF"/>
    <w:rsid w:val="009355F0"/>
    <w:rsid w:val="00935812"/>
    <w:rsid w:val="00935AA1"/>
    <w:rsid w:val="00935D06"/>
    <w:rsid w:val="00935DBF"/>
    <w:rsid w:val="00935DF9"/>
    <w:rsid w:val="00935F86"/>
    <w:rsid w:val="00936193"/>
    <w:rsid w:val="009365A7"/>
    <w:rsid w:val="009365AC"/>
    <w:rsid w:val="00936620"/>
    <w:rsid w:val="0093681E"/>
    <w:rsid w:val="00936D60"/>
    <w:rsid w:val="00936E8F"/>
    <w:rsid w:val="009370D4"/>
    <w:rsid w:val="00937B2A"/>
    <w:rsid w:val="00937CE9"/>
    <w:rsid w:val="00937DF0"/>
    <w:rsid w:val="00937E8A"/>
    <w:rsid w:val="00940552"/>
    <w:rsid w:val="00940863"/>
    <w:rsid w:val="00940901"/>
    <w:rsid w:val="0094093B"/>
    <w:rsid w:val="00940D77"/>
    <w:rsid w:val="009411D0"/>
    <w:rsid w:val="009414ED"/>
    <w:rsid w:val="00941EBB"/>
    <w:rsid w:val="00941FBD"/>
    <w:rsid w:val="00941FBE"/>
    <w:rsid w:val="009420AA"/>
    <w:rsid w:val="009420E1"/>
    <w:rsid w:val="00942149"/>
    <w:rsid w:val="009421E7"/>
    <w:rsid w:val="009423CB"/>
    <w:rsid w:val="0094272F"/>
    <w:rsid w:val="00942828"/>
    <w:rsid w:val="00942949"/>
    <w:rsid w:val="00943114"/>
    <w:rsid w:val="009431E6"/>
    <w:rsid w:val="009434DF"/>
    <w:rsid w:val="0094361F"/>
    <w:rsid w:val="009436D1"/>
    <w:rsid w:val="009437AC"/>
    <w:rsid w:val="00943800"/>
    <w:rsid w:val="00943966"/>
    <w:rsid w:val="00943BD6"/>
    <w:rsid w:val="00943C0F"/>
    <w:rsid w:val="00943CC6"/>
    <w:rsid w:val="00943E41"/>
    <w:rsid w:val="009443B0"/>
    <w:rsid w:val="009445B8"/>
    <w:rsid w:val="009445D3"/>
    <w:rsid w:val="00944623"/>
    <w:rsid w:val="00944651"/>
    <w:rsid w:val="009446B2"/>
    <w:rsid w:val="009446B8"/>
    <w:rsid w:val="009448AD"/>
    <w:rsid w:val="00944CE4"/>
    <w:rsid w:val="00944D23"/>
    <w:rsid w:val="00944EA6"/>
    <w:rsid w:val="0094501F"/>
    <w:rsid w:val="00945025"/>
    <w:rsid w:val="00945043"/>
    <w:rsid w:val="009455FF"/>
    <w:rsid w:val="009457A7"/>
    <w:rsid w:val="00945A67"/>
    <w:rsid w:val="00945C09"/>
    <w:rsid w:val="009461DA"/>
    <w:rsid w:val="00946382"/>
    <w:rsid w:val="00946484"/>
    <w:rsid w:val="009466CE"/>
    <w:rsid w:val="0094693A"/>
    <w:rsid w:val="00946A83"/>
    <w:rsid w:val="00946D88"/>
    <w:rsid w:val="00946E06"/>
    <w:rsid w:val="00947144"/>
    <w:rsid w:val="0094715A"/>
    <w:rsid w:val="00947206"/>
    <w:rsid w:val="009473CC"/>
    <w:rsid w:val="00947479"/>
    <w:rsid w:val="00947595"/>
    <w:rsid w:val="0094778A"/>
    <w:rsid w:val="0094799E"/>
    <w:rsid w:val="009479F0"/>
    <w:rsid w:val="00947B29"/>
    <w:rsid w:val="00947B32"/>
    <w:rsid w:val="00950022"/>
    <w:rsid w:val="009500DF"/>
    <w:rsid w:val="0095018B"/>
    <w:rsid w:val="009502D2"/>
    <w:rsid w:val="009503FF"/>
    <w:rsid w:val="00950578"/>
    <w:rsid w:val="0095068D"/>
    <w:rsid w:val="00950780"/>
    <w:rsid w:val="00950810"/>
    <w:rsid w:val="00950D89"/>
    <w:rsid w:val="00950DFE"/>
    <w:rsid w:val="00950EF2"/>
    <w:rsid w:val="00950F08"/>
    <w:rsid w:val="00950F65"/>
    <w:rsid w:val="0095107A"/>
    <w:rsid w:val="00951272"/>
    <w:rsid w:val="00951506"/>
    <w:rsid w:val="0095151B"/>
    <w:rsid w:val="009515E2"/>
    <w:rsid w:val="0095208A"/>
    <w:rsid w:val="009523DD"/>
    <w:rsid w:val="009524A5"/>
    <w:rsid w:val="009524BF"/>
    <w:rsid w:val="009526BD"/>
    <w:rsid w:val="009527B5"/>
    <w:rsid w:val="0095293D"/>
    <w:rsid w:val="009529CE"/>
    <w:rsid w:val="00952B32"/>
    <w:rsid w:val="00952C77"/>
    <w:rsid w:val="009531F7"/>
    <w:rsid w:val="00953310"/>
    <w:rsid w:val="009535FD"/>
    <w:rsid w:val="00953679"/>
    <w:rsid w:val="009536B8"/>
    <w:rsid w:val="009537CC"/>
    <w:rsid w:val="00953807"/>
    <w:rsid w:val="00953916"/>
    <w:rsid w:val="00953B30"/>
    <w:rsid w:val="00953B8B"/>
    <w:rsid w:val="00953C76"/>
    <w:rsid w:val="00953E6B"/>
    <w:rsid w:val="00954075"/>
    <w:rsid w:val="009544A7"/>
    <w:rsid w:val="0095459D"/>
    <w:rsid w:val="009545D8"/>
    <w:rsid w:val="00954D86"/>
    <w:rsid w:val="00954E51"/>
    <w:rsid w:val="00954E7E"/>
    <w:rsid w:val="0095501B"/>
    <w:rsid w:val="00955110"/>
    <w:rsid w:val="009556B6"/>
    <w:rsid w:val="009557C7"/>
    <w:rsid w:val="0095587C"/>
    <w:rsid w:val="00955EAE"/>
    <w:rsid w:val="009562F7"/>
    <w:rsid w:val="00956406"/>
    <w:rsid w:val="00956534"/>
    <w:rsid w:val="00956563"/>
    <w:rsid w:val="009566E5"/>
    <w:rsid w:val="00956A4A"/>
    <w:rsid w:val="00956A5A"/>
    <w:rsid w:val="00956B09"/>
    <w:rsid w:val="00956B0D"/>
    <w:rsid w:val="00956D32"/>
    <w:rsid w:val="00956E75"/>
    <w:rsid w:val="00956FD8"/>
    <w:rsid w:val="009570D4"/>
    <w:rsid w:val="009571BF"/>
    <w:rsid w:val="009571E4"/>
    <w:rsid w:val="00957213"/>
    <w:rsid w:val="009572A8"/>
    <w:rsid w:val="00957306"/>
    <w:rsid w:val="00957362"/>
    <w:rsid w:val="009573A7"/>
    <w:rsid w:val="009573CA"/>
    <w:rsid w:val="009577F7"/>
    <w:rsid w:val="00957923"/>
    <w:rsid w:val="00957AB8"/>
    <w:rsid w:val="00957D83"/>
    <w:rsid w:val="00957D86"/>
    <w:rsid w:val="00957DB2"/>
    <w:rsid w:val="009602DC"/>
    <w:rsid w:val="00960306"/>
    <w:rsid w:val="00960699"/>
    <w:rsid w:val="009609B3"/>
    <w:rsid w:val="00960AB0"/>
    <w:rsid w:val="00960EAE"/>
    <w:rsid w:val="00960F16"/>
    <w:rsid w:val="009610A0"/>
    <w:rsid w:val="009611EF"/>
    <w:rsid w:val="0096138E"/>
    <w:rsid w:val="00961481"/>
    <w:rsid w:val="009615B7"/>
    <w:rsid w:val="009616CC"/>
    <w:rsid w:val="009616FF"/>
    <w:rsid w:val="00961732"/>
    <w:rsid w:val="009619B5"/>
    <w:rsid w:val="009619EE"/>
    <w:rsid w:val="00961C9C"/>
    <w:rsid w:val="00961DBB"/>
    <w:rsid w:val="0096205C"/>
    <w:rsid w:val="009620C6"/>
    <w:rsid w:val="0096237E"/>
    <w:rsid w:val="0096251C"/>
    <w:rsid w:val="00962E5E"/>
    <w:rsid w:val="00963235"/>
    <w:rsid w:val="0096326F"/>
    <w:rsid w:val="009637F8"/>
    <w:rsid w:val="00963C56"/>
    <w:rsid w:val="00963DEF"/>
    <w:rsid w:val="00964523"/>
    <w:rsid w:val="00964560"/>
    <w:rsid w:val="00964562"/>
    <w:rsid w:val="00964688"/>
    <w:rsid w:val="00964CA0"/>
    <w:rsid w:val="00964EB5"/>
    <w:rsid w:val="00964F23"/>
    <w:rsid w:val="00964F80"/>
    <w:rsid w:val="009652DF"/>
    <w:rsid w:val="00965536"/>
    <w:rsid w:val="00965754"/>
    <w:rsid w:val="00965840"/>
    <w:rsid w:val="00965A2F"/>
    <w:rsid w:val="00965A47"/>
    <w:rsid w:val="00965B9B"/>
    <w:rsid w:val="00965D14"/>
    <w:rsid w:val="00965E09"/>
    <w:rsid w:val="00965E5E"/>
    <w:rsid w:val="00965ED0"/>
    <w:rsid w:val="0096603F"/>
    <w:rsid w:val="009660F1"/>
    <w:rsid w:val="00966AA3"/>
    <w:rsid w:val="00966C39"/>
    <w:rsid w:val="00966C89"/>
    <w:rsid w:val="009670BF"/>
    <w:rsid w:val="0096738C"/>
    <w:rsid w:val="00967423"/>
    <w:rsid w:val="00967808"/>
    <w:rsid w:val="00967871"/>
    <w:rsid w:val="009678E3"/>
    <w:rsid w:val="00967984"/>
    <w:rsid w:val="00967B7B"/>
    <w:rsid w:val="00967C4B"/>
    <w:rsid w:val="00967CB5"/>
    <w:rsid w:val="00967E90"/>
    <w:rsid w:val="009700C1"/>
    <w:rsid w:val="00970365"/>
    <w:rsid w:val="0097036C"/>
    <w:rsid w:val="009706DB"/>
    <w:rsid w:val="0097093E"/>
    <w:rsid w:val="00970993"/>
    <w:rsid w:val="00970CE6"/>
    <w:rsid w:val="00970DFB"/>
    <w:rsid w:val="00970E14"/>
    <w:rsid w:val="00970F09"/>
    <w:rsid w:val="00971008"/>
    <w:rsid w:val="0097121B"/>
    <w:rsid w:val="00971286"/>
    <w:rsid w:val="00971413"/>
    <w:rsid w:val="00971450"/>
    <w:rsid w:val="009714CF"/>
    <w:rsid w:val="0097157B"/>
    <w:rsid w:val="0097160F"/>
    <w:rsid w:val="0097183E"/>
    <w:rsid w:val="00971892"/>
    <w:rsid w:val="00971984"/>
    <w:rsid w:val="00971AC4"/>
    <w:rsid w:val="00971B82"/>
    <w:rsid w:val="00971CD6"/>
    <w:rsid w:val="009721D2"/>
    <w:rsid w:val="009722EF"/>
    <w:rsid w:val="0097237A"/>
    <w:rsid w:val="0097250F"/>
    <w:rsid w:val="009726B2"/>
    <w:rsid w:val="009726D8"/>
    <w:rsid w:val="00972718"/>
    <w:rsid w:val="00972811"/>
    <w:rsid w:val="00972A15"/>
    <w:rsid w:val="00972AA4"/>
    <w:rsid w:val="00972B38"/>
    <w:rsid w:val="00972BDD"/>
    <w:rsid w:val="00972C00"/>
    <w:rsid w:val="00973076"/>
    <w:rsid w:val="00973113"/>
    <w:rsid w:val="0097311F"/>
    <w:rsid w:val="009731A3"/>
    <w:rsid w:val="0097343E"/>
    <w:rsid w:val="009736AE"/>
    <w:rsid w:val="00973738"/>
    <w:rsid w:val="009739AF"/>
    <w:rsid w:val="00973A4B"/>
    <w:rsid w:val="00973C65"/>
    <w:rsid w:val="00973F76"/>
    <w:rsid w:val="009741A2"/>
    <w:rsid w:val="009741FD"/>
    <w:rsid w:val="0097424E"/>
    <w:rsid w:val="00974285"/>
    <w:rsid w:val="00974437"/>
    <w:rsid w:val="009745FD"/>
    <w:rsid w:val="00974751"/>
    <w:rsid w:val="00974A2B"/>
    <w:rsid w:val="00974A4A"/>
    <w:rsid w:val="00974AD6"/>
    <w:rsid w:val="00974B16"/>
    <w:rsid w:val="00974D3A"/>
    <w:rsid w:val="00974FB3"/>
    <w:rsid w:val="00975020"/>
    <w:rsid w:val="009750D2"/>
    <w:rsid w:val="00975277"/>
    <w:rsid w:val="009753E3"/>
    <w:rsid w:val="0097540B"/>
    <w:rsid w:val="00975427"/>
    <w:rsid w:val="009754C7"/>
    <w:rsid w:val="0097579B"/>
    <w:rsid w:val="009758AB"/>
    <w:rsid w:val="009758BC"/>
    <w:rsid w:val="00975A71"/>
    <w:rsid w:val="00975AEB"/>
    <w:rsid w:val="00975D84"/>
    <w:rsid w:val="00975EE2"/>
    <w:rsid w:val="00975EF3"/>
    <w:rsid w:val="00975F21"/>
    <w:rsid w:val="00975FA7"/>
    <w:rsid w:val="00975FDD"/>
    <w:rsid w:val="00976151"/>
    <w:rsid w:val="00976399"/>
    <w:rsid w:val="0097650B"/>
    <w:rsid w:val="00976895"/>
    <w:rsid w:val="009768F5"/>
    <w:rsid w:val="00976D26"/>
    <w:rsid w:val="00976F48"/>
    <w:rsid w:val="00977A1A"/>
    <w:rsid w:val="00977AB8"/>
    <w:rsid w:val="00977CA2"/>
    <w:rsid w:val="00977DB3"/>
    <w:rsid w:val="009800D7"/>
    <w:rsid w:val="0098066B"/>
    <w:rsid w:val="009806B1"/>
    <w:rsid w:val="009806EC"/>
    <w:rsid w:val="00980C53"/>
    <w:rsid w:val="00980D83"/>
    <w:rsid w:val="00980E03"/>
    <w:rsid w:val="00980F64"/>
    <w:rsid w:val="0098112B"/>
    <w:rsid w:val="009811A7"/>
    <w:rsid w:val="009811D1"/>
    <w:rsid w:val="00981277"/>
    <w:rsid w:val="0098143A"/>
    <w:rsid w:val="00981451"/>
    <w:rsid w:val="00981A1F"/>
    <w:rsid w:val="00981CAC"/>
    <w:rsid w:val="00981CF3"/>
    <w:rsid w:val="00982012"/>
    <w:rsid w:val="00982121"/>
    <w:rsid w:val="0098282D"/>
    <w:rsid w:val="009829CC"/>
    <w:rsid w:val="00982ADC"/>
    <w:rsid w:val="00982E23"/>
    <w:rsid w:val="00982F58"/>
    <w:rsid w:val="0098310D"/>
    <w:rsid w:val="00983151"/>
    <w:rsid w:val="00983304"/>
    <w:rsid w:val="0098359E"/>
    <w:rsid w:val="0098361A"/>
    <w:rsid w:val="00983834"/>
    <w:rsid w:val="00983C3E"/>
    <w:rsid w:val="00983CB5"/>
    <w:rsid w:val="009841EA"/>
    <w:rsid w:val="00984315"/>
    <w:rsid w:val="009843E1"/>
    <w:rsid w:val="00984538"/>
    <w:rsid w:val="0098454A"/>
    <w:rsid w:val="009845EA"/>
    <w:rsid w:val="009846D5"/>
    <w:rsid w:val="0098477B"/>
    <w:rsid w:val="00984958"/>
    <w:rsid w:val="00984B7F"/>
    <w:rsid w:val="00984C5D"/>
    <w:rsid w:val="00984E39"/>
    <w:rsid w:val="00984FC0"/>
    <w:rsid w:val="0098501D"/>
    <w:rsid w:val="009852CD"/>
    <w:rsid w:val="00985357"/>
    <w:rsid w:val="009854D9"/>
    <w:rsid w:val="009858E4"/>
    <w:rsid w:val="0098598B"/>
    <w:rsid w:val="00985AE9"/>
    <w:rsid w:val="00985BDB"/>
    <w:rsid w:val="00985CBA"/>
    <w:rsid w:val="00985CDA"/>
    <w:rsid w:val="00985CFC"/>
    <w:rsid w:val="00985EC9"/>
    <w:rsid w:val="00985F00"/>
    <w:rsid w:val="00986054"/>
    <w:rsid w:val="00986063"/>
    <w:rsid w:val="00986541"/>
    <w:rsid w:val="00986565"/>
    <w:rsid w:val="00986AC2"/>
    <w:rsid w:val="00986BCB"/>
    <w:rsid w:val="00986C01"/>
    <w:rsid w:val="00986E0B"/>
    <w:rsid w:val="00986E6A"/>
    <w:rsid w:val="00986F5F"/>
    <w:rsid w:val="00986F86"/>
    <w:rsid w:val="0098702C"/>
    <w:rsid w:val="00987190"/>
    <w:rsid w:val="009873A3"/>
    <w:rsid w:val="009874BB"/>
    <w:rsid w:val="009876CF"/>
    <w:rsid w:val="00987A7E"/>
    <w:rsid w:val="00987E59"/>
    <w:rsid w:val="00987F12"/>
    <w:rsid w:val="009902DE"/>
    <w:rsid w:val="00990465"/>
    <w:rsid w:val="00990600"/>
    <w:rsid w:val="00990766"/>
    <w:rsid w:val="00990A45"/>
    <w:rsid w:val="0099145D"/>
    <w:rsid w:val="0099145E"/>
    <w:rsid w:val="009914CE"/>
    <w:rsid w:val="00991A11"/>
    <w:rsid w:val="00991F3F"/>
    <w:rsid w:val="009920CE"/>
    <w:rsid w:val="009924C7"/>
    <w:rsid w:val="009925DD"/>
    <w:rsid w:val="009926F5"/>
    <w:rsid w:val="00992906"/>
    <w:rsid w:val="00992A01"/>
    <w:rsid w:val="00992CD3"/>
    <w:rsid w:val="00992D7A"/>
    <w:rsid w:val="00992E20"/>
    <w:rsid w:val="00992E8A"/>
    <w:rsid w:val="0099344B"/>
    <w:rsid w:val="0099358C"/>
    <w:rsid w:val="00993598"/>
    <w:rsid w:val="00993790"/>
    <w:rsid w:val="00993BFC"/>
    <w:rsid w:val="009941D4"/>
    <w:rsid w:val="00994616"/>
    <w:rsid w:val="009946BC"/>
    <w:rsid w:val="00994710"/>
    <w:rsid w:val="009947E8"/>
    <w:rsid w:val="00994927"/>
    <w:rsid w:val="00994B01"/>
    <w:rsid w:val="00994B4B"/>
    <w:rsid w:val="00994D79"/>
    <w:rsid w:val="00994F52"/>
    <w:rsid w:val="00994FBA"/>
    <w:rsid w:val="00995152"/>
    <w:rsid w:val="009954CE"/>
    <w:rsid w:val="009956C0"/>
    <w:rsid w:val="009956FA"/>
    <w:rsid w:val="009957E4"/>
    <w:rsid w:val="00995831"/>
    <w:rsid w:val="009959F7"/>
    <w:rsid w:val="00995BBC"/>
    <w:rsid w:val="00995EBE"/>
    <w:rsid w:val="009964D9"/>
    <w:rsid w:val="00996669"/>
    <w:rsid w:val="0099670E"/>
    <w:rsid w:val="0099688A"/>
    <w:rsid w:val="00996899"/>
    <w:rsid w:val="00996AE1"/>
    <w:rsid w:val="009970C7"/>
    <w:rsid w:val="009970FB"/>
    <w:rsid w:val="0099722F"/>
    <w:rsid w:val="00997328"/>
    <w:rsid w:val="0099761F"/>
    <w:rsid w:val="00997710"/>
    <w:rsid w:val="00997A4F"/>
    <w:rsid w:val="00997CB6"/>
    <w:rsid w:val="00997E0F"/>
    <w:rsid w:val="009A0070"/>
    <w:rsid w:val="009A01C1"/>
    <w:rsid w:val="009A03DB"/>
    <w:rsid w:val="009A046B"/>
    <w:rsid w:val="009A068F"/>
    <w:rsid w:val="009A07AE"/>
    <w:rsid w:val="009A07F9"/>
    <w:rsid w:val="009A096C"/>
    <w:rsid w:val="009A0F33"/>
    <w:rsid w:val="009A13B3"/>
    <w:rsid w:val="009A13F3"/>
    <w:rsid w:val="009A1444"/>
    <w:rsid w:val="009A159B"/>
    <w:rsid w:val="009A1610"/>
    <w:rsid w:val="009A176B"/>
    <w:rsid w:val="009A18E5"/>
    <w:rsid w:val="009A1AED"/>
    <w:rsid w:val="009A1AFE"/>
    <w:rsid w:val="009A1D8B"/>
    <w:rsid w:val="009A205D"/>
    <w:rsid w:val="009A21A5"/>
    <w:rsid w:val="009A22B9"/>
    <w:rsid w:val="009A23D1"/>
    <w:rsid w:val="009A265A"/>
    <w:rsid w:val="009A2A12"/>
    <w:rsid w:val="009A2BEC"/>
    <w:rsid w:val="009A2C29"/>
    <w:rsid w:val="009A2CC5"/>
    <w:rsid w:val="009A2F2D"/>
    <w:rsid w:val="009A2F54"/>
    <w:rsid w:val="009A3161"/>
    <w:rsid w:val="009A3193"/>
    <w:rsid w:val="009A33B7"/>
    <w:rsid w:val="009A340C"/>
    <w:rsid w:val="009A34EA"/>
    <w:rsid w:val="009A352E"/>
    <w:rsid w:val="009A360B"/>
    <w:rsid w:val="009A378B"/>
    <w:rsid w:val="009A38BE"/>
    <w:rsid w:val="009A38FA"/>
    <w:rsid w:val="009A3965"/>
    <w:rsid w:val="009A3981"/>
    <w:rsid w:val="009A399E"/>
    <w:rsid w:val="009A3A29"/>
    <w:rsid w:val="009A3B09"/>
    <w:rsid w:val="009A3B1D"/>
    <w:rsid w:val="009A3D1A"/>
    <w:rsid w:val="009A3F13"/>
    <w:rsid w:val="009A4084"/>
    <w:rsid w:val="009A4269"/>
    <w:rsid w:val="009A4366"/>
    <w:rsid w:val="009A45A9"/>
    <w:rsid w:val="009A494E"/>
    <w:rsid w:val="009A4BD1"/>
    <w:rsid w:val="009A4D51"/>
    <w:rsid w:val="009A4F4A"/>
    <w:rsid w:val="009A4F96"/>
    <w:rsid w:val="009A519A"/>
    <w:rsid w:val="009A5350"/>
    <w:rsid w:val="009A566D"/>
    <w:rsid w:val="009A5B3E"/>
    <w:rsid w:val="009A5BE1"/>
    <w:rsid w:val="009A6000"/>
    <w:rsid w:val="009A603D"/>
    <w:rsid w:val="009A604F"/>
    <w:rsid w:val="009A61A4"/>
    <w:rsid w:val="009A66D6"/>
    <w:rsid w:val="009A671D"/>
    <w:rsid w:val="009A6742"/>
    <w:rsid w:val="009A68BA"/>
    <w:rsid w:val="009A699A"/>
    <w:rsid w:val="009A69BD"/>
    <w:rsid w:val="009A6A13"/>
    <w:rsid w:val="009A6B3C"/>
    <w:rsid w:val="009A6B73"/>
    <w:rsid w:val="009A6F2F"/>
    <w:rsid w:val="009A707D"/>
    <w:rsid w:val="009A70C1"/>
    <w:rsid w:val="009A712D"/>
    <w:rsid w:val="009A726D"/>
    <w:rsid w:val="009A7288"/>
    <w:rsid w:val="009A72DD"/>
    <w:rsid w:val="009A73D8"/>
    <w:rsid w:val="009A7806"/>
    <w:rsid w:val="009A794D"/>
    <w:rsid w:val="009A7CBA"/>
    <w:rsid w:val="009A7DDA"/>
    <w:rsid w:val="009A7E76"/>
    <w:rsid w:val="009A7EB5"/>
    <w:rsid w:val="009A7FD9"/>
    <w:rsid w:val="009B019F"/>
    <w:rsid w:val="009B0219"/>
    <w:rsid w:val="009B0260"/>
    <w:rsid w:val="009B0297"/>
    <w:rsid w:val="009B0326"/>
    <w:rsid w:val="009B0469"/>
    <w:rsid w:val="009B0673"/>
    <w:rsid w:val="009B07B0"/>
    <w:rsid w:val="009B0B3F"/>
    <w:rsid w:val="009B0B74"/>
    <w:rsid w:val="009B110C"/>
    <w:rsid w:val="009B1114"/>
    <w:rsid w:val="009B1142"/>
    <w:rsid w:val="009B1273"/>
    <w:rsid w:val="009B1405"/>
    <w:rsid w:val="009B1633"/>
    <w:rsid w:val="009B16C3"/>
    <w:rsid w:val="009B1712"/>
    <w:rsid w:val="009B17B2"/>
    <w:rsid w:val="009B1CAC"/>
    <w:rsid w:val="009B2076"/>
    <w:rsid w:val="009B2227"/>
    <w:rsid w:val="009B24D9"/>
    <w:rsid w:val="009B2577"/>
    <w:rsid w:val="009B2B4B"/>
    <w:rsid w:val="009B2B9E"/>
    <w:rsid w:val="009B2DED"/>
    <w:rsid w:val="009B2FFC"/>
    <w:rsid w:val="009B30B1"/>
    <w:rsid w:val="009B30BA"/>
    <w:rsid w:val="009B30E7"/>
    <w:rsid w:val="009B3195"/>
    <w:rsid w:val="009B31FD"/>
    <w:rsid w:val="009B3340"/>
    <w:rsid w:val="009B3ADC"/>
    <w:rsid w:val="009B3B45"/>
    <w:rsid w:val="009B3BC2"/>
    <w:rsid w:val="009B3D76"/>
    <w:rsid w:val="009B3E86"/>
    <w:rsid w:val="009B409F"/>
    <w:rsid w:val="009B41D9"/>
    <w:rsid w:val="009B45AA"/>
    <w:rsid w:val="009B4681"/>
    <w:rsid w:val="009B46FE"/>
    <w:rsid w:val="009B470D"/>
    <w:rsid w:val="009B4899"/>
    <w:rsid w:val="009B4A1E"/>
    <w:rsid w:val="009B4ADE"/>
    <w:rsid w:val="009B4C66"/>
    <w:rsid w:val="009B4C84"/>
    <w:rsid w:val="009B4D5D"/>
    <w:rsid w:val="009B4E68"/>
    <w:rsid w:val="009B4FAF"/>
    <w:rsid w:val="009B513B"/>
    <w:rsid w:val="009B52AD"/>
    <w:rsid w:val="009B554F"/>
    <w:rsid w:val="009B57A5"/>
    <w:rsid w:val="009B57F0"/>
    <w:rsid w:val="009B58E4"/>
    <w:rsid w:val="009B59B5"/>
    <w:rsid w:val="009B5DEA"/>
    <w:rsid w:val="009B6228"/>
    <w:rsid w:val="009B64E0"/>
    <w:rsid w:val="009B6645"/>
    <w:rsid w:val="009B6746"/>
    <w:rsid w:val="009B682E"/>
    <w:rsid w:val="009B6B61"/>
    <w:rsid w:val="009B6C84"/>
    <w:rsid w:val="009B7311"/>
    <w:rsid w:val="009B7391"/>
    <w:rsid w:val="009B769B"/>
    <w:rsid w:val="009B7755"/>
    <w:rsid w:val="009B792F"/>
    <w:rsid w:val="009B7A68"/>
    <w:rsid w:val="009B7BB6"/>
    <w:rsid w:val="009B7F29"/>
    <w:rsid w:val="009B7FF7"/>
    <w:rsid w:val="009C0099"/>
    <w:rsid w:val="009C0156"/>
    <w:rsid w:val="009C025B"/>
    <w:rsid w:val="009C036A"/>
    <w:rsid w:val="009C0439"/>
    <w:rsid w:val="009C0441"/>
    <w:rsid w:val="009C09EE"/>
    <w:rsid w:val="009C0AB2"/>
    <w:rsid w:val="009C0CDD"/>
    <w:rsid w:val="009C0DEA"/>
    <w:rsid w:val="009C0FE9"/>
    <w:rsid w:val="009C115B"/>
    <w:rsid w:val="009C12C7"/>
    <w:rsid w:val="009C1414"/>
    <w:rsid w:val="009C178D"/>
    <w:rsid w:val="009C1908"/>
    <w:rsid w:val="009C1974"/>
    <w:rsid w:val="009C1A09"/>
    <w:rsid w:val="009C1B05"/>
    <w:rsid w:val="009C1B89"/>
    <w:rsid w:val="009C1C09"/>
    <w:rsid w:val="009C1D22"/>
    <w:rsid w:val="009C1EFA"/>
    <w:rsid w:val="009C223C"/>
    <w:rsid w:val="009C2412"/>
    <w:rsid w:val="009C28B2"/>
    <w:rsid w:val="009C2978"/>
    <w:rsid w:val="009C2B86"/>
    <w:rsid w:val="009C2E95"/>
    <w:rsid w:val="009C325B"/>
    <w:rsid w:val="009C3394"/>
    <w:rsid w:val="009C358D"/>
    <w:rsid w:val="009C3694"/>
    <w:rsid w:val="009C373D"/>
    <w:rsid w:val="009C3782"/>
    <w:rsid w:val="009C3943"/>
    <w:rsid w:val="009C3A91"/>
    <w:rsid w:val="009C3AD1"/>
    <w:rsid w:val="009C3D37"/>
    <w:rsid w:val="009C4234"/>
    <w:rsid w:val="009C450D"/>
    <w:rsid w:val="009C46A7"/>
    <w:rsid w:val="009C4720"/>
    <w:rsid w:val="009C47AC"/>
    <w:rsid w:val="009C4B74"/>
    <w:rsid w:val="009C4B87"/>
    <w:rsid w:val="009C522A"/>
    <w:rsid w:val="009C5381"/>
    <w:rsid w:val="009C56B1"/>
    <w:rsid w:val="009C5712"/>
    <w:rsid w:val="009C5947"/>
    <w:rsid w:val="009C59E6"/>
    <w:rsid w:val="009C5C8D"/>
    <w:rsid w:val="009C6180"/>
    <w:rsid w:val="009C6350"/>
    <w:rsid w:val="009C655B"/>
    <w:rsid w:val="009C6672"/>
    <w:rsid w:val="009C6A8C"/>
    <w:rsid w:val="009C6C15"/>
    <w:rsid w:val="009C6E2D"/>
    <w:rsid w:val="009C70EE"/>
    <w:rsid w:val="009C71DA"/>
    <w:rsid w:val="009C7401"/>
    <w:rsid w:val="009C762F"/>
    <w:rsid w:val="009C7686"/>
    <w:rsid w:val="009C76BF"/>
    <w:rsid w:val="009C7862"/>
    <w:rsid w:val="009C78D8"/>
    <w:rsid w:val="009C7B38"/>
    <w:rsid w:val="009C7C1C"/>
    <w:rsid w:val="009D019C"/>
    <w:rsid w:val="009D0333"/>
    <w:rsid w:val="009D0503"/>
    <w:rsid w:val="009D061F"/>
    <w:rsid w:val="009D0690"/>
    <w:rsid w:val="009D072F"/>
    <w:rsid w:val="009D0792"/>
    <w:rsid w:val="009D094D"/>
    <w:rsid w:val="009D09F7"/>
    <w:rsid w:val="009D0A1D"/>
    <w:rsid w:val="009D0B33"/>
    <w:rsid w:val="009D0BA0"/>
    <w:rsid w:val="009D0D2D"/>
    <w:rsid w:val="009D0E97"/>
    <w:rsid w:val="009D0EEC"/>
    <w:rsid w:val="009D1055"/>
    <w:rsid w:val="009D12A8"/>
    <w:rsid w:val="009D1484"/>
    <w:rsid w:val="009D168A"/>
    <w:rsid w:val="009D18BC"/>
    <w:rsid w:val="009D1947"/>
    <w:rsid w:val="009D1B39"/>
    <w:rsid w:val="009D1CF8"/>
    <w:rsid w:val="009D1DC7"/>
    <w:rsid w:val="009D1E92"/>
    <w:rsid w:val="009D231E"/>
    <w:rsid w:val="009D2348"/>
    <w:rsid w:val="009D2547"/>
    <w:rsid w:val="009D271E"/>
    <w:rsid w:val="009D2848"/>
    <w:rsid w:val="009D2853"/>
    <w:rsid w:val="009D2AD5"/>
    <w:rsid w:val="009D2B9C"/>
    <w:rsid w:val="009D2FFB"/>
    <w:rsid w:val="009D31A4"/>
    <w:rsid w:val="009D3488"/>
    <w:rsid w:val="009D35AE"/>
    <w:rsid w:val="009D3749"/>
    <w:rsid w:val="009D378D"/>
    <w:rsid w:val="009D420C"/>
    <w:rsid w:val="009D42DB"/>
    <w:rsid w:val="009D43F9"/>
    <w:rsid w:val="009D4640"/>
    <w:rsid w:val="009D475A"/>
    <w:rsid w:val="009D4C52"/>
    <w:rsid w:val="009D4FC4"/>
    <w:rsid w:val="009D50C9"/>
    <w:rsid w:val="009D5170"/>
    <w:rsid w:val="009D536F"/>
    <w:rsid w:val="009D5378"/>
    <w:rsid w:val="009D555C"/>
    <w:rsid w:val="009D56DE"/>
    <w:rsid w:val="009D577E"/>
    <w:rsid w:val="009D590A"/>
    <w:rsid w:val="009D5BAD"/>
    <w:rsid w:val="009D5C9E"/>
    <w:rsid w:val="009D5CD2"/>
    <w:rsid w:val="009D5F71"/>
    <w:rsid w:val="009D6116"/>
    <w:rsid w:val="009D6197"/>
    <w:rsid w:val="009D68F8"/>
    <w:rsid w:val="009D6AED"/>
    <w:rsid w:val="009D6B54"/>
    <w:rsid w:val="009D6E34"/>
    <w:rsid w:val="009D718D"/>
    <w:rsid w:val="009D721C"/>
    <w:rsid w:val="009D72A9"/>
    <w:rsid w:val="009D72F3"/>
    <w:rsid w:val="009D7314"/>
    <w:rsid w:val="009D73D9"/>
    <w:rsid w:val="009D760D"/>
    <w:rsid w:val="009D7828"/>
    <w:rsid w:val="009D7A21"/>
    <w:rsid w:val="009D7B8A"/>
    <w:rsid w:val="009D7B95"/>
    <w:rsid w:val="009D7B9B"/>
    <w:rsid w:val="009E0098"/>
    <w:rsid w:val="009E089C"/>
    <w:rsid w:val="009E0A35"/>
    <w:rsid w:val="009E0A8B"/>
    <w:rsid w:val="009E0BF7"/>
    <w:rsid w:val="009E0E1E"/>
    <w:rsid w:val="009E0E3F"/>
    <w:rsid w:val="009E0FB9"/>
    <w:rsid w:val="009E13CB"/>
    <w:rsid w:val="009E165D"/>
    <w:rsid w:val="009E1F37"/>
    <w:rsid w:val="009E2045"/>
    <w:rsid w:val="009E20A3"/>
    <w:rsid w:val="009E2104"/>
    <w:rsid w:val="009E2231"/>
    <w:rsid w:val="009E2458"/>
    <w:rsid w:val="009E29C5"/>
    <w:rsid w:val="009E2A56"/>
    <w:rsid w:val="009E2C1A"/>
    <w:rsid w:val="009E2C45"/>
    <w:rsid w:val="009E2E78"/>
    <w:rsid w:val="009E2F21"/>
    <w:rsid w:val="009E3074"/>
    <w:rsid w:val="009E30B9"/>
    <w:rsid w:val="009E32FD"/>
    <w:rsid w:val="009E33D6"/>
    <w:rsid w:val="009E3450"/>
    <w:rsid w:val="009E35D3"/>
    <w:rsid w:val="009E366D"/>
    <w:rsid w:val="009E3B99"/>
    <w:rsid w:val="009E3CF1"/>
    <w:rsid w:val="009E3F92"/>
    <w:rsid w:val="009E3FCE"/>
    <w:rsid w:val="009E445E"/>
    <w:rsid w:val="009E4486"/>
    <w:rsid w:val="009E44DD"/>
    <w:rsid w:val="009E4565"/>
    <w:rsid w:val="009E45D8"/>
    <w:rsid w:val="009E46BE"/>
    <w:rsid w:val="009E46C1"/>
    <w:rsid w:val="009E4761"/>
    <w:rsid w:val="009E4774"/>
    <w:rsid w:val="009E4898"/>
    <w:rsid w:val="009E4920"/>
    <w:rsid w:val="009E4942"/>
    <w:rsid w:val="009E49E8"/>
    <w:rsid w:val="009E4B60"/>
    <w:rsid w:val="009E4B7D"/>
    <w:rsid w:val="009E4BB7"/>
    <w:rsid w:val="009E4D07"/>
    <w:rsid w:val="009E4EB1"/>
    <w:rsid w:val="009E4F46"/>
    <w:rsid w:val="009E4FEC"/>
    <w:rsid w:val="009E5009"/>
    <w:rsid w:val="009E5254"/>
    <w:rsid w:val="009E532C"/>
    <w:rsid w:val="009E5461"/>
    <w:rsid w:val="009E56ED"/>
    <w:rsid w:val="009E5747"/>
    <w:rsid w:val="009E5832"/>
    <w:rsid w:val="009E5A15"/>
    <w:rsid w:val="009E5B33"/>
    <w:rsid w:val="009E5D32"/>
    <w:rsid w:val="009E5E59"/>
    <w:rsid w:val="009E5FFE"/>
    <w:rsid w:val="009E694D"/>
    <w:rsid w:val="009E6CDE"/>
    <w:rsid w:val="009E6D5E"/>
    <w:rsid w:val="009E6DE5"/>
    <w:rsid w:val="009E6EC2"/>
    <w:rsid w:val="009E6F3C"/>
    <w:rsid w:val="009E6F41"/>
    <w:rsid w:val="009E6F6C"/>
    <w:rsid w:val="009E7179"/>
    <w:rsid w:val="009E726C"/>
    <w:rsid w:val="009E728A"/>
    <w:rsid w:val="009E72F1"/>
    <w:rsid w:val="009E788A"/>
    <w:rsid w:val="009E78BD"/>
    <w:rsid w:val="009E798A"/>
    <w:rsid w:val="009E7A9D"/>
    <w:rsid w:val="009E7B64"/>
    <w:rsid w:val="009E7C69"/>
    <w:rsid w:val="009E7CF1"/>
    <w:rsid w:val="009E7D23"/>
    <w:rsid w:val="009E7DD1"/>
    <w:rsid w:val="009E7E10"/>
    <w:rsid w:val="009F02E6"/>
    <w:rsid w:val="009F03D3"/>
    <w:rsid w:val="009F03DA"/>
    <w:rsid w:val="009F0646"/>
    <w:rsid w:val="009F083E"/>
    <w:rsid w:val="009F094B"/>
    <w:rsid w:val="009F09CF"/>
    <w:rsid w:val="009F0A3D"/>
    <w:rsid w:val="009F0A95"/>
    <w:rsid w:val="009F0B6C"/>
    <w:rsid w:val="009F0D42"/>
    <w:rsid w:val="009F0D89"/>
    <w:rsid w:val="009F102E"/>
    <w:rsid w:val="009F12AD"/>
    <w:rsid w:val="009F14E5"/>
    <w:rsid w:val="009F1714"/>
    <w:rsid w:val="009F1759"/>
    <w:rsid w:val="009F1798"/>
    <w:rsid w:val="009F1997"/>
    <w:rsid w:val="009F19B9"/>
    <w:rsid w:val="009F1A71"/>
    <w:rsid w:val="009F1B1C"/>
    <w:rsid w:val="009F1BAB"/>
    <w:rsid w:val="009F1BF2"/>
    <w:rsid w:val="009F1CB8"/>
    <w:rsid w:val="009F23FF"/>
    <w:rsid w:val="009F240F"/>
    <w:rsid w:val="009F2560"/>
    <w:rsid w:val="009F2AD8"/>
    <w:rsid w:val="009F2B39"/>
    <w:rsid w:val="009F2C92"/>
    <w:rsid w:val="009F2CA3"/>
    <w:rsid w:val="009F2F7F"/>
    <w:rsid w:val="009F300D"/>
    <w:rsid w:val="009F30DB"/>
    <w:rsid w:val="009F3153"/>
    <w:rsid w:val="009F3397"/>
    <w:rsid w:val="009F34C0"/>
    <w:rsid w:val="009F350A"/>
    <w:rsid w:val="009F3531"/>
    <w:rsid w:val="009F37B9"/>
    <w:rsid w:val="009F3C77"/>
    <w:rsid w:val="009F3DB0"/>
    <w:rsid w:val="009F423E"/>
    <w:rsid w:val="009F4299"/>
    <w:rsid w:val="009F42B8"/>
    <w:rsid w:val="009F4462"/>
    <w:rsid w:val="009F46B0"/>
    <w:rsid w:val="009F4C26"/>
    <w:rsid w:val="009F4D6B"/>
    <w:rsid w:val="009F4D9F"/>
    <w:rsid w:val="009F4EC4"/>
    <w:rsid w:val="009F4F8D"/>
    <w:rsid w:val="009F50AB"/>
    <w:rsid w:val="009F5191"/>
    <w:rsid w:val="009F521E"/>
    <w:rsid w:val="009F5357"/>
    <w:rsid w:val="009F53BE"/>
    <w:rsid w:val="009F5487"/>
    <w:rsid w:val="009F5658"/>
    <w:rsid w:val="009F569D"/>
    <w:rsid w:val="009F5706"/>
    <w:rsid w:val="009F5A04"/>
    <w:rsid w:val="009F5B7C"/>
    <w:rsid w:val="009F5BC3"/>
    <w:rsid w:val="009F5C73"/>
    <w:rsid w:val="009F5E06"/>
    <w:rsid w:val="009F5F1D"/>
    <w:rsid w:val="009F605B"/>
    <w:rsid w:val="009F62A1"/>
    <w:rsid w:val="009F632C"/>
    <w:rsid w:val="009F6401"/>
    <w:rsid w:val="009F6B7B"/>
    <w:rsid w:val="009F6BC5"/>
    <w:rsid w:val="009F6BF9"/>
    <w:rsid w:val="009F6C46"/>
    <w:rsid w:val="009F71A2"/>
    <w:rsid w:val="009F730B"/>
    <w:rsid w:val="009F7426"/>
    <w:rsid w:val="009F756C"/>
    <w:rsid w:val="009F7618"/>
    <w:rsid w:val="009F765C"/>
    <w:rsid w:val="009F78DB"/>
    <w:rsid w:val="009F7996"/>
    <w:rsid w:val="009F79C1"/>
    <w:rsid w:val="009F7AF3"/>
    <w:rsid w:val="009F7B84"/>
    <w:rsid w:val="009F7BC8"/>
    <w:rsid w:val="009F7DF0"/>
    <w:rsid w:val="009F7F15"/>
    <w:rsid w:val="009F7F56"/>
    <w:rsid w:val="009F7F6A"/>
    <w:rsid w:val="00A00201"/>
    <w:rsid w:val="00A00237"/>
    <w:rsid w:val="00A002B1"/>
    <w:rsid w:val="00A0041B"/>
    <w:rsid w:val="00A00611"/>
    <w:rsid w:val="00A006B9"/>
    <w:rsid w:val="00A00740"/>
    <w:rsid w:val="00A0081E"/>
    <w:rsid w:val="00A009B6"/>
    <w:rsid w:val="00A00FA3"/>
    <w:rsid w:val="00A00FB9"/>
    <w:rsid w:val="00A013B1"/>
    <w:rsid w:val="00A013F2"/>
    <w:rsid w:val="00A0186F"/>
    <w:rsid w:val="00A01A28"/>
    <w:rsid w:val="00A01B45"/>
    <w:rsid w:val="00A01C8F"/>
    <w:rsid w:val="00A01E49"/>
    <w:rsid w:val="00A01ED5"/>
    <w:rsid w:val="00A01F9A"/>
    <w:rsid w:val="00A026B7"/>
    <w:rsid w:val="00A02790"/>
    <w:rsid w:val="00A02A6E"/>
    <w:rsid w:val="00A02B1A"/>
    <w:rsid w:val="00A02C0A"/>
    <w:rsid w:val="00A032AD"/>
    <w:rsid w:val="00A034D9"/>
    <w:rsid w:val="00A03528"/>
    <w:rsid w:val="00A035D5"/>
    <w:rsid w:val="00A036D7"/>
    <w:rsid w:val="00A03720"/>
    <w:rsid w:val="00A038C8"/>
    <w:rsid w:val="00A039E4"/>
    <w:rsid w:val="00A03AAD"/>
    <w:rsid w:val="00A03D34"/>
    <w:rsid w:val="00A03DED"/>
    <w:rsid w:val="00A04525"/>
    <w:rsid w:val="00A04538"/>
    <w:rsid w:val="00A046D2"/>
    <w:rsid w:val="00A047E7"/>
    <w:rsid w:val="00A04971"/>
    <w:rsid w:val="00A04A9A"/>
    <w:rsid w:val="00A04BF7"/>
    <w:rsid w:val="00A04D42"/>
    <w:rsid w:val="00A0513D"/>
    <w:rsid w:val="00A05228"/>
    <w:rsid w:val="00A05407"/>
    <w:rsid w:val="00A05554"/>
    <w:rsid w:val="00A0561A"/>
    <w:rsid w:val="00A058C4"/>
    <w:rsid w:val="00A05AF5"/>
    <w:rsid w:val="00A05CF3"/>
    <w:rsid w:val="00A05DE6"/>
    <w:rsid w:val="00A05EFC"/>
    <w:rsid w:val="00A05FF7"/>
    <w:rsid w:val="00A060C9"/>
    <w:rsid w:val="00A062EA"/>
    <w:rsid w:val="00A064D8"/>
    <w:rsid w:val="00A06B6F"/>
    <w:rsid w:val="00A06D5A"/>
    <w:rsid w:val="00A06F02"/>
    <w:rsid w:val="00A06F79"/>
    <w:rsid w:val="00A070FE"/>
    <w:rsid w:val="00A07141"/>
    <w:rsid w:val="00A073F6"/>
    <w:rsid w:val="00A07434"/>
    <w:rsid w:val="00A07461"/>
    <w:rsid w:val="00A078F9"/>
    <w:rsid w:val="00A0795E"/>
    <w:rsid w:val="00A079CF"/>
    <w:rsid w:val="00A07A5C"/>
    <w:rsid w:val="00A07B92"/>
    <w:rsid w:val="00A07EDC"/>
    <w:rsid w:val="00A07F3C"/>
    <w:rsid w:val="00A10520"/>
    <w:rsid w:val="00A10817"/>
    <w:rsid w:val="00A10995"/>
    <w:rsid w:val="00A10CA7"/>
    <w:rsid w:val="00A10CCF"/>
    <w:rsid w:val="00A10F0F"/>
    <w:rsid w:val="00A11181"/>
    <w:rsid w:val="00A111D9"/>
    <w:rsid w:val="00A113B9"/>
    <w:rsid w:val="00A11847"/>
    <w:rsid w:val="00A1188C"/>
    <w:rsid w:val="00A1205D"/>
    <w:rsid w:val="00A1244A"/>
    <w:rsid w:val="00A126F5"/>
    <w:rsid w:val="00A12901"/>
    <w:rsid w:val="00A12B43"/>
    <w:rsid w:val="00A130BD"/>
    <w:rsid w:val="00A136CB"/>
    <w:rsid w:val="00A1377E"/>
    <w:rsid w:val="00A13A2B"/>
    <w:rsid w:val="00A13BDC"/>
    <w:rsid w:val="00A13C08"/>
    <w:rsid w:val="00A13D04"/>
    <w:rsid w:val="00A13D5D"/>
    <w:rsid w:val="00A13E55"/>
    <w:rsid w:val="00A13FD7"/>
    <w:rsid w:val="00A1407A"/>
    <w:rsid w:val="00A14D04"/>
    <w:rsid w:val="00A14D07"/>
    <w:rsid w:val="00A14D55"/>
    <w:rsid w:val="00A14D6A"/>
    <w:rsid w:val="00A14F9C"/>
    <w:rsid w:val="00A1508B"/>
    <w:rsid w:val="00A1509D"/>
    <w:rsid w:val="00A15197"/>
    <w:rsid w:val="00A15553"/>
    <w:rsid w:val="00A15912"/>
    <w:rsid w:val="00A15C55"/>
    <w:rsid w:val="00A15D40"/>
    <w:rsid w:val="00A15E2E"/>
    <w:rsid w:val="00A15EC1"/>
    <w:rsid w:val="00A1660C"/>
    <w:rsid w:val="00A167C8"/>
    <w:rsid w:val="00A16BB7"/>
    <w:rsid w:val="00A16D17"/>
    <w:rsid w:val="00A16D49"/>
    <w:rsid w:val="00A170B9"/>
    <w:rsid w:val="00A17293"/>
    <w:rsid w:val="00A1791D"/>
    <w:rsid w:val="00A20001"/>
    <w:rsid w:val="00A20116"/>
    <w:rsid w:val="00A201C1"/>
    <w:rsid w:val="00A20257"/>
    <w:rsid w:val="00A20358"/>
    <w:rsid w:val="00A2041F"/>
    <w:rsid w:val="00A205B9"/>
    <w:rsid w:val="00A20724"/>
    <w:rsid w:val="00A2073C"/>
    <w:rsid w:val="00A208BB"/>
    <w:rsid w:val="00A2099B"/>
    <w:rsid w:val="00A20C80"/>
    <w:rsid w:val="00A20CAA"/>
    <w:rsid w:val="00A20D5B"/>
    <w:rsid w:val="00A20DE6"/>
    <w:rsid w:val="00A20E2B"/>
    <w:rsid w:val="00A20EAA"/>
    <w:rsid w:val="00A20EF2"/>
    <w:rsid w:val="00A20FCD"/>
    <w:rsid w:val="00A2104E"/>
    <w:rsid w:val="00A21074"/>
    <w:rsid w:val="00A21325"/>
    <w:rsid w:val="00A2133E"/>
    <w:rsid w:val="00A21353"/>
    <w:rsid w:val="00A21676"/>
    <w:rsid w:val="00A218D3"/>
    <w:rsid w:val="00A218F8"/>
    <w:rsid w:val="00A21A23"/>
    <w:rsid w:val="00A21CEB"/>
    <w:rsid w:val="00A21E10"/>
    <w:rsid w:val="00A220BD"/>
    <w:rsid w:val="00A22119"/>
    <w:rsid w:val="00A2212D"/>
    <w:rsid w:val="00A2265E"/>
    <w:rsid w:val="00A227B6"/>
    <w:rsid w:val="00A227C2"/>
    <w:rsid w:val="00A2285E"/>
    <w:rsid w:val="00A22934"/>
    <w:rsid w:val="00A229C1"/>
    <w:rsid w:val="00A22BB3"/>
    <w:rsid w:val="00A22D33"/>
    <w:rsid w:val="00A22D99"/>
    <w:rsid w:val="00A22E64"/>
    <w:rsid w:val="00A22F05"/>
    <w:rsid w:val="00A22F4F"/>
    <w:rsid w:val="00A2322B"/>
    <w:rsid w:val="00A23338"/>
    <w:rsid w:val="00A233EF"/>
    <w:rsid w:val="00A23844"/>
    <w:rsid w:val="00A23F82"/>
    <w:rsid w:val="00A24454"/>
    <w:rsid w:val="00A244F2"/>
    <w:rsid w:val="00A245F1"/>
    <w:rsid w:val="00A2479E"/>
    <w:rsid w:val="00A24E99"/>
    <w:rsid w:val="00A24FFC"/>
    <w:rsid w:val="00A25012"/>
    <w:rsid w:val="00A251BC"/>
    <w:rsid w:val="00A252DB"/>
    <w:rsid w:val="00A25486"/>
    <w:rsid w:val="00A254B8"/>
    <w:rsid w:val="00A2560B"/>
    <w:rsid w:val="00A25664"/>
    <w:rsid w:val="00A25843"/>
    <w:rsid w:val="00A25B68"/>
    <w:rsid w:val="00A25BD9"/>
    <w:rsid w:val="00A25BF6"/>
    <w:rsid w:val="00A25C23"/>
    <w:rsid w:val="00A25DC3"/>
    <w:rsid w:val="00A25EC7"/>
    <w:rsid w:val="00A2639A"/>
    <w:rsid w:val="00A2646B"/>
    <w:rsid w:val="00A2665C"/>
    <w:rsid w:val="00A26716"/>
    <w:rsid w:val="00A267B7"/>
    <w:rsid w:val="00A268DD"/>
    <w:rsid w:val="00A26939"/>
    <w:rsid w:val="00A26AF1"/>
    <w:rsid w:val="00A26CEB"/>
    <w:rsid w:val="00A26D77"/>
    <w:rsid w:val="00A26E9C"/>
    <w:rsid w:val="00A27196"/>
    <w:rsid w:val="00A277B4"/>
    <w:rsid w:val="00A27E0F"/>
    <w:rsid w:val="00A30119"/>
    <w:rsid w:val="00A3011A"/>
    <w:rsid w:val="00A30151"/>
    <w:rsid w:val="00A3025A"/>
    <w:rsid w:val="00A304BE"/>
    <w:rsid w:val="00A3060C"/>
    <w:rsid w:val="00A30694"/>
    <w:rsid w:val="00A3073B"/>
    <w:rsid w:val="00A307C1"/>
    <w:rsid w:val="00A309CF"/>
    <w:rsid w:val="00A30A4E"/>
    <w:rsid w:val="00A30B94"/>
    <w:rsid w:val="00A30F54"/>
    <w:rsid w:val="00A31300"/>
    <w:rsid w:val="00A31562"/>
    <w:rsid w:val="00A31821"/>
    <w:rsid w:val="00A31843"/>
    <w:rsid w:val="00A31851"/>
    <w:rsid w:val="00A31B40"/>
    <w:rsid w:val="00A31C55"/>
    <w:rsid w:val="00A32061"/>
    <w:rsid w:val="00A32454"/>
    <w:rsid w:val="00A32461"/>
    <w:rsid w:val="00A32493"/>
    <w:rsid w:val="00A325FA"/>
    <w:rsid w:val="00A326CE"/>
    <w:rsid w:val="00A32834"/>
    <w:rsid w:val="00A32A12"/>
    <w:rsid w:val="00A32CA1"/>
    <w:rsid w:val="00A32CC3"/>
    <w:rsid w:val="00A33035"/>
    <w:rsid w:val="00A33054"/>
    <w:rsid w:val="00A33246"/>
    <w:rsid w:val="00A3333F"/>
    <w:rsid w:val="00A3336F"/>
    <w:rsid w:val="00A333DD"/>
    <w:rsid w:val="00A337B4"/>
    <w:rsid w:val="00A339A4"/>
    <w:rsid w:val="00A33C3B"/>
    <w:rsid w:val="00A34088"/>
    <w:rsid w:val="00A34238"/>
    <w:rsid w:val="00A343C2"/>
    <w:rsid w:val="00A3450E"/>
    <w:rsid w:val="00A34530"/>
    <w:rsid w:val="00A34563"/>
    <w:rsid w:val="00A34949"/>
    <w:rsid w:val="00A34D2D"/>
    <w:rsid w:val="00A34D72"/>
    <w:rsid w:val="00A34E6A"/>
    <w:rsid w:val="00A34E91"/>
    <w:rsid w:val="00A34ED3"/>
    <w:rsid w:val="00A35152"/>
    <w:rsid w:val="00A35267"/>
    <w:rsid w:val="00A3526B"/>
    <w:rsid w:val="00A355F0"/>
    <w:rsid w:val="00A35655"/>
    <w:rsid w:val="00A35841"/>
    <w:rsid w:val="00A358F2"/>
    <w:rsid w:val="00A359E8"/>
    <w:rsid w:val="00A35A09"/>
    <w:rsid w:val="00A35A8D"/>
    <w:rsid w:val="00A35EC9"/>
    <w:rsid w:val="00A35F82"/>
    <w:rsid w:val="00A36178"/>
    <w:rsid w:val="00A364AE"/>
    <w:rsid w:val="00A36540"/>
    <w:rsid w:val="00A368A4"/>
    <w:rsid w:val="00A36B73"/>
    <w:rsid w:val="00A36B9F"/>
    <w:rsid w:val="00A36C03"/>
    <w:rsid w:val="00A36C9E"/>
    <w:rsid w:val="00A37063"/>
    <w:rsid w:val="00A371AB"/>
    <w:rsid w:val="00A37346"/>
    <w:rsid w:val="00A374D8"/>
    <w:rsid w:val="00A377F8"/>
    <w:rsid w:val="00A378B0"/>
    <w:rsid w:val="00A379B1"/>
    <w:rsid w:val="00A37ACE"/>
    <w:rsid w:val="00A37C9D"/>
    <w:rsid w:val="00A37FAC"/>
    <w:rsid w:val="00A40093"/>
    <w:rsid w:val="00A4028D"/>
    <w:rsid w:val="00A40636"/>
    <w:rsid w:val="00A40998"/>
    <w:rsid w:val="00A40A09"/>
    <w:rsid w:val="00A40DD5"/>
    <w:rsid w:val="00A40E32"/>
    <w:rsid w:val="00A41070"/>
    <w:rsid w:val="00A413D6"/>
    <w:rsid w:val="00A415C3"/>
    <w:rsid w:val="00A416B7"/>
    <w:rsid w:val="00A4172B"/>
    <w:rsid w:val="00A4186B"/>
    <w:rsid w:val="00A418E5"/>
    <w:rsid w:val="00A419A6"/>
    <w:rsid w:val="00A419B4"/>
    <w:rsid w:val="00A41A8F"/>
    <w:rsid w:val="00A41B24"/>
    <w:rsid w:val="00A42108"/>
    <w:rsid w:val="00A421FD"/>
    <w:rsid w:val="00A422CE"/>
    <w:rsid w:val="00A428CC"/>
    <w:rsid w:val="00A42A9A"/>
    <w:rsid w:val="00A42C51"/>
    <w:rsid w:val="00A42C79"/>
    <w:rsid w:val="00A42E5E"/>
    <w:rsid w:val="00A42E70"/>
    <w:rsid w:val="00A42F79"/>
    <w:rsid w:val="00A42FDB"/>
    <w:rsid w:val="00A42FEB"/>
    <w:rsid w:val="00A4368E"/>
    <w:rsid w:val="00A43827"/>
    <w:rsid w:val="00A4385C"/>
    <w:rsid w:val="00A43973"/>
    <w:rsid w:val="00A439AB"/>
    <w:rsid w:val="00A439D9"/>
    <w:rsid w:val="00A43D4D"/>
    <w:rsid w:val="00A43D97"/>
    <w:rsid w:val="00A43DAF"/>
    <w:rsid w:val="00A43DBD"/>
    <w:rsid w:val="00A43F31"/>
    <w:rsid w:val="00A43F74"/>
    <w:rsid w:val="00A442CA"/>
    <w:rsid w:val="00A444EA"/>
    <w:rsid w:val="00A44502"/>
    <w:rsid w:val="00A4450B"/>
    <w:rsid w:val="00A44678"/>
    <w:rsid w:val="00A44796"/>
    <w:rsid w:val="00A447C0"/>
    <w:rsid w:val="00A45043"/>
    <w:rsid w:val="00A45215"/>
    <w:rsid w:val="00A4521C"/>
    <w:rsid w:val="00A452A8"/>
    <w:rsid w:val="00A453E5"/>
    <w:rsid w:val="00A4541A"/>
    <w:rsid w:val="00A45475"/>
    <w:rsid w:val="00A45990"/>
    <w:rsid w:val="00A459CC"/>
    <w:rsid w:val="00A45E03"/>
    <w:rsid w:val="00A45F18"/>
    <w:rsid w:val="00A46150"/>
    <w:rsid w:val="00A4620E"/>
    <w:rsid w:val="00A4640B"/>
    <w:rsid w:val="00A464CB"/>
    <w:rsid w:val="00A46632"/>
    <w:rsid w:val="00A46761"/>
    <w:rsid w:val="00A46890"/>
    <w:rsid w:val="00A4693E"/>
    <w:rsid w:val="00A46BD0"/>
    <w:rsid w:val="00A46DAD"/>
    <w:rsid w:val="00A46DAF"/>
    <w:rsid w:val="00A46E2E"/>
    <w:rsid w:val="00A46ED3"/>
    <w:rsid w:val="00A46F25"/>
    <w:rsid w:val="00A4704C"/>
    <w:rsid w:val="00A4707A"/>
    <w:rsid w:val="00A47322"/>
    <w:rsid w:val="00A47405"/>
    <w:rsid w:val="00A47573"/>
    <w:rsid w:val="00A475B9"/>
    <w:rsid w:val="00A47692"/>
    <w:rsid w:val="00A47748"/>
    <w:rsid w:val="00A47A62"/>
    <w:rsid w:val="00A47AE8"/>
    <w:rsid w:val="00A47B56"/>
    <w:rsid w:val="00A47B91"/>
    <w:rsid w:val="00A47FB8"/>
    <w:rsid w:val="00A5010C"/>
    <w:rsid w:val="00A5041C"/>
    <w:rsid w:val="00A504E0"/>
    <w:rsid w:val="00A505B2"/>
    <w:rsid w:val="00A507E6"/>
    <w:rsid w:val="00A50AE4"/>
    <w:rsid w:val="00A50C36"/>
    <w:rsid w:val="00A50C6B"/>
    <w:rsid w:val="00A50E30"/>
    <w:rsid w:val="00A50E80"/>
    <w:rsid w:val="00A5115D"/>
    <w:rsid w:val="00A514AF"/>
    <w:rsid w:val="00A514E8"/>
    <w:rsid w:val="00A51722"/>
    <w:rsid w:val="00A51A31"/>
    <w:rsid w:val="00A51A69"/>
    <w:rsid w:val="00A51B29"/>
    <w:rsid w:val="00A51D78"/>
    <w:rsid w:val="00A51E96"/>
    <w:rsid w:val="00A52079"/>
    <w:rsid w:val="00A52642"/>
    <w:rsid w:val="00A527EB"/>
    <w:rsid w:val="00A52900"/>
    <w:rsid w:val="00A52986"/>
    <w:rsid w:val="00A52A0D"/>
    <w:rsid w:val="00A52AD7"/>
    <w:rsid w:val="00A52B80"/>
    <w:rsid w:val="00A52C70"/>
    <w:rsid w:val="00A52D65"/>
    <w:rsid w:val="00A52EE2"/>
    <w:rsid w:val="00A52F02"/>
    <w:rsid w:val="00A5318E"/>
    <w:rsid w:val="00A533AA"/>
    <w:rsid w:val="00A534AD"/>
    <w:rsid w:val="00A534D8"/>
    <w:rsid w:val="00A534FE"/>
    <w:rsid w:val="00A53529"/>
    <w:rsid w:val="00A5370D"/>
    <w:rsid w:val="00A53855"/>
    <w:rsid w:val="00A53943"/>
    <w:rsid w:val="00A53A32"/>
    <w:rsid w:val="00A53A9F"/>
    <w:rsid w:val="00A53B57"/>
    <w:rsid w:val="00A53C2D"/>
    <w:rsid w:val="00A53C9F"/>
    <w:rsid w:val="00A53DA5"/>
    <w:rsid w:val="00A53DF3"/>
    <w:rsid w:val="00A53E27"/>
    <w:rsid w:val="00A54079"/>
    <w:rsid w:val="00A540EE"/>
    <w:rsid w:val="00A541F7"/>
    <w:rsid w:val="00A545C8"/>
    <w:rsid w:val="00A54686"/>
    <w:rsid w:val="00A54690"/>
    <w:rsid w:val="00A5476A"/>
    <w:rsid w:val="00A54903"/>
    <w:rsid w:val="00A54A83"/>
    <w:rsid w:val="00A54A97"/>
    <w:rsid w:val="00A54E3B"/>
    <w:rsid w:val="00A551B0"/>
    <w:rsid w:val="00A551D1"/>
    <w:rsid w:val="00A55553"/>
    <w:rsid w:val="00A556AF"/>
    <w:rsid w:val="00A559DA"/>
    <w:rsid w:val="00A55CEB"/>
    <w:rsid w:val="00A55D7F"/>
    <w:rsid w:val="00A55E91"/>
    <w:rsid w:val="00A56067"/>
    <w:rsid w:val="00A56184"/>
    <w:rsid w:val="00A56198"/>
    <w:rsid w:val="00A561A8"/>
    <w:rsid w:val="00A562B1"/>
    <w:rsid w:val="00A5638D"/>
    <w:rsid w:val="00A565C9"/>
    <w:rsid w:val="00A565F1"/>
    <w:rsid w:val="00A567DA"/>
    <w:rsid w:val="00A56AA1"/>
    <w:rsid w:val="00A56AAB"/>
    <w:rsid w:val="00A56C48"/>
    <w:rsid w:val="00A56C76"/>
    <w:rsid w:val="00A56CFA"/>
    <w:rsid w:val="00A56D3A"/>
    <w:rsid w:val="00A56D8E"/>
    <w:rsid w:val="00A56F08"/>
    <w:rsid w:val="00A57036"/>
    <w:rsid w:val="00A57385"/>
    <w:rsid w:val="00A57449"/>
    <w:rsid w:val="00A5786A"/>
    <w:rsid w:val="00A579B6"/>
    <w:rsid w:val="00A57B69"/>
    <w:rsid w:val="00A57BD9"/>
    <w:rsid w:val="00A57DE8"/>
    <w:rsid w:val="00A57E5D"/>
    <w:rsid w:val="00A57FDF"/>
    <w:rsid w:val="00A6041E"/>
    <w:rsid w:val="00A6070E"/>
    <w:rsid w:val="00A609C5"/>
    <w:rsid w:val="00A60BA0"/>
    <w:rsid w:val="00A60DA8"/>
    <w:rsid w:val="00A60E41"/>
    <w:rsid w:val="00A60E8B"/>
    <w:rsid w:val="00A60F68"/>
    <w:rsid w:val="00A61207"/>
    <w:rsid w:val="00A6127C"/>
    <w:rsid w:val="00A61436"/>
    <w:rsid w:val="00A614C8"/>
    <w:rsid w:val="00A61594"/>
    <w:rsid w:val="00A6164A"/>
    <w:rsid w:val="00A61653"/>
    <w:rsid w:val="00A6166F"/>
    <w:rsid w:val="00A6197C"/>
    <w:rsid w:val="00A61D35"/>
    <w:rsid w:val="00A61E3A"/>
    <w:rsid w:val="00A61E68"/>
    <w:rsid w:val="00A61E97"/>
    <w:rsid w:val="00A622A0"/>
    <w:rsid w:val="00A62301"/>
    <w:rsid w:val="00A6234D"/>
    <w:rsid w:val="00A62595"/>
    <w:rsid w:val="00A6288E"/>
    <w:rsid w:val="00A6296A"/>
    <w:rsid w:val="00A62D10"/>
    <w:rsid w:val="00A62EC2"/>
    <w:rsid w:val="00A62F08"/>
    <w:rsid w:val="00A6334D"/>
    <w:rsid w:val="00A6355E"/>
    <w:rsid w:val="00A637E4"/>
    <w:rsid w:val="00A63845"/>
    <w:rsid w:val="00A639B3"/>
    <w:rsid w:val="00A63AB0"/>
    <w:rsid w:val="00A63B6A"/>
    <w:rsid w:val="00A63BE4"/>
    <w:rsid w:val="00A640D3"/>
    <w:rsid w:val="00A641B0"/>
    <w:rsid w:val="00A64352"/>
    <w:rsid w:val="00A6450B"/>
    <w:rsid w:val="00A64682"/>
    <w:rsid w:val="00A64726"/>
    <w:rsid w:val="00A64822"/>
    <w:rsid w:val="00A64ECD"/>
    <w:rsid w:val="00A64F76"/>
    <w:rsid w:val="00A6538D"/>
    <w:rsid w:val="00A654BC"/>
    <w:rsid w:val="00A656AD"/>
    <w:rsid w:val="00A6587B"/>
    <w:rsid w:val="00A658FD"/>
    <w:rsid w:val="00A659EB"/>
    <w:rsid w:val="00A65A44"/>
    <w:rsid w:val="00A65A88"/>
    <w:rsid w:val="00A65AF7"/>
    <w:rsid w:val="00A65F38"/>
    <w:rsid w:val="00A65F85"/>
    <w:rsid w:val="00A66139"/>
    <w:rsid w:val="00A663A4"/>
    <w:rsid w:val="00A66422"/>
    <w:rsid w:val="00A66457"/>
    <w:rsid w:val="00A665D4"/>
    <w:rsid w:val="00A665E5"/>
    <w:rsid w:val="00A666F8"/>
    <w:rsid w:val="00A66720"/>
    <w:rsid w:val="00A667FC"/>
    <w:rsid w:val="00A66871"/>
    <w:rsid w:val="00A66915"/>
    <w:rsid w:val="00A66E74"/>
    <w:rsid w:val="00A676B5"/>
    <w:rsid w:val="00A67AF3"/>
    <w:rsid w:val="00A67B39"/>
    <w:rsid w:val="00A70201"/>
    <w:rsid w:val="00A7045D"/>
    <w:rsid w:val="00A7045E"/>
    <w:rsid w:val="00A704F1"/>
    <w:rsid w:val="00A70523"/>
    <w:rsid w:val="00A70659"/>
    <w:rsid w:val="00A70697"/>
    <w:rsid w:val="00A70D94"/>
    <w:rsid w:val="00A70E20"/>
    <w:rsid w:val="00A71173"/>
    <w:rsid w:val="00A711F3"/>
    <w:rsid w:val="00A71525"/>
    <w:rsid w:val="00A718B0"/>
    <w:rsid w:val="00A7190A"/>
    <w:rsid w:val="00A71986"/>
    <w:rsid w:val="00A719C5"/>
    <w:rsid w:val="00A71B33"/>
    <w:rsid w:val="00A7200D"/>
    <w:rsid w:val="00A72133"/>
    <w:rsid w:val="00A7213A"/>
    <w:rsid w:val="00A7232A"/>
    <w:rsid w:val="00A7238C"/>
    <w:rsid w:val="00A72446"/>
    <w:rsid w:val="00A724C6"/>
    <w:rsid w:val="00A7284E"/>
    <w:rsid w:val="00A728ED"/>
    <w:rsid w:val="00A72990"/>
    <w:rsid w:val="00A72A68"/>
    <w:rsid w:val="00A72AF5"/>
    <w:rsid w:val="00A72E91"/>
    <w:rsid w:val="00A72EB1"/>
    <w:rsid w:val="00A72FA7"/>
    <w:rsid w:val="00A73055"/>
    <w:rsid w:val="00A73293"/>
    <w:rsid w:val="00A7357C"/>
    <w:rsid w:val="00A73612"/>
    <w:rsid w:val="00A7373B"/>
    <w:rsid w:val="00A73FBF"/>
    <w:rsid w:val="00A7417D"/>
    <w:rsid w:val="00A74238"/>
    <w:rsid w:val="00A743F9"/>
    <w:rsid w:val="00A747A2"/>
    <w:rsid w:val="00A7498C"/>
    <w:rsid w:val="00A74B99"/>
    <w:rsid w:val="00A74D47"/>
    <w:rsid w:val="00A752E6"/>
    <w:rsid w:val="00A75322"/>
    <w:rsid w:val="00A75329"/>
    <w:rsid w:val="00A75535"/>
    <w:rsid w:val="00A757FC"/>
    <w:rsid w:val="00A758D3"/>
    <w:rsid w:val="00A75A30"/>
    <w:rsid w:val="00A75AD5"/>
    <w:rsid w:val="00A75E20"/>
    <w:rsid w:val="00A75F62"/>
    <w:rsid w:val="00A761A8"/>
    <w:rsid w:val="00A76443"/>
    <w:rsid w:val="00A7644B"/>
    <w:rsid w:val="00A7661D"/>
    <w:rsid w:val="00A7686B"/>
    <w:rsid w:val="00A76B15"/>
    <w:rsid w:val="00A76C92"/>
    <w:rsid w:val="00A76D22"/>
    <w:rsid w:val="00A76D28"/>
    <w:rsid w:val="00A770C1"/>
    <w:rsid w:val="00A77306"/>
    <w:rsid w:val="00A77789"/>
    <w:rsid w:val="00A77889"/>
    <w:rsid w:val="00A7793F"/>
    <w:rsid w:val="00A77B8D"/>
    <w:rsid w:val="00A77BB7"/>
    <w:rsid w:val="00A77C4C"/>
    <w:rsid w:val="00A77D17"/>
    <w:rsid w:val="00A77D6F"/>
    <w:rsid w:val="00A77D8D"/>
    <w:rsid w:val="00A77FCB"/>
    <w:rsid w:val="00A80411"/>
    <w:rsid w:val="00A8060D"/>
    <w:rsid w:val="00A806CF"/>
    <w:rsid w:val="00A80764"/>
    <w:rsid w:val="00A80839"/>
    <w:rsid w:val="00A808B1"/>
    <w:rsid w:val="00A809E2"/>
    <w:rsid w:val="00A80B1A"/>
    <w:rsid w:val="00A80B62"/>
    <w:rsid w:val="00A80F41"/>
    <w:rsid w:val="00A80F77"/>
    <w:rsid w:val="00A811AD"/>
    <w:rsid w:val="00A811BA"/>
    <w:rsid w:val="00A81241"/>
    <w:rsid w:val="00A81698"/>
    <w:rsid w:val="00A81800"/>
    <w:rsid w:val="00A81B19"/>
    <w:rsid w:val="00A81BCD"/>
    <w:rsid w:val="00A81BF6"/>
    <w:rsid w:val="00A81D9E"/>
    <w:rsid w:val="00A82258"/>
    <w:rsid w:val="00A82353"/>
    <w:rsid w:val="00A823B4"/>
    <w:rsid w:val="00A8241E"/>
    <w:rsid w:val="00A8255A"/>
    <w:rsid w:val="00A82661"/>
    <w:rsid w:val="00A826A9"/>
    <w:rsid w:val="00A8281F"/>
    <w:rsid w:val="00A82939"/>
    <w:rsid w:val="00A82B48"/>
    <w:rsid w:val="00A82C58"/>
    <w:rsid w:val="00A82CE2"/>
    <w:rsid w:val="00A832C6"/>
    <w:rsid w:val="00A83443"/>
    <w:rsid w:val="00A834AB"/>
    <w:rsid w:val="00A83530"/>
    <w:rsid w:val="00A835D8"/>
    <w:rsid w:val="00A83652"/>
    <w:rsid w:val="00A838E2"/>
    <w:rsid w:val="00A839CA"/>
    <w:rsid w:val="00A83CB7"/>
    <w:rsid w:val="00A83E15"/>
    <w:rsid w:val="00A83FD4"/>
    <w:rsid w:val="00A840C9"/>
    <w:rsid w:val="00A8419B"/>
    <w:rsid w:val="00A84BE4"/>
    <w:rsid w:val="00A84EB3"/>
    <w:rsid w:val="00A85076"/>
    <w:rsid w:val="00A8518A"/>
    <w:rsid w:val="00A851C9"/>
    <w:rsid w:val="00A8556D"/>
    <w:rsid w:val="00A856FC"/>
    <w:rsid w:val="00A85959"/>
    <w:rsid w:val="00A85A02"/>
    <w:rsid w:val="00A85A5F"/>
    <w:rsid w:val="00A85E12"/>
    <w:rsid w:val="00A85E4D"/>
    <w:rsid w:val="00A86039"/>
    <w:rsid w:val="00A8679B"/>
    <w:rsid w:val="00A8692A"/>
    <w:rsid w:val="00A8696B"/>
    <w:rsid w:val="00A86B3F"/>
    <w:rsid w:val="00A86BF1"/>
    <w:rsid w:val="00A86C6A"/>
    <w:rsid w:val="00A8701E"/>
    <w:rsid w:val="00A87410"/>
    <w:rsid w:val="00A87425"/>
    <w:rsid w:val="00A87682"/>
    <w:rsid w:val="00A90077"/>
    <w:rsid w:val="00A9010F"/>
    <w:rsid w:val="00A901A7"/>
    <w:rsid w:val="00A9035B"/>
    <w:rsid w:val="00A90503"/>
    <w:rsid w:val="00A90520"/>
    <w:rsid w:val="00A907FA"/>
    <w:rsid w:val="00A90946"/>
    <w:rsid w:val="00A913BD"/>
    <w:rsid w:val="00A9143E"/>
    <w:rsid w:val="00A91503"/>
    <w:rsid w:val="00A9155F"/>
    <w:rsid w:val="00A9169B"/>
    <w:rsid w:val="00A9192C"/>
    <w:rsid w:val="00A91ADE"/>
    <w:rsid w:val="00A91B7F"/>
    <w:rsid w:val="00A91BA3"/>
    <w:rsid w:val="00A91BC8"/>
    <w:rsid w:val="00A91C8F"/>
    <w:rsid w:val="00A91E00"/>
    <w:rsid w:val="00A91E5C"/>
    <w:rsid w:val="00A92020"/>
    <w:rsid w:val="00A92064"/>
    <w:rsid w:val="00A92187"/>
    <w:rsid w:val="00A923F3"/>
    <w:rsid w:val="00A92606"/>
    <w:rsid w:val="00A9272B"/>
    <w:rsid w:val="00A92775"/>
    <w:rsid w:val="00A92793"/>
    <w:rsid w:val="00A929F5"/>
    <w:rsid w:val="00A92C49"/>
    <w:rsid w:val="00A92CC7"/>
    <w:rsid w:val="00A92CC8"/>
    <w:rsid w:val="00A93127"/>
    <w:rsid w:val="00A931A6"/>
    <w:rsid w:val="00A931FD"/>
    <w:rsid w:val="00A93315"/>
    <w:rsid w:val="00A93637"/>
    <w:rsid w:val="00A9366D"/>
    <w:rsid w:val="00A939B8"/>
    <w:rsid w:val="00A939DB"/>
    <w:rsid w:val="00A93B1A"/>
    <w:rsid w:val="00A93C04"/>
    <w:rsid w:val="00A93DE2"/>
    <w:rsid w:val="00A941B3"/>
    <w:rsid w:val="00A941DE"/>
    <w:rsid w:val="00A941EB"/>
    <w:rsid w:val="00A94240"/>
    <w:rsid w:val="00A9435D"/>
    <w:rsid w:val="00A943D5"/>
    <w:rsid w:val="00A943F1"/>
    <w:rsid w:val="00A9454D"/>
    <w:rsid w:val="00A946E6"/>
    <w:rsid w:val="00A94710"/>
    <w:rsid w:val="00A94839"/>
    <w:rsid w:val="00A9498E"/>
    <w:rsid w:val="00A94A5C"/>
    <w:rsid w:val="00A94A9C"/>
    <w:rsid w:val="00A94B14"/>
    <w:rsid w:val="00A94CEE"/>
    <w:rsid w:val="00A94D20"/>
    <w:rsid w:val="00A94D95"/>
    <w:rsid w:val="00A94E2B"/>
    <w:rsid w:val="00A94F22"/>
    <w:rsid w:val="00A95051"/>
    <w:rsid w:val="00A95166"/>
    <w:rsid w:val="00A953B2"/>
    <w:rsid w:val="00A953DC"/>
    <w:rsid w:val="00A95443"/>
    <w:rsid w:val="00A9585B"/>
    <w:rsid w:val="00A9590F"/>
    <w:rsid w:val="00A95CF3"/>
    <w:rsid w:val="00A95EFA"/>
    <w:rsid w:val="00A95F02"/>
    <w:rsid w:val="00A95F28"/>
    <w:rsid w:val="00A960E0"/>
    <w:rsid w:val="00A961AF"/>
    <w:rsid w:val="00A962C8"/>
    <w:rsid w:val="00A97100"/>
    <w:rsid w:val="00A97302"/>
    <w:rsid w:val="00A97316"/>
    <w:rsid w:val="00A97370"/>
    <w:rsid w:val="00A973AC"/>
    <w:rsid w:val="00A975C7"/>
    <w:rsid w:val="00A9762D"/>
    <w:rsid w:val="00A977A8"/>
    <w:rsid w:val="00A97C97"/>
    <w:rsid w:val="00A97D2D"/>
    <w:rsid w:val="00A97DB9"/>
    <w:rsid w:val="00AA0005"/>
    <w:rsid w:val="00AA00FE"/>
    <w:rsid w:val="00AA03E7"/>
    <w:rsid w:val="00AA0402"/>
    <w:rsid w:val="00AA04AA"/>
    <w:rsid w:val="00AA0709"/>
    <w:rsid w:val="00AA09E8"/>
    <w:rsid w:val="00AA0A67"/>
    <w:rsid w:val="00AA0A7C"/>
    <w:rsid w:val="00AA0C97"/>
    <w:rsid w:val="00AA0DE3"/>
    <w:rsid w:val="00AA10B6"/>
    <w:rsid w:val="00AA1114"/>
    <w:rsid w:val="00AA11A6"/>
    <w:rsid w:val="00AA1237"/>
    <w:rsid w:val="00AA12B0"/>
    <w:rsid w:val="00AA1567"/>
    <w:rsid w:val="00AA1580"/>
    <w:rsid w:val="00AA1723"/>
    <w:rsid w:val="00AA19A8"/>
    <w:rsid w:val="00AA19C6"/>
    <w:rsid w:val="00AA1BCB"/>
    <w:rsid w:val="00AA1C23"/>
    <w:rsid w:val="00AA1C8B"/>
    <w:rsid w:val="00AA1F97"/>
    <w:rsid w:val="00AA1FDB"/>
    <w:rsid w:val="00AA200B"/>
    <w:rsid w:val="00AA2123"/>
    <w:rsid w:val="00AA2164"/>
    <w:rsid w:val="00AA21AE"/>
    <w:rsid w:val="00AA21E6"/>
    <w:rsid w:val="00AA22EA"/>
    <w:rsid w:val="00AA23D9"/>
    <w:rsid w:val="00AA2655"/>
    <w:rsid w:val="00AA26C0"/>
    <w:rsid w:val="00AA2779"/>
    <w:rsid w:val="00AA2930"/>
    <w:rsid w:val="00AA2A60"/>
    <w:rsid w:val="00AA2ADD"/>
    <w:rsid w:val="00AA2BB2"/>
    <w:rsid w:val="00AA2C9C"/>
    <w:rsid w:val="00AA31F9"/>
    <w:rsid w:val="00AA327D"/>
    <w:rsid w:val="00AA32A7"/>
    <w:rsid w:val="00AA33EF"/>
    <w:rsid w:val="00AA38A1"/>
    <w:rsid w:val="00AA3BB6"/>
    <w:rsid w:val="00AA3DEC"/>
    <w:rsid w:val="00AA3E48"/>
    <w:rsid w:val="00AA3F6E"/>
    <w:rsid w:val="00AA4227"/>
    <w:rsid w:val="00AA42B2"/>
    <w:rsid w:val="00AA42CF"/>
    <w:rsid w:val="00AA43C2"/>
    <w:rsid w:val="00AA440D"/>
    <w:rsid w:val="00AA45ED"/>
    <w:rsid w:val="00AA4D45"/>
    <w:rsid w:val="00AA4F7A"/>
    <w:rsid w:val="00AA5001"/>
    <w:rsid w:val="00AA51E9"/>
    <w:rsid w:val="00AA52AE"/>
    <w:rsid w:val="00AA5342"/>
    <w:rsid w:val="00AA53AB"/>
    <w:rsid w:val="00AA545A"/>
    <w:rsid w:val="00AA5659"/>
    <w:rsid w:val="00AA5661"/>
    <w:rsid w:val="00AA5697"/>
    <w:rsid w:val="00AA56A2"/>
    <w:rsid w:val="00AA577E"/>
    <w:rsid w:val="00AA5A6E"/>
    <w:rsid w:val="00AA5A87"/>
    <w:rsid w:val="00AA5AEE"/>
    <w:rsid w:val="00AA5C2C"/>
    <w:rsid w:val="00AA5CBB"/>
    <w:rsid w:val="00AA5D03"/>
    <w:rsid w:val="00AA5ED3"/>
    <w:rsid w:val="00AA5F9F"/>
    <w:rsid w:val="00AA5FA4"/>
    <w:rsid w:val="00AA5FC0"/>
    <w:rsid w:val="00AA6009"/>
    <w:rsid w:val="00AA61A4"/>
    <w:rsid w:val="00AA6267"/>
    <w:rsid w:val="00AA626F"/>
    <w:rsid w:val="00AA63C7"/>
    <w:rsid w:val="00AA66E3"/>
    <w:rsid w:val="00AA6C3B"/>
    <w:rsid w:val="00AA6D93"/>
    <w:rsid w:val="00AA72C0"/>
    <w:rsid w:val="00AA72E8"/>
    <w:rsid w:val="00AA7334"/>
    <w:rsid w:val="00AA74FA"/>
    <w:rsid w:val="00AA76D0"/>
    <w:rsid w:val="00AA7869"/>
    <w:rsid w:val="00AA7889"/>
    <w:rsid w:val="00AA79BD"/>
    <w:rsid w:val="00AA7A66"/>
    <w:rsid w:val="00AA7B27"/>
    <w:rsid w:val="00AA7F93"/>
    <w:rsid w:val="00AB01C5"/>
    <w:rsid w:val="00AB03E5"/>
    <w:rsid w:val="00AB07EB"/>
    <w:rsid w:val="00AB0CD4"/>
    <w:rsid w:val="00AB0D47"/>
    <w:rsid w:val="00AB0E88"/>
    <w:rsid w:val="00AB131E"/>
    <w:rsid w:val="00AB15A2"/>
    <w:rsid w:val="00AB1744"/>
    <w:rsid w:val="00AB174A"/>
    <w:rsid w:val="00AB1F91"/>
    <w:rsid w:val="00AB216D"/>
    <w:rsid w:val="00AB222F"/>
    <w:rsid w:val="00AB2614"/>
    <w:rsid w:val="00AB2629"/>
    <w:rsid w:val="00AB2647"/>
    <w:rsid w:val="00AB290C"/>
    <w:rsid w:val="00AB2FDC"/>
    <w:rsid w:val="00AB3057"/>
    <w:rsid w:val="00AB345C"/>
    <w:rsid w:val="00AB34CD"/>
    <w:rsid w:val="00AB3923"/>
    <w:rsid w:val="00AB3E56"/>
    <w:rsid w:val="00AB41C4"/>
    <w:rsid w:val="00AB4783"/>
    <w:rsid w:val="00AB483D"/>
    <w:rsid w:val="00AB498F"/>
    <w:rsid w:val="00AB4B3C"/>
    <w:rsid w:val="00AB4C4C"/>
    <w:rsid w:val="00AB4EF1"/>
    <w:rsid w:val="00AB51AA"/>
    <w:rsid w:val="00AB56DC"/>
    <w:rsid w:val="00AB5900"/>
    <w:rsid w:val="00AB59CE"/>
    <w:rsid w:val="00AB59EC"/>
    <w:rsid w:val="00AB5A0E"/>
    <w:rsid w:val="00AB5AB4"/>
    <w:rsid w:val="00AB5C0D"/>
    <w:rsid w:val="00AB5DF4"/>
    <w:rsid w:val="00AB5F8C"/>
    <w:rsid w:val="00AB5F9A"/>
    <w:rsid w:val="00AB62BF"/>
    <w:rsid w:val="00AB632F"/>
    <w:rsid w:val="00AB636B"/>
    <w:rsid w:val="00AB6586"/>
    <w:rsid w:val="00AB69D2"/>
    <w:rsid w:val="00AB6B53"/>
    <w:rsid w:val="00AB6BBF"/>
    <w:rsid w:val="00AB6C3A"/>
    <w:rsid w:val="00AB6DB0"/>
    <w:rsid w:val="00AB6E67"/>
    <w:rsid w:val="00AB6EFC"/>
    <w:rsid w:val="00AB7000"/>
    <w:rsid w:val="00AB7069"/>
    <w:rsid w:val="00AB7137"/>
    <w:rsid w:val="00AB738C"/>
    <w:rsid w:val="00AB73C0"/>
    <w:rsid w:val="00AB73D0"/>
    <w:rsid w:val="00AB7470"/>
    <w:rsid w:val="00AB7807"/>
    <w:rsid w:val="00AB7866"/>
    <w:rsid w:val="00AB79F9"/>
    <w:rsid w:val="00AB7AC2"/>
    <w:rsid w:val="00AB7B03"/>
    <w:rsid w:val="00AB7F1A"/>
    <w:rsid w:val="00AB7F8D"/>
    <w:rsid w:val="00AB7FBF"/>
    <w:rsid w:val="00AC009E"/>
    <w:rsid w:val="00AC0104"/>
    <w:rsid w:val="00AC028C"/>
    <w:rsid w:val="00AC0367"/>
    <w:rsid w:val="00AC037A"/>
    <w:rsid w:val="00AC057F"/>
    <w:rsid w:val="00AC07B1"/>
    <w:rsid w:val="00AC09C3"/>
    <w:rsid w:val="00AC0CF9"/>
    <w:rsid w:val="00AC1370"/>
    <w:rsid w:val="00AC14C0"/>
    <w:rsid w:val="00AC1629"/>
    <w:rsid w:val="00AC188E"/>
    <w:rsid w:val="00AC1AE7"/>
    <w:rsid w:val="00AC1CAD"/>
    <w:rsid w:val="00AC1CDD"/>
    <w:rsid w:val="00AC1D6A"/>
    <w:rsid w:val="00AC1FDE"/>
    <w:rsid w:val="00AC20F7"/>
    <w:rsid w:val="00AC22A7"/>
    <w:rsid w:val="00AC23CF"/>
    <w:rsid w:val="00AC25C6"/>
    <w:rsid w:val="00AC26B1"/>
    <w:rsid w:val="00AC28D0"/>
    <w:rsid w:val="00AC2912"/>
    <w:rsid w:val="00AC299D"/>
    <w:rsid w:val="00AC2BD2"/>
    <w:rsid w:val="00AC2C48"/>
    <w:rsid w:val="00AC2F58"/>
    <w:rsid w:val="00AC368C"/>
    <w:rsid w:val="00AC36D1"/>
    <w:rsid w:val="00AC3DA8"/>
    <w:rsid w:val="00AC3F22"/>
    <w:rsid w:val="00AC4324"/>
    <w:rsid w:val="00AC4433"/>
    <w:rsid w:val="00AC4451"/>
    <w:rsid w:val="00AC44B0"/>
    <w:rsid w:val="00AC4774"/>
    <w:rsid w:val="00AC48D6"/>
    <w:rsid w:val="00AC49B3"/>
    <w:rsid w:val="00AC4C0E"/>
    <w:rsid w:val="00AC4C29"/>
    <w:rsid w:val="00AC4D70"/>
    <w:rsid w:val="00AC4D9D"/>
    <w:rsid w:val="00AC4FF0"/>
    <w:rsid w:val="00AC501A"/>
    <w:rsid w:val="00AC520F"/>
    <w:rsid w:val="00AC558E"/>
    <w:rsid w:val="00AC55BB"/>
    <w:rsid w:val="00AC5750"/>
    <w:rsid w:val="00AC575D"/>
    <w:rsid w:val="00AC5B65"/>
    <w:rsid w:val="00AC5B9F"/>
    <w:rsid w:val="00AC5FD3"/>
    <w:rsid w:val="00AC60EB"/>
    <w:rsid w:val="00AC63D4"/>
    <w:rsid w:val="00AC655E"/>
    <w:rsid w:val="00AC676B"/>
    <w:rsid w:val="00AC68C7"/>
    <w:rsid w:val="00AC6DD1"/>
    <w:rsid w:val="00AC70CF"/>
    <w:rsid w:val="00AC749C"/>
    <w:rsid w:val="00AC76D3"/>
    <w:rsid w:val="00AC79EC"/>
    <w:rsid w:val="00AC7B5F"/>
    <w:rsid w:val="00AC7E55"/>
    <w:rsid w:val="00AC7F73"/>
    <w:rsid w:val="00AD02B0"/>
    <w:rsid w:val="00AD0321"/>
    <w:rsid w:val="00AD035C"/>
    <w:rsid w:val="00AD03B6"/>
    <w:rsid w:val="00AD04EB"/>
    <w:rsid w:val="00AD0552"/>
    <w:rsid w:val="00AD07EE"/>
    <w:rsid w:val="00AD0AD7"/>
    <w:rsid w:val="00AD0EEC"/>
    <w:rsid w:val="00AD0F33"/>
    <w:rsid w:val="00AD0F63"/>
    <w:rsid w:val="00AD0FA8"/>
    <w:rsid w:val="00AD0FF3"/>
    <w:rsid w:val="00AD107C"/>
    <w:rsid w:val="00AD12C9"/>
    <w:rsid w:val="00AD1504"/>
    <w:rsid w:val="00AD1509"/>
    <w:rsid w:val="00AD1580"/>
    <w:rsid w:val="00AD161F"/>
    <w:rsid w:val="00AD168A"/>
    <w:rsid w:val="00AD1914"/>
    <w:rsid w:val="00AD1AEE"/>
    <w:rsid w:val="00AD1C5D"/>
    <w:rsid w:val="00AD1F79"/>
    <w:rsid w:val="00AD201C"/>
    <w:rsid w:val="00AD2310"/>
    <w:rsid w:val="00AD251E"/>
    <w:rsid w:val="00AD3146"/>
    <w:rsid w:val="00AD3168"/>
    <w:rsid w:val="00AD3531"/>
    <w:rsid w:val="00AD358A"/>
    <w:rsid w:val="00AD36B0"/>
    <w:rsid w:val="00AD37D8"/>
    <w:rsid w:val="00AD421F"/>
    <w:rsid w:val="00AD449F"/>
    <w:rsid w:val="00AD45A8"/>
    <w:rsid w:val="00AD45E4"/>
    <w:rsid w:val="00AD4671"/>
    <w:rsid w:val="00AD46A1"/>
    <w:rsid w:val="00AD48E1"/>
    <w:rsid w:val="00AD4C12"/>
    <w:rsid w:val="00AD4E58"/>
    <w:rsid w:val="00AD511D"/>
    <w:rsid w:val="00AD5303"/>
    <w:rsid w:val="00AD5409"/>
    <w:rsid w:val="00AD545F"/>
    <w:rsid w:val="00AD5775"/>
    <w:rsid w:val="00AD5807"/>
    <w:rsid w:val="00AD593F"/>
    <w:rsid w:val="00AD5A61"/>
    <w:rsid w:val="00AD5AB5"/>
    <w:rsid w:val="00AD5AF0"/>
    <w:rsid w:val="00AD5B14"/>
    <w:rsid w:val="00AD5B88"/>
    <w:rsid w:val="00AD5BE1"/>
    <w:rsid w:val="00AD5C34"/>
    <w:rsid w:val="00AD5C6E"/>
    <w:rsid w:val="00AD5DBB"/>
    <w:rsid w:val="00AD5FE6"/>
    <w:rsid w:val="00AD61BF"/>
    <w:rsid w:val="00AD6235"/>
    <w:rsid w:val="00AD6324"/>
    <w:rsid w:val="00AD640E"/>
    <w:rsid w:val="00AD66DD"/>
    <w:rsid w:val="00AD683A"/>
    <w:rsid w:val="00AD6A4D"/>
    <w:rsid w:val="00AD6BC6"/>
    <w:rsid w:val="00AD6EB3"/>
    <w:rsid w:val="00AD6F33"/>
    <w:rsid w:val="00AD7173"/>
    <w:rsid w:val="00AD740E"/>
    <w:rsid w:val="00AD7410"/>
    <w:rsid w:val="00AD755E"/>
    <w:rsid w:val="00AD7744"/>
    <w:rsid w:val="00AD775D"/>
    <w:rsid w:val="00AD77A8"/>
    <w:rsid w:val="00AD7870"/>
    <w:rsid w:val="00AD7A47"/>
    <w:rsid w:val="00AD7B21"/>
    <w:rsid w:val="00AD7B81"/>
    <w:rsid w:val="00AD7C39"/>
    <w:rsid w:val="00AD7FB5"/>
    <w:rsid w:val="00AE0423"/>
    <w:rsid w:val="00AE06C1"/>
    <w:rsid w:val="00AE06F4"/>
    <w:rsid w:val="00AE1014"/>
    <w:rsid w:val="00AE136F"/>
    <w:rsid w:val="00AE1467"/>
    <w:rsid w:val="00AE14D3"/>
    <w:rsid w:val="00AE16C4"/>
    <w:rsid w:val="00AE1963"/>
    <w:rsid w:val="00AE1B18"/>
    <w:rsid w:val="00AE1DA3"/>
    <w:rsid w:val="00AE1DBE"/>
    <w:rsid w:val="00AE1F9A"/>
    <w:rsid w:val="00AE208B"/>
    <w:rsid w:val="00AE21C4"/>
    <w:rsid w:val="00AE2B68"/>
    <w:rsid w:val="00AE2BC7"/>
    <w:rsid w:val="00AE2C72"/>
    <w:rsid w:val="00AE3227"/>
    <w:rsid w:val="00AE35EA"/>
    <w:rsid w:val="00AE38DB"/>
    <w:rsid w:val="00AE398B"/>
    <w:rsid w:val="00AE39F1"/>
    <w:rsid w:val="00AE3B71"/>
    <w:rsid w:val="00AE3D79"/>
    <w:rsid w:val="00AE3FB2"/>
    <w:rsid w:val="00AE408A"/>
    <w:rsid w:val="00AE41C4"/>
    <w:rsid w:val="00AE4340"/>
    <w:rsid w:val="00AE4461"/>
    <w:rsid w:val="00AE46C2"/>
    <w:rsid w:val="00AE481C"/>
    <w:rsid w:val="00AE48EA"/>
    <w:rsid w:val="00AE4A86"/>
    <w:rsid w:val="00AE4AE0"/>
    <w:rsid w:val="00AE4B87"/>
    <w:rsid w:val="00AE4CC1"/>
    <w:rsid w:val="00AE4DB8"/>
    <w:rsid w:val="00AE4FC7"/>
    <w:rsid w:val="00AE522B"/>
    <w:rsid w:val="00AE559C"/>
    <w:rsid w:val="00AE5705"/>
    <w:rsid w:val="00AE57B8"/>
    <w:rsid w:val="00AE5835"/>
    <w:rsid w:val="00AE584D"/>
    <w:rsid w:val="00AE615C"/>
    <w:rsid w:val="00AE616E"/>
    <w:rsid w:val="00AE62EB"/>
    <w:rsid w:val="00AE6408"/>
    <w:rsid w:val="00AE6728"/>
    <w:rsid w:val="00AE68A7"/>
    <w:rsid w:val="00AE68CC"/>
    <w:rsid w:val="00AE68F8"/>
    <w:rsid w:val="00AE6BC0"/>
    <w:rsid w:val="00AE6E1C"/>
    <w:rsid w:val="00AE6F8B"/>
    <w:rsid w:val="00AE71B4"/>
    <w:rsid w:val="00AE7275"/>
    <w:rsid w:val="00AE72CA"/>
    <w:rsid w:val="00AE73E1"/>
    <w:rsid w:val="00AE741B"/>
    <w:rsid w:val="00AE74AF"/>
    <w:rsid w:val="00AE7527"/>
    <w:rsid w:val="00AE7552"/>
    <w:rsid w:val="00AE77F7"/>
    <w:rsid w:val="00AE7B4B"/>
    <w:rsid w:val="00AE7B81"/>
    <w:rsid w:val="00AE7CB0"/>
    <w:rsid w:val="00AE7E76"/>
    <w:rsid w:val="00AE7F40"/>
    <w:rsid w:val="00AF0025"/>
    <w:rsid w:val="00AF02CF"/>
    <w:rsid w:val="00AF04BE"/>
    <w:rsid w:val="00AF0634"/>
    <w:rsid w:val="00AF06FD"/>
    <w:rsid w:val="00AF0744"/>
    <w:rsid w:val="00AF0908"/>
    <w:rsid w:val="00AF0936"/>
    <w:rsid w:val="00AF0B29"/>
    <w:rsid w:val="00AF0CDD"/>
    <w:rsid w:val="00AF0FBE"/>
    <w:rsid w:val="00AF1150"/>
    <w:rsid w:val="00AF13D6"/>
    <w:rsid w:val="00AF1479"/>
    <w:rsid w:val="00AF14FE"/>
    <w:rsid w:val="00AF1743"/>
    <w:rsid w:val="00AF190E"/>
    <w:rsid w:val="00AF1A1A"/>
    <w:rsid w:val="00AF1A34"/>
    <w:rsid w:val="00AF1A44"/>
    <w:rsid w:val="00AF1BD7"/>
    <w:rsid w:val="00AF1F2C"/>
    <w:rsid w:val="00AF1FCF"/>
    <w:rsid w:val="00AF22A2"/>
    <w:rsid w:val="00AF29D6"/>
    <w:rsid w:val="00AF2A4B"/>
    <w:rsid w:val="00AF2B42"/>
    <w:rsid w:val="00AF2D7C"/>
    <w:rsid w:val="00AF2FB5"/>
    <w:rsid w:val="00AF357D"/>
    <w:rsid w:val="00AF35F9"/>
    <w:rsid w:val="00AF3623"/>
    <w:rsid w:val="00AF36F0"/>
    <w:rsid w:val="00AF37C4"/>
    <w:rsid w:val="00AF38DA"/>
    <w:rsid w:val="00AF391B"/>
    <w:rsid w:val="00AF393A"/>
    <w:rsid w:val="00AF39C2"/>
    <w:rsid w:val="00AF3B75"/>
    <w:rsid w:val="00AF3FE9"/>
    <w:rsid w:val="00AF41E5"/>
    <w:rsid w:val="00AF4234"/>
    <w:rsid w:val="00AF4703"/>
    <w:rsid w:val="00AF4817"/>
    <w:rsid w:val="00AF4A6C"/>
    <w:rsid w:val="00AF4E19"/>
    <w:rsid w:val="00AF4FA3"/>
    <w:rsid w:val="00AF5053"/>
    <w:rsid w:val="00AF5093"/>
    <w:rsid w:val="00AF5191"/>
    <w:rsid w:val="00AF53CF"/>
    <w:rsid w:val="00AF549B"/>
    <w:rsid w:val="00AF56F4"/>
    <w:rsid w:val="00AF57FE"/>
    <w:rsid w:val="00AF5911"/>
    <w:rsid w:val="00AF5A84"/>
    <w:rsid w:val="00AF5AAA"/>
    <w:rsid w:val="00AF5DAB"/>
    <w:rsid w:val="00AF6428"/>
    <w:rsid w:val="00AF66B4"/>
    <w:rsid w:val="00AF6715"/>
    <w:rsid w:val="00AF684D"/>
    <w:rsid w:val="00AF693F"/>
    <w:rsid w:val="00AF6BCF"/>
    <w:rsid w:val="00AF6DA6"/>
    <w:rsid w:val="00AF6E5A"/>
    <w:rsid w:val="00AF76F6"/>
    <w:rsid w:val="00AF79A3"/>
    <w:rsid w:val="00AF7BD3"/>
    <w:rsid w:val="00AF7D97"/>
    <w:rsid w:val="00AF7DE0"/>
    <w:rsid w:val="00B0012B"/>
    <w:rsid w:val="00B00620"/>
    <w:rsid w:val="00B00729"/>
    <w:rsid w:val="00B00898"/>
    <w:rsid w:val="00B00999"/>
    <w:rsid w:val="00B00A09"/>
    <w:rsid w:val="00B00AB0"/>
    <w:rsid w:val="00B00CD1"/>
    <w:rsid w:val="00B00CDB"/>
    <w:rsid w:val="00B00F6A"/>
    <w:rsid w:val="00B01143"/>
    <w:rsid w:val="00B01190"/>
    <w:rsid w:val="00B012A1"/>
    <w:rsid w:val="00B014FB"/>
    <w:rsid w:val="00B01AED"/>
    <w:rsid w:val="00B01D9B"/>
    <w:rsid w:val="00B01F5B"/>
    <w:rsid w:val="00B02006"/>
    <w:rsid w:val="00B0250E"/>
    <w:rsid w:val="00B0257D"/>
    <w:rsid w:val="00B025DC"/>
    <w:rsid w:val="00B0277E"/>
    <w:rsid w:val="00B027DC"/>
    <w:rsid w:val="00B02820"/>
    <w:rsid w:val="00B02C11"/>
    <w:rsid w:val="00B02F7D"/>
    <w:rsid w:val="00B0309C"/>
    <w:rsid w:val="00B03231"/>
    <w:rsid w:val="00B032B8"/>
    <w:rsid w:val="00B03690"/>
    <w:rsid w:val="00B03A26"/>
    <w:rsid w:val="00B03B10"/>
    <w:rsid w:val="00B03B94"/>
    <w:rsid w:val="00B0421E"/>
    <w:rsid w:val="00B04223"/>
    <w:rsid w:val="00B04252"/>
    <w:rsid w:val="00B04527"/>
    <w:rsid w:val="00B0466C"/>
    <w:rsid w:val="00B04A39"/>
    <w:rsid w:val="00B04A78"/>
    <w:rsid w:val="00B04AE4"/>
    <w:rsid w:val="00B04AF3"/>
    <w:rsid w:val="00B04AFB"/>
    <w:rsid w:val="00B04E29"/>
    <w:rsid w:val="00B0502D"/>
    <w:rsid w:val="00B05151"/>
    <w:rsid w:val="00B05387"/>
    <w:rsid w:val="00B05505"/>
    <w:rsid w:val="00B05878"/>
    <w:rsid w:val="00B05EC0"/>
    <w:rsid w:val="00B0671F"/>
    <w:rsid w:val="00B0680C"/>
    <w:rsid w:val="00B06915"/>
    <w:rsid w:val="00B069A1"/>
    <w:rsid w:val="00B06C71"/>
    <w:rsid w:val="00B06D07"/>
    <w:rsid w:val="00B06DBB"/>
    <w:rsid w:val="00B06DF3"/>
    <w:rsid w:val="00B06DF7"/>
    <w:rsid w:val="00B070ED"/>
    <w:rsid w:val="00B071DD"/>
    <w:rsid w:val="00B07410"/>
    <w:rsid w:val="00B07447"/>
    <w:rsid w:val="00B077E6"/>
    <w:rsid w:val="00B07897"/>
    <w:rsid w:val="00B079DC"/>
    <w:rsid w:val="00B07CF7"/>
    <w:rsid w:val="00B07D46"/>
    <w:rsid w:val="00B10492"/>
    <w:rsid w:val="00B10603"/>
    <w:rsid w:val="00B106D1"/>
    <w:rsid w:val="00B10839"/>
    <w:rsid w:val="00B10C54"/>
    <w:rsid w:val="00B10CF2"/>
    <w:rsid w:val="00B1108A"/>
    <w:rsid w:val="00B1109F"/>
    <w:rsid w:val="00B111E0"/>
    <w:rsid w:val="00B113CD"/>
    <w:rsid w:val="00B1157A"/>
    <w:rsid w:val="00B115AC"/>
    <w:rsid w:val="00B11933"/>
    <w:rsid w:val="00B119A2"/>
    <w:rsid w:val="00B11ACE"/>
    <w:rsid w:val="00B11B59"/>
    <w:rsid w:val="00B11D3E"/>
    <w:rsid w:val="00B11F2E"/>
    <w:rsid w:val="00B11F5D"/>
    <w:rsid w:val="00B12120"/>
    <w:rsid w:val="00B122D0"/>
    <w:rsid w:val="00B127CC"/>
    <w:rsid w:val="00B12895"/>
    <w:rsid w:val="00B12A02"/>
    <w:rsid w:val="00B12EA4"/>
    <w:rsid w:val="00B12F6D"/>
    <w:rsid w:val="00B13091"/>
    <w:rsid w:val="00B132A1"/>
    <w:rsid w:val="00B132F0"/>
    <w:rsid w:val="00B133A3"/>
    <w:rsid w:val="00B135BD"/>
    <w:rsid w:val="00B13B05"/>
    <w:rsid w:val="00B13B15"/>
    <w:rsid w:val="00B13C92"/>
    <w:rsid w:val="00B13FE1"/>
    <w:rsid w:val="00B140B8"/>
    <w:rsid w:val="00B14354"/>
    <w:rsid w:val="00B143E6"/>
    <w:rsid w:val="00B14582"/>
    <w:rsid w:val="00B1483F"/>
    <w:rsid w:val="00B1494D"/>
    <w:rsid w:val="00B14E75"/>
    <w:rsid w:val="00B14E7B"/>
    <w:rsid w:val="00B15176"/>
    <w:rsid w:val="00B15519"/>
    <w:rsid w:val="00B15539"/>
    <w:rsid w:val="00B1564A"/>
    <w:rsid w:val="00B15848"/>
    <w:rsid w:val="00B15DAB"/>
    <w:rsid w:val="00B15E5B"/>
    <w:rsid w:val="00B160BC"/>
    <w:rsid w:val="00B16207"/>
    <w:rsid w:val="00B163CC"/>
    <w:rsid w:val="00B1641B"/>
    <w:rsid w:val="00B165EC"/>
    <w:rsid w:val="00B16646"/>
    <w:rsid w:val="00B1671A"/>
    <w:rsid w:val="00B1675E"/>
    <w:rsid w:val="00B1696E"/>
    <w:rsid w:val="00B16BA3"/>
    <w:rsid w:val="00B16E31"/>
    <w:rsid w:val="00B16F44"/>
    <w:rsid w:val="00B17098"/>
    <w:rsid w:val="00B17352"/>
    <w:rsid w:val="00B1768D"/>
    <w:rsid w:val="00B17BF3"/>
    <w:rsid w:val="00B17FC4"/>
    <w:rsid w:val="00B200D2"/>
    <w:rsid w:val="00B201D5"/>
    <w:rsid w:val="00B2022F"/>
    <w:rsid w:val="00B204A1"/>
    <w:rsid w:val="00B20631"/>
    <w:rsid w:val="00B207D3"/>
    <w:rsid w:val="00B20AD1"/>
    <w:rsid w:val="00B20B81"/>
    <w:rsid w:val="00B20C36"/>
    <w:rsid w:val="00B2108B"/>
    <w:rsid w:val="00B2115D"/>
    <w:rsid w:val="00B215D0"/>
    <w:rsid w:val="00B2177B"/>
    <w:rsid w:val="00B21997"/>
    <w:rsid w:val="00B2199B"/>
    <w:rsid w:val="00B21F5B"/>
    <w:rsid w:val="00B2216E"/>
    <w:rsid w:val="00B2217F"/>
    <w:rsid w:val="00B222B2"/>
    <w:rsid w:val="00B223BA"/>
    <w:rsid w:val="00B22583"/>
    <w:rsid w:val="00B226FE"/>
    <w:rsid w:val="00B22879"/>
    <w:rsid w:val="00B22BAD"/>
    <w:rsid w:val="00B22C32"/>
    <w:rsid w:val="00B22D42"/>
    <w:rsid w:val="00B22FD7"/>
    <w:rsid w:val="00B23000"/>
    <w:rsid w:val="00B23116"/>
    <w:rsid w:val="00B23161"/>
    <w:rsid w:val="00B231FD"/>
    <w:rsid w:val="00B2347B"/>
    <w:rsid w:val="00B2372F"/>
    <w:rsid w:val="00B2388A"/>
    <w:rsid w:val="00B238F9"/>
    <w:rsid w:val="00B23A16"/>
    <w:rsid w:val="00B23C10"/>
    <w:rsid w:val="00B23C3F"/>
    <w:rsid w:val="00B23CAA"/>
    <w:rsid w:val="00B23DF9"/>
    <w:rsid w:val="00B23DFB"/>
    <w:rsid w:val="00B240DF"/>
    <w:rsid w:val="00B2429E"/>
    <w:rsid w:val="00B242C5"/>
    <w:rsid w:val="00B244A1"/>
    <w:rsid w:val="00B244F7"/>
    <w:rsid w:val="00B24984"/>
    <w:rsid w:val="00B24ADC"/>
    <w:rsid w:val="00B24C0B"/>
    <w:rsid w:val="00B24C5D"/>
    <w:rsid w:val="00B24CF6"/>
    <w:rsid w:val="00B24EA8"/>
    <w:rsid w:val="00B24FAD"/>
    <w:rsid w:val="00B251EA"/>
    <w:rsid w:val="00B251F7"/>
    <w:rsid w:val="00B25272"/>
    <w:rsid w:val="00B2531A"/>
    <w:rsid w:val="00B25397"/>
    <w:rsid w:val="00B25421"/>
    <w:rsid w:val="00B25F28"/>
    <w:rsid w:val="00B260F5"/>
    <w:rsid w:val="00B265F3"/>
    <w:rsid w:val="00B2668C"/>
    <w:rsid w:val="00B26AD6"/>
    <w:rsid w:val="00B26C20"/>
    <w:rsid w:val="00B26F16"/>
    <w:rsid w:val="00B270C0"/>
    <w:rsid w:val="00B27139"/>
    <w:rsid w:val="00B2741B"/>
    <w:rsid w:val="00B27655"/>
    <w:rsid w:val="00B2769C"/>
    <w:rsid w:val="00B27757"/>
    <w:rsid w:val="00B27888"/>
    <w:rsid w:val="00B27A07"/>
    <w:rsid w:val="00B27AB0"/>
    <w:rsid w:val="00B27B67"/>
    <w:rsid w:val="00B27DCF"/>
    <w:rsid w:val="00B27DE2"/>
    <w:rsid w:val="00B30259"/>
    <w:rsid w:val="00B304AB"/>
    <w:rsid w:val="00B305CA"/>
    <w:rsid w:val="00B30823"/>
    <w:rsid w:val="00B308AB"/>
    <w:rsid w:val="00B30CA5"/>
    <w:rsid w:val="00B31005"/>
    <w:rsid w:val="00B3101B"/>
    <w:rsid w:val="00B31288"/>
    <w:rsid w:val="00B313C7"/>
    <w:rsid w:val="00B31497"/>
    <w:rsid w:val="00B31501"/>
    <w:rsid w:val="00B31531"/>
    <w:rsid w:val="00B31573"/>
    <w:rsid w:val="00B3159E"/>
    <w:rsid w:val="00B31603"/>
    <w:rsid w:val="00B317C2"/>
    <w:rsid w:val="00B31B2B"/>
    <w:rsid w:val="00B31E4F"/>
    <w:rsid w:val="00B31FC8"/>
    <w:rsid w:val="00B3202A"/>
    <w:rsid w:val="00B32228"/>
    <w:rsid w:val="00B322E2"/>
    <w:rsid w:val="00B32385"/>
    <w:rsid w:val="00B3253F"/>
    <w:rsid w:val="00B327B0"/>
    <w:rsid w:val="00B327F5"/>
    <w:rsid w:val="00B32873"/>
    <w:rsid w:val="00B328FE"/>
    <w:rsid w:val="00B32B0F"/>
    <w:rsid w:val="00B32CF5"/>
    <w:rsid w:val="00B331D2"/>
    <w:rsid w:val="00B33390"/>
    <w:rsid w:val="00B33783"/>
    <w:rsid w:val="00B33D1F"/>
    <w:rsid w:val="00B33F55"/>
    <w:rsid w:val="00B34000"/>
    <w:rsid w:val="00B34130"/>
    <w:rsid w:val="00B3419F"/>
    <w:rsid w:val="00B341F8"/>
    <w:rsid w:val="00B342C3"/>
    <w:rsid w:val="00B34380"/>
    <w:rsid w:val="00B343BD"/>
    <w:rsid w:val="00B3445D"/>
    <w:rsid w:val="00B34472"/>
    <w:rsid w:val="00B3447B"/>
    <w:rsid w:val="00B347CB"/>
    <w:rsid w:val="00B34AC8"/>
    <w:rsid w:val="00B34E7C"/>
    <w:rsid w:val="00B34F18"/>
    <w:rsid w:val="00B34F4A"/>
    <w:rsid w:val="00B350C2"/>
    <w:rsid w:val="00B350CF"/>
    <w:rsid w:val="00B351EF"/>
    <w:rsid w:val="00B35345"/>
    <w:rsid w:val="00B353BF"/>
    <w:rsid w:val="00B35565"/>
    <w:rsid w:val="00B35598"/>
    <w:rsid w:val="00B35635"/>
    <w:rsid w:val="00B35B42"/>
    <w:rsid w:val="00B35C89"/>
    <w:rsid w:val="00B35D28"/>
    <w:rsid w:val="00B35F18"/>
    <w:rsid w:val="00B35F22"/>
    <w:rsid w:val="00B361EE"/>
    <w:rsid w:val="00B36201"/>
    <w:rsid w:val="00B36234"/>
    <w:rsid w:val="00B363D6"/>
    <w:rsid w:val="00B3653D"/>
    <w:rsid w:val="00B36576"/>
    <w:rsid w:val="00B36687"/>
    <w:rsid w:val="00B36780"/>
    <w:rsid w:val="00B3693A"/>
    <w:rsid w:val="00B369BA"/>
    <w:rsid w:val="00B36B43"/>
    <w:rsid w:val="00B36EBA"/>
    <w:rsid w:val="00B36EDB"/>
    <w:rsid w:val="00B36FA9"/>
    <w:rsid w:val="00B36FFE"/>
    <w:rsid w:val="00B371BA"/>
    <w:rsid w:val="00B371E4"/>
    <w:rsid w:val="00B37531"/>
    <w:rsid w:val="00B375F1"/>
    <w:rsid w:val="00B37643"/>
    <w:rsid w:val="00B3769D"/>
    <w:rsid w:val="00B37851"/>
    <w:rsid w:val="00B37B84"/>
    <w:rsid w:val="00B37C1C"/>
    <w:rsid w:val="00B37D3E"/>
    <w:rsid w:val="00B4020B"/>
    <w:rsid w:val="00B4037C"/>
    <w:rsid w:val="00B404A8"/>
    <w:rsid w:val="00B4050F"/>
    <w:rsid w:val="00B408DC"/>
    <w:rsid w:val="00B40AB9"/>
    <w:rsid w:val="00B40ACC"/>
    <w:rsid w:val="00B40C20"/>
    <w:rsid w:val="00B40D2D"/>
    <w:rsid w:val="00B41077"/>
    <w:rsid w:val="00B41088"/>
    <w:rsid w:val="00B4134F"/>
    <w:rsid w:val="00B413F8"/>
    <w:rsid w:val="00B41466"/>
    <w:rsid w:val="00B41639"/>
    <w:rsid w:val="00B418A5"/>
    <w:rsid w:val="00B418FF"/>
    <w:rsid w:val="00B41AE8"/>
    <w:rsid w:val="00B41DB7"/>
    <w:rsid w:val="00B41E02"/>
    <w:rsid w:val="00B41F18"/>
    <w:rsid w:val="00B41F1B"/>
    <w:rsid w:val="00B42377"/>
    <w:rsid w:val="00B42382"/>
    <w:rsid w:val="00B423BA"/>
    <w:rsid w:val="00B42663"/>
    <w:rsid w:val="00B428D8"/>
    <w:rsid w:val="00B42983"/>
    <w:rsid w:val="00B42AC5"/>
    <w:rsid w:val="00B42C1E"/>
    <w:rsid w:val="00B42F27"/>
    <w:rsid w:val="00B42F35"/>
    <w:rsid w:val="00B431C0"/>
    <w:rsid w:val="00B435E2"/>
    <w:rsid w:val="00B436C7"/>
    <w:rsid w:val="00B437B6"/>
    <w:rsid w:val="00B437C8"/>
    <w:rsid w:val="00B438B3"/>
    <w:rsid w:val="00B43916"/>
    <w:rsid w:val="00B439B5"/>
    <w:rsid w:val="00B43B10"/>
    <w:rsid w:val="00B43B13"/>
    <w:rsid w:val="00B43BD0"/>
    <w:rsid w:val="00B43EF3"/>
    <w:rsid w:val="00B44000"/>
    <w:rsid w:val="00B4402D"/>
    <w:rsid w:val="00B44302"/>
    <w:rsid w:val="00B4454E"/>
    <w:rsid w:val="00B446A6"/>
    <w:rsid w:val="00B4480A"/>
    <w:rsid w:val="00B44934"/>
    <w:rsid w:val="00B44949"/>
    <w:rsid w:val="00B44AFD"/>
    <w:rsid w:val="00B44C21"/>
    <w:rsid w:val="00B44CB4"/>
    <w:rsid w:val="00B44E9A"/>
    <w:rsid w:val="00B44FEB"/>
    <w:rsid w:val="00B4501E"/>
    <w:rsid w:val="00B452BC"/>
    <w:rsid w:val="00B45352"/>
    <w:rsid w:val="00B4538A"/>
    <w:rsid w:val="00B45516"/>
    <w:rsid w:val="00B455A7"/>
    <w:rsid w:val="00B457AD"/>
    <w:rsid w:val="00B45845"/>
    <w:rsid w:val="00B459A2"/>
    <w:rsid w:val="00B45BF6"/>
    <w:rsid w:val="00B45F36"/>
    <w:rsid w:val="00B46054"/>
    <w:rsid w:val="00B464BD"/>
    <w:rsid w:val="00B46657"/>
    <w:rsid w:val="00B46674"/>
    <w:rsid w:val="00B46A24"/>
    <w:rsid w:val="00B46BF9"/>
    <w:rsid w:val="00B46FF6"/>
    <w:rsid w:val="00B472C9"/>
    <w:rsid w:val="00B473C1"/>
    <w:rsid w:val="00B47450"/>
    <w:rsid w:val="00B4756E"/>
    <w:rsid w:val="00B4757C"/>
    <w:rsid w:val="00B47755"/>
    <w:rsid w:val="00B478AA"/>
    <w:rsid w:val="00B478D8"/>
    <w:rsid w:val="00B479E5"/>
    <w:rsid w:val="00B47A5F"/>
    <w:rsid w:val="00B47C94"/>
    <w:rsid w:val="00B47DCC"/>
    <w:rsid w:val="00B47EF2"/>
    <w:rsid w:val="00B50045"/>
    <w:rsid w:val="00B5039B"/>
    <w:rsid w:val="00B50500"/>
    <w:rsid w:val="00B50548"/>
    <w:rsid w:val="00B50E56"/>
    <w:rsid w:val="00B51057"/>
    <w:rsid w:val="00B514FC"/>
    <w:rsid w:val="00B518C8"/>
    <w:rsid w:val="00B51A1A"/>
    <w:rsid w:val="00B51B6F"/>
    <w:rsid w:val="00B51DE2"/>
    <w:rsid w:val="00B51EF3"/>
    <w:rsid w:val="00B52111"/>
    <w:rsid w:val="00B521C6"/>
    <w:rsid w:val="00B52377"/>
    <w:rsid w:val="00B523D7"/>
    <w:rsid w:val="00B524BE"/>
    <w:rsid w:val="00B52696"/>
    <w:rsid w:val="00B5278E"/>
    <w:rsid w:val="00B52AFB"/>
    <w:rsid w:val="00B52C7E"/>
    <w:rsid w:val="00B52C93"/>
    <w:rsid w:val="00B52CA4"/>
    <w:rsid w:val="00B52CF2"/>
    <w:rsid w:val="00B52CFC"/>
    <w:rsid w:val="00B52D66"/>
    <w:rsid w:val="00B52DAC"/>
    <w:rsid w:val="00B53053"/>
    <w:rsid w:val="00B53454"/>
    <w:rsid w:val="00B5356E"/>
    <w:rsid w:val="00B5358D"/>
    <w:rsid w:val="00B53777"/>
    <w:rsid w:val="00B5377B"/>
    <w:rsid w:val="00B53AF0"/>
    <w:rsid w:val="00B53C64"/>
    <w:rsid w:val="00B540C1"/>
    <w:rsid w:val="00B5413E"/>
    <w:rsid w:val="00B54271"/>
    <w:rsid w:val="00B54413"/>
    <w:rsid w:val="00B547B6"/>
    <w:rsid w:val="00B54A25"/>
    <w:rsid w:val="00B54DA5"/>
    <w:rsid w:val="00B54EDF"/>
    <w:rsid w:val="00B54F59"/>
    <w:rsid w:val="00B54FC8"/>
    <w:rsid w:val="00B55002"/>
    <w:rsid w:val="00B55751"/>
    <w:rsid w:val="00B55771"/>
    <w:rsid w:val="00B558DA"/>
    <w:rsid w:val="00B5599F"/>
    <w:rsid w:val="00B559F2"/>
    <w:rsid w:val="00B55A52"/>
    <w:rsid w:val="00B55AE3"/>
    <w:rsid w:val="00B55B09"/>
    <w:rsid w:val="00B55EE9"/>
    <w:rsid w:val="00B55EFC"/>
    <w:rsid w:val="00B55F5F"/>
    <w:rsid w:val="00B5641B"/>
    <w:rsid w:val="00B56436"/>
    <w:rsid w:val="00B56471"/>
    <w:rsid w:val="00B565A3"/>
    <w:rsid w:val="00B566C9"/>
    <w:rsid w:val="00B56811"/>
    <w:rsid w:val="00B56815"/>
    <w:rsid w:val="00B56854"/>
    <w:rsid w:val="00B569A0"/>
    <w:rsid w:val="00B56AF1"/>
    <w:rsid w:val="00B56BC2"/>
    <w:rsid w:val="00B56DA0"/>
    <w:rsid w:val="00B56F5B"/>
    <w:rsid w:val="00B57047"/>
    <w:rsid w:val="00B571A3"/>
    <w:rsid w:val="00B572E6"/>
    <w:rsid w:val="00B5755C"/>
    <w:rsid w:val="00B577EA"/>
    <w:rsid w:val="00B578A5"/>
    <w:rsid w:val="00B579F2"/>
    <w:rsid w:val="00B57A01"/>
    <w:rsid w:val="00B57A26"/>
    <w:rsid w:val="00B57B74"/>
    <w:rsid w:val="00B57C4E"/>
    <w:rsid w:val="00B57CBE"/>
    <w:rsid w:val="00B57F91"/>
    <w:rsid w:val="00B600BB"/>
    <w:rsid w:val="00B600FF"/>
    <w:rsid w:val="00B6037B"/>
    <w:rsid w:val="00B60461"/>
    <w:rsid w:val="00B605B6"/>
    <w:rsid w:val="00B606FE"/>
    <w:rsid w:val="00B60764"/>
    <w:rsid w:val="00B607C3"/>
    <w:rsid w:val="00B608E7"/>
    <w:rsid w:val="00B60C17"/>
    <w:rsid w:val="00B60DFA"/>
    <w:rsid w:val="00B60FF7"/>
    <w:rsid w:val="00B6119A"/>
    <w:rsid w:val="00B61286"/>
    <w:rsid w:val="00B612F3"/>
    <w:rsid w:val="00B6133A"/>
    <w:rsid w:val="00B61435"/>
    <w:rsid w:val="00B61501"/>
    <w:rsid w:val="00B61743"/>
    <w:rsid w:val="00B61A4A"/>
    <w:rsid w:val="00B61ACF"/>
    <w:rsid w:val="00B61B35"/>
    <w:rsid w:val="00B61EC1"/>
    <w:rsid w:val="00B62094"/>
    <w:rsid w:val="00B623E2"/>
    <w:rsid w:val="00B6275C"/>
    <w:rsid w:val="00B6299D"/>
    <w:rsid w:val="00B62AEB"/>
    <w:rsid w:val="00B632B0"/>
    <w:rsid w:val="00B632EA"/>
    <w:rsid w:val="00B6331F"/>
    <w:rsid w:val="00B63380"/>
    <w:rsid w:val="00B63510"/>
    <w:rsid w:val="00B63529"/>
    <w:rsid w:val="00B63759"/>
    <w:rsid w:val="00B638A3"/>
    <w:rsid w:val="00B6396B"/>
    <w:rsid w:val="00B63B74"/>
    <w:rsid w:val="00B63C9C"/>
    <w:rsid w:val="00B63D54"/>
    <w:rsid w:val="00B64092"/>
    <w:rsid w:val="00B64130"/>
    <w:rsid w:val="00B64228"/>
    <w:rsid w:val="00B646D2"/>
    <w:rsid w:val="00B647C4"/>
    <w:rsid w:val="00B6487E"/>
    <w:rsid w:val="00B64A29"/>
    <w:rsid w:val="00B64A8E"/>
    <w:rsid w:val="00B64C06"/>
    <w:rsid w:val="00B64CED"/>
    <w:rsid w:val="00B64DCD"/>
    <w:rsid w:val="00B6518E"/>
    <w:rsid w:val="00B6563B"/>
    <w:rsid w:val="00B657DF"/>
    <w:rsid w:val="00B65BAA"/>
    <w:rsid w:val="00B65BF9"/>
    <w:rsid w:val="00B65C0E"/>
    <w:rsid w:val="00B65C25"/>
    <w:rsid w:val="00B65DB7"/>
    <w:rsid w:val="00B65DCB"/>
    <w:rsid w:val="00B65E55"/>
    <w:rsid w:val="00B660A2"/>
    <w:rsid w:val="00B66172"/>
    <w:rsid w:val="00B663E1"/>
    <w:rsid w:val="00B66484"/>
    <w:rsid w:val="00B664A4"/>
    <w:rsid w:val="00B66567"/>
    <w:rsid w:val="00B667C8"/>
    <w:rsid w:val="00B66CE6"/>
    <w:rsid w:val="00B66D64"/>
    <w:rsid w:val="00B66EFB"/>
    <w:rsid w:val="00B66FE0"/>
    <w:rsid w:val="00B67156"/>
    <w:rsid w:val="00B6722C"/>
    <w:rsid w:val="00B672E6"/>
    <w:rsid w:val="00B67598"/>
    <w:rsid w:val="00B67606"/>
    <w:rsid w:val="00B67B36"/>
    <w:rsid w:val="00B67BC7"/>
    <w:rsid w:val="00B67EF0"/>
    <w:rsid w:val="00B7001F"/>
    <w:rsid w:val="00B70197"/>
    <w:rsid w:val="00B7022B"/>
    <w:rsid w:val="00B70308"/>
    <w:rsid w:val="00B705C5"/>
    <w:rsid w:val="00B70817"/>
    <w:rsid w:val="00B70833"/>
    <w:rsid w:val="00B7091D"/>
    <w:rsid w:val="00B70F13"/>
    <w:rsid w:val="00B7103C"/>
    <w:rsid w:val="00B7106D"/>
    <w:rsid w:val="00B7111E"/>
    <w:rsid w:val="00B71240"/>
    <w:rsid w:val="00B71260"/>
    <w:rsid w:val="00B71557"/>
    <w:rsid w:val="00B715B3"/>
    <w:rsid w:val="00B71803"/>
    <w:rsid w:val="00B7188C"/>
    <w:rsid w:val="00B71BAD"/>
    <w:rsid w:val="00B71C85"/>
    <w:rsid w:val="00B7225C"/>
    <w:rsid w:val="00B72360"/>
    <w:rsid w:val="00B723F5"/>
    <w:rsid w:val="00B7283D"/>
    <w:rsid w:val="00B72A2A"/>
    <w:rsid w:val="00B72B4C"/>
    <w:rsid w:val="00B72C8B"/>
    <w:rsid w:val="00B72D4A"/>
    <w:rsid w:val="00B7304F"/>
    <w:rsid w:val="00B73086"/>
    <w:rsid w:val="00B730E2"/>
    <w:rsid w:val="00B73344"/>
    <w:rsid w:val="00B7337E"/>
    <w:rsid w:val="00B733A8"/>
    <w:rsid w:val="00B7360D"/>
    <w:rsid w:val="00B738E6"/>
    <w:rsid w:val="00B73ADB"/>
    <w:rsid w:val="00B73E96"/>
    <w:rsid w:val="00B73EFC"/>
    <w:rsid w:val="00B74008"/>
    <w:rsid w:val="00B7421A"/>
    <w:rsid w:val="00B743A8"/>
    <w:rsid w:val="00B746BF"/>
    <w:rsid w:val="00B74737"/>
    <w:rsid w:val="00B74795"/>
    <w:rsid w:val="00B74824"/>
    <w:rsid w:val="00B749BE"/>
    <w:rsid w:val="00B74AEE"/>
    <w:rsid w:val="00B74BE5"/>
    <w:rsid w:val="00B74D29"/>
    <w:rsid w:val="00B74E6E"/>
    <w:rsid w:val="00B75038"/>
    <w:rsid w:val="00B751D1"/>
    <w:rsid w:val="00B751F9"/>
    <w:rsid w:val="00B7564B"/>
    <w:rsid w:val="00B75A9A"/>
    <w:rsid w:val="00B75B2C"/>
    <w:rsid w:val="00B75B8B"/>
    <w:rsid w:val="00B76028"/>
    <w:rsid w:val="00B76126"/>
    <w:rsid w:val="00B762BF"/>
    <w:rsid w:val="00B76811"/>
    <w:rsid w:val="00B768B3"/>
    <w:rsid w:val="00B769A0"/>
    <w:rsid w:val="00B76A24"/>
    <w:rsid w:val="00B76A4F"/>
    <w:rsid w:val="00B76BC0"/>
    <w:rsid w:val="00B76D40"/>
    <w:rsid w:val="00B76F19"/>
    <w:rsid w:val="00B7700C"/>
    <w:rsid w:val="00B7708A"/>
    <w:rsid w:val="00B770E1"/>
    <w:rsid w:val="00B77256"/>
    <w:rsid w:val="00B77284"/>
    <w:rsid w:val="00B77472"/>
    <w:rsid w:val="00B7762F"/>
    <w:rsid w:val="00B77635"/>
    <w:rsid w:val="00B777E3"/>
    <w:rsid w:val="00B778FC"/>
    <w:rsid w:val="00B77A8D"/>
    <w:rsid w:val="00B77AFC"/>
    <w:rsid w:val="00B77BC9"/>
    <w:rsid w:val="00B77C19"/>
    <w:rsid w:val="00B77CE4"/>
    <w:rsid w:val="00B77E41"/>
    <w:rsid w:val="00B77F55"/>
    <w:rsid w:val="00B77FB1"/>
    <w:rsid w:val="00B77FFB"/>
    <w:rsid w:val="00B801E3"/>
    <w:rsid w:val="00B8033D"/>
    <w:rsid w:val="00B806F1"/>
    <w:rsid w:val="00B80A08"/>
    <w:rsid w:val="00B80A84"/>
    <w:rsid w:val="00B80D09"/>
    <w:rsid w:val="00B80DA6"/>
    <w:rsid w:val="00B80DF0"/>
    <w:rsid w:val="00B8102A"/>
    <w:rsid w:val="00B81072"/>
    <w:rsid w:val="00B813A8"/>
    <w:rsid w:val="00B8143F"/>
    <w:rsid w:val="00B8152A"/>
    <w:rsid w:val="00B8154D"/>
    <w:rsid w:val="00B81A59"/>
    <w:rsid w:val="00B81AC1"/>
    <w:rsid w:val="00B81ADB"/>
    <w:rsid w:val="00B81AFD"/>
    <w:rsid w:val="00B81BBB"/>
    <w:rsid w:val="00B81BEF"/>
    <w:rsid w:val="00B81D3F"/>
    <w:rsid w:val="00B81DD2"/>
    <w:rsid w:val="00B820DE"/>
    <w:rsid w:val="00B821AD"/>
    <w:rsid w:val="00B821E8"/>
    <w:rsid w:val="00B825CC"/>
    <w:rsid w:val="00B826D4"/>
    <w:rsid w:val="00B826E8"/>
    <w:rsid w:val="00B82869"/>
    <w:rsid w:val="00B82AB2"/>
    <w:rsid w:val="00B82AC3"/>
    <w:rsid w:val="00B82AFF"/>
    <w:rsid w:val="00B82FD7"/>
    <w:rsid w:val="00B83222"/>
    <w:rsid w:val="00B83559"/>
    <w:rsid w:val="00B83669"/>
    <w:rsid w:val="00B836BC"/>
    <w:rsid w:val="00B837AA"/>
    <w:rsid w:val="00B837F3"/>
    <w:rsid w:val="00B83A4F"/>
    <w:rsid w:val="00B83AA7"/>
    <w:rsid w:val="00B83AF5"/>
    <w:rsid w:val="00B83BD4"/>
    <w:rsid w:val="00B83C46"/>
    <w:rsid w:val="00B83DB5"/>
    <w:rsid w:val="00B83DE7"/>
    <w:rsid w:val="00B846D5"/>
    <w:rsid w:val="00B85357"/>
    <w:rsid w:val="00B8541D"/>
    <w:rsid w:val="00B85666"/>
    <w:rsid w:val="00B85744"/>
    <w:rsid w:val="00B857CC"/>
    <w:rsid w:val="00B85E4A"/>
    <w:rsid w:val="00B86033"/>
    <w:rsid w:val="00B86097"/>
    <w:rsid w:val="00B86303"/>
    <w:rsid w:val="00B864DC"/>
    <w:rsid w:val="00B8675E"/>
    <w:rsid w:val="00B86999"/>
    <w:rsid w:val="00B86A21"/>
    <w:rsid w:val="00B86A3E"/>
    <w:rsid w:val="00B86AA8"/>
    <w:rsid w:val="00B86C77"/>
    <w:rsid w:val="00B86D0B"/>
    <w:rsid w:val="00B871E2"/>
    <w:rsid w:val="00B8720C"/>
    <w:rsid w:val="00B8724B"/>
    <w:rsid w:val="00B874C2"/>
    <w:rsid w:val="00B87590"/>
    <w:rsid w:val="00B875DB"/>
    <w:rsid w:val="00B8769E"/>
    <w:rsid w:val="00B877EF"/>
    <w:rsid w:val="00B8787F"/>
    <w:rsid w:val="00B878EA"/>
    <w:rsid w:val="00B87E32"/>
    <w:rsid w:val="00B87EF8"/>
    <w:rsid w:val="00B903B9"/>
    <w:rsid w:val="00B904B5"/>
    <w:rsid w:val="00B90573"/>
    <w:rsid w:val="00B907DC"/>
    <w:rsid w:val="00B908E5"/>
    <w:rsid w:val="00B90C79"/>
    <w:rsid w:val="00B90F62"/>
    <w:rsid w:val="00B90F80"/>
    <w:rsid w:val="00B9117A"/>
    <w:rsid w:val="00B911CB"/>
    <w:rsid w:val="00B912E8"/>
    <w:rsid w:val="00B9130E"/>
    <w:rsid w:val="00B91ACB"/>
    <w:rsid w:val="00B91C34"/>
    <w:rsid w:val="00B91EDC"/>
    <w:rsid w:val="00B91FAE"/>
    <w:rsid w:val="00B91FC5"/>
    <w:rsid w:val="00B92001"/>
    <w:rsid w:val="00B92041"/>
    <w:rsid w:val="00B92147"/>
    <w:rsid w:val="00B92288"/>
    <w:rsid w:val="00B923B6"/>
    <w:rsid w:val="00B9256F"/>
    <w:rsid w:val="00B926C0"/>
    <w:rsid w:val="00B926C7"/>
    <w:rsid w:val="00B926DA"/>
    <w:rsid w:val="00B92792"/>
    <w:rsid w:val="00B92950"/>
    <w:rsid w:val="00B929AA"/>
    <w:rsid w:val="00B92A2B"/>
    <w:rsid w:val="00B92A7A"/>
    <w:rsid w:val="00B92B12"/>
    <w:rsid w:val="00B92BC7"/>
    <w:rsid w:val="00B92F92"/>
    <w:rsid w:val="00B93135"/>
    <w:rsid w:val="00B9356A"/>
    <w:rsid w:val="00B93733"/>
    <w:rsid w:val="00B93A3A"/>
    <w:rsid w:val="00B93E5D"/>
    <w:rsid w:val="00B94545"/>
    <w:rsid w:val="00B94725"/>
    <w:rsid w:val="00B94A08"/>
    <w:rsid w:val="00B94A65"/>
    <w:rsid w:val="00B94F3E"/>
    <w:rsid w:val="00B94F5D"/>
    <w:rsid w:val="00B95114"/>
    <w:rsid w:val="00B95341"/>
    <w:rsid w:val="00B9535D"/>
    <w:rsid w:val="00B95553"/>
    <w:rsid w:val="00B95642"/>
    <w:rsid w:val="00B95683"/>
    <w:rsid w:val="00B95730"/>
    <w:rsid w:val="00B9589A"/>
    <w:rsid w:val="00B95D0B"/>
    <w:rsid w:val="00B95E1E"/>
    <w:rsid w:val="00B95FFE"/>
    <w:rsid w:val="00B96119"/>
    <w:rsid w:val="00B96188"/>
    <w:rsid w:val="00B962F6"/>
    <w:rsid w:val="00B9638D"/>
    <w:rsid w:val="00B964D2"/>
    <w:rsid w:val="00B96565"/>
    <w:rsid w:val="00B965B2"/>
    <w:rsid w:val="00B96A7B"/>
    <w:rsid w:val="00B96C30"/>
    <w:rsid w:val="00B971A7"/>
    <w:rsid w:val="00B971AF"/>
    <w:rsid w:val="00B97210"/>
    <w:rsid w:val="00B973AE"/>
    <w:rsid w:val="00B97417"/>
    <w:rsid w:val="00B97431"/>
    <w:rsid w:val="00B976CC"/>
    <w:rsid w:val="00BA01EF"/>
    <w:rsid w:val="00BA0310"/>
    <w:rsid w:val="00BA03C3"/>
    <w:rsid w:val="00BA0403"/>
    <w:rsid w:val="00BA045D"/>
    <w:rsid w:val="00BA080D"/>
    <w:rsid w:val="00BA0890"/>
    <w:rsid w:val="00BA0C90"/>
    <w:rsid w:val="00BA0CC0"/>
    <w:rsid w:val="00BA0FE3"/>
    <w:rsid w:val="00BA0FFF"/>
    <w:rsid w:val="00BA10DE"/>
    <w:rsid w:val="00BA1372"/>
    <w:rsid w:val="00BA1373"/>
    <w:rsid w:val="00BA1657"/>
    <w:rsid w:val="00BA1775"/>
    <w:rsid w:val="00BA188F"/>
    <w:rsid w:val="00BA1925"/>
    <w:rsid w:val="00BA1CB1"/>
    <w:rsid w:val="00BA1EA8"/>
    <w:rsid w:val="00BA1EAD"/>
    <w:rsid w:val="00BA21BD"/>
    <w:rsid w:val="00BA23C9"/>
    <w:rsid w:val="00BA2565"/>
    <w:rsid w:val="00BA2CCA"/>
    <w:rsid w:val="00BA2ED3"/>
    <w:rsid w:val="00BA2EF4"/>
    <w:rsid w:val="00BA2F3B"/>
    <w:rsid w:val="00BA2F6A"/>
    <w:rsid w:val="00BA3169"/>
    <w:rsid w:val="00BA32F9"/>
    <w:rsid w:val="00BA344B"/>
    <w:rsid w:val="00BA3538"/>
    <w:rsid w:val="00BA3C9A"/>
    <w:rsid w:val="00BA3CB9"/>
    <w:rsid w:val="00BA3FD5"/>
    <w:rsid w:val="00BA431E"/>
    <w:rsid w:val="00BA45F3"/>
    <w:rsid w:val="00BA4B56"/>
    <w:rsid w:val="00BA4C42"/>
    <w:rsid w:val="00BA4FFA"/>
    <w:rsid w:val="00BA5383"/>
    <w:rsid w:val="00BA557A"/>
    <w:rsid w:val="00BA587B"/>
    <w:rsid w:val="00BA5C9A"/>
    <w:rsid w:val="00BA5CAE"/>
    <w:rsid w:val="00BA6021"/>
    <w:rsid w:val="00BA62AC"/>
    <w:rsid w:val="00BA64A3"/>
    <w:rsid w:val="00BA6833"/>
    <w:rsid w:val="00BA69D7"/>
    <w:rsid w:val="00BA6BFC"/>
    <w:rsid w:val="00BA6F2B"/>
    <w:rsid w:val="00BA7070"/>
    <w:rsid w:val="00BA71F8"/>
    <w:rsid w:val="00BA7210"/>
    <w:rsid w:val="00BA74C4"/>
    <w:rsid w:val="00BA7646"/>
    <w:rsid w:val="00BA769C"/>
    <w:rsid w:val="00BA775C"/>
    <w:rsid w:val="00BA77D1"/>
    <w:rsid w:val="00BA796E"/>
    <w:rsid w:val="00BA7B8D"/>
    <w:rsid w:val="00BA7E0D"/>
    <w:rsid w:val="00BA7F40"/>
    <w:rsid w:val="00BA7FC4"/>
    <w:rsid w:val="00BB0369"/>
    <w:rsid w:val="00BB055E"/>
    <w:rsid w:val="00BB0721"/>
    <w:rsid w:val="00BB0759"/>
    <w:rsid w:val="00BB09E9"/>
    <w:rsid w:val="00BB0F4A"/>
    <w:rsid w:val="00BB0F6B"/>
    <w:rsid w:val="00BB0F92"/>
    <w:rsid w:val="00BB104B"/>
    <w:rsid w:val="00BB1151"/>
    <w:rsid w:val="00BB1296"/>
    <w:rsid w:val="00BB1495"/>
    <w:rsid w:val="00BB1519"/>
    <w:rsid w:val="00BB15D4"/>
    <w:rsid w:val="00BB160C"/>
    <w:rsid w:val="00BB1646"/>
    <w:rsid w:val="00BB1668"/>
    <w:rsid w:val="00BB16B7"/>
    <w:rsid w:val="00BB16C4"/>
    <w:rsid w:val="00BB16F2"/>
    <w:rsid w:val="00BB1823"/>
    <w:rsid w:val="00BB1BCD"/>
    <w:rsid w:val="00BB2043"/>
    <w:rsid w:val="00BB2245"/>
    <w:rsid w:val="00BB239C"/>
    <w:rsid w:val="00BB25F6"/>
    <w:rsid w:val="00BB2635"/>
    <w:rsid w:val="00BB2764"/>
    <w:rsid w:val="00BB29C7"/>
    <w:rsid w:val="00BB2A90"/>
    <w:rsid w:val="00BB2CA0"/>
    <w:rsid w:val="00BB2E00"/>
    <w:rsid w:val="00BB2F88"/>
    <w:rsid w:val="00BB31D6"/>
    <w:rsid w:val="00BB3248"/>
    <w:rsid w:val="00BB3341"/>
    <w:rsid w:val="00BB3405"/>
    <w:rsid w:val="00BB388D"/>
    <w:rsid w:val="00BB3917"/>
    <w:rsid w:val="00BB39A4"/>
    <w:rsid w:val="00BB3A14"/>
    <w:rsid w:val="00BB3A4B"/>
    <w:rsid w:val="00BB3BA8"/>
    <w:rsid w:val="00BB3DB4"/>
    <w:rsid w:val="00BB3F1D"/>
    <w:rsid w:val="00BB4287"/>
    <w:rsid w:val="00BB430D"/>
    <w:rsid w:val="00BB45F9"/>
    <w:rsid w:val="00BB45FE"/>
    <w:rsid w:val="00BB4E60"/>
    <w:rsid w:val="00BB5181"/>
    <w:rsid w:val="00BB5270"/>
    <w:rsid w:val="00BB53C2"/>
    <w:rsid w:val="00BB5492"/>
    <w:rsid w:val="00BB5713"/>
    <w:rsid w:val="00BB57E4"/>
    <w:rsid w:val="00BB5905"/>
    <w:rsid w:val="00BB5935"/>
    <w:rsid w:val="00BB5BAE"/>
    <w:rsid w:val="00BB5DE2"/>
    <w:rsid w:val="00BB6081"/>
    <w:rsid w:val="00BB60E8"/>
    <w:rsid w:val="00BB615D"/>
    <w:rsid w:val="00BB62D3"/>
    <w:rsid w:val="00BB65E3"/>
    <w:rsid w:val="00BB6758"/>
    <w:rsid w:val="00BB6971"/>
    <w:rsid w:val="00BB6992"/>
    <w:rsid w:val="00BB6B07"/>
    <w:rsid w:val="00BB6CA0"/>
    <w:rsid w:val="00BB6D82"/>
    <w:rsid w:val="00BB6DE4"/>
    <w:rsid w:val="00BB720B"/>
    <w:rsid w:val="00BB736E"/>
    <w:rsid w:val="00BB7610"/>
    <w:rsid w:val="00BB767D"/>
    <w:rsid w:val="00BB7AA3"/>
    <w:rsid w:val="00BC0176"/>
    <w:rsid w:val="00BC038D"/>
    <w:rsid w:val="00BC06DB"/>
    <w:rsid w:val="00BC0798"/>
    <w:rsid w:val="00BC093D"/>
    <w:rsid w:val="00BC0B0C"/>
    <w:rsid w:val="00BC0B43"/>
    <w:rsid w:val="00BC0DC3"/>
    <w:rsid w:val="00BC0DF3"/>
    <w:rsid w:val="00BC1266"/>
    <w:rsid w:val="00BC132F"/>
    <w:rsid w:val="00BC139A"/>
    <w:rsid w:val="00BC1606"/>
    <w:rsid w:val="00BC163A"/>
    <w:rsid w:val="00BC16D9"/>
    <w:rsid w:val="00BC1B51"/>
    <w:rsid w:val="00BC1B66"/>
    <w:rsid w:val="00BC1BBD"/>
    <w:rsid w:val="00BC1D10"/>
    <w:rsid w:val="00BC1F1E"/>
    <w:rsid w:val="00BC201C"/>
    <w:rsid w:val="00BC2178"/>
    <w:rsid w:val="00BC2187"/>
    <w:rsid w:val="00BC21B8"/>
    <w:rsid w:val="00BC2291"/>
    <w:rsid w:val="00BC2556"/>
    <w:rsid w:val="00BC297F"/>
    <w:rsid w:val="00BC2B8B"/>
    <w:rsid w:val="00BC2D2C"/>
    <w:rsid w:val="00BC2D6A"/>
    <w:rsid w:val="00BC2D9C"/>
    <w:rsid w:val="00BC3230"/>
    <w:rsid w:val="00BC3310"/>
    <w:rsid w:val="00BC35C8"/>
    <w:rsid w:val="00BC35E4"/>
    <w:rsid w:val="00BC365E"/>
    <w:rsid w:val="00BC3672"/>
    <w:rsid w:val="00BC36C7"/>
    <w:rsid w:val="00BC3A92"/>
    <w:rsid w:val="00BC3B88"/>
    <w:rsid w:val="00BC3BB4"/>
    <w:rsid w:val="00BC3DF8"/>
    <w:rsid w:val="00BC3F22"/>
    <w:rsid w:val="00BC414A"/>
    <w:rsid w:val="00BC4295"/>
    <w:rsid w:val="00BC462A"/>
    <w:rsid w:val="00BC469B"/>
    <w:rsid w:val="00BC47F2"/>
    <w:rsid w:val="00BC4804"/>
    <w:rsid w:val="00BC489A"/>
    <w:rsid w:val="00BC4AA6"/>
    <w:rsid w:val="00BC4B1C"/>
    <w:rsid w:val="00BC4D40"/>
    <w:rsid w:val="00BC4DC8"/>
    <w:rsid w:val="00BC5422"/>
    <w:rsid w:val="00BC558E"/>
    <w:rsid w:val="00BC5A6D"/>
    <w:rsid w:val="00BC5BFD"/>
    <w:rsid w:val="00BC5CFC"/>
    <w:rsid w:val="00BC6173"/>
    <w:rsid w:val="00BC62FC"/>
    <w:rsid w:val="00BC6742"/>
    <w:rsid w:val="00BC67B2"/>
    <w:rsid w:val="00BC6A0B"/>
    <w:rsid w:val="00BC6BE1"/>
    <w:rsid w:val="00BC6D1B"/>
    <w:rsid w:val="00BC6DC5"/>
    <w:rsid w:val="00BC739B"/>
    <w:rsid w:val="00BC758E"/>
    <w:rsid w:val="00BC75FD"/>
    <w:rsid w:val="00BC789A"/>
    <w:rsid w:val="00BC7A85"/>
    <w:rsid w:val="00BC7C81"/>
    <w:rsid w:val="00BC7CCA"/>
    <w:rsid w:val="00BC7DA7"/>
    <w:rsid w:val="00BD003B"/>
    <w:rsid w:val="00BD008F"/>
    <w:rsid w:val="00BD02EF"/>
    <w:rsid w:val="00BD04AC"/>
    <w:rsid w:val="00BD0594"/>
    <w:rsid w:val="00BD0643"/>
    <w:rsid w:val="00BD0A00"/>
    <w:rsid w:val="00BD0B9B"/>
    <w:rsid w:val="00BD0D89"/>
    <w:rsid w:val="00BD0E2E"/>
    <w:rsid w:val="00BD0E72"/>
    <w:rsid w:val="00BD0E80"/>
    <w:rsid w:val="00BD1119"/>
    <w:rsid w:val="00BD14D2"/>
    <w:rsid w:val="00BD160E"/>
    <w:rsid w:val="00BD165C"/>
    <w:rsid w:val="00BD1EEE"/>
    <w:rsid w:val="00BD1F91"/>
    <w:rsid w:val="00BD20D6"/>
    <w:rsid w:val="00BD23A5"/>
    <w:rsid w:val="00BD28BA"/>
    <w:rsid w:val="00BD2970"/>
    <w:rsid w:val="00BD2A88"/>
    <w:rsid w:val="00BD2AD8"/>
    <w:rsid w:val="00BD2C75"/>
    <w:rsid w:val="00BD2CDC"/>
    <w:rsid w:val="00BD2E21"/>
    <w:rsid w:val="00BD2E88"/>
    <w:rsid w:val="00BD30E0"/>
    <w:rsid w:val="00BD3156"/>
    <w:rsid w:val="00BD3160"/>
    <w:rsid w:val="00BD320E"/>
    <w:rsid w:val="00BD325A"/>
    <w:rsid w:val="00BD34A1"/>
    <w:rsid w:val="00BD3AD5"/>
    <w:rsid w:val="00BD3AFC"/>
    <w:rsid w:val="00BD3D0C"/>
    <w:rsid w:val="00BD421B"/>
    <w:rsid w:val="00BD4271"/>
    <w:rsid w:val="00BD428E"/>
    <w:rsid w:val="00BD4B2F"/>
    <w:rsid w:val="00BD4D77"/>
    <w:rsid w:val="00BD5139"/>
    <w:rsid w:val="00BD5190"/>
    <w:rsid w:val="00BD5634"/>
    <w:rsid w:val="00BD5798"/>
    <w:rsid w:val="00BD586C"/>
    <w:rsid w:val="00BD5921"/>
    <w:rsid w:val="00BD5AF9"/>
    <w:rsid w:val="00BD5DB0"/>
    <w:rsid w:val="00BD5ECF"/>
    <w:rsid w:val="00BD5FB5"/>
    <w:rsid w:val="00BD5FDF"/>
    <w:rsid w:val="00BD6307"/>
    <w:rsid w:val="00BD636A"/>
    <w:rsid w:val="00BD6488"/>
    <w:rsid w:val="00BD6613"/>
    <w:rsid w:val="00BD67ED"/>
    <w:rsid w:val="00BD694C"/>
    <w:rsid w:val="00BD69F7"/>
    <w:rsid w:val="00BD6C70"/>
    <w:rsid w:val="00BD6DD7"/>
    <w:rsid w:val="00BD6E3F"/>
    <w:rsid w:val="00BD6EC1"/>
    <w:rsid w:val="00BD72A2"/>
    <w:rsid w:val="00BD7308"/>
    <w:rsid w:val="00BD75CE"/>
    <w:rsid w:val="00BD7820"/>
    <w:rsid w:val="00BD797F"/>
    <w:rsid w:val="00BD7B7B"/>
    <w:rsid w:val="00BD7C31"/>
    <w:rsid w:val="00BD7C87"/>
    <w:rsid w:val="00BD7F8F"/>
    <w:rsid w:val="00BE0010"/>
    <w:rsid w:val="00BE022C"/>
    <w:rsid w:val="00BE0669"/>
    <w:rsid w:val="00BE0841"/>
    <w:rsid w:val="00BE0849"/>
    <w:rsid w:val="00BE0875"/>
    <w:rsid w:val="00BE0879"/>
    <w:rsid w:val="00BE0A39"/>
    <w:rsid w:val="00BE0B56"/>
    <w:rsid w:val="00BE0DC5"/>
    <w:rsid w:val="00BE0EAB"/>
    <w:rsid w:val="00BE12D8"/>
    <w:rsid w:val="00BE15C8"/>
    <w:rsid w:val="00BE15D8"/>
    <w:rsid w:val="00BE15FB"/>
    <w:rsid w:val="00BE1BEC"/>
    <w:rsid w:val="00BE1BF6"/>
    <w:rsid w:val="00BE1C5B"/>
    <w:rsid w:val="00BE2141"/>
    <w:rsid w:val="00BE23C1"/>
    <w:rsid w:val="00BE2667"/>
    <w:rsid w:val="00BE274E"/>
    <w:rsid w:val="00BE293D"/>
    <w:rsid w:val="00BE2A62"/>
    <w:rsid w:val="00BE2E93"/>
    <w:rsid w:val="00BE2FA5"/>
    <w:rsid w:val="00BE3132"/>
    <w:rsid w:val="00BE3248"/>
    <w:rsid w:val="00BE380E"/>
    <w:rsid w:val="00BE3ADD"/>
    <w:rsid w:val="00BE3AFB"/>
    <w:rsid w:val="00BE3D6E"/>
    <w:rsid w:val="00BE3E69"/>
    <w:rsid w:val="00BE3EA3"/>
    <w:rsid w:val="00BE4871"/>
    <w:rsid w:val="00BE48B4"/>
    <w:rsid w:val="00BE4B20"/>
    <w:rsid w:val="00BE4BF9"/>
    <w:rsid w:val="00BE4BFA"/>
    <w:rsid w:val="00BE4C26"/>
    <w:rsid w:val="00BE4C57"/>
    <w:rsid w:val="00BE4E5B"/>
    <w:rsid w:val="00BE4F80"/>
    <w:rsid w:val="00BE4FD7"/>
    <w:rsid w:val="00BE4FEF"/>
    <w:rsid w:val="00BE50F2"/>
    <w:rsid w:val="00BE55C4"/>
    <w:rsid w:val="00BE58E3"/>
    <w:rsid w:val="00BE5A3F"/>
    <w:rsid w:val="00BE5CC6"/>
    <w:rsid w:val="00BE5D7A"/>
    <w:rsid w:val="00BE5DCA"/>
    <w:rsid w:val="00BE5E17"/>
    <w:rsid w:val="00BE5F60"/>
    <w:rsid w:val="00BE601C"/>
    <w:rsid w:val="00BE61E3"/>
    <w:rsid w:val="00BE62F7"/>
    <w:rsid w:val="00BE6395"/>
    <w:rsid w:val="00BE63DC"/>
    <w:rsid w:val="00BE6692"/>
    <w:rsid w:val="00BE66CF"/>
    <w:rsid w:val="00BE6824"/>
    <w:rsid w:val="00BE6AAA"/>
    <w:rsid w:val="00BE6DE3"/>
    <w:rsid w:val="00BE6E5A"/>
    <w:rsid w:val="00BE72F3"/>
    <w:rsid w:val="00BE7412"/>
    <w:rsid w:val="00BE7474"/>
    <w:rsid w:val="00BE7582"/>
    <w:rsid w:val="00BE7588"/>
    <w:rsid w:val="00BE761D"/>
    <w:rsid w:val="00BE7674"/>
    <w:rsid w:val="00BE780A"/>
    <w:rsid w:val="00BE7890"/>
    <w:rsid w:val="00BE7A52"/>
    <w:rsid w:val="00BE7BEB"/>
    <w:rsid w:val="00BE7DE7"/>
    <w:rsid w:val="00BE7E62"/>
    <w:rsid w:val="00BE7E8C"/>
    <w:rsid w:val="00BE7ED5"/>
    <w:rsid w:val="00BE7F79"/>
    <w:rsid w:val="00BF0115"/>
    <w:rsid w:val="00BF0375"/>
    <w:rsid w:val="00BF0380"/>
    <w:rsid w:val="00BF05C7"/>
    <w:rsid w:val="00BF07B3"/>
    <w:rsid w:val="00BF0DC1"/>
    <w:rsid w:val="00BF10F2"/>
    <w:rsid w:val="00BF150A"/>
    <w:rsid w:val="00BF15E2"/>
    <w:rsid w:val="00BF1630"/>
    <w:rsid w:val="00BF1DBE"/>
    <w:rsid w:val="00BF1DE7"/>
    <w:rsid w:val="00BF20C8"/>
    <w:rsid w:val="00BF2128"/>
    <w:rsid w:val="00BF21AF"/>
    <w:rsid w:val="00BF2334"/>
    <w:rsid w:val="00BF25ED"/>
    <w:rsid w:val="00BF2743"/>
    <w:rsid w:val="00BF2888"/>
    <w:rsid w:val="00BF2C52"/>
    <w:rsid w:val="00BF2C8E"/>
    <w:rsid w:val="00BF2D67"/>
    <w:rsid w:val="00BF3005"/>
    <w:rsid w:val="00BF3234"/>
    <w:rsid w:val="00BF331F"/>
    <w:rsid w:val="00BF3360"/>
    <w:rsid w:val="00BF35D7"/>
    <w:rsid w:val="00BF3799"/>
    <w:rsid w:val="00BF37B5"/>
    <w:rsid w:val="00BF3A43"/>
    <w:rsid w:val="00BF3A83"/>
    <w:rsid w:val="00BF3B9E"/>
    <w:rsid w:val="00BF3BFC"/>
    <w:rsid w:val="00BF3C3C"/>
    <w:rsid w:val="00BF3D48"/>
    <w:rsid w:val="00BF402E"/>
    <w:rsid w:val="00BF40D0"/>
    <w:rsid w:val="00BF4127"/>
    <w:rsid w:val="00BF4167"/>
    <w:rsid w:val="00BF4218"/>
    <w:rsid w:val="00BF45B0"/>
    <w:rsid w:val="00BF45E0"/>
    <w:rsid w:val="00BF46DE"/>
    <w:rsid w:val="00BF470E"/>
    <w:rsid w:val="00BF481C"/>
    <w:rsid w:val="00BF4CF2"/>
    <w:rsid w:val="00BF4D6E"/>
    <w:rsid w:val="00BF4E30"/>
    <w:rsid w:val="00BF4E80"/>
    <w:rsid w:val="00BF4F5F"/>
    <w:rsid w:val="00BF4FC3"/>
    <w:rsid w:val="00BF5129"/>
    <w:rsid w:val="00BF5149"/>
    <w:rsid w:val="00BF51C8"/>
    <w:rsid w:val="00BF530D"/>
    <w:rsid w:val="00BF59BD"/>
    <w:rsid w:val="00BF5B90"/>
    <w:rsid w:val="00BF5DC9"/>
    <w:rsid w:val="00BF5FC6"/>
    <w:rsid w:val="00BF60AB"/>
    <w:rsid w:val="00BF60C2"/>
    <w:rsid w:val="00BF6100"/>
    <w:rsid w:val="00BF611C"/>
    <w:rsid w:val="00BF62AC"/>
    <w:rsid w:val="00BF6436"/>
    <w:rsid w:val="00BF6716"/>
    <w:rsid w:val="00BF675F"/>
    <w:rsid w:val="00BF6A4E"/>
    <w:rsid w:val="00BF6CA7"/>
    <w:rsid w:val="00BF6ECD"/>
    <w:rsid w:val="00BF737A"/>
    <w:rsid w:val="00BF7456"/>
    <w:rsid w:val="00BF752C"/>
    <w:rsid w:val="00BF762F"/>
    <w:rsid w:val="00BF79C8"/>
    <w:rsid w:val="00BF7D3A"/>
    <w:rsid w:val="00BF7E87"/>
    <w:rsid w:val="00BF7EDE"/>
    <w:rsid w:val="00BF7F53"/>
    <w:rsid w:val="00BF7F56"/>
    <w:rsid w:val="00C00581"/>
    <w:rsid w:val="00C00609"/>
    <w:rsid w:val="00C00AAE"/>
    <w:rsid w:val="00C00B05"/>
    <w:rsid w:val="00C00C30"/>
    <w:rsid w:val="00C00E40"/>
    <w:rsid w:val="00C0113E"/>
    <w:rsid w:val="00C01158"/>
    <w:rsid w:val="00C01E84"/>
    <w:rsid w:val="00C01EA3"/>
    <w:rsid w:val="00C02083"/>
    <w:rsid w:val="00C021CB"/>
    <w:rsid w:val="00C02406"/>
    <w:rsid w:val="00C025FA"/>
    <w:rsid w:val="00C02677"/>
    <w:rsid w:val="00C026CA"/>
    <w:rsid w:val="00C0273C"/>
    <w:rsid w:val="00C02A58"/>
    <w:rsid w:val="00C02AFC"/>
    <w:rsid w:val="00C02B08"/>
    <w:rsid w:val="00C02C0D"/>
    <w:rsid w:val="00C02CBA"/>
    <w:rsid w:val="00C02F0F"/>
    <w:rsid w:val="00C030A8"/>
    <w:rsid w:val="00C0319A"/>
    <w:rsid w:val="00C032B2"/>
    <w:rsid w:val="00C03558"/>
    <w:rsid w:val="00C037E0"/>
    <w:rsid w:val="00C03B77"/>
    <w:rsid w:val="00C03CCF"/>
    <w:rsid w:val="00C03CD6"/>
    <w:rsid w:val="00C03E3F"/>
    <w:rsid w:val="00C040A7"/>
    <w:rsid w:val="00C04111"/>
    <w:rsid w:val="00C041B3"/>
    <w:rsid w:val="00C04453"/>
    <w:rsid w:val="00C045D2"/>
    <w:rsid w:val="00C046D8"/>
    <w:rsid w:val="00C04C98"/>
    <w:rsid w:val="00C04CD9"/>
    <w:rsid w:val="00C04DF3"/>
    <w:rsid w:val="00C04F03"/>
    <w:rsid w:val="00C04F0A"/>
    <w:rsid w:val="00C04FA5"/>
    <w:rsid w:val="00C0508B"/>
    <w:rsid w:val="00C051DF"/>
    <w:rsid w:val="00C05275"/>
    <w:rsid w:val="00C05281"/>
    <w:rsid w:val="00C055FD"/>
    <w:rsid w:val="00C05736"/>
    <w:rsid w:val="00C057FC"/>
    <w:rsid w:val="00C05885"/>
    <w:rsid w:val="00C059E5"/>
    <w:rsid w:val="00C06586"/>
    <w:rsid w:val="00C06870"/>
    <w:rsid w:val="00C06A29"/>
    <w:rsid w:val="00C06AB8"/>
    <w:rsid w:val="00C06BB3"/>
    <w:rsid w:val="00C06DC9"/>
    <w:rsid w:val="00C06F1A"/>
    <w:rsid w:val="00C0719E"/>
    <w:rsid w:val="00C07219"/>
    <w:rsid w:val="00C0729E"/>
    <w:rsid w:val="00C073E2"/>
    <w:rsid w:val="00C07407"/>
    <w:rsid w:val="00C074A1"/>
    <w:rsid w:val="00C077D2"/>
    <w:rsid w:val="00C0781D"/>
    <w:rsid w:val="00C07890"/>
    <w:rsid w:val="00C0793D"/>
    <w:rsid w:val="00C07A02"/>
    <w:rsid w:val="00C07A8B"/>
    <w:rsid w:val="00C07AE9"/>
    <w:rsid w:val="00C07BCB"/>
    <w:rsid w:val="00C07C54"/>
    <w:rsid w:val="00C07D71"/>
    <w:rsid w:val="00C07D85"/>
    <w:rsid w:val="00C07ED0"/>
    <w:rsid w:val="00C07F03"/>
    <w:rsid w:val="00C100A1"/>
    <w:rsid w:val="00C102C4"/>
    <w:rsid w:val="00C102F2"/>
    <w:rsid w:val="00C10364"/>
    <w:rsid w:val="00C103BD"/>
    <w:rsid w:val="00C10444"/>
    <w:rsid w:val="00C1070D"/>
    <w:rsid w:val="00C10A51"/>
    <w:rsid w:val="00C10A5D"/>
    <w:rsid w:val="00C11073"/>
    <w:rsid w:val="00C11126"/>
    <w:rsid w:val="00C11530"/>
    <w:rsid w:val="00C117A4"/>
    <w:rsid w:val="00C117E4"/>
    <w:rsid w:val="00C118CC"/>
    <w:rsid w:val="00C118EF"/>
    <w:rsid w:val="00C11921"/>
    <w:rsid w:val="00C11B19"/>
    <w:rsid w:val="00C11B1A"/>
    <w:rsid w:val="00C11E25"/>
    <w:rsid w:val="00C12457"/>
    <w:rsid w:val="00C12560"/>
    <w:rsid w:val="00C12567"/>
    <w:rsid w:val="00C128CF"/>
    <w:rsid w:val="00C12925"/>
    <w:rsid w:val="00C12A04"/>
    <w:rsid w:val="00C12B6F"/>
    <w:rsid w:val="00C12CFE"/>
    <w:rsid w:val="00C130D4"/>
    <w:rsid w:val="00C1312D"/>
    <w:rsid w:val="00C13261"/>
    <w:rsid w:val="00C1351F"/>
    <w:rsid w:val="00C13719"/>
    <w:rsid w:val="00C13936"/>
    <w:rsid w:val="00C13989"/>
    <w:rsid w:val="00C13A22"/>
    <w:rsid w:val="00C13B74"/>
    <w:rsid w:val="00C13CE2"/>
    <w:rsid w:val="00C13E47"/>
    <w:rsid w:val="00C13EB6"/>
    <w:rsid w:val="00C141FF"/>
    <w:rsid w:val="00C143D5"/>
    <w:rsid w:val="00C14405"/>
    <w:rsid w:val="00C14628"/>
    <w:rsid w:val="00C14A28"/>
    <w:rsid w:val="00C14BEC"/>
    <w:rsid w:val="00C14DD2"/>
    <w:rsid w:val="00C14EDF"/>
    <w:rsid w:val="00C1506E"/>
    <w:rsid w:val="00C15211"/>
    <w:rsid w:val="00C1528B"/>
    <w:rsid w:val="00C154AD"/>
    <w:rsid w:val="00C15567"/>
    <w:rsid w:val="00C1570B"/>
    <w:rsid w:val="00C15716"/>
    <w:rsid w:val="00C158A4"/>
    <w:rsid w:val="00C15BA1"/>
    <w:rsid w:val="00C16569"/>
    <w:rsid w:val="00C169AA"/>
    <w:rsid w:val="00C16B0E"/>
    <w:rsid w:val="00C16B8A"/>
    <w:rsid w:val="00C16DD4"/>
    <w:rsid w:val="00C16FE7"/>
    <w:rsid w:val="00C1736D"/>
    <w:rsid w:val="00C174BE"/>
    <w:rsid w:val="00C1754D"/>
    <w:rsid w:val="00C1766C"/>
    <w:rsid w:val="00C179CA"/>
    <w:rsid w:val="00C17A36"/>
    <w:rsid w:val="00C17A45"/>
    <w:rsid w:val="00C17ADB"/>
    <w:rsid w:val="00C17B04"/>
    <w:rsid w:val="00C17CB8"/>
    <w:rsid w:val="00C17D08"/>
    <w:rsid w:val="00C17D18"/>
    <w:rsid w:val="00C17F12"/>
    <w:rsid w:val="00C17FAA"/>
    <w:rsid w:val="00C201D4"/>
    <w:rsid w:val="00C2046B"/>
    <w:rsid w:val="00C2082E"/>
    <w:rsid w:val="00C2093B"/>
    <w:rsid w:val="00C20A53"/>
    <w:rsid w:val="00C20C18"/>
    <w:rsid w:val="00C20C43"/>
    <w:rsid w:val="00C20F9A"/>
    <w:rsid w:val="00C21209"/>
    <w:rsid w:val="00C21482"/>
    <w:rsid w:val="00C21530"/>
    <w:rsid w:val="00C2153C"/>
    <w:rsid w:val="00C2168B"/>
    <w:rsid w:val="00C2175D"/>
    <w:rsid w:val="00C2194F"/>
    <w:rsid w:val="00C219F8"/>
    <w:rsid w:val="00C21EE1"/>
    <w:rsid w:val="00C21F42"/>
    <w:rsid w:val="00C2200D"/>
    <w:rsid w:val="00C2216F"/>
    <w:rsid w:val="00C2237B"/>
    <w:rsid w:val="00C2260B"/>
    <w:rsid w:val="00C22922"/>
    <w:rsid w:val="00C22A7F"/>
    <w:rsid w:val="00C22AE4"/>
    <w:rsid w:val="00C22BB5"/>
    <w:rsid w:val="00C22E31"/>
    <w:rsid w:val="00C22F4D"/>
    <w:rsid w:val="00C22FC4"/>
    <w:rsid w:val="00C2317D"/>
    <w:rsid w:val="00C2327C"/>
    <w:rsid w:val="00C23452"/>
    <w:rsid w:val="00C23484"/>
    <w:rsid w:val="00C238D6"/>
    <w:rsid w:val="00C239BB"/>
    <w:rsid w:val="00C23AD4"/>
    <w:rsid w:val="00C23B68"/>
    <w:rsid w:val="00C23FA2"/>
    <w:rsid w:val="00C2402B"/>
    <w:rsid w:val="00C24174"/>
    <w:rsid w:val="00C2424D"/>
    <w:rsid w:val="00C24426"/>
    <w:rsid w:val="00C2456D"/>
    <w:rsid w:val="00C24D4D"/>
    <w:rsid w:val="00C24D9F"/>
    <w:rsid w:val="00C24F6E"/>
    <w:rsid w:val="00C2509E"/>
    <w:rsid w:val="00C252E3"/>
    <w:rsid w:val="00C25501"/>
    <w:rsid w:val="00C25510"/>
    <w:rsid w:val="00C255AC"/>
    <w:rsid w:val="00C25642"/>
    <w:rsid w:val="00C25A86"/>
    <w:rsid w:val="00C25DB7"/>
    <w:rsid w:val="00C261A4"/>
    <w:rsid w:val="00C262A1"/>
    <w:rsid w:val="00C2637C"/>
    <w:rsid w:val="00C263BC"/>
    <w:rsid w:val="00C26496"/>
    <w:rsid w:val="00C2659B"/>
    <w:rsid w:val="00C26643"/>
    <w:rsid w:val="00C26BFD"/>
    <w:rsid w:val="00C26CCE"/>
    <w:rsid w:val="00C26E15"/>
    <w:rsid w:val="00C27005"/>
    <w:rsid w:val="00C271DC"/>
    <w:rsid w:val="00C27457"/>
    <w:rsid w:val="00C277E5"/>
    <w:rsid w:val="00C27A76"/>
    <w:rsid w:val="00C27BA2"/>
    <w:rsid w:val="00C27BE9"/>
    <w:rsid w:val="00C27C45"/>
    <w:rsid w:val="00C27D90"/>
    <w:rsid w:val="00C27F84"/>
    <w:rsid w:val="00C27FAB"/>
    <w:rsid w:val="00C30104"/>
    <w:rsid w:val="00C30106"/>
    <w:rsid w:val="00C302AB"/>
    <w:rsid w:val="00C30DE3"/>
    <w:rsid w:val="00C30EB7"/>
    <w:rsid w:val="00C310FB"/>
    <w:rsid w:val="00C31170"/>
    <w:rsid w:val="00C3120E"/>
    <w:rsid w:val="00C31323"/>
    <w:rsid w:val="00C31372"/>
    <w:rsid w:val="00C31392"/>
    <w:rsid w:val="00C3139A"/>
    <w:rsid w:val="00C31484"/>
    <w:rsid w:val="00C315C9"/>
    <w:rsid w:val="00C317E6"/>
    <w:rsid w:val="00C318CD"/>
    <w:rsid w:val="00C31950"/>
    <w:rsid w:val="00C31B50"/>
    <w:rsid w:val="00C31CFE"/>
    <w:rsid w:val="00C31D05"/>
    <w:rsid w:val="00C31D8F"/>
    <w:rsid w:val="00C32057"/>
    <w:rsid w:val="00C32086"/>
    <w:rsid w:val="00C320F6"/>
    <w:rsid w:val="00C3221A"/>
    <w:rsid w:val="00C323EC"/>
    <w:rsid w:val="00C326B6"/>
    <w:rsid w:val="00C32BC2"/>
    <w:rsid w:val="00C32C41"/>
    <w:rsid w:val="00C32E6F"/>
    <w:rsid w:val="00C3301C"/>
    <w:rsid w:val="00C331DD"/>
    <w:rsid w:val="00C33267"/>
    <w:rsid w:val="00C335C5"/>
    <w:rsid w:val="00C338E6"/>
    <w:rsid w:val="00C33A1B"/>
    <w:rsid w:val="00C33C72"/>
    <w:rsid w:val="00C33D09"/>
    <w:rsid w:val="00C33F0F"/>
    <w:rsid w:val="00C340B5"/>
    <w:rsid w:val="00C340BA"/>
    <w:rsid w:val="00C341CA"/>
    <w:rsid w:val="00C3430B"/>
    <w:rsid w:val="00C346D4"/>
    <w:rsid w:val="00C34725"/>
    <w:rsid w:val="00C34842"/>
    <w:rsid w:val="00C348FA"/>
    <w:rsid w:val="00C348FF"/>
    <w:rsid w:val="00C3499F"/>
    <w:rsid w:val="00C34C23"/>
    <w:rsid w:val="00C350DB"/>
    <w:rsid w:val="00C351B3"/>
    <w:rsid w:val="00C35297"/>
    <w:rsid w:val="00C356D1"/>
    <w:rsid w:val="00C35795"/>
    <w:rsid w:val="00C357FF"/>
    <w:rsid w:val="00C35986"/>
    <w:rsid w:val="00C35C2B"/>
    <w:rsid w:val="00C35C40"/>
    <w:rsid w:val="00C35F34"/>
    <w:rsid w:val="00C360FF"/>
    <w:rsid w:val="00C3632D"/>
    <w:rsid w:val="00C3637C"/>
    <w:rsid w:val="00C364B5"/>
    <w:rsid w:val="00C36714"/>
    <w:rsid w:val="00C36751"/>
    <w:rsid w:val="00C368DF"/>
    <w:rsid w:val="00C368E4"/>
    <w:rsid w:val="00C36997"/>
    <w:rsid w:val="00C36B4E"/>
    <w:rsid w:val="00C36F8E"/>
    <w:rsid w:val="00C37300"/>
    <w:rsid w:val="00C37416"/>
    <w:rsid w:val="00C37555"/>
    <w:rsid w:val="00C375CF"/>
    <w:rsid w:val="00C37777"/>
    <w:rsid w:val="00C37D19"/>
    <w:rsid w:val="00C404D7"/>
    <w:rsid w:val="00C405EA"/>
    <w:rsid w:val="00C408FD"/>
    <w:rsid w:val="00C40907"/>
    <w:rsid w:val="00C40BE1"/>
    <w:rsid w:val="00C40D29"/>
    <w:rsid w:val="00C40D55"/>
    <w:rsid w:val="00C40EE0"/>
    <w:rsid w:val="00C40FF9"/>
    <w:rsid w:val="00C41008"/>
    <w:rsid w:val="00C41056"/>
    <w:rsid w:val="00C412D4"/>
    <w:rsid w:val="00C41797"/>
    <w:rsid w:val="00C419B7"/>
    <w:rsid w:val="00C41C24"/>
    <w:rsid w:val="00C41E4B"/>
    <w:rsid w:val="00C41EDD"/>
    <w:rsid w:val="00C4217E"/>
    <w:rsid w:val="00C42206"/>
    <w:rsid w:val="00C4228F"/>
    <w:rsid w:val="00C424EB"/>
    <w:rsid w:val="00C42BF8"/>
    <w:rsid w:val="00C42C50"/>
    <w:rsid w:val="00C43119"/>
    <w:rsid w:val="00C434DF"/>
    <w:rsid w:val="00C4354D"/>
    <w:rsid w:val="00C435F0"/>
    <w:rsid w:val="00C43E5C"/>
    <w:rsid w:val="00C44147"/>
    <w:rsid w:val="00C441D8"/>
    <w:rsid w:val="00C442D8"/>
    <w:rsid w:val="00C44320"/>
    <w:rsid w:val="00C44398"/>
    <w:rsid w:val="00C4440C"/>
    <w:rsid w:val="00C44559"/>
    <w:rsid w:val="00C446B5"/>
    <w:rsid w:val="00C4490E"/>
    <w:rsid w:val="00C44AF0"/>
    <w:rsid w:val="00C44DE7"/>
    <w:rsid w:val="00C4521A"/>
    <w:rsid w:val="00C45320"/>
    <w:rsid w:val="00C453EC"/>
    <w:rsid w:val="00C454C6"/>
    <w:rsid w:val="00C456F5"/>
    <w:rsid w:val="00C456FA"/>
    <w:rsid w:val="00C459D5"/>
    <w:rsid w:val="00C45CCE"/>
    <w:rsid w:val="00C46180"/>
    <w:rsid w:val="00C46182"/>
    <w:rsid w:val="00C462B3"/>
    <w:rsid w:val="00C46332"/>
    <w:rsid w:val="00C46426"/>
    <w:rsid w:val="00C46456"/>
    <w:rsid w:val="00C46494"/>
    <w:rsid w:val="00C464AC"/>
    <w:rsid w:val="00C46530"/>
    <w:rsid w:val="00C46545"/>
    <w:rsid w:val="00C46AAF"/>
    <w:rsid w:val="00C46BD5"/>
    <w:rsid w:val="00C46C5F"/>
    <w:rsid w:val="00C46CCA"/>
    <w:rsid w:val="00C4736C"/>
    <w:rsid w:val="00C47586"/>
    <w:rsid w:val="00C475B4"/>
    <w:rsid w:val="00C47786"/>
    <w:rsid w:val="00C477D4"/>
    <w:rsid w:val="00C477E2"/>
    <w:rsid w:val="00C478AF"/>
    <w:rsid w:val="00C47A22"/>
    <w:rsid w:val="00C47C46"/>
    <w:rsid w:val="00C47CC4"/>
    <w:rsid w:val="00C5012A"/>
    <w:rsid w:val="00C503AC"/>
    <w:rsid w:val="00C50493"/>
    <w:rsid w:val="00C5057D"/>
    <w:rsid w:val="00C506DB"/>
    <w:rsid w:val="00C5072A"/>
    <w:rsid w:val="00C5074E"/>
    <w:rsid w:val="00C50837"/>
    <w:rsid w:val="00C50EF0"/>
    <w:rsid w:val="00C512C8"/>
    <w:rsid w:val="00C513CB"/>
    <w:rsid w:val="00C518E0"/>
    <w:rsid w:val="00C51B19"/>
    <w:rsid w:val="00C51C9B"/>
    <w:rsid w:val="00C51E95"/>
    <w:rsid w:val="00C52077"/>
    <w:rsid w:val="00C52078"/>
    <w:rsid w:val="00C52697"/>
    <w:rsid w:val="00C526E3"/>
    <w:rsid w:val="00C527B7"/>
    <w:rsid w:val="00C52843"/>
    <w:rsid w:val="00C52A76"/>
    <w:rsid w:val="00C52ABE"/>
    <w:rsid w:val="00C52B0B"/>
    <w:rsid w:val="00C52C45"/>
    <w:rsid w:val="00C52E4F"/>
    <w:rsid w:val="00C5318B"/>
    <w:rsid w:val="00C53260"/>
    <w:rsid w:val="00C532C6"/>
    <w:rsid w:val="00C53323"/>
    <w:rsid w:val="00C533AE"/>
    <w:rsid w:val="00C5387E"/>
    <w:rsid w:val="00C539A9"/>
    <w:rsid w:val="00C53CBA"/>
    <w:rsid w:val="00C53EC9"/>
    <w:rsid w:val="00C53F66"/>
    <w:rsid w:val="00C54241"/>
    <w:rsid w:val="00C5426E"/>
    <w:rsid w:val="00C542D6"/>
    <w:rsid w:val="00C54319"/>
    <w:rsid w:val="00C543D1"/>
    <w:rsid w:val="00C543DE"/>
    <w:rsid w:val="00C544D5"/>
    <w:rsid w:val="00C545E0"/>
    <w:rsid w:val="00C547E4"/>
    <w:rsid w:val="00C5482E"/>
    <w:rsid w:val="00C54E8E"/>
    <w:rsid w:val="00C55049"/>
    <w:rsid w:val="00C5539E"/>
    <w:rsid w:val="00C553A1"/>
    <w:rsid w:val="00C55985"/>
    <w:rsid w:val="00C559A9"/>
    <w:rsid w:val="00C55A12"/>
    <w:rsid w:val="00C55A91"/>
    <w:rsid w:val="00C560DF"/>
    <w:rsid w:val="00C561C9"/>
    <w:rsid w:val="00C56269"/>
    <w:rsid w:val="00C563C2"/>
    <w:rsid w:val="00C56706"/>
    <w:rsid w:val="00C56787"/>
    <w:rsid w:val="00C567CA"/>
    <w:rsid w:val="00C568ED"/>
    <w:rsid w:val="00C569D4"/>
    <w:rsid w:val="00C56C48"/>
    <w:rsid w:val="00C571A0"/>
    <w:rsid w:val="00C57440"/>
    <w:rsid w:val="00C574E1"/>
    <w:rsid w:val="00C5761B"/>
    <w:rsid w:val="00C577CE"/>
    <w:rsid w:val="00C57A99"/>
    <w:rsid w:val="00C57B98"/>
    <w:rsid w:val="00C57C07"/>
    <w:rsid w:val="00C57FC2"/>
    <w:rsid w:val="00C6021F"/>
    <w:rsid w:val="00C6032D"/>
    <w:rsid w:val="00C60411"/>
    <w:rsid w:val="00C60702"/>
    <w:rsid w:val="00C609DD"/>
    <w:rsid w:val="00C609F6"/>
    <w:rsid w:val="00C60B3A"/>
    <w:rsid w:val="00C60B3F"/>
    <w:rsid w:val="00C60D33"/>
    <w:rsid w:val="00C60DDD"/>
    <w:rsid w:val="00C60E61"/>
    <w:rsid w:val="00C60F78"/>
    <w:rsid w:val="00C61089"/>
    <w:rsid w:val="00C610F7"/>
    <w:rsid w:val="00C612D9"/>
    <w:rsid w:val="00C612E7"/>
    <w:rsid w:val="00C61447"/>
    <w:rsid w:val="00C618BD"/>
    <w:rsid w:val="00C61C77"/>
    <w:rsid w:val="00C61FB5"/>
    <w:rsid w:val="00C62003"/>
    <w:rsid w:val="00C6215C"/>
    <w:rsid w:val="00C62262"/>
    <w:rsid w:val="00C622E8"/>
    <w:rsid w:val="00C62345"/>
    <w:rsid w:val="00C6247E"/>
    <w:rsid w:val="00C625C6"/>
    <w:rsid w:val="00C626C5"/>
    <w:rsid w:val="00C627E2"/>
    <w:rsid w:val="00C62A0A"/>
    <w:rsid w:val="00C62A38"/>
    <w:rsid w:val="00C62DEE"/>
    <w:rsid w:val="00C630C1"/>
    <w:rsid w:val="00C630F5"/>
    <w:rsid w:val="00C6324B"/>
    <w:rsid w:val="00C635C3"/>
    <w:rsid w:val="00C63ACE"/>
    <w:rsid w:val="00C63C62"/>
    <w:rsid w:val="00C63D37"/>
    <w:rsid w:val="00C641CF"/>
    <w:rsid w:val="00C641F7"/>
    <w:rsid w:val="00C64266"/>
    <w:rsid w:val="00C6443B"/>
    <w:rsid w:val="00C6460D"/>
    <w:rsid w:val="00C64828"/>
    <w:rsid w:val="00C64DB9"/>
    <w:rsid w:val="00C64DF5"/>
    <w:rsid w:val="00C651E4"/>
    <w:rsid w:val="00C65238"/>
    <w:rsid w:val="00C6523B"/>
    <w:rsid w:val="00C6543F"/>
    <w:rsid w:val="00C6544F"/>
    <w:rsid w:val="00C655B3"/>
    <w:rsid w:val="00C659CB"/>
    <w:rsid w:val="00C65A77"/>
    <w:rsid w:val="00C65AC2"/>
    <w:rsid w:val="00C65D18"/>
    <w:rsid w:val="00C65D73"/>
    <w:rsid w:val="00C66268"/>
    <w:rsid w:val="00C663BF"/>
    <w:rsid w:val="00C66421"/>
    <w:rsid w:val="00C66486"/>
    <w:rsid w:val="00C665E6"/>
    <w:rsid w:val="00C666EC"/>
    <w:rsid w:val="00C66884"/>
    <w:rsid w:val="00C6698E"/>
    <w:rsid w:val="00C66DA4"/>
    <w:rsid w:val="00C66DF3"/>
    <w:rsid w:val="00C66ECD"/>
    <w:rsid w:val="00C66ECF"/>
    <w:rsid w:val="00C67107"/>
    <w:rsid w:val="00C671EE"/>
    <w:rsid w:val="00C67677"/>
    <w:rsid w:val="00C677D2"/>
    <w:rsid w:val="00C67ABF"/>
    <w:rsid w:val="00C67BEA"/>
    <w:rsid w:val="00C67C9D"/>
    <w:rsid w:val="00C67CE1"/>
    <w:rsid w:val="00C67E43"/>
    <w:rsid w:val="00C67E80"/>
    <w:rsid w:val="00C67F5B"/>
    <w:rsid w:val="00C701D4"/>
    <w:rsid w:val="00C70799"/>
    <w:rsid w:val="00C70AFF"/>
    <w:rsid w:val="00C70E1C"/>
    <w:rsid w:val="00C70EAF"/>
    <w:rsid w:val="00C7110A"/>
    <w:rsid w:val="00C711F1"/>
    <w:rsid w:val="00C717EF"/>
    <w:rsid w:val="00C71815"/>
    <w:rsid w:val="00C718AF"/>
    <w:rsid w:val="00C71B05"/>
    <w:rsid w:val="00C71BDC"/>
    <w:rsid w:val="00C71E57"/>
    <w:rsid w:val="00C71F35"/>
    <w:rsid w:val="00C720B5"/>
    <w:rsid w:val="00C721EE"/>
    <w:rsid w:val="00C72256"/>
    <w:rsid w:val="00C72344"/>
    <w:rsid w:val="00C7238E"/>
    <w:rsid w:val="00C723A2"/>
    <w:rsid w:val="00C72458"/>
    <w:rsid w:val="00C7257C"/>
    <w:rsid w:val="00C72724"/>
    <w:rsid w:val="00C727C8"/>
    <w:rsid w:val="00C729D9"/>
    <w:rsid w:val="00C72A10"/>
    <w:rsid w:val="00C72B4C"/>
    <w:rsid w:val="00C72BDB"/>
    <w:rsid w:val="00C73467"/>
    <w:rsid w:val="00C73472"/>
    <w:rsid w:val="00C736A8"/>
    <w:rsid w:val="00C73947"/>
    <w:rsid w:val="00C73F70"/>
    <w:rsid w:val="00C74243"/>
    <w:rsid w:val="00C74570"/>
    <w:rsid w:val="00C745BC"/>
    <w:rsid w:val="00C74659"/>
    <w:rsid w:val="00C74746"/>
    <w:rsid w:val="00C748EA"/>
    <w:rsid w:val="00C74AA9"/>
    <w:rsid w:val="00C74AC3"/>
    <w:rsid w:val="00C74ADD"/>
    <w:rsid w:val="00C75148"/>
    <w:rsid w:val="00C751EA"/>
    <w:rsid w:val="00C753B7"/>
    <w:rsid w:val="00C755AB"/>
    <w:rsid w:val="00C757B1"/>
    <w:rsid w:val="00C759DE"/>
    <w:rsid w:val="00C75BAD"/>
    <w:rsid w:val="00C75CEF"/>
    <w:rsid w:val="00C760FB"/>
    <w:rsid w:val="00C76630"/>
    <w:rsid w:val="00C7689B"/>
    <w:rsid w:val="00C76E45"/>
    <w:rsid w:val="00C76E46"/>
    <w:rsid w:val="00C77081"/>
    <w:rsid w:val="00C770F5"/>
    <w:rsid w:val="00C77143"/>
    <w:rsid w:val="00C774DF"/>
    <w:rsid w:val="00C77A22"/>
    <w:rsid w:val="00C77A4B"/>
    <w:rsid w:val="00C77E58"/>
    <w:rsid w:val="00C77E5A"/>
    <w:rsid w:val="00C77F13"/>
    <w:rsid w:val="00C8002E"/>
    <w:rsid w:val="00C801B2"/>
    <w:rsid w:val="00C8027C"/>
    <w:rsid w:val="00C804EE"/>
    <w:rsid w:val="00C8053E"/>
    <w:rsid w:val="00C80596"/>
    <w:rsid w:val="00C80625"/>
    <w:rsid w:val="00C80629"/>
    <w:rsid w:val="00C806B2"/>
    <w:rsid w:val="00C806E0"/>
    <w:rsid w:val="00C8084D"/>
    <w:rsid w:val="00C80F1F"/>
    <w:rsid w:val="00C80F79"/>
    <w:rsid w:val="00C80F8C"/>
    <w:rsid w:val="00C812BD"/>
    <w:rsid w:val="00C813C6"/>
    <w:rsid w:val="00C81418"/>
    <w:rsid w:val="00C81439"/>
    <w:rsid w:val="00C814C2"/>
    <w:rsid w:val="00C81533"/>
    <w:rsid w:val="00C81546"/>
    <w:rsid w:val="00C816A8"/>
    <w:rsid w:val="00C81AC1"/>
    <w:rsid w:val="00C81B5E"/>
    <w:rsid w:val="00C81B90"/>
    <w:rsid w:val="00C81C2F"/>
    <w:rsid w:val="00C81C69"/>
    <w:rsid w:val="00C81CE6"/>
    <w:rsid w:val="00C81E4A"/>
    <w:rsid w:val="00C821B8"/>
    <w:rsid w:val="00C823FC"/>
    <w:rsid w:val="00C827D7"/>
    <w:rsid w:val="00C8290C"/>
    <w:rsid w:val="00C82B36"/>
    <w:rsid w:val="00C83493"/>
    <w:rsid w:val="00C834E2"/>
    <w:rsid w:val="00C834E9"/>
    <w:rsid w:val="00C834F3"/>
    <w:rsid w:val="00C83532"/>
    <w:rsid w:val="00C8363E"/>
    <w:rsid w:val="00C83730"/>
    <w:rsid w:val="00C83B48"/>
    <w:rsid w:val="00C83DF1"/>
    <w:rsid w:val="00C83EDB"/>
    <w:rsid w:val="00C84031"/>
    <w:rsid w:val="00C840BA"/>
    <w:rsid w:val="00C841C0"/>
    <w:rsid w:val="00C848E6"/>
    <w:rsid w:val="00C848F0"/>
    <w:rsid w:val="00C84A2D"/>
    <w:rsid w:val="00C84B35"/>
    <w:rsid w:val="00C84D8A"/>
    <w:rsid w:val="00C84F1B"/>
    <w:rsid w:val="00C84F9A"/>
    <w:rsid w:val="00C85015"/>
    <w:rsid w:val="00C850DD"/>
    <w:rsid w:val="00C85503"/>
    <w:rsid w:val="00C8556E"/>
    <w:rsid w:val="00C85772"/>
    <w:rsid w:val="00C8580B"/>
    <w:rsid w:val="00C858E6"/>
    <w:rsid w:val="00C85D5B"/>
    <w:rsid w:val="00C85E4E"/>
    <w:rsid w:val="00C85EB9"/>
    <w:rsid w:val="00C85F1A"/>
    <w:rsid w:val="00C85F51"/>
    <w:rsid w:val="00C8612F"/>
    <w:rsid w:val="00C8637C"/>
    <w:rsid w:val="00C8640B"/>
    <w:rsid w:val="00C864B0"/>
    <w:rsid w:val="00C865A3"/>
    <w:rsid w:val="00C86666"/>
    <w:rsid w:val="00C86739"/>
    <w:rsid w:val="00C86A76"/>
    <w:rsid w:val="00C86E0F"/>
    <w:rsid w:val="00C87118"/>
    <w:rsid w:val="00C871C6"/>
    <w:rsid w:val="00C871D4"/>
    <w:rsid w:val="00C8742F"/>
    <w:rsid w:val="00C87509"/>
    <w:rsid w:val="00C8756E"/>
    <w:rsid w:val="00C8757F"/>
    <w:rsid w:val="00C875B5"/>
    <w:rsid w:val="00C875C7"/>
    <w:rsid w:val="00C876BB"/>
    <w:rsid w:val="00C87734"/>
    <w:rsid w:val="00C8797B"/>
    <w:rsid w:val="00C879B2"/>
    <w:rsid w:val="00C87BFF"/>
    <w:rsid w:val="00C87D91"/>
    <w:rsid w:val="00C87DE7"/>
    <w:rsid w:val="00C87EE6"/>
    <w:rsid w:val="00C87F7A"/>
    <w:rsid w:val="00C90440"/>
    <w:rsid w:val="00C9061B"/>
    <w:rsid w:val="00C906A6"/>
    <w:rsid w:val="00C9086A"/>
    <w:rsid w:val="00C90915"/>
    <w:rsid w:val="00C90BC3"/>
    <w:rsid w:val="00C90C90"/>
    <w:rsid w:val="00C90C9D"/>
    <w:rsid w:val="00C90D8F"/>
    <w:rsid w:val="00C91061"/>
    <w:rsid w:val="00C9107D"/>
    <w:rsid w:val="00C9177F"/>
    <w:rsid w:val="00C91D57"/>
    <w:rsid w:val="00C91E27"/>
    <w:rsid w:val="00C91FEA"/>
    <w:rsid w:val="00C9256A"/>
    <w:rsid w:val="00C926F7"/>
    <w:rsid w:val="00C9289A"/>
    <w:rsid w:val="00C928A2"/>
    <w:rsid w:val="00C92A44"/>
    <w:rsid w:val="00C939E4"/>
    <w:rsid w:val="00C94014"/>
    <w:rsid w:val="00C943F3"/>
    <w:rsid w:val="00C944C1"/>
    <w:rsid w:val="00C948CD"/>
    <w:rsid w:val="00C94C71"/>
    <w:rsid w:val="00C94E3E"/>
    <w:rsid w:val="00C94FAF"/>
    <w:rsid w:val="00C94FC6"/>
    <w:rsid w:val="00C9511F"/>
    <w:rsid w:val="00C95194"/>
    <w:rsid w:val="00C953DC"/>
    <w:rsid w:val="00C953FF"/>
    <w:rsid w:val="00C95428"/>
    <w:rsid w:val="00C95449"/>
    <w:rsid w:val="00C9563C"/>
    <w:rsid w:val="00C959D4"/>
    <w:rsid w:val="00C95A3B"/>
    <w:rsid w:val="00C95B2B"/>
    <w:rsid w:val="00C95BA1"/>
    <w:rsid w:val="00C95BCC"/>
    <w:rsid w:val="00C95BD7"/>
    <w:rsid w:val="00C95CDB"/>
    <w:rsid w:val="00C95D2F"/>
    <w:rsid w:val="00C95EBF"/>
    <w:rsid w:val="00C96060"/>
    <w:rsid w:val="00C963C8"/>
    <w:rsid w:val="00C96913"/>
    <w:rsid w:val="00C96CA1"/>
    <w:rsid w:val="00C96EB1"/>
    <w:rsid w:val="00C96ED1"/>
    <w:rsid w:val="00C97064"/>
    <w:rsid w:val="00C97347"/>
    <w:rsid w:val="00C973AA"/>
    <w:rsid w:val="00C974B5"/>
    <w:rsid w:val="00C974E5"/>
    <w:rsid w:val="00C9761F"/>
    <w:rsid w:val="00C9781F"/>
    <w:rsid w:val="00C97A76"/>
    <w:rsid w:val="00C97A8A"/>
    <w:rsid w:val="00C97B89"/>
    <w:rsid w:val="00C97D97"/>
    <w:rsid w:val="00C97E5C"/>
    <w:rsid w:val="00C97EB2"/>
    <w:rsid w:val="00C97ED8"/>
    <w:rsid w:val="00CA0195"/>
    <w:rsid w:val="00CA01AF"/>
    <w:rsid w:val="00CA0442"/>
    <w:rsid w:val="00CA04A7"/>
    <w:rsid w:val="00CA04AF"/>
    <w:rsid w:val="00CA0503"/>
    <w:rsid w:val="00CA0738"/>
    <w:rsid w:val="00CA0788"/>
    <w:rsid w:val="00CA0A3A"/>
    <w:rsid w:val="00CA0A98"/>
    <w:rsid w:val="00CA0B6F"/>
    <w:rsid w:val="00CA0CCE"/>
    <w:rsid w:val="00CA0FAB"/>
    <w:rsid w:val="00CA1176"/>
    <w:rsid w:val="00CA11AB"/>
    <w:rsid w:val="00CA11FB"/>
    <w:rsid w:val="00CA12E3"/>
    <w:rsid w:val="00CA14AE"/>
    <w:rsid w:val="00CA155A"/>
    <w:rsid w:val="00CA1610"/>
    <w:rsid w:val="00CA1660"/>
    <w:rsid w:val="00CA1682"/>
    <w:rsid w:val="00CA16D5"/>
    <w:rsid w:val="00CA1AED"/>
    <w:rsid w:val="00CA1BBA"/>
    <w:rsid w:val="00CA1DC4"/>
    <w:rsid w:val="00CA1E0F"/>
    <w:rsid w:val="00CA1EBD"/>
    <w:rsid w:val="00CA1FE7"/>
    <w:rsid w:val="00CA2162"/>
    <w:rsid w:val="00CA21AC"/>
    <w:rsid w:val="00CA21EB"/>
    <w:rsid w:val="00CA25B9"/>
    <w:rsid w:val="00CA2B70"/>
    <w:rsid w:val="00CA2BAE"/>
    <w:rsid w:val="00CA2D3F"/>
    <w:rsid w:val="00CA2D66"/>
    <w:rsid w:val="00CA2E40"/>
    <w:rsid w:val="00CA3054"/>
    <w:rsid w:val="00CA308F"/>
    <w:rsid w:val="00CA33D3"/>
    <w:rsid w:val="00CA35C9"/>
    <w:rsid w:val="00CA37E4"/>
    <w:rsid w:val="00CA3C5A"/>
    <w:rsid w:val="00CA3D4E"/>
    <w:rsid w:val="00CA44D5"/>
    <w:rsid w:val="00CA46C2"/>
    <w:rsid w:val="00CA4729"/>
    <w:rsid w:val="00CA474C"/>
    <w:rsid w:val="00CA47A2"/>
    <w:rsid w:val="00CA4804"/>
    <w:rsid w:val="00CA4B79"/>
    <w:rsid w:val="00CA4C0A"/>
    <w:rsid w:val="00CA4D4D"/>
    <w:rsid w:val="00CA4F59"/>
    <w:rsid w:val="00CA522A"/>
    <w:rsid w:val="00CA52FE"/>
    <w:rsid w:val="00CA53C6"/>
    <w:rsid w:val="00CA54CB"/>
    <w:rsid w:val="00CA55D8"/>
    <w:rsid w:val="00CA574E"/>
    <w:rsid w:val="00CA57DC"/>
    <w:rsid w:val="00CA587E"/>
    <w:rsid w:val="00CA5891"/>
    <w:rsid w:val="00CA5AA1"/>
    <w:rsid w:val="00CA5AE6"/>
    <w:rsid w:val="00CA5C7D"/>
    <w:rsid w:val="00CA5E1D"/>
    <w:rsid w:val="00CA5F64"/>
    <w:rsid w:val="00CA60CC"/>
    <w:rsid w:val="00CA6203"/>
    <w:rsid w:val="00CA6354"/>
    <w:rsid w:val="00CA66F5"/>
    <w:rsid w:val="00CA696A"/>
    <w:rsid w:val="00CA6BBA"/>
    <w:rsid w:val="00CA6EAE"/>
    <w:rsid w:val="00CA6F7D"/>
    <w:rsid w:val="00CA7138"/>
    <w:rsid w:val="00CA7289"/>
    <w:rsid w:val="00CA758F"/>
    <w:rsid w:val="00CA78EA"/>
    <w:rsid w:val="00CA7A8C"/>
    <w:rsid w:val="00CA7BA8"/>
    <w:rsid w:val="00CA7BE0"/>
    <w:rsid w:val="00CA7DF1"/>
    <w:rsid w:val="00CA7EF9"/>
    <w:rsid w:val="00CB013B"/>
    <w:rsid w:val="00CB0273"/>
    <w:rsid w:val="00CB028A"/>
    <w:rsid w:val="00CB0366"/>
    <w:rsid w:val="00CB0629"/>
    <w:rsid w:val="00CB0A06"/>
    <w:rsid w:val="00CB0A8A"/>
    <w:rsid w:val="00CB0B0B"/>
    <w:rsid w:val="00CB0F39"/>
    <w:rsid w:val="00CB0F7C"/>
    <w:rsid w:val="00CB14D9"/>
    <w:rsid w:val="00CB1693"/>
    <w:rsid w:val="00CB178B"/>
    <w:rsid w:val="00CB18CE"/>
    <w:rsid w:val="00CB18E6"/>
    <w:rsid w:val="00CB19AD"/>
    <w:rsid w:val="00CB19CA"/>
    <w:rsid w:val="00CB1B80"/>
    <w:rsid w:val="00CB2311"/>
    <w:rsid w:val="00CB2432"/>
    <w:rsid w:val="00CB2633"/>
    <w:rsid w:val="00CB26E1"/>
    <w:rsid w:val="00CB2705"/>
    <w:rsid w:val="00CB2C37"/>
    <w:rsid w:val="00CB3023"/>
    <w:rsid w:val="00CB31CC"/>
    <w:rsid w:val="00CB341D"/>
    <w:rsid w:val="00CB34D9"/>
    <w:rsid w:val="00CB3A78"/>
    <w:rsid w:val="00CB3DAF"/>
    <w:rsid w:val="00CB3E3B"/>
    <w:rsid w:val="00CB428A"/>
    <w:rsid w:val="00CB458D"/>
    <w:rsid w:val="00CB47C4"/>
    <w:rsid w:val="00CB4EA8"/>
    <w:rsid w:val="00CB4FB6"/>
    <w:rsid w:val="00CB5021"/>
    <w:rsid w:val="00CB502D"/>
    <w:rsid w:val="00CB519C"/>
    <w:rsid w:val="00CB54EF"/>
    <w:rsid w:val="00CB5783"/>
    <w:rsid w:val="00CB5F89"/>
    <w:rsid w:val="00CB625C"/>
    <w:rsid w:val="00CB6677"/>
    <w:rsid w:val="00CB667E"/>
    <w:rsid w:val="00CB6732"/>
    <w:rsid w:val="00CB6742"/>
    <w:rsid w:val="00CB69E0"/>
    <w:rsid w:val="00CB6AF7"/>
    <w:rsid w:val="00CB6CFE"/>
    <w:rsid w:val="00CB6D7E"/>
    <w:rsid w:val="00CB6DC1"/>
    <w:rsid w:val="00CB6F5C"/>
    <w:rsid w:val="00CB6FAD"/>
    <w:rsid w:val="00CB718E"/>
    <w:rsid w:val="00CB7488"/>
    <w:rsid w:val="00CB7A47"/>
    <w:rsid w:val="00CB7ABF"/>
    <w:rsid w:val="00CB7E96"/>
    <w:rsid w:val="00CB7F72"/>
    <w:rsid w:val="00CC004B"/>
    <w:rsid w:val="00CC0265"/>
    <w:rsid w:val="00CC039E"/>
    <w:rsid w:val="00CC045A"/>
    <w:rsid w:val="00CC08F9"/>
    <w:rsid w:val="00CC0FC0"/>
    <w:rsid w:val="00CC1109"/>
    <w:rsid w:val="00CC113A"/>
    <w:rsid w:val="00CC127B"/>
    <w:rsid w:val="00CC138D"/>
    <w:rsid w:val="00CC13F1"/>
    <w:rsid w:val="00CC1425"/>
    <w:rsid w:val="00CC1923"/>
    <w:rsid w:val="00CC1B48"/>
    <w:rsid w:val="00CC1E6D"/>
    <w:rsid w:val="00CC2157"/>
    <w:rsid w:val="00CC219B"/>
    <w:rsid w:val="00CC23A9"/>
    <w:rsid w:val="00CC23BB"/>
    <w:rsid w:val="00CC28B0"/>
    <w:rsid w:val="00CC2970"/>
    <w:rsid w:val="00CC2979"/>
    <w:rsid w:val="00CC2A09"/>
    <w:rsid w:val="00CC2A46"/>
    <w:rsid w:val="00CC2B20"/>
    <w:rsid w:val="00CC2E5C"/>
    <w:rsid w:val="00CC3299"/>
    <w:rsid w:val="00CC3312"/>
    <w:rsid w:val="00CC33ED"/>
    <w:rsid w:val="00CC3624"/>
    <w:rsid w:val="00CC3642"/>
    <w:rsid w:val="00CC3907"/>
    <w:rsid w:val="00CC3BB0"/>
    <w:rsid w:val="00CC3D5A"/>
    <w:rsid w:val="00CC3E3F"/>
    <w:rsid w:val="00CC42E0"/>
    <w:rsid w:val="00CC460B"/>
    <w:rsid w:val="00CC473B"/>
    <w:rsid w:val="00CC4881"/>
    <w:rsid w:val="00CC4A55"/>
    <w:rsid w:val="00CC4BD0"/>
    <w:rsid w:val="00CC4E4A"/>
    <w:rsid w:val="00CC4F77"/>
    <w:rsid w:val="00CC511B"/>
    <w:rsid w:val="00CC5187"/>
    <w:rsid w:val="00CC548F"/>
    <w:rsid w:val="00CC5607"/>
    <w:rsid w:val="00CC5AA9"/>
    <w:rsid w:val="00CC5F89"/>
    <w:rsid w:val="00CC60A7"/>
    <w:rsid w:val="00CC60E4"/>
    <w:rsid w:val="00CC62E2"/>
    <w:rsid w:val="00CC6396"/>
    <w:rsid w:val="00CC6431"/>
    <w:rsid w:val="00CC6504"/>
    <w:rsid w:val="00CC66FB"/>
    <w:rsid w:val="00CC67B1"/>
    <w:rsid w:val="00CC6948"/>
    <w:rsid w:val="00CC6C4D"/>
    <w:rsid w:val="00CC6FA5"/>
    <w:rsid w:val="00CC7055"/>
    <w:rsid w:val="00CC70A3"/>
    <w:rsid w:val="00CC711F"/>
    <w:rsid w:val="00CC73C7"/>
    <w:rsid w:val="00CC76B9"/>
    <w:rsid w:val="00CC7B1C"/>
    <w:rsid w:val="00CC7CBF"/>
    <w:rsid w:val="00CC7CF2"/>
    <w:rsid w:val="00CC7E88"/>
    <w:rsid w:val="00CD07A6"/>
    <w:rsid w:val="00CD085E"/>
    <w:rsid w:val="00CD0A6A"/>
    <w:rsid w:val="00CD0F38"/>
    <w:rsid w:val="00CD106A"/>
    <w:rsid w:val="00CD110E"/>
    <w:rsid w:val="00CD1425"/>
    <w:rsid w:val="00CD1600"/>
    <w:rsid w:val="00CD19F3"/>
    <w:rsid w:val="00CD1B26"/>
    <w:rsid w:val="00CD1D7E"/>
    <w:rsid w:val="00CD1EEA"/>
    <w:rsid w:val="00CD1F85"/>
    <w:rsid w:val="00CD2140"/>
    <w:rsid w:val="00CD22E8"/>
    <w:rsid w:val="00CD24C5"/>
    <w:rsid w:val="00CD24EC"/>
    <w:rsid w:val="00CD2820"/>
    <w:rsid w:val="00CD282A"/>
    <w:rsid w:val="00CD2BE6"/>
    <w:rsid w:val="00CD2D7B"/>
    <w:rsid w:val="00CD2ECA"/>
    <w:rsid w:val="00CD303E"/>
    <w:rsid w:val="00CD3185"/>
    <w:rsid w:val="00CD324D"/>
    <w:rsid w:val="00CD3711"/>
    <w:rsid w:val="00CD37EB"/>
    <w:rsid w:val="00CD3C92"/>
    <w:rsid w:val="00CD3CCA"/>
    <w:rsid w:val="00CD3CD2"/>
    <w:rsid w:val="00CD3D5D"/>
    <w:rsid w:val="00CD3E60"/>
    <w:rsid w:val="00CD3F79"/>
    <w:rsid w:val="00CD4009"/>
    <w:rsid w:val="00CD4177"/>
    <w:rsid w:val="00CD41E6"/>
    <w:rsid w:val="00CD42D3"/>
    <w:rsid w:val="00CD4333"/>
    <w:rsid w:val="00CD43D4"/>
    <w:rsid w:val="00CD444F"/>
    <w:rsid w:val="00CD4558"/>
    <w:rsid w:val="00CD4642"/>
    <w:rsid w:val="00CD4802"/>
    <w:rsid w:val="00CD48D0"/>
    <w:rsid w:val="00CD4917"/>
    <w:rsid w:val="00CD4A40"/>
    <w:rsid w:val="00CD4BFD"/>
    <w:rsid w:val="00CD4D5F"/>
    <w:rsid w:val="00CD4E8F"/>
    <w:rsid w:val="00CD50DD"/>
    <w:rsid w:val="00CD52B2"/>
    <w:rsid w:val="00CD5574"/>
    <w:rsid w:val="00CD56A3"/>
    <w:rsid w:val="00CD5B0E"/>
    <w:rsid w:val="00CD5CA9"/>
    <w:rsid w:val="00CD5D65"/>
    <w:rsid w:val="00CD5D7E"/>
    <w:rsid w:val="00CD5DB0"/>
    <w:rsid w:val="00CD5E70"/>
    <w:rsid w:val="00CD6179"/>
    <w:rsid w:val="00CD634F"/>
    <w:rsid w:val="00CD6589"/>
    <w:rsid w:val="00CD65A1"/>
    <w:rsid w:val="00CD6690"/>
    <w:rsid w:val="00CD680E"/>
    <w:rsid w:val="00CD685A"/>
    <w:rsid w:val="00CD68A9"/>
    <w:rsid w:val="00CD68C0"/>
    <w:rsid w:val="00CD6ABC"/>
    <w:rsid w:val="00CD6C25"/>
    <w:rsid w:val="00CD6C54"/>
    <w:rsid w:val="00CD6C57"/>
    <w:rsid w:val="00CD6CF3"/>
    <w:rsid w:val="00CD6D26"/>
    <w:rsid w:val="00CD6DF9"/>
    <w:rsid w:val="00CD6E31"/>
    <w:rsid w:val="00CD6F9B"/>
    <w:rsid w:val="00CD70DE"/>
    <w:rsid w:val="00CD719D"/>
    <w:rsid w:val="00CD7500"/>
    <w:rsid w:val="00CD75E8"/>
    <w:rsid w:val="00CD7604"/>
    <w:rsid w:val="00CD761A"/>
    <w:rsid w:val="00CD7AEF"/>
    <w:rsid w:val="00CD7C65"/>
    <w:rsid w:val="00CD7E25"/>
    <w:rsid w:val="00CD7E3E"/>
    <w:rsid w:val="00CD7F11"/>
    <w:rsid w:val="00CD7F42"/>
    <w:rsid w:val="00CE0168"/>
    <w:rsid w:val="00CE02EE"/>
    <w:rsid w:val="00CE02F0"/>
    <w:rsid w:val="00CE0A02"/>
    <w:rsid w:val="00CE0BA3"/>
    <w:rsid w:val="00CE0EA8"/>
    <w:rsid w:val="00CE0F66"/>
    <w:rsid w:val="00CE117E"/>
    <w:rsid w:val="00CE1180"/>
    <w:rsid w:val="00CE11D5"/>
    <w:rsid w:val="00CE1335"/>
    <w:rsid w:val="00CE1519"/>
    <w:rsid w:val="00CE1556"/>
    <w:rsid w:val="00CE1B6B"/>
    <w:rsid w:val="00CE1E0E"/>
    <w:rsid w:val="00CE1F10"/>
    <w:rsid w:val="00CE1FC2"/>
    <w:rsid w:val="00CE2045"/>
    <w:rsid w:val="00CE2140"/>
    <w:rsid w:val="00CE2172"/>
    <w:rsid w:val="00CE21E6"/>
    <w:rsid w:val="00CE220C"/>
    <w:rsid w:val="00CE25FF"/>
    <w:rsid w:val="00CE289E"/>
    <w:rsid w:val="00CE29D2"/>
    <w:rsid w:val="00CE2FE2"/>
    <w:rsid w:val="00CE31CA"/>
    <w:rsid w:val="00CE374F"/>
    <w:rsid w:val="00CE3F6D"/>
    <w:rsid w:val="00CE42F9"/>
    <w:rsid w:val="00CE44B2"/>
    <w:rsid w:val="00CE4593"/>
    <w:rsid w:val="00CE4642"/>
    <w:rsid w:val="00CE4948"/>
    <w:rsid w:val="00CE4AAE"/>
    <w:rsid w:val="00CE4D03"/>
    <w:rsid w:val="00CE4EB5"/>
    <w:rsid w:val="00CE5056"/>
    <w:rsid w:val="00CE5067"/>
    <w:rsid w:val="00CE522C"/>
    <w:rsid w:val="00CE523C"/>
    <w:rsid w:val="00CE5241"/>
    <w:rsid w:val="00CE52CF"/>
    <w:rsid w:val="00CE5345"/>
    <w:rsid w:val="00CE564A"/>
    <w:rsid w:val="00CE57E8"/>
    <w:rsid w:val="00CE5869"/>
    <w:rsid w:val="00CE586C"/>
    <w:rsid w:val="00CE5AF0"/>
    <w:rsid w:val="00CE5CA5"/>
    <w:rsid w:val="00CE5D80"/>
    <w:rsid w:val="00CE5D87"/>
    <w:rsid w:val="00CE5EAE"/>
    <w:rsid w:val="00CE600F"/>
    <w:rsid w:val="00CE65EB"/>
    <w:rsid w:val="00CE66A4"/>
    <w:rsid w:val="00CE6778"/>
    <w:rsid w:val="00CE678B"/>
    <w:rsid w:val="00CE688C"/>
    <w:rsid w:val="00CE6AA5"/>
    <w:rsid w:val="00CE6BEF"/>
    <w:rsid w:val="00CE6BF1"/>
    <w:rsid w:val="00CE6C2C"/>
    <w:rsid w:val="00CE6C9D"/>
    <w:rsid w:val="00CE6DA1"/>
    <w:rsid w:val="00CE6DA4"/>
    <w:rsid w:val="00CE6E5D"/>
    <w:rsid w:val="00CE715D"/>
    <w:rsid w:val="00CE723C"/>
    <w:rsid w:val="00CE72E2"/>
    <w:rsid w:val="00CE72F6"/>
    <w:rsid w:val="00CE7548"/>
    <w:rsid w:val="00CE75DD"/>
    <w:rsid w:val="00CE7695"/>
    <w:rsid w:val="00CE7699"/>
    <w:rsid w:val="00CE76D1"/>
    <w:rsid w:val="00CE76D2"/>
    <w:rsid w:val="00CE7741"/>
    <w:rsid w:val="00CE78E1"/>
    <w:rsid w:val="00CE7A3A"/>
    <w:rsid w:val="00CE7B3F"/>
    <w:rsid w:val="00CE7F00"/>
    <w:rsid w:val="00CE7F09"/>
    <w:rsid w:val="00CE7F32"/>
    <w:rsid w:val="00CF03AD"/>
    <w:rsid w:val="00CF07E4"/>
    <w:rsid w:val="00CF07EA"/>
    <w:rsid w:val="00CF0B39"/>
    <w:rsid w:val="00CF0C45"/>
    <w:rsid w:val="00CF0C59"/>
    <w:rsid w:val="00CF0D72"/>
    <w:rsid w:val="00CF0E4F"/>
    <w:rsid w:val="00CF1002"/>
    <w:rsid w:val="00CF1050"/>
    <w:rsid w:val="00CF116D"/>
    <w:rsid w:val="00CF1410"/>
    <w:rsid w:val="00CF1424"/>
    <w:rsid w:val="00CF1488"/>
    <w:rsid w:val="00CF1508"/>
    <w:rsid w:val="00CF1514"/>
    <w:rsid w:val="00CF1516"/>
    <w:rsid w:val="00CF1740"/>
    <w:rsid w:val="00CF1780"/>
    <w:rsid w:val="00CF1B9C"/>
    <w:rsid w:val="00CF1CFE"/>
    <w:rsid w:val="00CF1D38"/>
    <w:rsid w:val="00CF1E49"/>
    <w:rsid w:val="00CF210C"/>
    <w:rsid w:val="00CF2403"/>
    <w:rsid w:val="00CF2880"/>
    <w:rsid w:val="00CF2933"/>
    <w:rsid w:val="00CF2BC7"/>
    <w:rsid w:val="00CF3026"/>
    <w:rsid w:val="00CF3599"/>
    <w:rsid w:val="00CF3AE9"/>
    <w:rsid w:val="00CF3B43"/>
    <w:rsid w:val="00CF3FE4"/>
    <w:rsid w:val="00CF40AB"/>
    <w:rsid w:val="00CF4483"/>
    <w:rsid w:val="00CF44EE"/>
    <w:rsid w:val="00CF469D"/>
    <w:rsid w:val="00CF471E"/>
    <w:rsid w:val="00CF472A"/>
    <w:rsid w:val="00CF4856"/>
    <w:rsid w:val="00CF4C60"/>
    <w:rsid w:val="00CF4DF0"/>
    <w:rsid w:val="00CF4E34"/>
    <w:rsid w:val="00CF4EE3"/>
    <w:rsid w:val="00CF4F69"/>
    <w:rsid w:val="00CF51FD"/>
    <w:rsid w:val="00CF5230"/>
    <w:rsid w:val="00CF5511"/>
    <w:rsid w:val="00CF559D"/>
    <w:rsid w:val="00CF5A8F"/>
    <w:rsid w:val="00CF5C09"/>
    <w:rsid w:val="00CF6178"/>
    <w:rsid w:val="00CF618D"/>
    <w:rsid w:val="00CF62B0"/>
    <w:rsid w:val="00CF6806"/>
    <w:rsid w:val="00CF6A1D"/>
    <w:rsid w:val="00CF6A7C"/>
    <w:rsid w:val="00CF6B8F"/>
    <w:rsid w:val="00CF6DBF"/>
    <w:rsid w:val="00CF6FCF"/>
    <w:rsid w:val="00CF7058"/>
    <w:rsid w:val="00CF708C"/>
    <w:rsid w:val="00CF720E"/>
    <w:rsid w:val="00CF72EA"/>
    <w:rsid w:val="00CF744F"/>
    <w:rsid w:val="00CF7875"/>
    <w:rsid w:val="00CF78C3"/>
    <w:rsid w:val="00CF7AD7"/>
    <w:rsid w:val="00CF7D1E"/>
    <w:rsid w:val="00D001E0"/>
    <w:rsid w:val="00D001F1"/>
    <w:rsid w:val="00D0049F"/>
    <w:rsid w:val="00D005C2"/>
    <w:rsid w:val="00D0062F"/>
    <w:rsid w:val="00D0085D"/>
    <w:rsid w:val="00D008A4"/>
    <w:rsid w:val="00D00B01"/>
    <w:rsid w:val="00D00BAD"/>
    <w:rsid w:val="00D00C89"/>
    <w:rsid w:val="00D00D8D"/>
    <w:rsid w:val="00D013EC"/>
    <w:rsid w:val="00D015E7"/>
    <w:rsid w:val="00D01A06"/>
    <w:rsid w:val="00D01E7B"/>
    <w:rsid w:val="00D01ECD"/>
    <w:rsid w:val="00D01F0C"/>
    <w:rsid w:val="00D01F69"/>
    <w:rsid w:val="00D02027"/>
    <w:rsid w:val="00D02286"/>
    <w:rsid w:val="00D023C2"/>
    <w:rsid w:val="00D02698"/>
    <w:rsid w:val="00D02908"/>
    <w:rsid w:val="00D02A0F"/>
    <w:rsid w:val="00D02BDB"/>
    <w:rsid w:val="00D02D65"/>
    <w:rsid w:val="00D02DF5"/>
    <w:rsid w:val="00D032AB"/>
    <w:rsid w:val="00D0336E"/>
    <w:rsid w:val="00D033B0"/>
    <w:rsid w:val="00D035F5"/>
    <w:rsid w:val="00D037DC"/>
    <w:rsid w:val="00D037E9"/>
    <w:rsid w:val="00D03B6D"/>
    <w:rsid w:val="00D03E2A"/>
    <w:rsid w:val="00D04106"/>
    <w:rsid w:val="00D04123"/>
    <w:rsid w:val="00D04233"/>
    <w:rsid w:val="00D042FE"/>
    <w:rsid w:val="00D046B6"/>
    <w:rsid w:val="00D046F9"/>
    <w:rsid w:val="00D04744"/>
    <w:rsid w:val="00D04765"/>
    <w:rsid w:val="00D047D5"/>
    <w:rsid w:val="00D048DE"/>
    <w:rsid w:val="00D04965"/>
    <w:rsid w:val="00D04DCA"/>
    <w:rsid w:val="00D04DD2"/>
    <w:rsid w:val="00D04E9C"/>
    <w:rsid w:val="00D050DD"/>
    <w:rsid w:val="00D0519A"/>
    <w:rsid w:val="00D05236"/>
    <w:rsid w:val="00D0526B"/>
    <w:rsid w:val="00D0529E"/>
    <w:rsid w:val="00D053F0"/>
    <w:rsid w:val="00D056E3"/>
    <w:rsid w:val="00D05747"/>
    <w:rsid w:val="00D057F8"/>
    <w:rsid w:val="00D0585D"/>
    <w:rsid w:val="00D05A26"/>
    <w:rsid w:val="00D05B9C"/>
    <w:rsid w:val="00D05C55"/>
    <w:rsid w:val="00D05D60"/>
    <w:rsid w:val="00D05E52"/>
    <w:rsid w:val="00D05F4A"/>
    <w:rsid w:val="00D06161"/>
    <w:rsid w:val="00D063B2"/>
    <w:rsid w:val="00D06400"/>
    <w:rsid w:val="00D0646E"/>
    <w:rsid w:val="00D067D8"/>
    <w:rsid w:val="00D06811"/>
    <w:rsid w:val="00D06D4C"/>
    <w:rsid w:val="00D06DAE"/>
    <w:rsid w:val="00D07076"/>
    <w:rsid w:val="00D0718A"/>
    <w:rsid w:val="00D07332"/>
    <w:rsid w:val="00D07616"/>
    <w:rsid w:val="00D0766A"/>
    <w:rsid w:val="00D07704"/>
    <w:rsid w:val="00D07B52"/>
    <w:rsid w:val="00D07E6A"/>
    <w:rsid w:val="00D07F50"/>
    <w:rsid w:val="00D1032C"/>
    <w:rsid w:val="00D10330"/>
    <w:rsid w:val="00D103CF"/>
    <w:rsid w:val="00D104AB"/>
    <w:rsid w:val="00D1054E"/>
    <w:rsid w:val="00D106CC"/>
    <w:rsid w:val="00D106E5"/>
    <w:rsid w:val="00D10794"/>
    <w:rsid w:val="00D108C3"/>
    <w:rsid w:val="00D109E8"/>
    <w:rsid w:val="00D10C69"/>
    <w:rsid w:val="00D10C9B"/>
    <w:rsid w:val="00D10ED6"/>
    <w:rsid w:val="00D10F14"/>
    <w:rsid w:val="00D1107D"/>
    <w:rsid w:val="00D1156B"/>
    <w:rsid w:val="00D11941"/>
    <w:rsid w:val="00D11B49"/>
    <w:rsid w:val="00D11EBB"/>
    <w:rsid w:val="00D120DD"/>
    <w:rsid w:val="00D1262C"/>
    <w:rsid w:val="00D12651"/>
    <w:rsid w:val="00D126D3"/>
    <w:rsid w:val="00D12810"/>
    <w:rsid w:val="00D12845"/>
    <w:rsid w:val="00D129E9"/>
    <w:rsid w:val="00D12B89"/>
    <w:rsid w:val="00D12BF2"/>
    <w:rsid w:val="00D13173"/>
    <w:rsid w:val="00D1376E"/>
    <w:rsid w:val="00D139D0"/>
    <w:rsid w:val="00D13B4E"/>
    <w:rsid w:val="00D13D45"/>
    <w:rsid w:val="00D13FD2"/>
    <w:rsid w:val="00D1408C"/>
    <w:rsid w:val="00D140A0"/>
    <w:rsid w:val="00D142AF"/>
    <w:rsid w:val="00D144C5"/>
    <w:rsid w:val="00D14692"/>
    <w:rsid w:val="00D14D44"/>
    <w:rsid w:val="00D1516C"/>
    <w:rsid w:val="00D153C1"/>
    <w:rsid w:val="00D159F3"/>
    <w:rsid w:val="00D15B69"/>
    <w:rsid w:val="00D15C50"/>
    <w:rsid w:val="00D15D6C"/>
    <w:rsid w:val="00D15E01"/>
    <w:rsid w:val="00D1617E"/>
    <w:rsid w:val="00D1621C"/>
    <w:rsid w:val="00D1654B"/>
    <w:rsid w:val="00D165AF"/>
    <w:rsid w:val="00D1697C"/>
    <w:rsid w:val="00D1699D"/>
    <w:rsid w:val="00D16BC9"/>
    <w:rsid w:val="00D16C1E"/>
    <w:rsid w:val="00D17034"/>
    <w:rsid w:val="00D17152"/>
    <w:rsid w:val="00D171E5"/>
    <w:rsid w:val="00D17620"/>
    <w:rsid w:val="00D176AE"/>
    <w:rsid w:val="00D17CDF"/>
    <w:rsid w:val="00D17CE1"/>
    <w:rsid w:val="00D17D6B"/>
    <w:rsid w:val="00D17E62"/>
    <w:rsid w:val="00D17EC5"/>
    <w:rsid w:val="00D17FD3"/>
    <w:rsid w:val="00D201BC"/>
    <w:rsid w:val="00D201C2"/>
    <w:rsid w:val="00D20311"/>
    <w:rsid w:val="00D205CF"/>
    <w:rsid w:val="00D20B43"/>
    <w:rsid w:val="00D20C5E"/>
    <w:rsid w:val="00D211D2"/>
    <w:rsid w:val="00D21230"/>
    <w:rsid w:val="00D2134E"/>
    <w:rsid w:val="00D215A6"/>
    <w:rsid w:val="00D215E6"/>
    <w:rsid w:val="00D2161A"/>
    <w:rsid w:val="00D21706"/>
    <w:rsid w:val="00D2199C"/>
    <w:rsid w:val="00D21B39"/>
    <w:rsid w:val="00D221B1"/>
    <w:rsid w:val="00D22384"/>
    <w:rsid w:val="00D223EE"/>
    <w:rsid w:val="00D22589"/>
    <w:rsid w:val="00D22871"/>
    <w:rsid w:val="00D229B8"/>
    <w:rsid w:val="00D22B27"/>
    <w:rsid w:val="00D22CE1"/>
    <w:rsid w:val="00D22D10"/>
    <w:rsid w:val="00D22D30"/>
    <w:rsid w:val="00D23124"/>
    <w:rsid w:val="00D233A8"/>
    <w:rsid w:val="00D233FD"/>
    <w:rsid w:val="00D2350D"/>
    <w:rsid w:val="00D23582"/>
    <w:rsid w:val="00D23602"/>
    <w:rsid w:val="00D23878"/>
    <w:rsid w:val="00D239DA"/>
    <w:rsid w:val="00D23A64"/>
    <w:rsid w:val="00D23F98"/>
    <w:rsid w:val="00D24043"/>
    <w:rsid w:val="00D241ED"/>
    <w:rsid w:val="00D241FB"/>
    <w:rsid w:val="00D243F3"/>
    <w:rsid w:val="00D244FC"/>
    <w:rsid w:val="00D2452B"/>
    <w:rsid w:val="00D24589"/>
    <w:rsid w:val="00D24639"/>
    <w:rsid w:val="00D24656"/>
    <w:rsid w:val="00D24696"/>
    <w:rsid w:val="00D248A5"/>
    <w:rsid w:val="00D2490A"/>
    <w:rsid w:val="00D24AB6"/>
    <w:rsid w:val="00D24ACC"/>
    <w:rsid w:val="00D24D29"/>
    <w:rsid w:val="00D250B7"/>
    <w:rsid w:val="00D252BC"/>
    <w:rsid w:val="00D254A5"/>
    <w:rsid w:val="00D2550B"/>
    <w:rsid w:val="00D25679"/>
    <w:rsid w:val="00D25776"/>
    <w:rsid w:val="00D258B5"/>
    <w:rsid w:val="00D25A64"/>
    <w:rsid w:val="00D25D01"/>
    <w:rsid w:val="00D26035"/>
    <w:rsid w:val="00D261B9"/>
    <w:rsid w:val="00D26290"/>
    <w:rsid w:val="00D264AD"/>
    <w:rsid w:val="00D266A4"/>
    <w:rsid w:val="00D267B8"/>
    <w:rsid w:val="00D2680F"/>
    <w:rsid w:val="00D26A45"/>
    <w:rsid w:val="00D26A5F"/>
    <w:rsid w:val="00D26D79"/>
    <w:rsid w:val="00D26EBF"/>
    <w:rsid w:val="00D2700C"/>
    <w:rsid w:val="00D273FE"/>
    <w:rsid w:val="00D2784E"/>
    <w:rsid w:val="00D278A2"/>
    <w:rsid w:val="00D27962"/>
    <w:rsid w:val="00D27A61"/>
    <w:rsid w:val="00D27BDA"/>
    <w:rsid w:val="00D27D2A"/>
    <w:rsid w:val="00D27E2B"/>
    <w:rsid w:val="00D27F89"/>
    <w:rsid w:val="00D30031"/>
    <w:rsid w:val="00D300A2"/>
    <w:rsid w:val="00D3036D"/>
    <w:rsid w:val="00D30511"/>
    <w:rsid w:val="00D3060D"/>
    <w:rsid w:val="00D3060F"/>
    <w:rsid w:val="00D30763"/>
    <w:rsid w:val="00D30803"/>
    <w:rsid w:val="00D30F91"/>
    <w:rsid w:val="00D31393"/>
    <w:rsid w:val="00D313D3"/>
    <w:rsid w:val="00D316C0"/>
    <w:rsid w:val="00D316D6"/>
    <w:rsid w:val="00D317B0"/>
    <w:rsid w:val="00D3183A"/>
    <w:rsid w:val="00D31E65"/>
    <w:rsid w:val="00D31E95"/>
    <w:rsid w:val="00D31F0A"/>
    <w:rsid w:val="00D3201A"/>
    <w:rsid w:val="00D320C1"/>
    <w:rsid w:val="00D321FC"/>
    <w:rsid w:val="00D322AF"/>
    <w:rsid w:val="00D322BD"/>
    <w:rsid w:val="00D322F3"/>
    <w:rsid w:val="00D326E8"/>
    <w:rsid w:val="00D328EC"/>
    <w:rsid w:val="00D32AB3"/>
    <w:rsid w:val="00D32AE4"/>
    <w:rsid w:val="00D32B2D"/>
    <w:rsid w:val="00D32E30"/>
    <w:rsid w:val="00D32EBE"/>
    <w:rsid w:val="00D3303C"/>
    <w:rsid w:val="00D331CD"/>
    <w:rsid w:val="00D33742"/>
    <w:rsid w:val="00D33A52"/>
    <w:rsid w:val="00D33BB4"/>
    <w:rsid w:val="00D33D24"/>
    <w:rsid w:val="00D33EB1"/>
    <w:rsid w:val="00D3406F"/>
    <w:rsid w:val="00D34097"/>
    <w:rsid w:val="00D34241"/>
    <w:rsid w:val="00D34332"/>
    <w:rsid w:val="00D343DD"/>
    <w:rsid w:val="00D34541"/>
    <w:rsid w:val="00D345AB"/>
    <w:rsid w:val="00D345F0"/>
    <w:rsid w:val="00D34700"/>
    <w:rsid w:val="00D34A29"/>
    <w:rsid w:val="00D34B3E"/>
    <w:rsid w:val="00D34B8B"/>
    <w:rsid w:val="00D34BF0"/>
    <w:rsid w:val="00D34CEC"/>
    <w:rsid w:val="00D34E01"/>
    <w:rsid w:val="00D34FBE"/>
    <w:rsid w:val="00D351E3"/>
    <w:rsid w:val="00D357E2"/>
    <w:rsid w:val="00D35803"/>
    <w:rsid w:val="00D35A62"/>
    <w:rsid w:val="00D35E04"/>
    <w:rsid w:val="00D35EEF"/>
    <w:rsid w:val="00D35F5A"/>
    <w:rsid w:val="00D36068"/>
    <w:rsid w:val="00D36074"/>
    <w:rsid w:val="00D362A1"/>
    <w:rsid w:val="00D3658D"/>
    <w:rsid w:val="00D366E1"/>
    <w:rsid w:val="00D36895"/>
    <w:rsid w:val="00D36BE3"/>
    <w:rsid w:val="00D36BFE"/>
    <w:rsid w:val="00D36D11"/>
    <w:rsid w:val="00D36DA3"/>
    <w:rsid w:val="00D36F54"/>
    <w:rsid w:val="00D370CF"/>
    <w:rsid w:val="00D3712B"/>
    <w:rsid w:val="00D37152"/>
    <w:rsid w:val="00D37325"/>
    <w:rsid w:val="00D37335"/>
    <w:rsid w:val="00D373B1"/>
    <w:rsid w:val="00D37568"/>
    <w:rsid w:val="00D37C30"/>
    <w:rsid w:val="00D37C62"/>
    <w:rsid w:val="00D37CB3"/>
    <w:rsid w:val="00D37D4A"/>
    <w:rsid w:val="00D37E9A"/>
    <w:rsid w:val="00D40019"/>
    <w:rsid w:val="00D40111"/>
    <w:rsid w:val="00D4016E"/>
    <w:rsid w:val="00D40586"/>
    <w:rsid w:val="00D405C4"/>
    <w:rsid w:val="00D40869"/>
    <w:rsid w:val="00D40AB6"/>
    <w:rsid w:val="00D40ABE"/>
    <w:rsid w:val="00D41134"/>
    <w:rsid w:val="00D41135"/>
    <w:rsid w:val="00D4162D"/>
    <w:rsid w:val="00D41786"/>
    <w:rsid w:val="00D417AF"/>
    <w:rsid w:val="00D417C6"/>
    <w:rsid w:val="00D4185D"/>
    <w:rsid w:val="00D41B1D"/>
    <w:rsid w:val="00D41BBF"/>
    <w:rsid w:val="00D41C67"/>
    <w:rsid w:val="00D41DF1"/>
    <w:rsid w:val="00D42299"/>
    <w:rsid w:val="00D423BA"/>
    <w:rsid w:val="00D42431"/>
    <w:rsid w:val="00D4265E"/>
    <w:rsid w:val="00D42767"/>
    <w:rsid w:val="00D429CC"/>
    <w:rsid w:val="00D429F5"/>
    <w:rsid w:val="00D42A62"/>
    <w:rsid w:val="00D42C8E"/>
    <w:rsid w:val="00D42DED"/>
    <w:rsid w:val="00D4306F"/>
    <w:rsid w:val="00D4320B"/>
    <w:rsid w:val="00D433BB"/>
    <w:rsid w:val="00D4344A"/>
    <w:rsid w:val="00D4349C"/>
    <w:rsid w:val="00D434EB"/>
    <w:rsid w:val="00D4352A"/>
    <w:rsid w:val="00D4365D"/>
    <w:rsid w:val="00D4370B"/>
    <w:rsid w:val="00D43AB9"/>
    <w:rsid w:val="00D43B08"/>
    <w:rsid w:val="00D43B63"/>
    <w:rsid w:val="00D43BC0"/>
    <w:rsid w:val="00D43BC3"/>
    <w:rsid w:val="00D44057"/>
    <w:rsid w:val="00D44296"/>
    <w:rsid w:val="00D442A3"/>
    <w:rsid w:val="00D442F8"/>
    <w:rsid w:val="00D44465"/>
    <w:rsid w:val="00D449CF"/>
    <w:rsid w:val="00D44A9C"/>
    <w:rsid w:val="00D44AED"/>
    <w:rsid w:val="00D44D51"/>
    <w:rsid w:val="00D44F72"/>
    <w:rsid w:val="00D451D4"/>
    <w:rsid w:val="00D45625"/>
    <w:rsid w:val="00D45723"/>
    <w:rsid w:val="00D4580C"/>
    <w:rsid w:val="00D45A79"/>
    <w:rsid w:val="00D45B13"/>
    <w:rsid w:val="00D45BC8"/>
    <w:rsid w:val="00D4602C"/>
    <w:rsid w:val="00D4625F"/>
    <w:rsid w:val="00D4628A"/>
    <w:rsid w:val="00D46327"/>
    <w:rsid w:val="00D463FF"/>
    <w:rsid w:val="00D46512"/>
    <w:rsid w:val="00D4654C"/>
    <w:rsid w:val="00D46593"/>
    <w:rsid w:val="00D46BED"/>
    <w:rsid w:val="00D46E0F"/>
    <w:rsid w:val="00D46F0A"/>
    <w:rsid w:val="00D46F83"/>
    <w:rsid w:val="00D47251"/>
    <w:rsid w:val="00D47987"/>
    <w:rsid w:val="00D47E0F"/>
    <w:rsid w:val="00D47E1F"/>
    <w:rsid w:val="00D50072"/>
    <w:rsid w:val="00D5023E"/>
    <w:rsid w:val="00D50470"/>
    <w:rsid w:val="00D50501"/>
    <w:rsid w:val="00D505D3"/>
    <w:rsid w:val="00D50771"/>
    <w:rsid w:val="00D50792"/>
    <w:rsid w:val="00D5081E"/>
    <w:rsid w:val="00D50ACB"/>
    <w:rsid w:val="00D50DD5"/>
    <w:rsid w:val="00D50E69"/>
    <w:rsid w:val="00D515B2"/>
    <w:rsid w:val="00D5166E"/>
    <w:rsid w:val="00D519A7"/>
    <w:rsid w:val="00D51B50"/>
    <w:rsid w:val="00D51DCE"/>
    <w:rsid w:val="00D51EE2"/>
    <w:rsid w:val="00D51FDF"/>
    <w:rsid w:val="00D52008"/>
    <w:rsid w:val="00D524E5"/>
    <w:rsid w:val="00D524F6"/>
    <w:rsid w:val="00D52BC8"/>
    <w:rsid w:val="00D53022"/>
    <w:rsid w:val="00D5307F"/>
    <w:rsid w:val="00D53115"/>
    <w:rsid w:val="00D53349"/>
    <w:rsid w:val="00D534C1"/>
    <w:rsid w:val="00D53554"/>
    <w:rsid w:val="00D5361F"/>
    <w:rsid w:val="00D5363C"/>
    <w:rsid w:val="00D537A4"/>
    <w:rsid w:val="00D537B6"/>
    <w:rsid w:val="00D53C0F"/>
    <w:rsid w:val="00D53D22"/>
    <w:rsid w:val="00D53DB3"/>
    <w:rsid w:val="00D53F00"/>
    <w:rsid w:val="00D53FB4"/>
    <w:rsid w:val="00D541FA"/>
    <w:rsid w:val="00D543AA"/>
    <w:rsid w:val="00D543C7"/>
    <w:rsid w:val="00D544B0"/>
    <w:rsid w:val="00D54612"/>
    <w:rsid w:val="00D54A0F"/>
    <w:rsid w:val="00D54A87"/>
    <w:rsid w:val="00D54AE9"/>
    <w:rsid w:val="00D54BDF"/>
    <w:rsid w:val="00D54C0B"/>
    <w:rsid w:val="00D54F97"/>
    <w:rsid w:val="00D55419"/>
    <w:rsid w:val="00D55805"/>
    <w:rsid w:val="00D55934"/>
    <w:rsid w:val="00D55CD2"/>
    <w:rsid w:val="00D55F3C"/>
    <w:rsid w:val="00D56170"/>
    <w:rsid w:val="00D5629C"/>
    <w:rsid w:val="00D5631D"/>
    <w:rsid w:val="00D567F9"/>
    <w:rsid w:val="00D569B1"/>
    <w:rsid w:val="00D569E2"/>
    <w:rsid w:val="00D56BC6"/>
    <w:rsid w:val="00D56C45"/>
    <w:rsid w:val="00D56E0D"/>
    <w:rsid w:val="00D56E39"/>
    <w:rsid w:val="00D56E9C"/>
    <w:rsid w:val="00D56F6B"/>
    <w:rsid w:val="00D56F71"/>
    <w:rsid w:val="00D572F3"/>
    <w:rsid w:val="00D5730E"/>
    <w:rsid w:val="00D57425"/>
    <w:rsid w:val="00D5749D"/>
    <w:rsid w:val="00D5781B"/>
    <w:rsid w:val="00D5787B"/>
    <w:rsid w:val="00D57937"/>
    <w:rsid w:val="00D579A6"/>
    <w:rsid w:val="00D579BC"/>
    <w:rsid w:val="00D57C24"/>
    <w:rsid w:val="00D57E8D"/>
    <w:rsid w:val="00D57EE2"/>
    <w:rsid w:val="00D60135"/>
    <w:rsid w:val="00D605DC"/>
    <w:rsid w:val="00D60616"/>
    <w:rsid w:val="00D60662"/>
    <w:rsid w:val="00D60845"/>
    <w:rsid w:val="00D60B38"/>
    <w:rsid w:val="00D60FD1"/>
    <w:rsid w:val="00D610D5"/>
    <w:rsid w:val="00D61512"/>
    <w:rsid w:val="00D61991"/>
    <w:rsid w:val="00D62153"/>
    <w:rsid w:val="00D6233D"/>
    <w:rsid w:val="00D625F0"/>
    <w:rsid w:val="00D6269A"/>
    <w:rsid w:val="00D62895"/>
    <w:rsid w:val="00D628A4"/>
    <w:rsid w:val="00D62A76"/>
    <w:rsid w:val="00D62C2D"/>
    <w:rsid w:val="00D62C5B"/>
    <w:rsid w:val="00D62CF2"/>
    <w:rsid w:val="00D62DC4"/>
    <w:rsid w:val="00D631DF"/>
    <w:rsid w:val="00D63427"/>
    <w:rsid w:val="00D63456"/>
    <w:rsid w:val="00D63503"/>
    <w:rsid w:val="00D637CA"/>
    <w:rsid w:val="00D639CA"/>
    <w:rsid w:val="00D63CB6"/>
    <w:rsid w:val="00D63D21"/>
    <w:rsid w:val="00D63E4D"/>
    <w:rsid w:val="00D63F53"/>
    <w:rsid w:val="00D64091"/>
    <w:rsid w:val="00D6418A"/>
    <w:rsid w:val="00D64251"/>
    <w:rsid w:val="00D6448B"/>
    <w:rsid w:val="00D644CB"/>
    <w:rsid w:val="00D6460D"/>
    <w:rsid w:val="00D64627"/>
    <w:rsid w:val="00D64738"/>
    <w:rsid w:val="00D654BA"/>
    <w:rsid w:val="00D655E1"/>
    <w:rsid w:val="00D65870"/>
    <w:rsid w:val="00D65980"/>
    <w:rsid w:val="00D659F6"/>
    <w:rsid w:val="00D65C35"/>
    <w:rsid w:val="00D65CE9"/>
    <w:rsid w:val="00D65DDE"/>
    <w:rsid w:val="00D65F36"/>
    <w:rsid w:val="00D66382"/>
    <w:rsid w:val="00D66713"/>
    <w:rsid w:val="00D66907"/>
    <w:rsid w:val="00D669FC"/>
    <w:rsid w:val="00D66E1B"/>
    <w:rsid w:val="00D671EC"/>
    <w:rsid w:val="00D67507"/>
    <w:rsid w:val="00D6759E"/>
    <w:rsid w:val="00D675C4"/>
    <w:rsid w:val="00D6766E"/>
    <w:rsid w:val="00D67CB5"/>
    <w:rsid w:val="00D67DF8"/>
    <w:rsid w:val="00D70042"/>
    <w:rsid w:val="00D70241"/>
    <w:rsid w:val="00D702C9"/>
    <w:rsid w:val="00D70611"/>
    <w:rsid w:val="00D70969"/>
    <w:rsid w:val="00D70B25"/>
    <w:rsid w:val="00D70BEF"/>
    <w:rsid w:val="00D70CF1"/>
    <w:rsid w:val="00D710DB"/>
    <w:rsid w:val="00D71361"/>
    <w:rsid w:val="00D716B1"/>
    <w:rsid w:val="00D71726"/>
    <w:rsid w:val="00D71CC1"/>
    <w:rsid w:val="00D71DE2"/>
    <w:rsid w:val="00D71EB0"/>
    <w:rsid w:val="00D71F3F"/>
    <w:rsid w:val="00D720F9"/>
    <w:rsid w:val="00D721BA"/>
    <w:rsid w:val="00D72426"/>
    <w:rsid w:val="00D724FB"/>
    <w:rsid w:val="00D72662"/>
    <w:rsid w:val="00D72733"/>
    <w:rsid w:val="00D72C3B"/>
    <w:rsid w:val="00D72E73"/>
    <w:rsid w:val="00D72E99"/>
    <w:rsid w:val="00D735DF"/>
    <w:rsid w:val="00D73ABF"/>
    <w:rsid w:val="00D73D98"/>
    <w:rsid w:val="00D74194"/>
    <w:rsid w:val="00D7426A"/>
    <w:rsid w:val="00D7449D"/>
    <w:rsid w:val="00D7465B"/>
    <w:rsid w:val="00D74825"/>
    <w:rsid w:val="00D74A06"/>
    <w:rsid w:val="00D74A17"/>
    <w:rsid w:val="00D74A9D"/>
    <w:rsid w:val="00D74D66"/>
    <w:rsid w:val="00D74DDE"/>
    <w:rsid w:val="00D7516A"/>
    <w:rsid w:val="00D75205"/>
    <w:rsid w:val="00D7564D"/>
    <w:rsid w:val="00D757F0"/>
    <w:rsid w:val="00D75AB5"/>
    <w:rsid w:val="00D75E3F"/>
    <w:rsid w:val="00D75FC0"/>
    <w:rsid w:val="00D7601A"/>
    <w:rsid w:val="00D76282"/>
    <w:rsid w:val="00D76287"/>
    <w:rsid w:val="00D76294"/>
    <w:rsid w:val="00D766FE"/>
    <w:rsid w:val="00D7675C"/>
    <w:rsid w:val="00D76A50"/>
    <w:rsid w:val="00D76C7B"/>
    <w:rsid w:val="00D76CDC"/>
    <w:rsid w:val="00D76CDE"/>
    <w:rsid w:val="00D76CF0"/>
    <w:rsid w:val="00D7713B"/>
    <w:rsid w:val="00D77337"/>
    <w:rsid w:val="00D779B7"/>
    <w:rsid w:val="00D77CA5"/>
    <w:rsid w:val="00D77E5D"/>
    <w:rsid w:val="00D77EE1"/>
    <w:rsid w:val="00D77F0A"/>
    <w:rsid w:val="00D77FF6"/>
    <w:rsid w:val="00D80049"/>
    <w:rsid w:val="00D800A1"/>
    <w:rsid w:val="00D80297"/>
    <w:rsid w:val="00D802BD"/>
    <w:rsid w:val="00D802FE"/>
    <w:rsid w:val="00D804F0"/>
    <w:rsid w:val="00D806FE"/>
    <w:rsid w:val="00D80890"/>
    <w:rsid w:val="00D8098C"/>
    <w:rsid w:val="00D809E7"/>
    <w:rsid w:val="00D80BD5"/>
    <w:rsid w:val="00D80C5C"/>
    <w:rsid w:val="00D81126"/>
    <w:rsid w:val="00D811AF"/>
    <w:rsid w:val="00D81632"/>
    <w:rsid w:val="00D81726"/>
    <w:rsid w:val="00D8173A"/>
    <w:rsid w:val="00D81834"/>
    <w:rsid w:val="00D818FC"/>
    <w:rsid w:val="00D81F3C"/>
    <w:rsid w:val="00D81FE5"/>
    <w:rsid w:val="00D82266"/>
    <w:rsid w:val="00D822FA"/>
    <w:rsid w:val="00D824D0"/>
    <w:rsid w:val="00D82703"/>
    <w:rsid w:val="00D82836"/>
    <w:rsid w:val="00D82AA3"/>
    <w:rsid w:val="00D82AD1"/>
    <w:rsid w:val="00D82B12"/>
    <w:rsid w:val="00D82C9C"/>
    <w:rsid w:val="00D82D16"/>
    <w:rsid w:val="00D82EC3"/>
    <w:rsid w:val="00D8312D"/>
    <w:rsid w:val="00D83635"/>
    <w:rsid w:val="00D83753"/>
    <w:rsid w:val="00D83996"/>
    <w:rsid w:val="00D839BC"/>
    <w:rsid w:val="00D83B8A"/>
    <w:rsid w:val="00D83C81"/>
    <w:rsid w:val="00D83EB3"/>
    <w:rsid w:val="00D83FDC"/>
    <w:rsid w:val="00D83FFC"/>
    <w:rsid w:val="00D84310"/>
    <w:rsid w:val="00D8441D"/>
    <w:rsid w:val="00D844CF"/>
    <w:rsid w:val="00D84E11"/>
    <w:rsid w:val="00D84F3C"/>
    <w:rsid w:val="00D850D5"/>
    <w:rsid w:val="00D85161"/>
    <w:rsid w:val="00D85175"/>
    <w:rsid w:val="00D8535F"/>
    <w:rsid w:val="00D85380"/>
    <w:rsid w:val="00D85498"/>
    <w:rsid w:val="00D855B5"/>
    <w:rsid w:val="00D8565A"/>
    <w:rsid w:val="00D858D8"/>
    <w:rsid w:val="00D85BC8"/>
    <w:rsid w:val="00D85C03"/>
    <w:rsid w:val="00D85EE5"/>
    <w:rsid w:val="00D85F32"/>
    <w:rsid w:val="00D86130"/>
    <w:rsid w:val="00D8618E"/>
    <w:rsid w:val="00D861CB"/>
    <w:rsid w:val="00D861CE"/>
    <w:rsid w:val="00D862BF"/>
    <w:rsid w:val="00D863D6"/>
    <w:rsid w:val="00D864B4"/>
    <w:rsid w:val="00D86628"/>
    <w:rsid w:val="00D86823"/>
    <w:rsid w:val="00D869B5"/>
    <w:rsid w:val="00D86A5C"/>
    <w:rsid w:val="00D86C7D"/>
    <w:rsid w:val="00D86C88"/>
    <w:rsid w:val="00D86DC2"/>
    <w:rsid w:val="00D86E55"/>
    <w:rsid w:val="00D87021"/>
    <w:rsid w:val="00D8722E"/>
    <w:rsid w:val="00D874DA"/>
    <w:rsid w:val="00D87A1F"/>
    <w:rsid w:val="00D87AD2"/>
    <w:rsid w:val="00D87D37"/>
    <w:rsid w:val="00D87D55"/>
    <w:rsid w:val="00D9007B"/>
    <w:rsid w:val="00D9012D"/>
    <w:rsid w:val="00D9027E"/>
    <w:rsid w:val="00D90931"/>
    <w:rsid w:val="00D90ABA"/>
    <w:rsid w:val="00D90B92"/>
    <w:rsid w:val="00D90FE6"/>
    <w:rsid w:val="00D9100C"/>
    <w:rsid w:val="00D9102F"/>
    <w:rsid w:val="00D91125"/>
    <w:rsid w:val="00D9152D"/>
    <w:rsid w:val="00D91607"/>
    <w:rsid w:val="00D9185F"/>
    <w:rsid w:val="00D91A03"/>
    <w:rsid w:val="00D91B8D"/>
    <w:rsid w:val="00D91BB0"/>
    <w:rsid w:val="00D91DB7"/>
    <w:rsid w:val="00D92023"/>
    <w:rsid w:val="00D92423"/>
    <w:rsid w:val="00D924F0"/>
    <w:rsid w:val="00D9261F"/>
    <w:rsid w:val="00D926C2"/>
    <w:rsid w:val="00D926E6"/>
    <w:rsid w:val="00D92959"/>
    <w:rsid w:val="00D92C3A"/>
    <w:rsid w:val="00D92E8E"/>
    <w:rsid w:val="00D92EC4"/>
    <w:rsid w:val="00D92FD4"/>
    <w:rsid w:val="00D92FFB"/>
    <w:rsid w:val="00D9322D"/>
    <w:rsid w:val="00D932F4"/>
    <w:rsid w:val="00D93443"/>
    <w:rsid w:val="00D93543"/>
    <w:rsid w:val="00D93703"/>
    <w:rsid w:val="00D9375B"/>
    <w:rsid w:val="00D9380F"/>
    <w:rsid w:val="00D93825"/>
    <w:rsid w:val="00D938D1"/>
    <w:rsid w:val="00D93CE6"/>
    <w:rsid w:val="00D93E89"/>
    <w:rsid w:val="00D93FAD"/>
    <w:rsid w:val="00D94060"/>
    <w:rsid w:val="00D942A6"/>
    <w:rsid w:val="00D9440F"/>
    <w:rsid w:val="00D94528"/>
    <w:rsid w:val="00D946B6"/>
    <w:rsid w:val="00D948B1"/>
    <w:rsid w:val="00D94B72"/>
    <w:rsid w:val="00D94BBC"/>
    <w:rsid w:val="00D94BF5"/>
    <w:rsid w:val="00D94ED3"/>
    <w:rsid w:val="00D94FB9"/>
    <w:rsid w:val="00D953EB"/>
    <w:rsid w:val="00D95821"/>
    <w:rsid w:val="00D95ADC"/>
    <w:rsid w:val="00D95BEB"/>
    <w:rsid w:val="00D95C2A"/>
    <w:rsid w:val="00D95C91"/>
    <w:rsid w:val="00D95D0C"/>
    <w:rsid w:val="00D960F0"/>
    <w:rsid w:val="00D9618C"/>
    <w:rsid w:val="00D96559"/>
    <w:rsid w:val="00D96694"/>
    <w:rsid w:val="00D967D6"/>
    <w:rsid w:val="00D96939"/>
    <w:rsid w:val="00D96A75"/>
    <w:rsid w:val="00D96AED"/>
    <w:rsid w:val="00D96AFB"/>
    <w:rsid w:val="00D96BB5"/>
    <w:rsid w:val="00D96C68"/>
    <w:rsid w:val="00D96E60"/>
    <w:rsid w:val="00D96EB6"/>
    <w:rsid w:val="00D96F1B"/>
    <w:rsid w:val="00D971A6"/>
    <w:rsid w:val="00D97439"/>
    <w:rsid w:val="00D9757A"/>
    <w:rsid w:val="00D975B7"/>
    <w:rsid w:val="00D975F6"/>
    <w:rsid w:val="00D976BB"/>
    <w:rsid w:val="00D97724"/>
    <w:rsid w:val="00D97A37"/>
    <w:rsid w:val="00D97B35"/>
    <w:rsid w:val="00D97B49"/>
    <w:rsid w:val="00D97D5A"/>
    <w:rsid w:val="00D97F75"/>
    <w:rsid w:val="00DA0037"/>
    <w:rsid w:val="00DA00F1"/>
    <w:rsid w:val="00DA0249"/>
    <w:rsid w:val="00DA02F8"/>
    <w:rsid w:val="00DA0580"/>
    <w:rsid w:val="00DA06D1"/>
    <w:rsid w:val="00DA090A"/>
    <w:rsid w:val="00DA0B40"/>
    <w:rsid w:val="00DA0C82"/>
    <w:rsid w:val="00DA0D67"/>
    <w:rsid w:val="00DA102A"/>
    <w:rsid w:val="00DA1529"/>
    <w:rsid w:val="00DA1667"/>
    <w:rsid w:val="00DA1BF8"/>
    <w:rsid w:val="00DA1D88"/>
    <w:rsid w:val="00DA1DF7"/>
    <w:rsid w:val="00DA212C"/>
    <w:rsid w:val="00DA2139"/>
    <w:rsid w:val="00DA22E1"/>
    <w:rsid w:val="00DA25FB"/>
    <w:rsid w:val="00DA2605"/>
    <w:rsid w:val="00DA26B3"/>
    <w:rsid w:val="00DA26DD"/>
    <w:rsid w:val="00DA2832"/>
    <w:rsid w:val="00DA2B4D"/>
    <w:rsid w:val="00DA2BA1"/>
    <w:rsid w:val="00DA2BE3"/>
    <w:rsid w:val="00DA2D19"/>
    <w:rsid w:val="00DA2D2B"/>
    <w:rsid w:val="00DA2FBC"/>
    <w:rsid w:val="00DA3101"/>
    <w:rsid w:val="00DA3183"/>
    <w:rsid w:val="00DA3368"/>
    <w:rsid w:val="00DA3388"/>
    <w:rsid w:val="00DA35E2"/>
    <w:rsid w:val="00DA3749"/>
    <w:rsid w:val="00DA3890"/>
    <w:rsid w:val="00DA3AF5"/>
    <w:rsid w:val="00DA3CA0"/>
    <w:rsid w:val="00DA3D02"/>
    <w:rsid w:val="00DA3DF0"/>
    <w:rsid w:val="00DA3F01"/>
    <w:rsid w:val="00DA3F4F"/>
    <w:rsid w:val="00DA3FBD"/>
    <w:rsid w:val="00DA3FF4"/>
    <w:rsid w:val="00DA4154"/>
    <w:rsid w:val="00DA41A2"/>
    <w:rsid w:val="00DA424F"/>
    <w:rsid w:val="00DA426B"/>
    <w:rsid w:val="00DA4312"/>
    <w:rsid w:val="00DA43A8"/>
    <w:rsid w:val="00DA44D2"/>
    <w:rsid w:val="00DA45CF"/>
    <w:rsid w:val="00DA4640"/>
    <w:rsid w:val="00DA4796"/>
    <w:rsid w:val="00DA48F4"/>
    <w:rsid w:val="00DA4FCD"/>
    <w:rsid w:val="00DA51E4"/>
    <w:rsid w:val="00DA554F"/>
    <w:rsid w:val="00DA562B"/>
    <w:rsid w:val="00DA5C08"/>
    <w:rsid w:val="00DA5DDE"/>
    <w:rsid w:val="00DA64AB"/>
    <w:rsid w:val="00DA6570"/>
    <w:rsid w:val="00DA65AA"/>
    <w:rsid w:val="00DA663A"/>
    <w:rsid w:val="00DA6756"/>
    <w:rsid w:val="00DA67B6"/>
    <w:rsid w:val="00DA6A3A"/>
    <w:rsid w:val="00DA6CA2"/>
    <w:rsid w:val="00DA6CCA"/>
    <w:rsid w:val="00DA6E12"/>
    <w:rsid w:val="00DA714F"/>
    <w:rsid w:val="00DA73E3"/>
    <w:rsid w:val="00DA772B"/>
    <w:rsid w:val="00DA792A"/>
    <w:rsid w:val="00DA799A"/>
    <w:rsid w:val="00DA7AB1"/>
    <w:rsid w:val="00DA7D61"/>
    <w:rsid w:val="00DA7E54"/>
    <w:rsid w:val="00DB0053"/>
    <w:rsid w:val="00DB010E"/>
    <w:rsid w:val="00DB0292"/>
    <w:rsid w:val="00DB05E1"/>
    <w:rsid w:val="00DB0736"/>
    <w:rsid w:val="00DB0740"/>
    <w:rsid w:val="00DB0AC0"/>
    <w:rsid w:val="00DB0BBB"/>
    <w:rsid w:val="00DB0D26"/>
    <w:rsid w:val="00DB0DEB"/>
    <w:rsid w:val="00DB0E6B"/>
    <w:rsid w:val="00DB1049"/>
    <w:rsid w:val="00DB1152"/>
    <w:rsid w:val="00DB1192"/>
    <w:rsid w:val="00DB12A0"/>
    <w:rsid w:val="00DB1521"/>
    <w:rsid w:val="00DB15EE"/>
    <w:rsid w:val="00DB17C1"/>
    <w:rsid w:val="00DB17E6"/>
    <w:rsid w:val="00DB1BFA"/>
    <w:rsid w:val="00DB1DC1"/>
    <w:rsid w:val="00DB1DE1"/>
    <w:rsid w:val="00DB2418"/>
    <w:rsid w:val="00DB2616"/>
    <w:rsid w:val="00DB262B"/>
    <w:rsid w:val="00DB2C1F"/>
    <w:rsid w:val="00DB2DDC"/>
    <w:rsid w:val="00DB3373"/>
    <w:rsid w:val="00DB339C"/>
    <w:rsid w:val="00DB33A6"/>
    <w:rsid w:val="00DB34EE"/>
    <w:rsid w:val="00DB34F7"/>
    <w:rsid w:val="00DB35D8"/>
    <w:rsid w:val="00DB3673"/>
    <w:rsid w:val="00DB398F"/>
    <w:rsid w:val="00DB3A14"/>
    <w:rsid w:val="00DB3A40"/>
    <w:rsid w:val="00DB3AD4"/>
    <w:rsid w:val="00DB3DD6"/>
    <w:rsid w:val="00DB3E50"/>
    <w:rsid w:val="00DB3F8A"/>
    <w:rsid w:val="00DB4241"/>
    <w:rsid w:val="00DB426E"/>
    <w:rsid w:val="00DB4506"/>
    <w:rsid w:val="00DB4B84"/>
    <w:rsid w:val="00DB4DF1"/>
    <w:rsid w:val="00DB4EE1"/>
    <w:rsid w:val="00DB4F97"/>
    <w:rsid w:val="00DB509A"/>
    <w:rsid w:val="00DB5336"/>
    <w:rsid w:val="00DB53BE"/>
    <w:rsid w:val="00DB563A"/>
    <w:rsid w:val="00DB5866"/>
    <w:rsid w:val="00DB587D"/>
    <w:rsid w:val="00DB5AD1"/>
    <w:rsid w:val="00DB5B81"/>
    <w:rsid w:val="00DB5CD9"/>
    <w:rsid w:val="00DB5D70"/>
    <w:rsid w:val="00DB6011"/>
    <w:rsid w:val="00DB60F5"/>
    <w:rsid w:val="00DB618E"/>
    <w:rsid w:val="00DB6367"/>
    <w:rsid w:val="00DB662F"/>
    <w:rsid w:val="00DB6A19"/>
    <w:rsid w:val="00DB6ED2"/>
    <w:rsid w:val="00DB6F7B"/>
    <w:rsid w:val="00DB6F82"/>
    <w:rsid w:val="00DB7013"/>
    <w:rsid w:val="00DB70A8"/>
    <w:rsid w:val="00DB7156"/>
    <w:rsid w:val="00DB754B"/>
    <w:rsid w:val="00DB75B2"/>
    <w:rsid w:val="00DB795F"/>
    <w:rsid w:val="00DB79B9"/>
    <w:rsid w:val="00DB7A48"/>
    <w:rsid w:val="00DB7B88"/>
    <w:rsid w:val="00DB7C0E"/>
    <w:rsid w:val="00DB7D5A"/>
    <w:rsid w:val="00DB7EA7"/>
    <w:rsid w:val="00DC023D"/>
    <w:rsid w:val="00DC0277"/>
    <w:rsid w:val="00DC02FC"/>
    <w:rsid w:val="00DC0384"/>
    <w:rsid w:val="00DC03CE"/>
    <w:rsid w:val="00DC03D8"/>
    <w:rsid w:val="00DC0592"/>
    <w:rsid w:val="00DC059C"/>
    <w:rsid w:val="00DC05F5"/>
    <w:rsid w:val="00DC0B53"/>
    <w:rsid w:val="00DC0C07"/>
    <w:rsid w:val="00DC0C0D"/>
    <w:rsid w:val="00DC0D08"/>
    <w:rsid w:val="00DC0D55"/>
    <w:rsid w:val="00DC0DA6"/>
    <w:rsid w:val="00DC0F95"/>
    <w:rsid w:val="00DC0FA9"/>
    <w:rsid w:val="00DC1042"/>
    <w:rsid w:val="00DC108B"/>
    <w:rsid w:val="00DC1748"/>
    <w:rsid w:val="00DC1809"/>
    <w:rsid w:val="00DC1895"/>
    <w:rsid w:val="00DC1989"/>
    <w:rsid w:val="00DC198F"/>
    <w:rsid w:val="00DC1B9C"/>
    <w:rsid w:val="00DC1BD4"/>
    <w:rsid w:val="00DC1F2D"/>
    <w:rsid w:val="00DC1F4A"/>
    <w:rsid w:val="00DC220C"/>
    <w:rsid w:val="00DC25A7"/>
    <w:rsid w:val="00DC29E6"/>
    <w:rsid w:val="00DC2B9B"/>
    <w:rsid w:val="00DC2FEA"/>
    <w:rsid w:val="00DC30CC"/>
    <w:rsid w:val="00DC328F"/>
    <w:rsid w:val="00DC32BE"/>
    <w:rsid w:val="00DC3393"/>
    <w:rsid w:val="00DC36F4"/>
    <w:rsid w:val="00DC37FD"/>
    <w:rsid w:val="00DC3AE8"/>
    <w:rsid w:val="00DC3CCF"/>
    <w:rsid w:val="00DC3D7C"/>
    <w:rsid w:val="00DC3E53"/>
    <w:rsid w:val="00DC3F2A"/>
    <w:rsid w:val="00DC3FDA"/>
    <w:rsid w:val="00DC420E"/>
    <w:rsid w:val="00DC4479"/>
    <w:rsid w:val="00DC46AD"/>
    <w:rsid w:val="00DC4B66"/>
    <w:rsid w:val="00DC4C67"/>
    <w:rsid w:val="00DC4D9F"/>
    <w:rsid w:val="00DC507F"/>
    <w:rsid w:val="00DC50BC"/>
    <w:rsid w:val="00DC5112"/>
    <w:rsid w:val="00DC5431"/>
    <w:rsid w:val="00DC5535"/>
    <w:rsid w:val="00DC5618"/>
    <w:rsid w:val="00DC5D26"/>
    <w:rsid w:val="00DC5D4F"/>
    <w:rsid w:val="00DC5E3A"/>
    <w:rsid w:val="00DC5F7E"/>
    <w:rsid w:val="00DC6088"/>
    <w:rsid w:val="00DC61DD"/>
    <w:rsid w:val="00DC646B"/>
    <w:rsid w:val="00DC6502"/>
    <w:rsid w:val="00DC65B3"/>
    <w:rsid w:val="00DC67F8"/>
    <w:rsid w:val="00DC69C0"/>
    <w:rsid w:val="00DC6DD0"/>
    <w:rsid w:val="00DC6E1A"/>
    <w:rsid w:val="00DC6F76"/>
    <w:rsid w:val="00DC6FC6"/>
    <w:rsid w:val="00DC6FE7"/>
    <w:rsid w:val="00DC702A"/>
    <w:rsid w:val="00DC7163"/>
    <w:rsid w:val="00DC7182"/>
    <w:rsid w:val="00DC74C8"/>
    <w:rsid w:val="00DC7611"/>
    <w:rsid w:val="00DC7874"/>
    <w:rsid w:val="00DC7880"/>
    <w:rsid w:val="00DC7928"/>
    <w:rsid w:val="00DC79AC"/>
    <w:rsid w:val="00DC7DD4"/>
    <w:rsid w:val="00DC7F2B"/>
    <w:rsid w:val="00DD0003"/>
    <w:rsid w:val="00DD0836"/>
    <w:rsid w:val="00DD0F61"/>
    <w:rsid w:val="00DD10E8"/>
    <w:rsid w:val="00DD111F"/>
    <w:rsid w:val="00DD1151"/>
    <w:rsid w:val="00DD13F5"/>
    <w:rsid w:val="00DD197D"/>
    <w:rsid w:val="00DD1990"/>
    <w:rsid w:val="00DD1BEB"/>
    <w:rsid w:val="00DD1DA8"/>
    <w:rsid w:val="00DD203F"/>
    <w:rsid w:val="00DD21CD"/>
    <w:rsid w:val="00DD2259"/>
    <w:rsid w:val="00DD2313"/>
    <w:rsid w:val="00DD2638"/>
    <w:rsid w:val="00DD2658"/>
    <w:rsid w:val="00DD27E2"/>
    <w:rsid w:val="00DD27E8"/>
    <w:rsid w:val="00DD282F"/>
    <w:rsid w:val="00DD289C"/>
    <w:rsid w:val="00DD2AA5"/>
    <w:rsid w:val="00DD2C8D"/>
    <w:rsid w:val="00DD2C90"/>
    <w:rsid w:val="00DD2EED"/>
    <w:rsid w:val="00DD2F37"/>
    <w:rsid w:val="00DD30EE"/>
    <w:rsid w:val="00DD3694"/>
    <w:rsid w:val="00DD37C3"/>
    <w:rsid w:val="00DD395B"/>
    <w:rsid w:val="00DD3AA5"/>
    <w:rsid w:val="00DD3B6B"/>
    <w:rsid w:val="00DD3D2E"/>
    <w:rsid w:val="00DD3D6D"/>
    <w:rsid w:val="00DD40EF"/>
    <w:rsid w:val="00DD41D5"/>
    <w:rsid w:val="00DD42EA"/>
    <w:rsid w:val="00DD434B"/>
    <w:rsid w:val="00DD4467"/>
    <w:rsid w:val="00DD45AE"/>
    <w:rsid w:val="00DD45B7"/>
    <w:rsid w:val="00DD4BDA"/>
    <w:rsid w:val="00DD4FCA"/>
    <w:rsid w:val="00DD52E4"/>
    <w:rsid w:val="00DD5408"/>
    <w:rsid w:val="00DD54C4"/>
    <w:rsid w:val="00DD561A"/>
    <w:rsid w:val="00DD571B"/>
    <w:rsid w:val="00DD5845"/>
    <w:rsid w:val="00DD5AEE"/>
    <w:rsid w:val="00DD5CD8"/>
    <w:rsid w:val="00DD5DCD"/>
    <w:rsid w:val="00DD5DDD"/>
    <w:rsid w:val="00DD5EA4"/>
    <w:rsid w:val="00DD5F86"/>
    <w:rsid w:val="00DD616F"/>
    <w:rsid w:val="00DD6B8E"/>
    <w:rsid w:val="00DD6C2E"/>
    <w:rsid w:val="00DD6FDF"/>
    <w:rsid w:val="00DD716B"/>
    <w:rsid w:val="00DD72E3"/>
    <w:rsid w:val="00DD797E"/>
    <w:rsid w:val="00DD7D01"/>
    <w:rsid w:val="00DE03DF"/>
    <w:rsid w:val="00DE07B8"/>
    <w:rsid w:val="00DE095E"/>
    <w:rsid w:val="00DE09A1"/>
    <w:rsid w:val="00DE09B1"/>
    <w:rsid w:val="00DE0AE8"/>
    <w:rsid w:val="00DE0BEC"/>
    <w:rsid w:val="00DE0EE0"/>
    <w:rsid w:val="00DE0F0B"/>
    <w:rsid w:val="00DE113B"/>
    <w:rsid w:val="00DE12B1"/>
    <w:rsid w:val="00DE13F3"/>
    <w:rsid w:val="00DE1776"/>
    <w:rsid w:val="00DE1C1F"/>
    <w:rsid w:val="00DE1DA7"/>
    <w:rsid w:val="00DE1FC2"/>
    <w:rsid w:val="00DE20BA"/>
    <w:rsid w:val="00DE2550"/>
    <w:rsid w:val="00DE2956"/>
    <w:rsid w:val="00DE298F"/>
    <w:rsid w:val="00DE29AD"/>
    <w:rsid w:val="00DE29F5"/>
    <w:rsid w:val="00DE2CF0"/>
    <w:rsid w:val="00DE2D7D"/>
    <w:rsid w:val="00DE2F5B"/>
    <w:rsid w:val="00DE2F6E"/>
    <w:rsid w:val="00DE3734"/>
    <w:rsid w:val="00DE39E2"/>
    <w:rsid w:val="00DE3A02"/>
    <w:rsid w:val="00DE3A23"/>
    <w:rsid w:val="00DE3B1D"/>
    <w:rsid w:val="00DE3BFF"/>
    <w:rsid w:val="00DE3E27"/>
    <w:rsid w:val="00DE3F7B"/>
    <w:rsid w:val="00DE413B"/>
    <w:rsid w:val="00DE436B"/>
    <w:rsid w:val="00DE45BA"/>
    <w:rsid w:val="00DE46BA"/>
    <w:rsid w:val="00DE49CE"/>
    <w:rsid w:val="00DE4AD2"/>
    <w:rsid w:val="00DE4B81"/>
    <w:rsid w:val="00DE4B8F"/>
    <w:rsid w:val="00DE4BC5"/>
    <w:rsid w:val="00DE4D60"/>
    <w:rsid w:val="00DE4DE0"/>
    <w:rsid w:val="00DE4DE1"/>
    <w:rsid w:val="00DE4E3D"/>
    <w:rsid w:val="00DE5392"/>
    <w:rsid w:val="00DE53E9"/>
    <w:rsid w:val="00DE5817"/>
    <w:rsid w:val="00DE58CF"/>
    <w:rsid w:val="00DE5919"/>
    <w:rsid w:val="00DE5A61"/>
    <w:rsid w:val="00DE5AB7"/>
    <w:rsid w:val="00DE5B3B"/>
    <w:rsid w:val="00DE5B4C"/>
    <w:rsid w:val="00DE5CE2"/>
    <w:rsid w:val="00DE5E68"/>
    <w:rsid w:val="00DE5EAD"/>
    <w:rsid w:val="00DE646D"/>
    <w:rsid w:val="00DE677B"/>
    <w:rsid w:val="00DE6816"/>
    <w:rsid w:val="00DE6964"/>
    <w:rsid w:val="00DE6AA1"/>
    <w:rsid w:val="00DE6B8F"/>
    <w:rsid w:val="00DE6D34"/>
    <w:rsid w:val="00DE739F"/>
    <w:rsid w:val="00DE74CB"/>
    <w:rsid w:val="00DE7539"/>
    <w:rsid w:val="00DE758B"/>
    <w:rsid w:val="00DE75F0"/>
    <w:rsid w:val="00DE7C02"/>
    <w:rsid w:val="00DE7CC9"/>
    <w:rsid w:val="00DE7E81"/>
    <w:rsid w:val="00DF029D"/>
    <w:rsid w:val="00DF0640"/>
    <w:rsid w:val="00DF0870"/>
    <w:rsid w:val="00DF0981"/>
    <w:rsid w:val="00DF0C17"/>
    <w:rsid w:val="00DF0E58"/>
    <w:rsid w:val="00DF0E5D"/>
    <w:rsid w:val="00DF0FB9"/>
    <w:rsid w:val="00DF0FBA"/>
    <w:rsid w:val="00DF137B"/>
    <w:rsid w:val="00DF13EA"/>
    <w:rsid w:val="00DF1938"/>
    <w:rsid w:val="00DF1A59"/>
    <w:rsid w:val="00DF1C17"/>
    <w:rsid w:val="00DF1C54"/>
    <w:rsid w:val="00DF1D24"/>
    <w:rsid w:val="00DF205B"/>
    <w:rsid w:val="00DF2327"/>
    <w:rsid w:val="00DF263F"/>
    <w:rsid w:val="00DF26F1"/>
    <w:rsid w:val="00DF2766"/>
    <w:rsid w:val="00DF2D03"/>
    <w:rsid w:val="00DF3495"/>
    <w:rsid w:val="00DF3578"/>
    <w:rsid w:val="00DF36FB"/>
    <w:rsid w:val="00DF3BC4"/>
    <w:rsid w:val="00DF3C87"/>
    <w:rsid w:val="00DF3D11"/>
    <w:rsid w:val="00DF4112"/>
    <w:rsid w:val="00DF43C9"/>
    <w:rsid w:val="00DF4445"/>
    <w:rsid w:val="00DF4489"/>
    <w:rsid w:val="00DF469D"/>
    <w:rsid w:val="00DF4921"/>
    <w:rsid w:val="00DF49C9"/>
    <w:rsid w:val="00DF4B84"/>
    <w:rsid w:val="00DF4C41"/>
    <w:rsid w:val="00DF50BA"/>
    <w:rsid w:val="00DF58F9"/>
    <w:rsid w:val="00DF5BB3"/>
    <w:rsid w:val="00DF5BE0"/>
    <w:rsid w:val="00DF6104"/>
    <w:rsid w:val="00DF625D"/>
    <w:rsid w:val="00DF63A4"/>
    <w:rsid w:val="00DF6677"/>
    <w:rsid w:val="00DF6A1F"/>
    <w:rsid w:val="00DF6ACD"/>
    <w:rsid w:val="00DF77F8"/>
    <w:rsid w:val="00DF787A"/>
    <w:rsid w:val="00DF7C78"/>
    <w:rsid w:val="00DF7D79"/>
    <w:rsid w:val="00DF7EAE"/>
    <w:rsid w:val="00DF7EEF"/>
    <w:rsid w:val="00DF7F97"/>
    <w:rsid w:val="00DF7FCF"/>
    <w:rsid w:val="00E00121"/>
    <w:rsid w:val="00E002ED"/>
    <w:rsid w:val="00E003CB"/>
    <w:rsid w:val="00E0057B"/>
    <w:rsid w:val="00E00861"/>
    <w:rsid w:val="00E00A00"/>
    <w:rsid w:val="00E00A2C"/>
    <w:rsid w:val="00E00A9C"/>
    <w:rsid w:val="00E00BC1"/>
    <w:rsid w:val="00E00D26"/>
    <w:rsid w:val="00E00ECC"/>
    <w:rsid w:val="00E010F5"/>
    <w:rsid w:val="00E011AE"/>
    <w:rsid w:val="00E01336"/>
    <w:rsid w:val="00E01390"/>
    <w:rsid w:val="00E014F9"/>
    <w:rsid w:val="00E01503"/>
    <w:rsid w:val="00E015E2"/>
    <w:rsid w:val="00E015FC"/>
    <w:rsid w:val="00E0170D"/>
    <w:rsid w:val="00E017D6"/>
    <w:rsid w:val="00E01A9B"/>
    <w:rsid w:val="00E01CC3"/>
    <w:rsid w:val="00E01E7C"/>
    <w:rsid w:val="00E0203A"/>
    <w:rsid w:val="00E021C7"/>
    <w:rsid w:val="00E023E1"/>
    <w:rsid w:val="00E024C0"/>
    <w:rsid w:val="00E025D3"/>
    <w:rsid w:val="00E025FC"/>
    <w:rsid w:val="00E02723"/>
    <w:rsid w:val="00E02A1A"/>
    <w:rsid w:val="00E02A21"/>
    <w:rsid w:val="00E02A76"/>
    <w:rsid w:val="00E02C7B"/>
    <w:rsid w:val="00E02D17"/>
    <w:rsid w:val="00E02F69"/>
    <w:rsid w:val="00E03203"/>
    <w:rsid w:val="00E03258"/>
    <w:rsid w:val="00E03468"/>
    <w:rsid w:val="00E03885"/>
    <w:rsid w:val="00E03A0E"/>
    <w:rsid w:val="00E03BB5"/>
    <w:rsid w:val="00E03BCC"/>
    <w:rsid w:val="00E03C19"/>
    <w:rsid w:val="00E0420B"/>
    <w:rsid w:val="00E0432C"/>
    <w:rsid w:val="00E04342"/>
    <w:rsid w:val="00E04661"/>
    <w:rsid w:val="00E0478D"/>
    <w:rsid w:val="00E0483C"/>
    <w:rsid w:val="00E04886"/>
    <w:rsid w:val="00E0490C"/>
    <w:rsid w:val="00E04A92"/>
    <w:rsid w:val="00E04ACB"/>
    <w:rsid w:val="00E04B60"/>
    <w:rsid w:val="00E04C99"/>
    <w:rsid w:val="00E04D67"/>
    <w:rsid w:val="00E05225"/>
    <w:rsid w:val="00E052D4"/>
    <w:rsid w:val="00E0540F"/>
    <w:rsid w:val="00E05423"/>
    <w:rsid w:val="00E054B6"/>
    <w:rsid w:val="00E05562"/>
    <w:rsid w:val="00E05833"/>
    <w:rsid w:val="00E05893"/>
    <w:rsid w:val="00E05998"/>
    <w:rsid w:val="00E05C59"/>
    <w:rsid w:val="00E05DC5"/>
    <w:rsid w:val="00E05FB7"/>
    <w:rsid w:val="00E060D9"/>
    <w:rsid w:val="00E062D4"/>
    <w:rsid w:val="00E06518"/>
    <w:rsid w:val="00E06535"/>
    <w:rsid w:val="00E06735"/>
    <w:rsid w:val="00E06756"/>
    <w:rsid w:val="00E06799"/>
    <w:rsid w:val="00E0686C"/>
    <w:rsid w:val="00E0692F"/>
    <w:rsid w:val="00E06A67"/>
    <w:rsid w:val="00E06C3A"/>
    <w:rsid w:val="00E06CA9"/>
    <w:rsid w:val="00E06FDF"/>
    <w:rsid w:val="00E07230"/>
    <w:rsid w:val="00E073FD"/>
    <w:rsid w:val="00E0764A"/>
    <w:rsid w:val="00E078C3"/>
    <w:rsid w:val="00E0794C"/>
    <w:rsid w:val="00E07A49"/>
    <w:rsid w:val="00E07AEB"/>
    <w:rsid w:val="00E07C1C"/>
    <w:rsid w:val="00E07EE8"/>
    <w:rsid w:val="00E1023F"/>
    <w:rsid w:val="00E10404"/>
    <w:rsid w:val="00E10488"/>
    <w:rsid w:val="00E1054F"/>
    <w:rsid w:val="00E105C8"/>
    <w:rsid w:val="00E105ED"/>
    <w:rsid w:val="00E10742"/>
    <w:rsid w:val="00E1076C"/>
    <w:rsid w:val="00E10DAB"/>
    <w:rsid w:val="00E111B1"/>
    <w:rsid w:val="00E1123A"/>
    <w:rsid w:val="00E1134E"/>
    <w:rsid w:val="00E114D7"/>
    <w:rsid w:val="00E116CC"/>
    <w:rsid w:val="00E116E2"/>
    <w:rsid w:val="00E11706"/>
    <w:rsid w:val="00E1175E"/>
    <w:rsid w:val="00E11926"/>
    <w:rsid w:val="00E11A1F"/>
    <w:rsid w:val="00E1230A"/>
    <w:rsid w:val="00E1230D"/>
    <w:rsid w:val="00E123BD"/>
    <w:rsid w:val="00E12642"/>
    <w:rsid w:val="00E128B9"/>
    <w:rsid w:val="00E129AE"/>
    <w:rsid w:val="00E129FC"/>
    <w:rsid w:val="00E12AD8"/>
    <w:rsid w:val="00E13025"/>
    <w:rsid w:val="00E130F6"/>
    <w:rsid w:val="00E1316C"/>
    <w:rsid w:val="00E131FD"/>
    <w:rsid w:val="00E133D5"/>
    <w:rsid w:val="00E134C1"/>
    <w:rsid w:val="00E13962"/>
    <w:rsid w:val="00E13AFA"/>
    <w:rsid w:val="00E13D38"/>
    <w:rsid w:val="00E13ECB"/>
    <w:rsid w:val="00E13F76"/>
    <w:rsid w:val="00E14371"/>
    <w:rsid w:val="00E14379"/>
    <w:rsid w:val="00E143C1"/>
    <w:rsid w:val="00E143E1"/>
    <w:rsid w:val="00E14939"/>
    <w:rsid w:val="00E14D17"/>
    <w:rsid w:val="00E14DA6"/>
    <w:rsid w:val="00E14FDA"/>
    <w:rsid w:val="00E15004"/>
    <w:rsid w:val="00E15248"/>
    <w:rsid w:val="00E152FC"/>
    <w:rsid w:val="00E155AA"/>
    <w:rsid w:val="00E15787"/>
    <w:rsid w:val="00E157A9"/>
    <w:rsid w:val="00E159C0"/>
    <w:rsid w:val="00E15BC5"/>
    <w:rsid w:val="00E15C59"/>
    <w:rsid w:val="00E15D0E"/>
    <w:rsid w:val="00E160D3"/>
    <w:rsid w:val="00E161E2"/>
    <w:rsid w:val="00E16792"/>
    <w:rsid w:val="00E16B3A"/>
    <w:rsid w:val="00E16CBC"/>
    <w:rsid w:val="00E16CC3"/>
    <w:rsid w:val="00E16D02"/>
    <w:rsid w:val="00E171FE"/>
    <w:rsid w:val="00E172D9"/>
    <w:rsid w:val="00E17545"/>
    <w:rsid w:val="00E175A0"/>
    <w:rsid w:val="00E1792F"/>
    <w:rsid w:val="00E17AD3"/>
    <w:rsid w:val="00E17BAD"/>
    <w:rsid w:val="00E17C42"/>
    <w:rsid w:val="00E17D23"/>
    <w:rsid w:val="00E17DB7"/>
    <w:rsid w:val="00E200A4"/>
    <w:rsid w:val="00E200F8"/>
    <w:rsid w:val="00E20113"/>
    <w:rsid w:val="00E202A2"/>
    <w:rsid w:val="00E20501"/>
    <w:rsid w:val="00E2052D"/>
    <w:rsid w:val="00E2070B"/>
    <w:rsid w:val="00E20791"/>
    <w:rsid w:val="00E208CC"/>
    <w:rsid w:val="00E20AEE"/>
    <w:rsid w:val="00E20D81"/>
    <w:rsid w:val="00E20F80"/>
    <w:rsid w:val="00E214B4"/>
    <w:rsid w:val="00E21743"/>
    <w:rsid w:val="00E218C3"/>
    <w:rsid w:val="00E2199C"/>
    <w:rsid w:val="00E21B00"/>
    <w:rsid w:val="00E21CDC"/>
    <w:rsid w:val="00E21EB4"/>
    <w:rsid w:val="00E21F5C"/>
    <w:rsid w:val="00E21FED"/>
    <w:rsid w:val="00E22727"/>
    <w:rsid w:val="00E227F7"/>
    <w:rsid w:val="00E229DD"/>
    <w:rsid w:val="00E22A28"/>
    <w:rsid w:val="00E22BFE"/>
    <w:rsid w:val="00E22C62"/>
    <w:rsid w:val="00E22D50"/>
    <w:rsid w:val="00E2306C"/>
    <w:rsid w:val="00E2332E"/>
    <w:rsid w:val="00E23413"/>
    <w:rsid w:val="00E2343A"/>
    <w:rsid w:val="00E23457"/>
    <w:rsid w:val="00E234E5"/>
    <w:rsid w:val="00E236BA"/>
    <w:rsid w:val="00E2390B"/>
    <w:rsid w:val="00E239B2"/>
    <w:rsid w:val="00E23C81"/>
    <w:rsid w:val="00E23C8C"/>
    <w:rsid w:val="00E24153"/>
    <w:rsid w:val="00E24230"/>
    <w:rsid w:val="00E24497"/>
    <w:rsid w:val="00E24579"/>
    <w:rsid w:val="00E246F9"/>
    <w:rsid w:val="00E24734"/>
    <w:rsid w:val="00E24813"/>
    <w:rsid w:val="00E24A78"/>
    <w:rsid w:val="00E24AD2"/>
    <w:rsid w:val="00E24BB9"/>
    <w:rsid w:val="00E24D1C"/>
    <w:rsid w:val="00E24D6C"/>
    <w:rsid w:val="00E24EA6"/>
    <w:rsid w:val="00E25606"/>
    <w:rsid w:val="00E256FC"/>
    <w:rsid w:val="00E25AA6"/>
    <w:rsid w:val="00E25AC6"/>
    <w:rsid w:val="00E25E23"/>
    <w:rsid w:val="00E25E60"/>
    <w:rsid w:val="00E25EA6"/>
    <w:rsid w:val="00E26128"/>
    <w:rsid w:val="00E2618D"/>
    <w:rsid w:val="00E2631F"/>
    <w:rsid w:val="00E26499"/>
    <w:rsid w:val="00E265F8"/>
    <w:rsid w:val="00E26613"/>
    <w:rsid w:val="00E26A20"/>
    <w:rsid w:val="00E26EF3"/>
    <w:rsid w:val="00E271A9"/>
    <w:rsid w:val="00E27375"/>
    <w:rsid w:val="00E275CA"/>
    <w:rsid w:val="00E27753"/>
    <w:rsid w:val="00E2785E"/>
    <w:rsid w:val="00E27931"/>
    <w:rsid w:val="00E27BAF"/>
    <w:rsid w:val="00E27C51"/>
    <w:rsid w:val="00E27C95"/>
    <w:rsid w:val="00E27D01"/>
    <w:rsid w:val="00E27E1D"/>
    <w:rsid w:val="00E27E64"/>
    <w:rsid w:val="00E30101"/>
    <w:rsid w:val="00E301F0"/>
    <w:rsid w:val="00E302C2"/>
    <w:rsid w:val="00E306A1"/>
    <w:rsid w:val="00E3071D"/>
    <w:rsid w:val="00E307B0"/>
    <w:rsid w:val="00E30987"/>
    <w:rsid w:val="00E30A00"/>
    <w:rsid w:val="00E30ABE"/>
    <w:rsid w:val="00E30B67"/>
    <w:rsid w:val="00E30CF3"/>
    <w:rsid w:val="00E30D6D"/>
    <w:rsid w:val="00E30F30"/>
    <w:rsid w:val="00E30F7B"/>
    <w:rsid w:val="00E3112F"/>
    <w:rsid w:val="00E311FE"/>
    <w:rsid w:val="00E31203"/>
    <w:rsid w:val="00E31386"/>
    <w:rsid w:val="00E3139C"/>
    <w:rsid w:val="00E3140E"/>
    <w:rsid w:val="00E31537"/>
    <w:rsid w:val="00E3173C"/>
    <w:rsid w:val="00E3173D"/>
    <w:rsid w:val="00E3174A"/>
    <w:rsid w:val="00E3192C"/>
    <w:rsid w:val="00E31A7A"/>
    <w:rsid w:val="00E31B46"/>
    <w:rsid w:val="00E31BBA"/>
    <w:rsid w:val="00E31F07"/>
    <w:rsid w:val="00E320FE"/>
    <w:rsid w:val="00E324F7"/>
    <w:rsid w:val="00E327EE"/>
    <w:rsid w:val="00E3286A"/>
    <w:rsid w:val="00E32A95"/>
    <w:rsid w:val="00E32B8E"/>
    <w:rsid w:val="00E32DC6"/>
    <w:rsid w:val="00E32DE7"/>
    <w:rsid w:val="00E32EBB"/>
    <w:rsid w:val="00E330C3"/>
    <w:rsid w:val="00E33117"/>
    <w:rsid w:val="00E3326F"/>
    <w:rsid w:val="00E333A3"/>
    <w:rsid w:val="00E33619"/>
    <w:rsid w:val="00E33795"/>
    <w:rsid w:val="00E337F2"/>
    <w:rsid w:val="00E33B34"/>
    <w:rsid w:val="00E33DC4"/>
    <w:rsid w:val="00E33EB1"/>
    <w:rsid w:val="00E33FE2"/>
    <w:rsid w:val="00E3421B"/>
    <w:rsid w:val="00E343BA"/>
    <w:rsid w:val="00E343DB"/>
    <w:rsid w:val="00E34689"/>
    <w:rsid w:val="00E349A2"/>
    <w:rsid w:val="00E34A27"/>
    <w:rsid w:val="00E34AE8"/>
    <w:rsid w:val="00E34CEE"/>
    <w:rsid w:val="00E34F64"/>
    <w:rsid w:val="00E34FA1"/>
    <w:rsid w:val="00E35084"/>
    <w:rsid w:val="00E35875"/>
    <w:rsid w:val="00E359DD"/>
    <w:rsid w:val="00E35B86"/>
    <w:rsid w:val="00E35B8F"/>
    <w:rsid w:val="00E35C9F"/>
    <w:rsid w:val="00E35DA2"/>
    <w:rsid w:val="00E35F25"/>
    <w:rsid w:val="00E36018"/>
    <w:rsid w:val="00E361C8"/>
    <w:rsid w:val="00E36685"/>
    <w:rsid w:val="00E36794"/>
    <w:rsid w:val="00E36860"/>
    <w:rsid w:val="00E36906"/>
    <w:rsid w:val="00E36A78"/>
    <w:rsid w:val="00E36D5B"/>
    <w:rsid w:val="00E36D99"/>
    <w:rsid w:val="00E36DAD"/>
    <w:rsid w:val="00E37119"/>
    <w:rsid w:val="00E3719F"/>
    <w:rsid w:val="00E371D1"/>
    <w:rsid w:val="00E373C2"/>
    <w:rsid w:val="00E375F7"/>
    <w:rsid w:val="00E378EF"/>
    <w:rsid w:val="00E3792A"/>
    <w:rsid w:val="00E379BA"/>
    <w:rsid w:val="00E379D6"/>
    <w:rsid w:val="00E4022A"/>
    <w:rsid w:val="00E402E5"/>
    <w:rsid w:val="00E40315"/>
    <w:rsid w:val="00E40439"/>
    <w:rsid w:val="00E4059E"/>
    <w:rsid w:val="00E406DA"/>
    <w:rsid w:val="00E40E2F"/>
    <w:rsid w:val="00E40EB9"/>
    <w:rsid w:val="00E410E9"/>
    <w:rsid w:val="00E4113A"/>
    <w:rsid w:val="00E4115D"/>
    <w:rsid w:val="00E411C0"/>
    <w:rsid w:val="00E41238"/>
    <w:rsid w:val="00E4157F"/>
    <w:rsid w:val="00E415EF"/>
    <w:rsid w:val="00E417DD"/>
    <w:rsid w:val="00E4213C"/>
    <w:rsid w:val="00E4240F"/>
    <w:rsid w:val="00E42453"/>
    <w:rsid w:val="00E42487"/>
    <w:rsid w:val="00E424FA"/>
    <w:rsid w:val="00E42878"/>
    <w:rsid w:val="00E42AD6"/>
    <w:rsid w:val="00E42C25"/>
    <w:rsid w:val="00E42EE3"/>
    <w:rsid w:val="00E42F0C"/>
    <w:rsid w:val="00E42FBA"/>
    <w:rsid w:val="00E430D2"/>
    <w:rsid w:val="00E43267"/>
    <w:rsid w:val="00E432BC"/>
    <w:rsid w:val="00E432C8"/>
    <w:rsid w:val="00E4348C"/>
    <w:rsid w:val="00E4372E"/>
    <w:rsid w:val="00E43776"/>
    <w:rsid w:val="00E43AFB"/>
    <w:rsid w:val="00E43D31"/>
    <w:rsid w:val="00E43D57"/>
    <w:rsid w:val="00E43EEC"/>
    <w:rsid w:val="00E43FFC"/>
    <w:rsid w:val="00E44071"/>
    <w:rsid w:val="00E4455A"/>
    <w:rsid w:val="00E44566"/>
    <w:rsid w:val="00E4456B"/>
    <w:rsid w:val="00E44651"/>
    <w:rsid w:val="00E44A15"/>
    <w:rsid w:val="00E44D67"/>
    <w:rsid w:val="00E44EFC"/>
    <w:rsid w:val="00E44F9A"/>
    <w:rsid w:val="00E44FEB"/>
    <w:rsid w:val="00E45178"/>
    <w:rsid w:val="00E451E2"/>
    <w:rsid w:val="00E453B1"/>
    <w:rsid w:val="00E453D0"/>
    <w:rsid w:val="00E45492"/>
    <w:rsid w:val="00E45548"/>
    <w:rsid w:val="00E455D1"/>
    <w:rsid w:val="00E4560E"/>
    <w:rsid w:val="00E4572B"/>
    <w:rsid w:val="00E45798"/>
    <w:rsid w:val="00E457E4"/>
    <w:rsid w:val="00E45964"/>
    <w:rsid w:val="00E45A4C"/>
    <w:rsid w:val="00E45C05"/>
    <w:rsid w:val="00E45CA2"/>
    <w:rsid w:val="00E45CC4"/>
    <w:rsid w:val="00E461C3"/>
    <w:rsid w:val="00E4631A"/>
    <w:rsid w:val="00E463E5"/>
    <w:rsid w:val="00E46656"/>
    <w:rsid w:val="00E46746"/>
    <w:rsid w:val="00E46823"/>
    <w:rsid w:val="00E4697A"/>
    <w:rsid w:val="00E46AD8"/>
    <w:rsid w:val="00E46D0C"/>
    <w:rsid w:val="00E46F1C"/>
    <w:rsid w:val="00E47048"/>
    <w:rsid w:val="00E47433"/>
    <w:rsid w:val="00E4749F"/>
    <w:rsid w:val="00E474BC"/>
    <w:rsid w:val="00E476AD"/>
    <w:rsid w:val="00E47C6E"/>
    <w:rsid w:val="00E47E68"/>
    <w:rsid w:val="00E47ECC"/>
    <w:rsid w:val="00E47F2D"/>
    <w:rsid w:val="00E47FAD"/>
    <w:rsid w:val="00E47FCA"/>
    <w:rsid w:val="00E501FC"/>
    <w:rsid w:val="00E502D3"/>
    <w:rsid w:val="00E50583"/>
    <w:rsid w:val="00E507E6"/>
    <w:rsid w:val="00E50830"/>
    <w:rsid w:val="00E50859"/>
    <w:rsid w:val="00E50972"/>
    <w:rsid w:val="00E509DC"/>
    <w:rsid w:val="00E50A1B"/>
    <w:rsid w:val="00E50A53"/>
    <w:rsid w:val="00E50A6A"/>
    <w:rsid w:val="00E50B3F"/>
    <w:rsid w:val="00E50BF4"/>
    <w:rsid w:val="00E50D27"/>
    <w:rsid w:val="00E50EDC"/>
    <w:rsid w:val="00E51059"/>
    <w:rsid w:val="00E51206"/>
    <w:rsid w:val="00E512D3"/>
    <w:rsid w:val="00E5134F"/>
    <w:rsid w:val="00E51397"/>
    <w:rsid w:val="00E51526"/>
    <w:rsid w:val="00E5196F"/>
    <w:rsid w:val="00E51B8D"/>
    <w:rsid w:val="00E51BB6"/>
    <w:rsid w:val="00E51D3C"/>
    <w:rsid w:val="00E51F21"/>
    <w:rsid w:val="00E52163"/>
    <w:rsid w:val="00E5222F"/>
    <w:rsid w:val="00E52497"/>
    <w:rsid w:val="00E5260A"/>
    <w:rsid w:val="00E526A8"/>
    <w:rsid w:val="00E52B74"/>
    <w:rsid w:val="00E52E3B"/>
    <w:rsid w:val="00E52F0D"/>
    <w:rsid w:val="00E52F81"/>
    <w:rsid w:val="00E52FD8"/>
    <w:rsid w:val="00E52FE8"/>
    <w:rsid w:val="00E5309B"/>
    <w:rsid w:val="00E530C8"/>
    <w:rsid w:val="00E533AA"/>
    <w:rsid w:val="00E534D5"/>
    <w:rsid w:val="00E53BCF"/>
    <w:rsid w:val="00E53C76"/>
    <w:rsid w:val="00E53F3A"/>
    <w:rsid w:val="00E54115"/>
    <w:rsid w:val="00E5418F"/>
    <w:rsid w:val="00E5424C"/>
    <w:rsid w:val="00E54327"/>
    <w:rsid w:val="00E5460C"/>
    <w:rsid w:val="00E5460D"/>
    <w:rsid w:val="00E546BC"/>
    <w:rsid w:val="00E548C2"/>
    <w:rsid w:val="00E54B3C"/>
    <w:rsid w:val="00E55085"/>
    <w:rsid w:val="00E55395"/>
    <w:rsid w:val="00E55422"/>
    <w:rsid w:val="00E555BA"/>
    <w:rsid w:val="00E55656"/>
    <w:rsid w:val="00E5569D"/>
    <w:rsid w:val="00E557DE"/>
    <w:rsid w:val="00E55ACF"/>
    <w:rsid w:val="00E55CE9"/>
    <w:rsid w:val="00E55CEB"/>
    <w:rsid w:val="00E55D91"/>
    <w:rsid w:val="00E55E3C"/>
    <w:rsid w:val="00E55E7A"/>
    <w:rsid w:val="00E55F11"/>
    <w:rsid w:val="00E56193"/>
    <w:rsid w:val="00E561B6"/>
    <w:rsid w:val="00E568DC"/>
    <w:rsid w:val="00E57412"/>
    <w:rsid w:val="00E57489"/>
    <w:rsid w:val="00E5756C"/>
    <w:rsid w:val="00E57621"/>
    <w:rsid w:val="00E5768F"/>
    <w:rsid w:val="00E577B1"/>
    <w:rsid w:val="00E578FD"/>
    <w:rsid w:val="00E578FF"/>
    <w:rsid w:val="00E57CFA"/>
    <w:rsid w:val="00E57E6A"/>
    <w:rsid w:val="00E57E7A"/>
    <w:rsid w:val="00E600C2"/>
    <w:rsid w:val="00E60346"/>
    <w:rsid w:val="00E603B8"/>
    <w:rsid w:val="00E609AE"/>
    <w:rsid w:val="00E60AEE"/>
    <w:rsid w:val="00E60D4B"/>
    <w:rsid w:val="00E60DA4"/>
    <w:rsid w:val="00E610BC"/>
    <w:rsid w:val="00E611D7"/>
    <w:rsid w:val="00E61217"/>
    <w:rsid w:val="00E61259"/>
    <w:rsid w:val="00E6152A"/>
    <w:rsid w:val="00E61546"/>
    <w:rsid w:val="00E616E2"/>
    <w:rsid w:val="00E619AD"/>
    <w:rsid w:val="00E61CD1"/>
    <w:rsid w:val="00E61E65"/>
    <w:rsid w:val="00E62182"/>
    <w:rsid w:val="00E6221B"/>
    <w:rsid w:val="00E625A5"/>
    <w:rsid w:val="00E6272A"/>
    <w:rsid w:val="00E627D6"/>
    <w:rsid w:val="00E628C9"/>
    <w:rsid w:val="00E62B00"/>
    <w:rsid w:val="00E62B24"/>
    <w:rsid w:val="00E62B87"/>
    <w:rsid w:val="00E62BC8"/>
    <w:rsid w:val="00E62D93"/>
    <w:rsid w:val="00E62E50"/>
    <w:rsid w:val="00E62E94"/>
    <w:rsid w:val="00E62F9A"/>
    <w:rsid w:val="00E63083"/>
    <w:rsid w:val="00E631DB"/>
    <w:rsid w:val="00E635F3"/>
    <w:rsid w:val="00E636D9"/>
    <w:rsid w:val="00E637E3"/>
    <w:rsid w:val="00E639F2"/>
    <w:rsid w:val="00E63AAA"/>
    <w:rsid w:val="00E63B2B"/>
    <w:rsid w:val="00E63B98"/>
    <w:rsid w:val="00E63BA4"/>
    <w:rsid w:val="00E63C2E"/>
    <w:rsid w:val="00E63C75"/>
    <w:rsid w:val="00E63D57"/>
    <w:rsid w:val="00E63DA8"/>
    <w:rsid w:val="00E63DC4"/>
    <w:rsid w:val="00E63E0D"/>
    <w:rsid w:val="00E64903"/>
    <w:rsid w:val="00E64AA2"/>
    <w:rsid w:val="00E64DCA"/>
    <w:rsid w:val="00E651D0"/>
    <w:rsid w:val="00E65288"/>
    <w:rsid w:val="00E652C2"/>
    <w:rsid w:val="00E6542C"/>
    <w:rsid w:val="00E65610"/>
    <w:rsid w:val="00E656A5"/>
    <w:rsid w:val="00E65CE8"/>
    <w:rsid w:val="00E65D96"/>
    <w:rsid w:val="00E65DE5"/>
    <w:rsid w:val="00E65F0D"/>
    <w:rsid w:val="00E66203"/>
    <w:rsid w:val="00E66273"/>
    <w:rsid w:val="00E664C7"/>
    <w:rsid w:val="00E6696C"/>
    <w:rsid w:val="00E66A8D"/>
    <w:rsid w:val="00E66ACA"/>
    <w:rsid w:val="00E66D9B"/>
    <w:rsid w:val="00E66DDA"/>
    <w:rsid w:val="00E66E64"/>
    <w:rsid w:val="00E66EC4"/>
    <w:rsid w:val="00E6714B"/>
    <w:rsid w:val="00E672B8"/>
    <w:rsid w:val="00E672BD"/>
    <w:rsid w:val="00E67487"/>
    <w:rsid w:val="00E6761E"/>
    <w:rsid w:val="00E67620"/>
    <w:rsid w:val="00E67679"/>
    <w:rsid w:val="00E6778D"/>
    <w:rsid w:val="00E67884"/>
    <w:rsid w:val="00E6794E"/>
    <w:rsid w:val="00E679B6"/>
    <w:rsid w:val="00E67A24"/>
    <w:rsid w:val="00E67B7D"/>
    <w:rsid w:val="00E67CFD"/>
    <w:rsid w:val="00E67D07"/>
    <w:rsid w:val="00E67DFB"/>
    <w:rsid w:val="00E67E56"/>
    <w:rsid w:val="00E67E61"/>
    <w:rsid w:val="00E70001"/>
    <w:rsid w:val="00E701F1"/>
    <w:rsid w:val="00E702FE"/>
    <w:rsid w:val="00E7043F"/>
    <w:rsid w:val="00E7048B"/>
    <w:rsid w:val="00E7054E"/>
    <w:rsid w:val="00E70613"/>
    <w:rsid w:val="00E707E3"/>
    <w:rsid w:val="00E70C53"/>
    <w:rsid w:val="00E70D10"/>
    <w:rsid w:val="00E70DD4"/>
    <w:rsid w:val="00E70F56"/>
    <w:rsid w:val="00E71371"/>
    <w:rsid w:val="00E714D9"/>
    <w:rsid w:val="00E71C1C"/>
    <w:rsid w:val="00E71CA0"/>
    <w:rsid w:val="00E71CC2"/>
    <w:rsid w:val="00E71D09"/>
    <w:rsid w:val="00E71DF6"/>
    <w:rsid w:val="00E71E0F"/>
    <w:rsid w:val="00E72036"/>
    <w:rsid w:val="00E72136"/>
    <w:rsid w:val="00E72232"/>
    <w:rsid w:val="00E722A5"/>
    <w:rsid w:val="00E72316"/>
    <w:rsid w:val="00E7258B"/>
    <w:rsid w:val="00E725F6"/>
    <w:rsid w:val="00E7273B"/>
    <w:rsid w:val="00E72758"/>
    <w:rsid w:val="00E727DB"/>
    <w:rsid w:val="00E72D8A"/>
    <w:rsid w:val="00E72DCA"/>
    <w:rsid w:val="00E72EA9"/>
    <w:rsid w:val="00E72F7E"/>
    <w:rsid w:val="00E7364B"/>
    <w:rsid w:val="00E737D2"/>
    <w:rsid w:val="00E73926"/>
    <w:rsid w:val="00E73AB5"/>
    <w:rsid w:val="00E73ACB"/>
    <w:rsid w:val="00E73B9C"/>
    <w:rsid w:val="00E73D0D"/>
    <w:rsid w:val="00E73FF3"/>
    <w:rsid w:val="00E74062"/>
    <w:rsid w:val="00E740DC"/>
    <w:rsid w:val="00E74326"/>
    <w:rsid w:val="00E743C0"/>
    <w:rsid w:val="00E744D3"/>
    <w:rsid w:val="00E74590"/>
    <w:rsid w:val="00E7470D"/>
    <w:rsid w:val="00E7472B"/>
    <w:rsid w:val="00E748C9"/>
    <w:rsid w:val="00E74914"/>
    <w:rsid w:val="00E749FF"/>
    <w:rsid w:val="00E74B47"/>
    <w:rsid w:val="00E74BE6"/>
    <w:rsid w:val="00E74E7D"/>
    <w:rsid w:val="00E75085"/>
    <w:rsid w:val="00E750F4"/>
    <w:rsid w:val="00E7515D"/>
    <w:rsid w:val="00E7515E"/>
    <w:rsid w:val="00E756A0"/>
    <w:rsid w:val="00E759B3"/>
    <w:rsid w:val="00E75B8C"/>
    <w:rsid w:val="00E75E69"/>
    <w:rsid w:val="00E75EE7"/>
    <w:rsid w:val="00E7609B"/>
    <w:rsid w:val="00E76251"/>
    <w:rsid w:val="00E7638B"/>
    <w:rsid w:val="00E764ED"/>
    <w:rsid w:val="00E76612"/>
    <w:rsid w:val="00E76970"/>
    <w:rsid w:val="00E76CB9"/>
    <w:rsid w:val="00E770AD"/>
    <w:rsid w:val="00E77500"/>
    <w:rsid w:val="00E775BE"/>
    <w:rsid w:val="00E7762C"/>
    <w:rsid w:val="00E77804"/>
    <w:rsid w:val="00E77931"/>
    <w:rsid w:val="00E779DA"/>
    <w:rsid w:val="00E77D7A"/>
    <w:rsid w:val="00E77E61"/>
    <w:rsid w:val="00E77EBC"/>
    <w:rsid w:val="00E8055D"/>
    <w:rsid w:val="00E80621"/>
    <w:rsid w:val="00E80957"/>
    <w:rsid w:val="00E80A4C"/>
    <w:rsid w:val="00E80D07"/>
    <w:rsid w:val="00E80D81"/>
    <w:rsid w:val="00E80FC7"/>
    <w:rsid w:val="00E81025"/>
    <w:rsid w:val="00E8120B"/>
    <w:rsid w:val="00E814F1"/>
    <w:rsid w:val="00E815E6"/>
    <w:rsid w:val="00E81797"/>
    <w:rsid w:val="00E8188D"/>
    <w:rsid w:val="00E818FB"/>
    <w:rsid w:val="00E81BB5"/>
    <w:rsid w:val="00E81BDA"/>
    <w:rsid w:val="00E81DB8"/>
    <w:rsid w:val="00E81E1F"/>
    <w:rsid w:val="00E81EE1"/>
    <w:rsid w:val="00E82061"/>
    <w:rsid w:val="00E82098"/>
    <w:rsid w:val="00E8226A"/>
    <w:rsid w:val="00E82490"/>
    <w:rsid w:val="00E82675"/>
    <w:rsid w:val="00E829D8"/>
    <w:rsid w:val="00E82E74"/>
    <w:rsid w:val="00E833D3"/>
    <w:rsid w:val="00E83436"/>
    <w:rsid w:val="00E8350C"/>
    <w:rsid w:val="00E837D3"/>
    <w:rsid w:val="00E83937"/>
    <w:rsid w:val="00E839B9"/>
    <w:rsid w:val="00E83CDD"/>
    <w:rsid w:val="00E83D88"/>
    <w:rsid w:val="00E83DB4"/>
    <w:rsid w:val="00E83F02"/>
    <w:rsid w:val="00E84539"/>
    <w:rsid w:val="00E84BE5"/>
    <w:rsid w:val="00E84C03"/>
    <w:rsid w:val="00E84F68"/>
    <w:rsid w:val="00E84FA2"/>
    <w:rsid w:val="00E8509D"/>
    <w:rsid w:val="00E85173"/>
    <w:rsid w:val="00E852D0"/>
    <w:rsid w:val="00E85470"/>
    <w:rsid w:val="00E8564F"/>
    <w:rsid w:val="00E85730"/>
    <w:rsid w:val="00E85851"/>
    <w:rsid w:val="00E8587E"/>
    <w:rsid w:val="00E85A8E"/>
    <w:rsid w:val="00E85AC3"/>
    <w:rsid w:val="00E85B20"/>
    <w:rsid w:val="00E85BC1"/>
    <w:rsid w:val="00E85C75"/>
    <w:rsid w:val="00E85E5C"/>
    <w:rsid w:val="00E85FF4"/>
    <w:rsid w:val="00E86025"/>
    <w:rsid w:val="00E86213"/>
    <w:rsid w:val="00E865F9"/>
    <w:rsid w:val="00E86825"/>
    <w:rsid w:val="00E86CCB"/>
    <w:rsid w:val="00E86E4A"/>
    <w:rsid w:val="00E86F79"/>
    <w:rsid w:val="00E87078"/>
    <w:rsid w:val="00E87089"/>
    <w:rsid w:val="00E8758A"/>
    <w:rsid w:val="00E87779"/>
    <w:rsid w:val="00E878EB"/>
    <w:rsid w:val="00E8791C"/>
    <w:rsid w:val="00E87AC0"/>
    <w:rsid w:val="00E87C70"/>
    <w:rsid w:val="00E87D47"/>
    <w:rsid w:val="00E87E51"/>
    <w:rsid w:val="00E90118"/>
    <w:rsid w:val="00E90430"/>
    <w:rsid w:val="00E9055D"/>
    <w:rsid w:val="00E90567"/>
    <w:rsid w:val="00E907B9"/>
    <w:rsid w:val="00E90971"/>
    <w:rsid w:val="00E9097B"/>
    <w:rsid w:val="00E90A4B"/>
    <w:rsid w:val="00E90B5A"/>
    <w:rsid w:val="00E90D5B"/>
    <w:rsid w:val="00E90F93"/>
    <w:rsid w:val="00E91075"/>
    <w:rsid w:val="00E91168"/>
    <w:rsid w:val="00E91394"/>
    <w:rsid w:val="00E9146C"/>
    <w:rsid w:val="00E91520"/>
    <w:rsid w:val="00E917FA"/>
    <w:rsid w:val="00E91C39"/>
    <w:rsid w:val="00E91D25"/>
    <w:rsid w:val="00E91E10"/>
    <w:rsid w:val="00E91F98"/>
    <w:rsid w:val="00E92719"/>
    <w:rsid w:val="00E92870"/>
    <w:rsid w:val="00E928BC"/>
    <w:rsid w:val="00E92A12"/>
    <w:rsid w:val="00E92DE7"/>
    <w:rsid w:val="00E92E85"/>
    <w:rsid w:val="00E92F87"/>
    <w:rsid w:val="00E93098"/>
    <w:rsid w:val="00E930E3"/>
    <w:rsid w:val="00E93566"/>
    <w:rsid w:val="00E9375C"/>
    <w:rsid w:val="00E93A05"/>
    <w:rsid w:val="00E93A56"/>
    <w:rsid w:val="00E93B36"/>
    <w:rsid w:val="00E93E67"/>
    <w:rsid w:val="00E93F2C"/>
    <w:rsid w:val="00E9405D"/>
    <w:rsid w:val="00E9406F"/>
    <w:rsid w:val="00E9408F"/>
    <w:rsid w:val="00E94356"/>
    <w:rsid w:val="00E943D8"/>
    <w:rsid w:val="00E9467B"/>
    <w:rsid w:val="00E948BA"/>
    <w:rsid w:val="00E94A91"/>
    <w:rsid w:val="00E94AC7"/>
    <w:rsid w:val="00E94CC9"/>
    <w:rsid w:val="00E94E71"/>
    <w:rsid w:val="00E94E8D"/>
    <w:rsid w:val="00E95004"/>
    <w:rsid w:val="00E95117"/>
    <w:rsid w:val="00E95192"/>
    <w:rsid w:val="00E95220"/>
    <w:rsid w:val="00E9532E"/>
    <w:rsid w:val="00E95492"/>
    <w:rsid w:val="00E95810"/>
    <w:rsid w:val="00E95A7F"/>
    <w:rsid w:val="00E95AF6"/>
    <w:rsid w:val="00E95D79"/>
    <w:rsid w:val="00E95FE0"/>
    <w:rsid w:val="00E96272"/>
    <w:rsid w:val="00E962FD"/>
    <w:rsid w:val="00E96493"/>
    <w:rsid w:val="00E964D4"/>
    <w:rsid w:val="00E96DFB"/>
    <w:rsid w:val="00E96E47"/>
    <w:rsid w:val="00E96E95"/>
    <w:rsid w:val="00E96F41"/>
    <w:rsid w:val="00E96FE6"/>
    <w:rsid w:val="00E971B4"/>
    <w:rsid w:val="00E9726E"/>
    <w:rsid w:val="00E97273"/>
    <w:rsid w:val="00E978FC"/>
    <w:rsid w:val="00E979EC"/>
    <w:rsid w:val="00E97C79"/>
    <w:rsid w:val="00E97D7E"/>
    <w:rsid w:val="00E97FFA"/>
    <w:rsid w:val="00EA02DF"/>
    <w:rsid w:val="00EA0378"/>
    <w:rsid w:val="00EA04A8"/>
    <w:rsid w:val="00EA075E"/>
    <w:rsid w:val="00EA08D3"/>
    <w:rsid w:val="00EA0917"/>
    <w:rsid w:val="00EA0C06"/>
    <w:rsid w:val="00EA0C61"/>
    <w:rsid w:val="00EA0D04"/>
    <w:rsid w:val="00EA13C9"/>
    <w:rsid w:val="00EA159A"/>
    <w:rsid w:val="00EA19BA"/>
    <w:rsid w:val="00EA19DD"/>
    <w:rsid w:val="00EA1A6D"/>
    <w:rsid w:val="00EA1B6A"/>
    <w:rsid w:val="00EA1C6B"/>
    <w:rsid w:val="00EA1F96"/>
    <w:rsid w:val="00EA201B"/>
    <w:rsid w:val="00EA219A"/>
    <w:rsid w:val="00EA21B9"/>
    <w:rsid w:val="00EA2259"/>
    <w:rsid w:val="00EA2317"/>
    <w:rsid w:val="00EA2355"/>
    <w:rsid w:val="00EA2356"/>
    <w:rsid w:val="00EA249F"/>
    <w:rsid w:val="00EA256A"/>
    <w:rsid w:val="00EA27E5"/>
    <w:rsid w:val="00EA27F4"/>
    <w:rsid w:val="00EA2B5A"/>
    <w:rsid w:val="00EA2BE3"/>
    <w:rsid w:val="00EA2D47"/>
    <w:rsid w:val="00EA2EEC"/>
    <w:rsid w:val="00EA309E"/>
    <w:rsid w:val="00EA31A5"/>
    <w:rsid w:val="00EA3377"/>
    <w:rsid w:val="00EA347D"/>
    <w:rsid w:val="00EA36CC"/>
    <w:rsid w:val="00EA3963"/>
    <w:rsid w:val="00EA39AF"/>
    <w:rsid w:val="00EA3B50"/>
    <w:rsid w:val="00EA3B55"/>
    <w:rsid w:val="00EA3E3D"/>
    <w:rsid w:val="00EA4042"/>
    <w:rsid w:val="00EA41BE"/>
    <w:rsid w:val="00EA429A"/>
    <w:rsid w:val="00EA439C"/>
    <w:rsid w:val="00EA4AD0"/>
    <w:rsid w:val="00EA4C8A"/>
    <w:rsid w:val="00EA50BF"/>
    <w:rsid w:val="00EA51D6"/>
    <w:rsid w:val="00EA532F"/>
    <w:rsid w:val="00EA54D5"/>
    <w:rsid w:val="00EA55C0"/>
    <w:rsid w:val="00EA5680"/>
    <w:rsid w:val="00EA5729"/>
    <w:rsid w:val="00EA575C"/>
    <w:rsid w:val="00EA5D78"/>
    <w:rsid w:val="00EA61D6"/>
    <w:rsid w:val="00EA6214"/>
    <w:rsid w:val="00EA6313"/>
    <w:rsid w:val="00EA675F"/>
    <w:rsid w:val="00EA67CB"/>
    <w:rsid w:val="00EA6A43"/>
    <w:rsid w:val="00EA6B3E"/>
    <w:rsid w:val="00EA6B52"/>
    <w:rsid w:val="00EA6C71"/>
    <w:rsid w:val="00EA6D3D"/>
    <w:rsid w:val="00EA722D"/>
    <w:rsid w:val="00EA7274"/>
    <w:rsid w:val="00EA74F2"/>
    <w:rsid w:val="00EA754E"/>
    <w:rsid w:val="00EA767F"/>
    <w:rsid w:val="00EA7730"/>
    <w:rsid w:val="00EA7997"/>
    <w:rsid w:val="00EA7AAF"/>
    <w:rsid w:val="00EA7AD3"/>
    <w:rsid w:val="00EB005E"/>
    <w:rsid w:val="00EB0211"/>
    <w:rsid w:val="00EB022E"/>
    <w:rsid w:val="00EB0379"/>
    <w:rsid w:val="00EB0562"/>
    <w:rsid w:val="00EB0644"/>
    <w:rsid w:val="00EB0691"/>
    <w:rsid w:val="00EB06FB"/>
    <w:rsid w:val="00EB072D"/>
    <w:rsid w:val="00EB0835"/>
    <w:rsid w:val="00EB0874"/>
    <w:rsid w:val="00EB0970"/>
    <w:rsid w:val="00EB0B34"/>
    <w:rsid w:val="00EB0FA1"/>
    <w:rsid w:val="00EB0FCA"/>
    <w:rsid w:val="00EB107D"/>
    <w:rsid w:val="00EB14E6"/>
    <w:rsid w:val="00EB15A8"/>
    <w:rsid w:val="00EB164F"/>
    <w:rsid w:val="00EB1656"/>
    <w:rsid w:val="00EB17DD"/>
    <w:rsid w:val="00EB19F0"/>
    <w:rsid w:val="00EB1A4A"/>
    <w:rsid w:val="00EB1CEF"/>
    <w:rsid w:val="00EB1E1A"/>
    <w:rsid w:val="00EB1E94"/>
    <w:rsid w:val="00EB1FBB"/>
    <w:rsid w:val="00EB20F7"/>
    <w:rsid w:val="00EB2181"/>
    <w:rsid w:val="00EB240E"/>
    <w:rsid w:val="00EB2424"/>
    <w:rsid w:val="00EB2463"/>
    <w:rsid w:val="00EB24E1"/>
    <w:rsid w:val="00EB2A08"/>
    <w:rsid w:val="00EB2A19"/>
    <w:rsid w:val="00EB2B20"/>
    <w:rsid w:val="00EB2B9F"/>
    <w:rsid w:val="00EB2BD6"/>
    <w:rsid w:val="00EB2D18"/>
    <w:rsid w:val="00EB2D8F"/>
    <w:rsid w:val="00EB2E2B"/>
    <w:rsid w:val="00EB2E31"/>
    <w:rsid w:val="00EB3300"/>
    <w:rsid w:val="00EB35D1"/>
    <w:rsid w:val="00EB3633"/>
    <w:rsid w:val="00EB36A7"/>
    <w:rsid w:val="00EB36DC"/>
    <w:rsid w:val="00EB3733"/>
    <w:rsid w:val="00EB383F"/>
    <w:rsid w:val="00EB3B7D"/>
    <w:rsid w:val="00EB3DDE"/>
    <w:rsid w:val="00EB40FE"/>
    <w:rsid w:val="00EB4168"/>
    <w:rsid w:val="00EB452D"/>
    <w:rsid w:val="00EB45CA"/>
    <w:rsid w:val="00EB4A82"/>
    <w:rsid w:val="00EB4AB5"/>
    <w:rsid w:val="00EB4AF0"/>
    <w:rsid w:val="00EB4B3C"/>
    <w:rsid w:val="00EB518C"/>
    <w:rsid w:val="00EB51AC"/>
    <w:rsid w:val="00EB552E"/>
    <w:rsid w:val="00EB56F1"/>
    <w:rsid w:val="00EB585B"/>
    <w:rsid w:val="00EB58BB"/>
    <w:rsid w:val="00EB59F1"/>
    <w:rsid w:val="00EB5B02"/>
    <w:rsid w:val="00EB5B3B"/>
    <w:rsid w:val="00EB5BF9"/>
    <w:rsid w:val="00EB60DE"/>
    <w:rsid w:val="00EB67FC"/>
    <w:rsid w:val="00EB6841"/>
    <w:rsid w:val="00EB698E"/>
    <w:rsid w:val="00EB69DF"/>
    <w:rsid w:val="00EB6B02"/>
    <w:rsid w:val="00EB7196"/>
    <w:rsid w:val="00EB726E"/>
    <w:rsid w:val="00EB7273"/>
    <w:rsid w:val="00EB7322"/>
    <w:rsid w:val="00EB74FB"/>
    <w:rsid w:val="00EB756C"/>
    <w:rsid w:val="00EB7783"/>
    <w:rsid w:val="00EB7793"/>
    <w:rsid w:val="00EB782D"/>
    <w:rsid w:val="00EB7BB4"/>
    <w:rsid w:val="00EB7F02"/>
    <w:rsid w:val="00EB7F41"/>
    <w:rsid w:val="00EC012F"/>
    <w:rsid w:val="00EC01D8"/>
    <w:rsid w:val="00EC01E9"/>
    <w:rsid w:val="00EC0554"/>
    <w:rsid w:val="00EC0890"/>
    <w:rsid w:val="00EC0B35"/>
    <w:rsid w:val="00EC119C"/>
    <w:rsid w:val="00EC1260"/>
    <w:rsid w:val="00EC127E"/>
    <w:rsid w:val="00EC12B2"/>
    <w:rsid w:val="00EC1512"/>
    <w:rsid w:val="00EC1609"/>
    <w:rsid w:val="00EC17BF"/>
    <w:rsid w:val="00EC18FE"/>
    <w:rsid w:val="00EC1A6F"/>
    <w:rsid w:val="00EC1AA6"/>
    <w:rsid w:val="00EC1F4F"/>
    <w:rsid w:val="00EC2106"/>
    <w:rsid w:val="00EC219A"/>
    <w:rsid w:val="00EC244B"/>
    <w:rsid w:val="00EC2715"/>
    <w:rsid w:val="00EC277E"/>
    <w:rsid w:val="00EC27CA"/>
    <w:rsid w:val="00EC27DE"/>
    <w:rsid w:val="00EC280E"/>
    <w:rsid w:val="00EC2D29"/>
    <w:rsid w:val="00EC2E25"/>
    <w:rsid w:val="00EC2F4C"/>
    <w:rsid w:val="00EC30DB"/>
    <w:rsid w:val="00EC311D"/>
    <w:rsid w:val="00EC3333"/>
    <w:rsid w:val="00EC3451"/>
    <w:rsid w:val="00EC3569"/>
    <w:rsid w:val="00EC37FB"/>
    <w:rsid w:val="00EC381D"/>
    <w:rsid w:val="00EC3864"/>
    <w:rsid w:val="00EC38EA"/>
    <w:rsid w:val="00EC38FC"/>
    <w:rsid w:val="00EC3986"/>
    <w:rsid w:val="00EC3CFA"/>
    <w:rsid w:val="00EC4020"/>
    <w:rsid w:val="00EC40E7"/>
    <w:rsid w:val="00EC42F8"/>
    <w:rsid w:val="00EC45DB"/>
    <w:rsid w:val="00EC4632"/>
    <w:rsid w:val="00EC4663"/>
    <w:rsid w:val="00EC4700"/>
    <w:rsid w:val="00EC49D4"/>
    <w:rsid w:val="00EC49D7"/>
    <w:rsid w:val="00EC4B67"/>
    <w:rsid w:val="00EC4BD0"/>
    <w:rsid w:val="00EC4FCE"/>
    <w:rsid w:val="00EC51FE"/>
    <w:rsid w:val="00EC52E4"/>
    <w:rsid w:val="00EC5425"/>
    <w:rsid w:val="00EC5627"/>
    <w:rsid w:val="00EC5630"/>
    <w:rsid w:val="00EC577F"/>
    <w:rsid w:val="00EC5992"/>
    <w:rsid w:val="00EC5B98"/>
    <w:rsid w:val="00EC5DB5"/>
    <w:rsid w:val="00EC5E73"/>
    <w:rsid w:val="00EC5E78"/>
    <w:rsid w:val="00EC6075"/>
    <w:rsid w:val="00EC615F"/>
    <w:rsid w:val="00EC62A6"/>
    <w:rsid w:val="00EC646C"/>
    <w:rsid w:val="00EC655D"/>
    <w:rsid w:val="00EC6657"/>
    <w:rsid w:val="00EC6AB8"/>
    <w:rsid w:val="00EC6AC5"/>
    <w:rsid w:val="00EC6DB1"/>
    <w:rsid w:val="00EC6F8E"/>
    <w:rsid w:val="00EC702A"/>
    <w:rsid w:val="00EC74CF"/>
    <w:rsid w:val="00EC78F5"/>
    <w:rsid w:val="00EC7A27"/>
    <w:rsid w:val="00EC7DBD"/>
    <w:rsid w:val="00EC7ECA"/>
    <w:rsid w:val="00ED017E"/>
    <w:rsid w:val="00ED01CF"/>
    <w:rsid w:val="00ED03EE"/>
    <w:rsid w:val="00ED04E2"/>
    <w:rsid w:val="00ED05A7"/>
    <w:rsid w:val="00ED06BC"/>
    <w:rsid w:val="00ED07C3"/>
    <w:rsid w:val="00ED0871"/>
    <w:rsid w:val="00ED08B9"/>
    <w:rsid w:val="00ED092A"/>
    <w:rsid w:val="00ED0964"/>
    <w:rsid w:val="00ED1320"/>
    <w:rsid w:val="00ED141A"/>
    <w:rsid w:val="00ED14CF"/>
    <w:rsid w:val="00ED156F"/>
    <w:rsid w:val="00ED1638"/>
    <w:rsid w:val="00ED1681"/>
    <w:rsid w:val="00ED17D1"/>
    <w:rsid w:val="00ED1C24"/>
    <w:rsid w:val="00ED1EC8"/>
    <w:rsid w:val="00ED1F82"/>
    <w:rsid w:val="00ED20D3"/>
    <w:rsid w:val="00ED22D6"/>
    <w:rsid w:val="00ED23DA"/>
    <w:rsid w:val="00ED2612"/>
    <w:rsid w:val="00ED26AC"/>
    <w:rsid w:val="00ED2D6E"/>
    <w:rsid w:val="00ED2D72"/>
    <w:rsid w:val="00ED2DE5"/>
    <w:rsid w:val="00ED2E91"/>
    <w:rsid w:val="00ED2F98"/>
    <w:rsid w:val="00ED2FBD"/>
    <w:rsid w:val="00ED3144"/>
    <w:rsid w:val="00ED3317"/>
    <w:rsid w:val="00ED3695"/>
    <w:rsid w:val="00ED3AD8"/>
    <w:rsid w:val="00ED3B04"/>
    <w:rsid w:val="00ED3C46"/>
    <w:rsid w:val="00ED3C84"/>
    <w:rsid w:val="00ED3EC0"/>
    <w:rsid w:val="00ED415C"/>
    <w:rsid w:val="00ED4391"/>
    <w:rsid w:val="00ED442C"/>
    <w:rsid w:val="00ED450D"/>
    <w:rsid w:val="00ED46D5"/>
    <w:rsid w:val="00ED489F"/>
    <w:rsid w:val="00ED4C17"/>
    <w:rsid w:val="00ED4C4D"/>
    <w:rsid w:val="00ED517C"/>
    <w:rsid w:val="00ED562D"/>
    <w:rsid w:val="00ED56C7"/>
    <w:rsid w:val="00ED58CA"/>
    <w:rsid w:val="00ED5CC9"/>
    <w:rsid w:val="00ED5D2E"/>
    <w:rsid w:val="00ED5FEE"/>
    <w:rsid w:val="00ED61A5"/>
    <w:rsid w:val="00ED6396"/>
    <w:rsid w:val="00ED6684"/>
    <w:rsid w:val="00ED6689"/>
    <w:rsid w:val="00ED66AD"/>
    <w:rsid w:val="00ED68B7"/>
    <w:rsid w:val="00ED69C1"/>
    <w:rsid w:val="00ED6C80"/>
    <w:rsid w:val="00ED6E6A"/>
    <w:rsid w:val="00ED71DD"/>
    <w:rsid w:val="00ED7226"/>
    <w:rsid w:val="00ED728D"/>
    <w:rsid w:val="00ED73E8"/>
    <w:rsid w:val="00ED751B"/>
    <w:rsid w:val="00ED7601"/>
    <w:rsid w:val="00ED7914"/>
    <w:rsid w:val="00ED79E5"/>
    <w:rsid w:val="00ED7C5F"/>
    <w:rsid w:val="00EE01C0"/>
    <w:rsid w:val="00EE079D"/>
    <w:rsid w:val="00EE0895"/>
    <w:rsid w:val="00EE0965"/>
    <w:rsid w:val="00EE0B82"/>
    <w:rsid w:val="00EE0C1D"/>
    <w:rsid w:val="00EE0D24"/>
    <w:rsid w:val="00EE0DCF"/>
    <w:rsid w:val="00EE0FB4"/>
    <w:rsid w:val="00EE13B3"/>
    <w:rsid w:val="00EE13B8"/>
    <w:rsid w:val="00EE174F"/>
    <w:rsid w:val="00EE186A"/>
    <w:rsid w:val="00EE1B01"/>
    <w:rsid w:val="00EE1F41"/>
    <w:rsid w:val="00EE1F66"/>
    <w:rsid w:val="00EE20A6"/>
    <w:rsid w:val="00EE21FB"/>
    <w:rsid w:val="00EE225B"/>
    <w:rsid w:val="00EE2553"/>
    <w:rsid w:val="00EE2704"/>
    <w:rsid w:val="00EE27CA"/>
    <w:rsid w:val="00EE290F"/>
    <w:rsid w:val="00EE29DD"/>
    <w:rsid w:val="00EE2B19"/>
    <w:rsid w:val="00EE2BD9"/>
    <w:rsid w:val="00EE2C0B"/>
    <w:rsid w:val="00EE2CA6"/>
    <w:rsid w:val="00EE2F2E"/>
    <w:rsid w:val="00EE3139"/>
    <w:rsid w:val="00EE32B0"/>
    <w:rsid w:val="00EE32E3"/>
    <w:rsid w:val="00EE33BD"/>
    <w:rsid w:val="00EE346F"/>
    <w:rsid w:val="00EE34AD"/>
    <w:rsid w:val="00EE365E"/>
    <w:rsid w:val="00EE38E2"/>
    <w:rsid w:val="00EE39B8"/>
    <w:rsid w:val="00EE3A8C"/>
    <w:rsid w:val="00EE3B17"/>
    <w:rsid w:val="00EE3CA8"/>
    <w:rsid w:val="00EE448D"/>
    <w:rsid w:val="00EE4494"/>
    <w:rsid w:val="00EE465F"/>
    <w:rsid w:val="00EE4803"/>
    <w:rsid w:val="00EE4B7B"/>
    <w:rsid w:val="00EE4BC1"/>
    <w:rsid w:val="00EE4D99"/>
    <w:rsid w:val="00EE4FFD"/>
    <w:rsid w:val="00EE50B8"/>
    <w:rsid w:val="00EE55DF"/>
    <w:rsid w:val="00EE575B"/>
    <w:rsid w:val="00EE576B"/>
    <w:rsid w:val="00EE585E"/>
    <w:rsid w:val="00EE58C9"/>
    <w:rsid w:val="00EE59A5"/>
    <w:rsid w:val="00EE60B9"/>
    <w:rsid w:val="00EE60E7"/>
    <w:rsid w:val="00EE620B"/>
    <w:rsid w:val="00EE636E"/>
    <w:rsid w:val="00EE63A2"/>
    <w:rsid w:val="00EE660A"/>
    <w:rsid w:val="00EE66F9"/>
    <w:rsid w:val="00EE67E4"/>
    <w:rsid w:val="00EE67FA"/>
    <w:rsid w:val="00EE68E5"/>
    <w:rsid w:val="00EE6953"/>
    <w:rsid w:val="00EE69A6"/>
    <w:rsid w:val="00EE69B6"/>
    <w:rsid w:val="00EE6ADB"/>
    <w:rsid w:val="00EE6B66"/>
    <w:rsid w:val="00EE6CED"/>
    <w:rsid w:val="00EE6E58"/>
    <w:rsid w:val="00EE70AF"/>
    <w:rsid w:val="00EE72FB"/>
    <w:rsid w:val="00EE73F7"/>
    <w:rsid w:val="00EE7417"/>
    <w:rsid w:val="00EE74FB"/>
    <w:rsid w:val="00EE7705"/>
    <w:rsid w:val="00EE785B"/>
    <w:rsid w:val="00EE78E6"/>
    <w:rsid w:val="00EE7982"/>
    <w:rsid w:val="00EE79BF"/>
    <w:rsid w:val="00EE7C08"/>
    <w:rsid w:val="00EE7C42"/>
    <w:rsid w:val="00EF0025"/>
    <w:rsid w:val="00EF012F"/>
    <w:rsid w:val="00EF090F"/>
    <w:rsid w:val="00EF0C6D"/>
    <w:rsid w:val="00EF0F7B"/>
    <w:rsid w:val="00EF0FFA"/>
    <w:rsid w:val="00EF1030"/>
    <w:rsid w:val="00EF1034"/>
    <w:rsid w:val="00EF104F"/>
    <w:rsid w:val="00EF131D"/>
    <w:rsid w:val="00EF1351"/>
    <w:rsid w:val="00EF162D"/>
    <w:rsid w:val="00EF16C1"/>
    <w:rsid w:val="00EF1774"/>
    <w:rsid w:val="00EF183D"/>
    <w:rsid w:val="00EF18D7"/>
    <w:rsid w:val="00EF1A6A"/>
    <w:rsid w:val="00EF1B95"/>
    <w:rsid w:val="00EF1CBA"/>
    <w:rsid w:val="00EF2205"/>
    <w:rsid w:val="00EF25BA"/>
    <w:rsid w:val="00EF27FF"/>
    <w:rsid w:val="00EF2AB5"/>
    <w:rsid w:val="00EF2C99"/>
    <w:rsid w:val="00EF2CD0"/>
    <w:rsid w:val="00EF2E77"/>
    <w:rsid w:val="00EF3166"/>
    <w:rsid w:val="00EF31FB"/>
    <w:rsid w:val="00EF328B"/>
    <w:rsid w:val="00EF35C7"/>
    <w:rsid w:val="00EF35E9"/>
    <w:rsid w:val="00EF3B37"/>
    <w:rsid w:val="00EF3E69"/>
    <w:rsid w:val="00EF4032"/>
    <w:rsid w:val="00EF40E3"/>
    <w:rsid w:val="00EF4889"/>
    <w:rsid w:val="00EF4942"/>
    <w:rsid w:val="00EF49B8"/>
    <w:rsid w:val="00EF4AB8"/>
    <w:rsid w:val="00EF4B3B"/>
    <w:rsid w:val="00EF4D0A"/>
    <w:rsid w:val="00EF4E53"/>
    <w:rsid w:val="00EF5077"/>
    <w:rsid w:val="00EF512F"/>
    <w:rsid w:val="00EF51BA"/>
    <w:rsid w:val="00EF52E4"/>
    <w:rsid w:val="00EF54B9"/>
    <w:rsid w:val="00EF5630"/>
    <w:rsid w:val="00EF58E2"/>
    <w:rsid w:val="00EF59DB"/>
    <w:rsid w:val="00EF5BCB"/>
    <w:rsid w:val="00EF5BFF"/>
    <w:rsid w:val="00EF5DB7"/>
    <w:rsid w:val="00EF5EC8"/>
    <w:rsid w:val="00EF603A"/>
    <w:rsid w:val="00EF607D"/>
    <w:rsid w:val="00EF6255"/>
    <w:rsid w:val="00EF62B6"/>
    <w:rsid w:val="00EF6630"/>
    <w:rsid w:val="00EF67BE"/>
    <w:rsid w:val="00EF6AF0"/>
    <w:rsid w:val="00EF6B9F"/>
    <w:rsid w:val="00EF6DBB"/>
    <w:rsid w:val="00EF6DC9"/>
    <w:rsid w:val="00EF6EDC"/>
    <w:rsid w:val="00EF742E"/>
    <w:rsid w:val="00EF74FF"/>
    <w:rsid w:val="00EF7635"/>
    <w:rsid w:val="00EF76C2"/>
    <w:rsid w:val="00EF77CD"/>
    <w:rsid w:val="00EF7993"/>
    <w:rsid w:val="00EF7A36"/>
    <w:rsid w:val="00EF7B95"/>
    <w:rsid w:val="00EF7F06"/>
    <w:rsid w:val="00F001B5"/>
    <w:rsid w:val="00F00561"/>
    <w:rsid w:val="00F006EA"/>
    <w:rsid w:val="00F008EC"/>
    <w:rsid w:val="00F00B2E"/>
    <w:rsid w:val="00F00B9C"/>
    <w:rsid w:val="00F00EA6"/>
    <w:rsid w:val="00F012F5"/>
    <w:rsid w:val="00F0137D"/>
    <w:rsid w:val="00F01434"/>
    <w:rsid w:val="00F01460"/>
    <w:rsid w:val="00F014BE"/>
    <w:rsid w:val="00F014D2"/>
    <w:rsid w:val="00F0158C"/>
    <w:rsid w:val="00F018C3"/>
    <w:rsid w:val="00F019DA"/>
    <w:rsid w:val="00F01DA0"/>
    <w:rsid w:val="00F02067"/>
    <w:rsid w:val="00F021CF"/>
    <w:rsid w:val="00F022BE"/>
    <w:rsid w:val="00F02398"/>
    <w:rsid w:val="00F024CD"/>
    <w:rsid w:val="00F02797"/>
    <w:rsid w:val="00F02811"/>
    <w:rsid w:val="00F02813"/>
    <w:rsid w:val="00F02965"/>
    <w:rsid w:val="00F02B6B"/>
    <w:rsid w:val="00F02CDD"/>
    <w:rsid w:val="00F031C2"/>
    <w:rsid w:val="00F038E3"/>
    <w:rsid w:val="00F03A76"/>
    <w:rsid w:val="00F03AD7"/>
    <w:rsid w:val="00F03BDB"/>
    <w:rsid w:val="00F03C15"/>
    <w:rsid w:val="00F03C9F"/>
    <w:rsid w:val="00F0426D"/>
    <w:rsid w:val="00F042EC"/>
    <w:rsid w:val="00F044E3"/>
    <w:rsid w:val="00F04572"/>
    <w:rsid w:val="00F046AF"/>
    <w:rsid w:val="00F04763"/>
    <w:rsid w:val="00F047D6"/>
    <w:rsid w:val="00F04880"/>
    <w:rsid w:val="00F048A7"/>
    <w:rsid w:val="00F04992"/>
    <w:rsid w:val="00F04A9E"/>
    <w:rsid w:val="00F04B86"/>
    <w:rsid w:val="00F04E72"/>
    <w:rsid w:val="00F04EAC"/>
    <w:rsid w:val="00F04F8E"/>
    <w:rsid w:val="00F050C4"/>
    <w:rsid w:val="00F0513B"/>
    <w:rsid w:val="00F051A1"/>
    <w:rsid w:val="00F051BC"/>
    <w:rsid w:val="00F052B5"/>
    <w:rsid w:val="00F054F4"/>
    <w:rsid w:val="00F05505"/>
    <w:rsid w:val="00F05737"/>
    <w:rsid w:val="00F057E0"/>
    <w:rsid w:val="00F05948"/>
    <w:rsid w:val="00F059FD"/>
    <w:rsid w:val="00F05B8C"/>
    <w:rsid w:val="00F05C0C"/>
    <w:rsid w:val="00F05E91"/>
    <w:rsid w:val="00F0603E"/>
    <w:rsid w:val="00F0617D"/>
    <w:rsid w:val="00F069A0"/>
    <w:rsid w:val="00F06BFB"/>
    <w:rsid w:val="00F06D20"/>
    <w:rsid w:val="00F06E4D"/>
    <w:rsid w:val="00F06ED1"/>
    <w:rsid w:val="00F07348"/>
    <w:rsid w:val="00F0739C"/>
    <w:rsid w:val="00F074EF"/>
    <w:rsid w:val="00F07720"/>
    <w:rsid w:val="00F07A46"/>
    <w:rsid w:val="00F07B39"/>
    <w:rsid w:val="00F07C5A"/>
    <w:rsid w:val="00F07E81"/>
    <w:rsid w:val="00F10199"/>
    <w:rsid w:val="00F1032E"/>
    <w:rsid w:val="00F10777"/>
    <w:rsid w:val="00F10826"/>
    <w:rsid w:val="00F108A5"/>
    <w:rsid w:val="00F109B0"/>
    <w:rsid w:val="00F10ABD"/>
    <w:rsid w:val="00F10DA0"/>
    <w:rsid w:val="00F10E2B"/>
    <w:rsid w:val="00F10E86"/>
    <w:rsid w:val="00F10F35"/>
    <w:rsid w:val="00F11460"/>
    <w:rsid w:val="00F11464"/>
    <w:rsid w:val="00F11642"/>
    <w:rsid w:val="00F11695"/>
    <w:rsid w:val="00F116AC"/>
    <w:rsid w:val="00F116F9"/>
    <w:rsid w:val="00F11818"/>
    <w:rsid w:val="00F11E4B"/>
    <w:rsid w:val="00F11FE0"/>
    <w:rsid w:val="00F121B4"/>
    <w:rsid w:val="00F121C0"/>
    <w:rsid w:val="00F121CF"/>
    <w:rsid w:val="00F1225F"/>
    <w:rsid w:val="00F124CE"/>
    <w:rsid w:val="00F12533"/>
    <w:rsid w:val="00F12880"/>
    <w:rsid w:val="00F12922"/>
    <w:rsid w:val="00F12F96"/>
    <w:rsid w:val="00F130AD"/>
    <w:rsid w:val="00F131C7"/>
    <w:rsid w:val="00F13282"/>
    <w:rsid w:val="00F13515"/>
    <w:rsid w:val="00F13546"/>
    <w:rsid w:val="00F135D4"/>
    <w:rsid w:val="00F13CB2"/>
    <w:rsid w:val="00F13D34"/>
    <w:rsid w:val="00F13EA1"/>
    <w:rsid w:val="00F14003"/>
    <w:rsid w:val="00F14102"/>
    <w:rsid w:val="00F142B4"/>
    <w:rsid w:val="00F14432"/>
    <w:rsid w:val="00F145F3"/>
    <w:rsid w:val="00F14622"/>
    <w:rsid w:val="00F14636"/>
    <w:rsid w:val="00F14749"/>
    <w:rsid w:val="00F14AF3"/>
    <w:rsid w:val="00F14FD0"/>
    <w:rsid w:val="00F1543F"/>
    <w:rsid w:val="00F15683"/>
    <w:rsid w:val="00F157AC"/>
    <w:rsid w:val="00F15A50"/>
    <w:rsid w:val="00F15AD8"/>
    <w:rsid w:val="00F15B26"/>
    <w:rsid w:val="00F15DCD"/>
    <w:rsid w:val="00F16014"/>
    <w:rsid w:val="00F16162"/>
    <w:rsid w:val="00F1649E"/>
    <w:rsid w:val="00F16960"/>
    <w:rsid w:val="00F16AF9"/>
    <w:rsid w:val="00F16BE2"/>
    <w:rsid w:val="00F16BF3"/>
    <w:rsid w:val="00F172A5"/>
    <w:rsid w:val="00F17316"/>
    <w:rsid w:val="00F177F5"/>
    <w:rsid w:val="00F17973"/>
    <w:rsid w:val="00F179CD"/>
    <w:rsid w:val="00F17B56"/>
    <w:rsid w:val="00F17BC8"/>
    <w:rsid w:val="00F17D8B"/>
    <w:rsid w:val="00F17DF8"/>
    <w:rsid w:val="00F17F38"/>
    <w:rsid w:val="00F200FB"/>
    <w:rsid w:val="00F20406"/>
    <w:rsid w:val="00F20845"/>
    <w:rsid w:val="00F20864"/>
    <w:rsid w:val="00F209B1"/>
    <w:rsid w:val="00F209CA"/>
    <w:rsid w:val="00F20A9F"/>
    <w:rsid w:val="00F20E8E"/>
    <w:rsid w:val="00F21252"/>
    <w:rsid w:val="00F213B5"/>
    <w:rsid w:val="00F215F2"/>
    <w:rsid w:val="00F21635"/>
    <w:rsid w:val="00F2163B"/>
    <w:rsid w:val="00F21998"/>
    <w:rsid w:val="00F21BC2"/>
    <w:rsid w:val="00F21C50"/>
    <w:rsid w:val="00F21DB1"/>
    <w:rsid w:val="00F21F7E"/>
    <w:rsid w:val="00F21FC8"/>
    <w:rsid w:val="00F22026"/>
    <w:rsid w:val="00F22679"/>
    <w:rsid w:val="00F22722"/>
    <w:rsid w:val="00F227B3"/>
    <w:rsid w:val="00F22895"/>
    <w:rsid w:val="00F22A35"/>
    <w:rsid w:val="00F22E4E"/>
    <w:rsid w:val="00F22E57"/>
    <w:rsid w:val="00F23C46"/>
    <w:rsid w:val="00F23C6D"/>
    <w:rsid w:val="00F23CCE"/>
    <w:rsid w:val="00F23E22"/>
    <w:rsid w:val="00F23EED"/>
    <w:rsid w:val="00F24218"/>
    <w:rsid w:val="00F2422A"/>
    <w:rsid w:val="00F24371"/>
    <w:rsid w:val="00F243FD"/>
    <w:rsid w:val="00F24863"/>
    <w:rsid w:val="00F249E8"/>
    <w:rsid w:val="00F24B9D"/>
    <w:rsid w:val="00F24F61"/>
    <w:rsid w:val="00F2505B"/>
    <w:rsid w:val="00F250B4"/>
    <w:rsid w:val="00F25145"/>
    <w:rsid w:val="00F251F7"/>
    <w:rsid w:val="00F254A4"/>
    <w:rsid w:val="00F25792"/>
    <w:rsid w:val="00F2597A"/>
    <w:rsid w:val="00F25ACD"/>
    <w:rsid w:val="00F25B02"/>
    <w:rsid w:val="00F25B6E"/>
    <w:rsid w:val="00F25F7E"/>
    <w:rsid w:val="00F266C5"/>
    <w:rsid w:val="00F266ED"/>
    <w:rsid w:val="00F26BE8"/>
    <w:rsid w:val="00F27235"/>
    <w:rsid w:val="00F272B0"/>
    <w:rsid w:val="00F274EB"/>
    <w:rsid w:val="00F2769C"/>
    <w:rsid w:val="00F27940"/>
    <w:rsid w:val="00F27AAC"/>
    <w:rsid w:val="00F30035"/>
    <w:rsid w:val="00F300DB"/>
    <w:rsid w:val="00F301E7"/>
    <w:rsid w:val="00F30321"/>
    <w:rsid w:val="00F30509"/>
    <w:rsid w:val="00F3096F"/>
    <w:rsid w:val="00F30B53"/>
    <w:rsid w:val="00F30BF3"/>
    <w:rsid w:val="00F30C39"/>
    <w:rsid w:val="00F30CAE"/>
    <w:rsid w:val="00F30D11"/>
    <w:rsid w:val="00F30E7D"/>
    <w:rsid w:val="00F31256"/>
    <w:rsid w:val="00F3167B"/>
    <w:rsid w:val="00F316C2"/>
    <w:rsid w:val="00F3193A"/>
    <w:rsid w:val="00F3196A"/>
    <w:rsid w:val="00F31F26"/>
    <w:rsid w:val="00F3216B"/>
    <w:rsid w:val="00F32251"/>
    <w:rsid w:val="00F32441"/>
    <w:rsid w:val="00F324D8"/>
    <w:rsid w:val="00F32818"/>
    <w:rsid w:val="00F32AAA"/>
    <w:rsid w:val="00F32C60"/>
    <w:rsid w:val="00F32CA9"/>
    <w:rsid w:val="00F32D85"/>
    <w:rsid w:val="00F32FE6"/>
    <w:rsid w:val="00F3318B"/>
    <w:rsid w:val="00F331D5"/>
    <w:rsid w:val="00F33207"/>
    <w:rsid w:val="00F335C2"/>
    <w:rsid w:val="00F335C9"/>
    <w:rsid w:val="00F3381F"/>
    <w:rsid w:val="00F33D24"/>
    <w:rsid w:val="00F33EA5"/>
    <w:rsid w:val="00F33F3D"/>
    <w:rsid w:val="00F341ED"/>
    <w:rsid w:val="00F343CA"/>
    <w:rsid w:val="00F34505"/>
    <w:rsid w:val="00F34611"/>
    <w:rsid w:val="00F34793"/>
    <w:rsid w:val="00F34959"/>
    <w:rsid w:val="00F34B23"/>
    <w:rsid w:val="00F34B94"/>
    <w:rsid w:val="00F34D57"/>
    <w:rsid w:val="00F34FA8"/>
    <w:rsid w:val="00F350E1"/>
    <w:rsid w:val="00F3534B"/>
    <w:rsid w:val="00F353C6"/>
    <w:rsid w:val="00F35521"/>
    <w:rsid w:val="00F35718"/>
    <w:rsid w:val="00F359BE"/>
    <w:rsid w:val="00F35B06"/>
    <w:rsid w:val="00F35CDB"/>
    <w:rsid w:val="00F35E68"/>
    <w:rsid w:val="00F35E86"/>
    <w:rsid w:val="00F361CF"/>
    <w:rsid w:val="00F36258"/>
    <w:rsid w:val="00F3639B"/>
    <w:rsid w:val="00F36604"/>
    <w:rsid w:val="00F3685E"/>
    <w:rsid w:val="00F36930"/>
    <w:rsid w:val="00F3696B"/>
    <w:rsid w:val="00F369D5"/>
    <w:rsid w:val="00F36AE7"/>
    <w:rsid w:val="00F36BCA"/>
    <w:rsid w:val="00F36D73"/>
    <w:rsid w:val="00F36DC2"/>
    <w:rsid w:val="00F3709E"/>
    <w:rsid w:val="00F373C6"/>
    <w:rsid w:val="00F37548"/>
    <w:rsid w:val="00F37798"/>
    <w:rsid w:val="00F37AA2"/>
    <w:rsid w:val="00F37D70"/>
    <w:rsid w:val="00F37FB4"/>
    <w:rsid w:val="00F402EA"/>
    <w:rsid w:val="00F40353"/>
    <w:rsid w:val="00F403FD"/>
    <w:rsid w:val="00F40764"/>
    <w:rsid w:val="00F409BF"/>
    <w:rsid w:val="00F409F3"/>
    <w:rsid w:val="00F409FD"/>
    <w:rsid w:val="00F40D7C"/>
    <w:rsid w:val="00F40ECF"/>
    <w:rsid w:val="00F40F23"/>
    <w:rsid w:val="00F40FC2"/>
    <w:rsid w:val="00F411E8"/>
    <w:rsid w:val="00F41340"/>
    <w:rsid w:val="00F414C4"/>
    <w:rsid w:val="00F415C0"/>
    <w:rsid w:val="00F415EA"/>
    <w:rsid w:val="00F417A2"/>
    <w:rsid w:val="00F417CB"/>
    <w:rsid w:val="00F419EA"/>
    <w:rsid w:val="00F41D0E"/>
    <w:rsid w:val="00F41D6D"/>
    <w:rsid w:val="00F41F34"/>
    <w:rsid w:val="00F42067"/>
    <w:rsid w:val="00F420C2"/>
    <w:rsid w:val="00F422B3"/>
    <w:rsid w:val="00F42882"/>
    <w:rsid w:val="00F42924"/>
    <w:rsid w:val="00F42AEE"/>
    <w:rsid w:val="00F42B64"/>
    <w:rsid w:val="00F42DB9"/>
    <w:rsid w:val="00F42E49"/>
    <w:rsid w:val="00F42E4C"/>
    <w:rsid w:val="00F42E9A"/>
    <w:rsid w:val="00F42F30"/>
    <w:rsid w:val="00F43566"/>
    <w:rsid w:val="00F43772"/>
    <w:rsid w:val="00F439DD"/>
    <w:rsid w:val="00F43B22"/>
    <w:rsid w:val="00F43DD9"/>
    <w:rsid w:val="00F44280"/>
    <w:rsid w:val="00F445D5"/>
    <w:rsid w:val="00F446E4"/>
    <w:rsid w:val="00F44705"/>
    <w:rsid w:val="00F4481A"/>
    <w:rsid w:val="00F4486A"/>
    <w:rsid w:val="00F448F0"/>
    <w:rsid w:val="00F4493C"/>
    <w:rsid w:val="00F44975"/>
    <w:rsid w:val="00F44976"/>
    <w:rsid w:val="00F449E7"/>
    <w:rsid w:val="00F44DFC"/>
    <w:rsid w:val="00F44E91"/>
    <w:rsid w:val="00F44F80"/>
    <w:rsid w:val="00F45114"/>
    <w:rsid w:val="00F457F2"/>
    <w:rsid w:val="00F457F5"/>
    <w:rsid w:val="00F45811"/>
    <w:rsid w:val="00F4594A"/>
    <w:rsid w:val="00F45B21"/>
    <w:rsid w:val="00F45C5A"/>
    <w:rsid w:val="00F45DD1"/>
    <w:rsid w:val="00F45FBF"/>
    <w:rsid w:val="00F46612"/>
    <w:rsid w:val="00F4691A"/>
    <w:rsid w:val="00F469EA"/>
    <w:rsid w:val="00F46A2A"/>
    <w:rsid w:val="00F46A6E"/>
    <w:rsid w:val="00F46BBE"/>
    <w:rsid w:val="00F46C7F"/>
    <w:rsid w:val="00F46F1D"/>
    <w:rsid w:val="00F46FA1"/>
    <w:rsid w:val="00F47099"/>
    <w:rsid w:val="00F470E2"/>
    <w:rsid w:val="00F47450"/>
    <w:rsid w:val="00F474CB"/>
    <w:rsid w:val="00F47557"/>
    <w:rsid w:val="00F4763E"/>
    <w:rsid w:val="00F47716"/>
    <w:rsid w:val="00F47733"/>
    <w:rsid w:val="00F477CC"/>
    <w:rsid w:val="00F4792A"/>
    <w:rsid w:val="00F47BCA"/>
    <w:rsid w:val="00F47CA5"/>
    <w:rsid w:val="00F47CD9"/>
    <w:rsid w:val="00F47F3A"/>
    <w:rsid w:val="00F50011"/>
    <w:rsid w:val="00F50501"/>
    <w:rsid w:val="00F50665"/>
    <w:rsid w:val="00F5070A"/>
    <w:rsid w:val="00F508FC"/>
    <w:rsid w:val="00F50A35"/>
    <w:rsid w:val="00F50B9F"/>
    <w:rsid w:val="00F50C14"/>
    <w:rsid w:val="00F50D1A"/>
    <w:rsid w:val="00F50D74"/>
    <w:rsid w:val="00F5147E"/>
    <w:rsid w:val="00F5152A"/>
    <w:rsid w:val="00F51853"/>
    <w:rsid w:val="00F51AE7"/>
    <w:rsid w:val="00F51D02"/>
    <w:rsid w:val="00F52150"/>
    <w:rsid w:val="00F525A9"/>
    <w:rsid w:val="00F52909"/>
    <w:rsid w:val="00F52AAB"/>
    <w:rsid w:val="00F52ADF"/>
    <w:rsid w:val="00F52E07"/>
    <w:rsid w:val="00F53047"/>
    <w:rsid w:val="00F53138"/>
    <w:rsid w:val="00F53281"/>
    <w:rsid w:val="00F532BB"/>
    <w:rsid w:val="00F5369C"/>
    <w:rsid w:val="00F53910"/>
    <w:rsid w:val="00F53950"/>
    <w:rsid w:val="00F539C1"/>
    <w:rsid w:val="00F53E54"/>
    <w:rsid w:val="00F53E62"/>
    <w:rsid w:val="00F53E9B"/>
    <w:rsid w:val="00F5409B"/>
    <w:rsid w:val="00F5411D"/>
    <w:rsid w:val="00F54129"/>
    <w:rsid w:val="00F5412C"/>
    <w:rsid w:val="00F54208"/>
    <w:rsid w:val="00F545F8"/>
    <w:rsid w:val="00F54717"/>
    <w:rsid w:val="00F547FD"/>
    <w:rsid w:val="00F5487C"/>
    <w:rsid w:val="00F548BD"/>
    <w:rsid w:val="00F54DA1"/>
    <w:rsid w:val="00F54DAB"/>
    <w:rsid w:val="00F54DDE"/>
    <w:rsid w:val="00F54E1B"/>
    <w:rsid w:val="00F54E38"/>
    <w:rsid w:val="00F54E6F"/>
    <w:rsid w:val="00F54EA0"/>
    <w:rsid w:val="00F54EB5"/>
    <w:rsid w:val="00F54F9C"/>
    <w:rsid w:val="00F551A7"/>
    <w:rsid w:val="00F551C5"/>
    <w:rsid w:val="00F55365"/>
    <w:rsid w:val="00F55534"/>
    <w:rsid w:val="00F55CC9"/>
    <w:rsid w:val="00F55CCD"/>
    <w:rsid w:val="00F5667E"/>
    <w:rsid w:val="00F5682F"/>
    <w:rsid w:val="00F56E3F"/>
    <w:rsid w:val="00F56EE2"/>
    <w:rsid w:val="00F57098"/>
    <w:rsid w:val="00F570A0"/>
    <w:rsid w:val="00F573CF"/>
    <w:rsid w:val="00F5747F"/>
    <w:rsid w:val="00F574A8"/>
    <w:rsid w:val="00F57547"/>
    <w:rsid w:val="00F5768B"/>
    <w:rsid w:val="00F576B6"/>
    <w:rsid w:val="00F57710"/>
    <w:rsid w:val="00F57735"/>
    <w:rsid w:val="00F57822"/>
    <w:rsid w:val="00F5795E"/>
    <w:rsid w:val="00F57BD2"/>
    <w:rsid w:val="00F57BD8"/>
    <w:rsid w:val="00F60136"/>
    <w:rsid w:val="00F60354"/>
    <w:rsid w:val="00F60735"/>
    <w:rsid w:val="00F607BA"/>
    <w:rsid w:val="00F60812"/>
    <w:rsid w:val="00F60A00"/>
    <w:rsid w:val="00F60B74"/>
    <w:rsid w:val="00F60BD2"/>
    <w:rsid w:val="00F60E9D"/>
    <w:rsid w:val="00F6122E"/>
    <w:rsid w:val="00F615AD"/>
    <w:rsid w:val="00F61713"/>
    <w:rsid w:val="00F61987"/>
    <w:rsid w:val="00F61993"/>
    <w:rsid w:val="00F61AE9"/>
    <w:rsid w:val="00F61D7A"/>
    <w:rsid w:val="00F61DDF"/>
    <w:rsid w:val="00F62125"/>
    <w:rsid w:val="00F62150"/>
    <w:rsid w:val="00F62202"/>
    <w:rsid w:val="00F622A3"/>
    <w:rsid w:val="00F6245E"/>
    <w:rsid w:val="00F629D7"/>
    <w:rsid w:val="00F62A5B"/>
    <w:rsid w:val="00F62F97"/>
    <w:rsid w:val="00F630BF"/>
    <w:rsid w:val="00F631AE"/>
    <w:rsid w:val="00F6342D"/>
    <w:rsid w:val="00F63522"/>
    <w:rsid w:val="00F635DF"/>
    <w:rsid w:val="00F637C3"/>
    <w:rsid w:val="00F6395F"/>
    <w:rsid w:val="00F64228"/>
    <w:rsid w:val="00F643B8"/>
    <w:rsid w:val="00F644D4"/>
    <w:rsid w:val="00F648CA"/>
    <w:rsid w:val="00F64B96"/>
    <w:rsid w:val="00F64BA6"/>
    <w:rsid w:val="00F64C06"/>
    <w:rsid w:val="00F64E15"/>
    <w:rsid w:val="00F64EDA"/>
    <w:rsid w:val="00F650BF"/>
    <w:rsid w:val="00F65367"/>
    <w:rsid w:val="00F6548F"/>
    <w:rsid w:val="00F655BE"/>
    <w:rsid w:val="00F65829"/>
    <w:rsid w:val="00F65847"/>
    <w:rsid w:val="00F6585E"/>
    <w:rsid w:val="00F65B39"/>
    <w:rsid w:val="00F65EA8"/>
    <w:rsid w:val="00F65F69"/>
    <w:rsid w:val="00F66129"/>
    <w:rsid w:val="00F66211"/>
    <w:rsid w:val="00F6655B"/>
    <w:rsid w:val="00F666BE"/>
    <w:rsid w:val="00F667C4"/>
    <w:rsid w:val="00F66876"/>
    <w:rsid w:val="00F668F7"/>
    <w:rsid w:val="00F669C2"/>
    <w:rsid w:val="00F66AD2"/>
    <w:rsid w:val="00F66EC2"/>
    <w:rsid w:val="00F67177"/>
    <w:rsid w:val="00F67332"/>
    <w:rsid w:val="00F70128"/>
    <w:rsid w:val="00F7020D"/>
    <w:rsid w:val="00F702E6"/>
    <w:rsid w:val="00F702FA"/>
    <w:rsid w:val="00F7090A"/>
    <w:rsid w:val="00F709C6"/>
    <w:rsid w:val="00F709D0"/>
    <w:rsid w:val="00F70B3A"/>
    <w:rsid w:val="00F70BA3"/>
    <w:rsid w:val="00F70CEF"/>
    <w:rsid w:val="00F71106"/>
    <w:rsid w:val="00F7130B"/>
    <w:rsid w:val="00F71616"/>
    <w:rsid w:val="00F718B9"/>
    <w:rsid w:val="00F719CD"/>
    <w:rsid w:val="00F71A8D"/>
    <w:rsid w:val="00F71B8A"/>
    <w:rsid w:val="00F71DD2"/>
    <w:rsid w:val="00F71FDC"/>
    <w:rsid w:val="00F72157"/>
    <w:rsid w:val="00F72222"/>
    <w:rsid w:val="00F723FE"/>
    <w:rsid w:val="00F72431"/>
    <w:rsid w:val="00F7276D"/>
    <w:rsid w:val="00F729FC"/>
    <w:rsid w:val="00F72A11"/>
    <w:rsid w:val="00F72DD8"/>
    <w:rsid w:val="00F73085"/>
    <w:rsid w:val="00F7373C"/>
    <w:rsid w:val="00F73D60"/>
    <w:rsid w:val="00F741E9"/>
    <w:rsid w:val="00F74226"/>
    <w:rsid w:val="00F7436D"/>
    <w:rsid w:val="00F74640"/>
    <w:rsid w:val="00F74719"/>
    <w:rsid w:val="00F7480D"/>
    <w:rsid w:val="00F7493B"/>
    <w:rsid w:val="00F7498C"/>
    <w:rsid w:val="00F74A22"/>
    <w:rsid w:val="00F74D7D"/>
    <w:rsid w:val="00F75236"/>
    <w:rsid w:val="00F752D1"/>
    <w:rsid w:val="00F757E5"/>
    <w:rsid w:val="00F757EC"/>
    <w:rsid w:val="00F75B28"/>
    <w:rsid w:val="00F75D05"/>
    <w:rsid w:val="00F75D47"/>
    <w:rsid w:val="00F75FA7"/>
    <w:rsid w:val="00F76138"/>
    <w:rsid w:val="00F761C0"/>
    <w:rsid w:val="00F762BD"/>
    <w:rsid w:val="00F763F5"/>
    <w:rsid w:val="00F7655D"/>
    <w:rsid w:val="00F76B6C"/>
    <w:rsid w:val="00F76C60"/>
    <w:rsid w:val="00F76CB4"/>
    <w:rsid w:val="00F76CF7"/>
    <w:rsid w:val="00F76EE7"/>
    <w:rsid w:val="00F7703C"/>
    <w:rsid w:val="00F7747A"/>
    <w:rsid w:val="00F77558"/>
    <w:rsid w:val="00F7791F"/>
    <w:rsid w:val="00F779FA"/>
    <w:rsid w:val="00F77B0A"/>
    <w:rsid w:val="00F77C77"/>
    <w:rsid w:val="00F77E23"/>
    <w:rsid w:val="00F77E78"/>
    <w:rsid w:val="00F800D2"/>
    <w:rsid w:val="00F802D7"/>
    <w:rsid w:val="00F803A4"/>
    <w:rsid w:val="00F808F8"/>
    <w:rsid w:val="00F80A56"/>
    <w:rsid w:val="00F80C48"/>
    <w:rsid w:val="00F80DAD"/>
    <w:rsid w:val="00F80DEC"/>
    <w:rsid w:val="00F80EA3"/>
    <w:rsid w:val="00F81353"/>
    <w:rsid w:val="00F815B8"/>
    <w:rsid w:val="00F815BA"/>
    <w:rsid w:val="00F815E8"/>
    <w:rsid w:val="00F819E1"/>
    <w:rsid w:val="00F81A45"/>
    <w:rsid w:val="00F82176"/>
    <w:rsid w:val="00F82813"/>
    <w:rsid w:val="00F82A5F"/>
    <w:rsid w:val="00F82A9B"/>
    <w:rsid w:val="00F82B9A"/>
    <w:rsid w:val="00F82F82"/>
    <w:rsid w:val="00F831A8"/>
    <w:rsid w:val="00F832AE"/>
    <w:rsid w:val="00F834A3"/>
    <w:rsid w:val="00F834E5"/>
    <w:rsid w:val="00F83666"/>
    <w:rsid w:val="00F837D5"/>
    <w:rsid w:val="00F83894"/>
    <w:rsid w:val="00F83BB1"/>
    <w:rsid w:val="00F83CAC"/>
    <w:rsid w:val="00F83CD7"/>
    <w:rsid w:val="00F83D0F"/>
    <w:rsid w:val="00F83DDA"/>
    <w:rsid w:val="00F83F4F"/>
    <w:rsid w:val="00F8447B"/>
    <w:rsid w:val="00F846F4"/>
    <w:rsid w:val="00F84827"/>
    <w:rsid w:val="00F8486A"/>
    <w:rsid w:val="00F84E06"/>
    <w:rsid w:val="00F84FF3"/>
    <w:rsid w:val="00F8511F"/>
    <w:rsid w:val="00F8547F"/>
    <w:rsid w:val="00F85480"/>
    <w:rsid w:val="00F85507"/>
    <w:rsid w:val="00F8552E"/>
    <w:rsid w:val="00F85603"/>
    <w:rsid w:val="00F8571E"/>
    <w:rsid w:val="00F85925"/>
    <w:rsid w:val="00F85962"/>
    <w:rsid w:val="00F85DC7"/>
    <w:rsid w:val="00F85E79"/>
    <w:rsid w:val="00F85ED4"/>
    <w:rsid w:val="00F86068"/>
    <w:rsid w:val="00F862AE"/>
    <w:rsid w:val="00F8649D"/>
    <w:rsid w:val="00F86621"/>
    <w:rsid w:val="00F869F8"/>
    <w:rsid w:val="00F86B85"/>
    <w:rsid w:val="00F86F3A"/>
    <w:rsid w:val="00F87592"/>
    <w:rsid w:val="00F87774"/>
    <w:rsid w:val="00F87805"/>
    <w:rsid w:val="00F878B1"/>
    <w:rsid w:val="00F87927"/>
    <w:rsid w:val="00F87971"/>
    <w:rsid w:val="00F87BF4"/>
    <w:rsid w:val="00F87C6D"/>
    <w:rsid w:val="00F87E3B"/>
    <w:rsid w:val="00F87F81"/>
    <w:rsid w:val="00F9017C"/>
    <w:rsid w:val="00F901CF"/>
    <w:rsid w:val="00F90365"/>
    <w:rsid w:val="00F9058E"/>
    <w:rsid w:val="00F905D8"/>
    <w:rsid w:val="00F90670"/>
    <w:rsid w:val="00F90AE3"/>
    <w:rsid w:val="00F90B59"/>
    <w:rsid w:val="00F90C41"/>
    <w:rsid w:val="00F91382"/>
    <w:rsid w:val="00F917F7"/>
    <w:rsid w:val="00F917FB"/>
    <w:rsid w:val="00F918AD"/>
    <w:rsid w:val="00F91C2E"/>
    <w:rsid w:val="00F91E56"/>
    <w:rsid w:val="00F91FD4"/>
    <w:rsid w:val="00F921E4"/>
    <w:rsid w:val="00F92215"/>
    <w:rsid w:val="00F922D9"/>
    <w:rsid w:val="00F924E8"/>
    <w:rsid w:val="00F92600"/>
    <w:rsid w:val="00F9267F"/>
    <w:rsid w:val="00F92871"/>
    <w:rsid w:val="00F928E4"/>
    <w:rsid w:val="00F92AAB"/>
    <w:rsid w:val="00F92B79"/>
    <w:rsid w:val="00F92E1B"/>
    <w:rsid w:val="00F93079"/>
    <w:rsid w:val="00F93204"/>
    <w:rsid w:val="00F935CF"/>
    <w:rsid w:val="00F935EE"/>
    <w:rsid w:val="00F9368C"/>
    <w:rsid w:val="00F938D8"/>
    <w:rsid w:val="00F93CE1"/>
    <w:rsid w:val="00F93DDA"/>
    <w:rsid w:val="00F93DEB"/>
    <w:rsid w:val="00F93E32"/>
    <w:rsid w:val="00F93EB2"/>
    <w:rsid w:val="00F9415A"/>
    <w:rsid w:val="00F94297"/>
    <w:rsid w:val="00F943AD"/>
    <w:rsid w:val="00F944ED"/>
    <w:rsid w:val="00F945C5"/>
    <w:rsid w:val="00F94699"/>
    <w:rsid w:val="00F947BB"/>
    <w:rsid w:val="00F94A0C"/>
    <w:rsid w:val="00F95275"/>
    <w:rsid w:val="00F952D6"/>
    <w:rsid w:val="00F95599"/>
    <w:rsid w:val="00F957F9"/>
    <w:rsid w:val="00F95826"/>
    <w:rsid w:val="00F9582D"/>
    <w:rsid w:val="00F958DB"/>
    <w:rsid w:val="00F95909"/>
    <w:rsid w:val="00F95919"/>
    <w:rsid w:val="00F95A8D"/>
    <w:rsid w:val="00F95A9F"/>
    <w:rsid w:val="00F95CCF"/>
    <w:rsid w:val="00F95D72"/>
    <w:rsid w:val="00F95D89"/>
    <w:rsid w:val="00F95F68"/>
    <w:rsid w:val="00F95FB8"/>
    <w:rsid w:val="00F96052"/>
    <w:rsid w:val="00F96086"/>
    <w:rsid w:val="00F960CD"/>
    <w:rsid w:val="00F96116"/>
    <w:rsid w:val="00F96145"/>
    <w:rsid w:val="00F96239"/>
    <w:rsid w:val="00F96262"/>
    <w:rsid w:val="00F9654A"/>
    <w:rsid w:val="00F96693"/>
    <w:rsid w:val="00F96B2D"/>
    <w:rsid w:val="00F970FB"/>
    <w:rsid w:val="00F97123"/>
    <w:rsid w:val="00F9731D"/>
    <w:rsid w:val="00F97760"/>
    <w:rsid w:val="00F97858"/>
    <w:rsid w:val="00F97E04"/>
    <w:rsid w:val="00FA01E8"/>
    <w:rsid w:val="00FA041F"/>
    <w:rsid w:val="00FA04CF"/>
    <w:rsid w:val="00FA08EF"/>
    <w:rsid w:val="00FA093C"/>
    <w:rsid w:val="00FA0BCC"/>
    <w:rsid w:val="00FA0CCC"/>
    <w:rsid w:val="00FA137D"/>
    <w:rsid w:val="00FA144D"/>
    <w:rsid w:val="00FA1465"/>
    <w:rsid w:val="00FA14D5"/>
    <w:rsid w:val="00FA1898"/>
    <w:rsid w:val="00FA189A"/>
    <w:rsid w:val="00FA19FE"/>
    <w:rsid w:val="00FA1B7B"/>
    <w:rsid w:val="00FA1B90"/>
    <w:rsid w:val="00FA1D0A"/>
    <w:rsid w:val="00FA1F64"/>
    <w:rsid w:val="00FA24D1"/>
    <w:rsid w:val="00FA256E"/>
    <w:rsid w:val="00FA2612"/>
    <w:rsid w:val="00FA285E"/>
    <w:rsid w:val="00FA2A9C"/>
    <w:rsid w:val="00FA2C19"/>
    <w:rsid w:val="00FA2E5B"/>
    <w:rsid w:val="00FA2F65"/>
    <w:rsid w:val="00FA2F7B"/>
    <w:rsid w:val="00FA32DF"/>
    <w:rsid w:val="00FA3369"/>
    <w:rsid w:val="00FA3523"/>
    <w:rsid w:val="00FA35B0"/>
    <w:rsid w:val="00FA3DED"/>
    <w:rsid w:val="00FA3E76"/>
    <w:rsid w:val="00FA3EFE"/>
    <w:rsid w:val="00FA404E"/>
    <w:rsid w:val="00FA4099"/>
    <w:rsid w:val="00FA4134"/>
    <w:rsid w:val="00FA4201"/>
    <w:rsid w:val="00FA43A4"/>
    <w:rsid w:val="00FA4452"/>
    <w:rsid w:val="00FA4547"/>
    <w:rsid w:val="00FA469A"/>
    <w:rsid w:val="00FA498C"/>
    <w:rsid w:val="00FA4CB2"/>
    <w:rsid w:val="00FA51C9"/>
    <w:rsid w:val="00FA5400"/>
    <w:rsid w:val="00FA576C"/>
    <w:rsid w:val="00FA57EF"/>
    <w:rsid w:val="00FA5AA2"/>
    <w:rsid w:val="00FA5B18"/>
    <w:rsid w:val="00FA5BA9"/>
    <w:rsid w:val="00FA5F1E"/>
    <w:rsid w:val="00FA5F7C"/>
    <w:rsid w:val="00FA600C"/>
    <w:rsid w:val="00FA618D"/>
    <w:rsid w:val="00FA62EB"/>
    <w:rsid w:val="00FA646C"/>
    <w:rsid w:val="00FA649A"/>
    <w:rsid w:val="00FA68D3"/>
    <w:rsid w:val="00FA6BC8"/>
    <w:rsid w:val="00FA6F13"/>
    <w:rsid w:val="00FA7150"/>
    <w:rsid w:val="00FA746B"/>
    <w:rsid w:val="00FA760E"/>
    <w:rsid w:val="00FA7756"/>
    <w:rsid w:val="00FA779F"/>
    <w:rsid w:val="00FA7C26"/>
    <w:rsid w:val="00FA7DE0"/>
    <w:rsid w:val="00FA7E79"/>
    <w:rsid w:val="00FA7FA3"/>
    <w:rsid w:val="00FA7FED"/>
    <w:rsid w:val="00FB01B1"/>
    <w:rsid w:val="00FB01BC"/>
    <w:rsid w:val="00FB034D"/>
    <w:rsid w:val="00FB0545"/>
    <w:rsid w:val="00FB0643"/>
    <w:rsid w:val="00FB0839"/>
    <w:rsid w:val="00FB087C"/>
    <w:rsid w:val="00FB097E"/>
    <w:rsid w:val="00FB09AD"/>
    <w:rsid w:val="00FB0A82"/>
    <w:rsid w:val="00FB0BC1"/>
    <w:rsid w:val="00FB0CF9"/>
    <w:rsid w:val="00FB0D80"/>
    <w:rsid w:val="00FB0E06"/>
    <w:rsid w:val="00FB0E46"/>
    <w:rsid w:val="00FB0ED7"/>
    <w:rsid w:val="00FB1062"/>
    <w:rsid w:val="00FB1112"/>
    <w:rsid w:val="00FB11B6"/>
    <w:rsid w:val="00FB166C"/>
    <w:rsid w:val="00FB166E"/>
    <w:rsid w:val="00FB17A2"/>
    <w:rsid w:val="00FB18DD"/>
    <w:rsid w:val="00FB1D0C"/>
    <w:rsid w:val="00FB1EB1"/>
    <w:rsid w:val="00FB2111"/>
    <w:rsid w:val="00FB21B2"/>
    <w:rsid w:val="00FB22A7"/>
    <w:rsid w:val="00FB22BA"/>
    <w:rsid w:val="00FB23B8"/>
    <w:rsid w:val="00FB252A"/>
    <w:rsid w:val="00FB2584"/>
    <w:rsid w:val="00FB26A0"/>
    <w:rsid w:val="00FB2805"/>
    <w:rsid w:val="00FB2B6B"/>
    <w:rsid w:val="00FB2D3E"/>
    <w:rsid w:val="00FB30F8"/>
    <w:rsid w:val="00FB31F5"/>
    <w:rsid w:val="00FB32DF"/>
    <w:rsid w:val="00FB335A"/>
    <w:rsid w:val="00FB3789"/>
    <w:rsid w:val="00FB390F"/>
    <w:rsid w:val="00FB391B"/>
    <w:rsid w:val="00FB3E39"/>
    <w:rsid w:val="00FB4019"/>
    <w:rsid w:val="00FB4105"/>
    <w:rsid w:val="00FB425C"/>
    <w:rsid w:val="00FB4682"/>
    <w:rsid w:val="00FB4719"/>
    <w:rsid w:val="00FB4911"/>
    <w:rsid w:val="00FB496A"/>
    <w:rsid w:val="00FB4B3A"/>
    <w:rsid w:val="00FB4BB0"/>
    <w:rsid w:val="00FB56C5"/>
    <w:rsid w:val="00FB56D4"/>
    <w:rsid w:val="00FB582D"/>
    <w:rsid w:val="00FB58F0"/>
    <w:rsid w:val="00FB5B0E"/>
    <w:rsid w:val="00FB5C12"/>
    <w:rsid w:val="00FB5C4B"/>
    <w:rsid w:val="00FB5E23"/>
    <w:rsid w:val="00FB5F26"/>
    <w:rsid w:val="00FB6187"/>
    <w:rsid w:val="00FB63E7"/>
    <w:rsid w:val="00FB6CBD"/>
    <w:rsid w:val="00FB6D88"/>
    <w:rsid w:val="00FB6E3F"/>
    <w:rsid w:val="00FB7138"/>
    <w:rsid w:val="00FB7310"/>
    <w:rsid w:val="00FB73F3"/>
    <w:rsid w:val="00FB760B"/>
    <w:rsid w:val="00FB78F3"/>
    <w:rsid w:val="00FB7C26"/>
    <w:rsid w:val="00FB7C7B"/>
    <w:rsid w:val="00FB7E00"/>
    <w:rsid w:val="00FC0175"/>
    <w:rsid w:val="00FC027E"/>
    <w:rsid w:val="00FC0366"/>
    <w:rsid w:val="00FC0459"/>
    <w:rsid w:val="00FC04B4"/>
    <w:rsid w:val="00FC054B"/>
    <w:rsid w:val="00FC0A61"/>
    <w:rsid w:val="00FC0D73"/>
    <w:rsid w:val="00FC0E12"/>
    <w:rsid w:val="00FC0E57"/>
    <w:rsid w:val="00FC0FDD"/>
    <w:rsid w:val="00FC10C2"/>
    <w:rsid w:val="00FC1403"/>
    <w:rsid w:val="00FC1485"/>
    <w:rsid w:val="00FC19A2"/>
    <w:rsid w:val="00FC1A7A"/>
    <w:rsid w:val="00FC1C66"/>
    <w:rsid w:val="00FC1CAF"/>
    <w:rsid w:val="00FC1CE1"/>
    <w:rsid w:val="00FC1E50"/>
    <w:rsid w:val="00FC1EF3"/>
    <w:rsid w:val="00FC23A5"/>
    <w:rsid w:val="00FC23D7"/>
    <w:rsid w:val="00FC249F"/>
    <w:rsid w:val="00FC2501"/>
    <w:rsid w:val="00FC2565"/>
    <w:rsid w:val="00FC25B4"/>
    <w:rsid w:val="00FC27FF"/>
    <w:rsid w:val="00FC28E5"/>
    <w:rsid w:val="00FC28FB"/>
    <w:rsid w:val="00FC2EF7"/>
    <w:rsid w:val="00FC3055"/>
    <w:rsid w:val="00FC3075"/>
    <w:rsid w:val="00FC3145"/>
    <w:rsid w:val="00FC32DA"/>
    <w:rsid w:val="00FC3718"/>
    <w:rsid w:val="00FC378F"/>
    <w:rsid w:val="00FC37E5"/>
    <w:rsid w:val="00FC3A09"/>
    <w:rsid w:val="00FC3B98"/>
    <w:rsid w:val="00FC3C14"/>
    <w:rsid w:val="00FC3CBD"/>
    <w:rsid w:val="00FC3DC4"/>
    <w:rsid w:val="00FC3E92"/>
    <w:rsid w:val="00FC3E95"/>
    <w:rsid w:val="00FC4236"/>
    <w:rsid w:val="00FC44DB"/>
    <w:rsid w:val="00FC47AD"/>
    <w:rsid w:val="00FC487E"/>
    <w:rsid w:val="00FC4D63"/>
    <w:rsid w:val="00FC50C3"/>
    <w:rsid w:val="00FC5158"/>
    <w:rsid w:val="00FC51A2"/>
    <w:rsid w:val="00FC53E6"/>
    <w:rsid w:val="00FC5615"/>
    <w:rsid w:val="00FC5987"/>
    <w:rsid w:val="00FC5AE4"/>
    <w:rsid w:val="00FC5C56"/>
    <w:rsid w:val="00FC5C94"/>
    <w:rsid w:val="00FC5EB2"/>
    <w:rsid w:val="00FC5FE5"/>
    <w:rsid w:val="00FC6119"/>
    <w:rsid w:val="00FC6137"/>
    <w:rsid w:val="00FC6519"/>
    <w:rsid w:val="00FC65B9"/>
    <w:rsid w:val="00FC6621"/>
    <w:rsid w:val="00FC66C7"/>
    <w:rsid w:val="00FC6859"/>
    <w:rsid w:val="00FC6A30"/>
    <w:rsid w:val="00FC6A80"/>
    <w:rsid w:val="00FC6BE9"/>
    <w:rsid w:val="00FC6C44"/>
    <w:rsid w:val="00FC74DD"/>
    <w:rsid w:val="00FC75CE"/>
    <w:rsid w:val="00FC7ABA"/>
    <w:rsid w:val="00FC7EAA"/>
    <w:rsid w:val="00FC7EB1"/>
    <w:rsid w:val="00FC7ED1"/>
    <w:rsid w:val="00FD000D"/>
    <w:rsid w:val="00FD0242"/>
    <w:rsid w:val="00FD0704"/>
    <w:rsid w:val="00FD072F"/>
    <w:rsid w:val="00FD07C9"/>
    <w:rsid w:val="00FD0816"/>
    <w:rsid w:val="00FD0821"/>
    <w:rsid w:val="00FD0908"/>
    <w:rsid w:val="00FD09DF"/>
    <w:rsid w:val="00FD0B56"/>
    <w:rsid w:val="00FD0CEA"/>
    <w:rsid w:val="00FD0DEE"/>
    <w:rsid w:val="00FD1074"/>
    <w:rsid w:val="00FD1161"/>
    <w:rsid w:val="00FD11FB"/>
    <w:rsid w:val="00FD1232"/>
    <w:rsid w:val="00FD1248"/>
    <w:rsid w:val="00FD125B"/>
    <w:rsid w:val="00FD128A"/>
    <w:rsid w:val="00FD17C3"/>
    <w:rsid w:val="00FD1983"/>
    <w:rsid w:val="00FD1E2A"/>
    <w:rsid w:val="00FD2128"/>
    <w:rsid w:val="00FD2406"/>
    <w:rsid w:val="00FD2742"/>
    <w:rsid w:val="00FD2758"/>
    <w:rsid w:val="00FD29BE"/>
    <w:rsid w:val="00FD2B8F"/>
    <w:rsid w:val="00FD2D0D"/>
    <w:rsid w:val="00FD2F79"/>
    <w:rsid w:val="00FD2FF0"/>
    <w:rsid w:val="00FD3141"/>
    <w:rsid w:val="00FD3327"/>
    <w:rsid w:val="00FD34BD"/>
    <w:rsid w:val="00FD35EB"/>
    <w:rsid w:val="00FD36DF"/>
    <w:rsid w:val="00FD3716"/>
    <w:rsid w:val="00FD38A0"/>
    <w:rsid w:val="00FD396C"/>
    <w:rsid w:val="00FD3AAE"/>
    <w:rsid w:val="00FD3AEF"/>
    <w:rsid w:val="00FD3F11"/>
    <w:rsid w:val="00FD414D"/>
    <w:rsid w:val="00FD450C"/>
    <w:rsid w:val="00FD454C"/>
    <w:rsid w:val="00FD45CA"/>
    <w:rsid w:val="00FD46FB"/>
    <w:rsid w:val="00FD4873"/>
    <w:rsid w:val="00FD4879"/>
    <w:rsid w:val="00FD4880"/>
    <w:rsid w:val="00FD4AA2"/>
    <w:rsid w:val="00FD4AD9"/>
    <w:rsid w:val="00FD4BF2"/>
    <w:rsid w:val="00FD4DED"/>
    <w:rsid w:val="00FD4EB0"/>
    <w:rsid w:val="00FD4EF8"/>
    <w:rsid w:val="00FD504A"/>
    <w:rsid w:val="00FD52A6"/>
    <w:rsid w:val="00FD54B8"/>
    <w:rsid w:val="00FD553D"/>
    <w:rsid w:val="00FD581F"/>
    <w:rsid w:val="00FD59BC"/>
    <w:rsid w:val="00FD5A9E"/>
    <w:rsid w:val="00FD5CA1"/>
    <w:rsid w:val="00FD5CB8"/>
    <w:rsid w:val="00FD5F41"/>
    <w:rsid w:val="00FD5FD6"/>
    <w:rsid w:val="00FD60EB"/>
    <w:rsid w:val="00FD6193"/>
    <w:rsid w:val="00FD654D"/>
    <w:rsid w:val="00FD679E"/>
    <w:rsid w:val="00FD67EF"/>
    <w:rsid w:val="00FD68D2"/>
    <w:rsid w:val="00FD69E0"/>
    <w:rsid w:val="00FD6C99"/>
    <w:rsid w:val="00FD6F01"/>
    <w:rsid w:val="00FD6F07"/>
    <w:rsid w:val="00FD6F3C"/>
    <w:rsid w:val="00FD6FFF"/>
    <w:rsid w:val="00FD7234"/>
    <w:rsid w:val="00FD73B4"/>
    <w:rsid w:val="00FD747A"/>
    <w:rsid w:val="00FD7512"/>
    <w:rsid w:val="00FD7805"/>
    <w:rsid w:val="00FD7899"/>
    <w:rsid w:val="00FD7C18"/>
    <w:rsid w:val="00FE002F"/>
    <w:rsid w:val="00FE00B4"/>
    <w:rsid w:val="00FE0152"/>
    <w:rsid w:val="00FE01EA"/>
    <w:rsid w:val="00FE0504"/>
    <w:rsid w:val="00FE064F"/>
    <w:rsid w:val="00FE0723"/>
    <w:rsid w:val="00FE08EF"/>
    <w:rsid w:val="00FE0A46"/>
    <w:rsid w:val="00FE0C62"/>
    <w:rsid w:val="00FE0CBD"/>
    <w:rsid w:val="00FE0D5E"/>
    <w:rsid w:val="00FE101D"/>
    <w:rsid w:val="00FE125F"/>
    <w:rsid w:val="00FE127F"/>
    <w:rsid w:val="00FE12A2"/>
    <w:rsid w:val="00FE149C"/>
    <w:rsid w:val="00FE14B2"/>
    <w:rsid w:val="00FE14D2"/>
    <w:rsid w:val="00FE16DA"/>
    <w:rsid w:val="00FE17BA"/>
    <w:rsid w:val="00FE1872"/>
    <w:rsid w:val="00FE1A7C"/>
    <w:rsid w:val="00FE1DCB"/>
    <w:rsid w:val="00FE20B6"/>
    <w:rsid w:val="00FE22B9"/>
    <w:rsid w:val="00FE245A"/>
    <w:rsid w:val="00FE25C0"/>
    <w:rsid w:val="00FE2871"/>
    <w:rsid w:val="00FE298B"/>
    <w:rsid w:val="00FE2A40"/>
    <w:rsid w:val="00FE2A98"/>
    <w:rsid w:val="00FE2AD0"/>
    <w:rsid w:val="00FE2ADD"/>
    <w:rsid w:val="00FE2B71"/>
    <w:rsid w:val="00FE2E29"/>
    <w:rsid w:val="00FE2FED"/>
    <w:rsid w:val="00FE3058"/>
    <w:rsid w:val="00FE329E"/>
    <w:rsid w:val="00FE3432"/>
    <w:rsid w:val="00FE376E"/>
    <w:rsid w:val="00FE3A7B"/>
    <w:rsid w:val="00FE3B3F"/>
    <w:rsid w:val="00FE3CD8"/>
    <w:rsid w:val="00FE3F2D"/>
    <w:rsid w:val="00FE4324"/>
    <w:rsid w:val="00FE456E"/>
    <w:rsid w:val="00FE4638"/>
    <w:rsid w:val="00FE4873"/>
    <w:rsid w:val="00FE49AB"/>
    <w:rsid w:val="00FE49D2"/>
    <w:rsid w:val="00FE4AD4"/>
    <w:rsid w:val="00FE4B21"/>
    <w:rsid w:val="00FE4BE3"/>
    <w:rsid w:val="00FE5026"/>
    <w:rsid w:val="00FE507C"/>
    <w:rsid w:val="00FE50ED"/>
    <w:rsid w:val="00FE51C1"/>
    <w:rsid w:val="00FE522C"/>
    <w:rsid w:val="00FE5274"/>
    <w:rsid w:val="00FE530F"/>
    <w:rsid w:val="00FE5347"/>
    <w:rsid w:val="00FE567B"/>
    <w:rsid w:val="00FE585D"/>
    <w:rsid w:val="00FE5931"/>
    <w:rsid w:val="00FE5B02"/>
    <w:rsid w:val="00FE5D3A"/>
    <w:rsid w:val="00FE5DCF"/>
    <w:rsid w:val="00FE5E66"/>
    <w:rsid w:val="00FE6131"/>
    <w:rsid w:val="00FE652C"/>
    <w:rsid w:val="00FE6A64"/>
    <w:rsid w:val="00FE6AA2"/>
    <w:rsid w:val="00FE6CA2"/>
    <w:rsid w:val="00FE6E92"/>
    <w:rsid w:val="00FE71D9"/>
    <w:rsid w:val="00FE73F2"/>
    <w:rsid w:val="00FE7750"/>
    <w:rsid w:val="00FE790C"/>
    <w:rsid w:val="00FE7973"/>
    <w:rsid w:val="00FE79D8"/>
    <w:rsid w:val="00FE7AA5"/>
    <w:rsid w:val="00FE7D20"/>
    <w:rsid w:val="00FE7D47"/>
    <w:rsid w:val="00FE7D95"/>
    <w:rsid w:val="00FE7EC5"/>
    <w:rsid w:val="00FE7F09"/>
    <w:rsid w:val="00FE7FE1"/>
    <w:rsid w:val="00FF001B"/>
    <w:rsid w:val="00FF00AC"/>
    <w:rsid w:val="00FF01D2"/>
    <w:rsid w:val="00FF023E"/>
    <w:rsid w:val="00FF0273"/>
    <w:rsid w:val="00FF058D"/>
    <w:rsid w:val="00FF0CDC"/>
    <w:rsid w:val="00FF0E56"/>
    <w:rsid w:val="00FF0ED8"/>
    <w:rsid w:val="00FF131F"/>
    <w:rsid w:val="00FF13BF"/>
    <w:rsid w:val="00FF155B"/>
    <w:rsid w:val="00FF168F"/>
    <w:rsid w:val="00FF1853"/>
    <w:rsid w:val="00FF19A5"/>
    <w:rsid w:val="00FF19F5"/>
    <w:rsid w:val="00FF1F75"/>
    <w:rsid w:val="00FF212E"/>
    <w:rsid w:val="00FF226F"/>
    <w:rsid w:val="00FF2282"/>
    <w:rsid w:val="00FF2854"/>
    <w:rsid w:val="00FF2878"/>
    <w:rsid w:val="00FF287F"/>
    <w:rsid w:val="00FF28B1"/>
    <w:rsid w:val="00FF2B74"/>
    <w:rsid w:val="00FF2D0B"/>
    <w:rsid w:val="00FF2E22"/>
    <w:rsid w:val="00FF2E6E"/>
    <w:rsid w:val="00FF2EB5"/>
    <w:rsid w:val="00FF2F5C"/>
    <w:rsid w:val="00FF30FF"/>
    <w:rsid w:val="00FF3175"/>
    <w:rsid w:val="00FF31D8"/>
    <w:rsid w:val="00FF3368"/>
    <w:rsid w:val="00FF33BE"/>
    <w:rsid w:val="00FF3486"/>
    <w:rsid w:val="00FF3632"/>
    <w:rsid w:val="00FF3646"/>
    <w:rsid w:val="00FF37FD"/>
    <w:rsid w:val="00FF3A07"/>
    <w:rsid w:val="00FF3C0F"/>
    <w:rsid w:val="00FF405F"/>
    <w:rsid w:val="00FF4335"/>
    <w:rsid w:val="00FF4362"/>
    <w:rsid w:val="00FF44C6"/>
    <w:rsid w:val="00FF465F"/>
    <w:rsid w:val="00FF46C6"/>
    <w:rsid w:val="00FF4752"/>
    <w:rsid w:val="00FF4773"/>
    <w:rsid w:val="00FF4787"/>
    <w:rsid w:val="00FF47A0"/>
    <w:rsid w:val="00FF4C1A"/>
    <w:rsid w:val="00FF4CC6"/>
    <w:rsid w:val="00FF4CC9"/>
    <w:rsid w:val="00FF4CD1"/>
    <w:rsid w:val="00FF51F1"/>
    <w:rsid w:val="00FF549E"/>
    <w:rsid w:val="00FF54E9"/>
    <w:rsid w:val="00FF561C"/>
    <w:rsid w:val="00FF57D7"/>
    <w:rsid w:val="00FF598B"/>
    <w:rsid w:val="00FF59CF"/>
    <w:rsid w:val="00FF5C04"/>
    <w:rsid w:val="00FF6341"/>
    <w:rsid w:val="00FF63B7"/>
    <w:rsid w:val="00FF673F"/>
    <w:rsid w:val="00FF679B"/>
    <w:rsid w:val="00FF6A44"/>
    <w:rsid w:val="00FF6B77"/>
    <w:rsid w:val="00FF6B85"/>
    <w:rsid w:val="00FF6EC0"/>
    <w:rsid w:val="00FF70FB"/>
    <w:rsid w:val="00FF72D7"/>
    <w:rsid w:val="00FF7541"/>
    <w:rsid w:val="00FF77A6"/>
    <w:rsid w:val="00FF7808"/>
    <w:rsid w:val="00FF79AA"/>
    <w:rsid w:val="00FF79F6"/>
    <w:rsid w:val="00FF7A76"/>
    <w:rsid w:val="1C7209FC"/>
    <w:rsid w:val="680E5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56519E"/>
  <w15:chartTrackingRefBased/>
  <w15:docId w15:val="{91E9B24E-C35D-4454-8EEF-A9215AED9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4E3"/>
    <w:pPr>
      <w:overflowPunct w:val="0"/>
      <w:autoSpaceDE w:val="0"/>
      <w:autoSpaceDN w:val="0"/>
      <w:adjustRightInd w:val="0"/>
      <w:textAlignment w:val="baseline"/>
    </w:pPr>
    <w:rPr>
      <w:rFonts w:ascii="Optima" w:eastAsia="Optima" w:hAnsi="Optima" w:cs="Optima"/>
      <w:color w:val="000000"/>
      <w:sz w:val="40"/>
    </w:rPr>
  </w:style>
  <w:style w:type="paragraph" w:styleId="Heading1">
    <w:name w:val="heading 1"/>
    <w:basedOn w:val="Normal"/>
    <w:next w:val="Normal"/>
    <w:link w:val="Heading1Char"/>
    <w:uiPriority w:val="9"/>
    <w:qFormat/>
    <w:rsid w:val="0072476A"/>
    <w:pPr>
      <w:keepNext/>
      <w:keepLines/>
      <w:spacing w:after="400"/>
      <w:outlineLvl w:val="0"/>
    </w:pPr>
    <w:rPr>
      <w:b/>
      <w:sz w:val="44"/>
    </w:rPr>
  </w:style>
  <w:style w:type="paragraph" w:styleId="Heading2">
    <w:name w:val="heading 2"/>
    <w:basedOn w:val="Normal"/>
    <w:next w:val="Normal"/>
    <w:link w:val="Heading2Char"/>
    <w:qFormat/>
    <w:rsid w:val="0072476A"/>
    <w:pPr>
      <w:keepNext/>
      <w:keepLines/>
      <w:spacing w:after="400"/>
      <w:outlineLvl w:val="1"/>
    </w:pPr>
    <w:rPr>
      <w:b/>
    </w:rPr>
  </w:style>
  <w:style w:type="paragraph" w:styleId="Heading3">
    <w:name w:val="heading 3"/>
    <w:basedOn w:val="Normal"/>
    <w:next w:val="Normal"/>
    <w:link w:val="Heading3Char"/>
    <w:uiPriority w:val="9"/>
    <w:semiHidden/>
    <w:unhideWhenUsed/>
    <w:qFormat/>
    <w:rsid w:val="009D5BAD"/>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92612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2476A"/>
    <w:pPr>
      <w:tabs>
        <w:tab w:val="center" w:pos="4320"/>
        <w:tab w:val="right" w:pos="8640"/>
      </w:tabs>
    </w:pPr>
    <w:rPr>
      <w:lang w:val="x-none" w:eastAsia="x-none"/>
    </w:rPr>
  </w:style>
  <w:style w:type="character" w:styleId="PageNumber">
    <w:name w:val="page number"/>
    <w:basedOn w:val="DefaultParagraphFont"/>
    <w:semiHidden/>
    <w:rsid w:val="0072476A"/>
  </w:style>
  <w:style w:type="paragraph" w:customStyle="1" w:styleId="ROMAN">
    <w:name w:val="ROMAN"/>
    <w:basedOn w:val="Normal"/>
    <w:rsid w:val="0072476A"/>
  </w:style>
  <w:style w:type="paragraph" w:styleId="BodyText2">
    <w:name w:val="Body Text 2"/>
    <w:basedOn w:val="Normal"/>
    <w:link w:val="BodyText2Char"/>
    <w:rsid w:val="0072476A"/>
    <w:pPr>
      <w:ind w:left="1065"/>
    </w:pPr>
    <w:rPr>
      <w:rFonts w:ascii="Times New Roman" w:hAnsi="Times New Roman"/>
    </w:rPr>
  </w:style>
  <w:style w:type="paragraph" w:styleId="BodyTextIndent2">
    <w:name w:val="Body Text Indent 2"/>
    <w:basedOn w:val="Normal"/>
    <w:link w:val="BodyTextIndent2Char"/>
    <w:rsid w:val="0072476A"/>
    <w:pPr>
      <w:ind w:left="1440"/>
    </w:pPr>
  </w:style>
  <w:style w:type="paragraph" w:styleId="BodyTextIndent3">
    <w:name w:val="Body Text Indent 3"/>
    <w:basedOn w:val="Normal"/>
    <w:link w:val="BodyTextIndent3Char"/>
    <w:rsid w:val="0072476A"/>
    <w:pPr>
      <w:ind w:left="1800"/>
    </w:pPr>
  </w:style>
  <w:style w:type="paragraph" w:styleId="BodyText">
    <w:name w:val="Body Text"/>
    <w:basedOn w:val="Normal"/>
    <w:link w:val="BodyTextChar"/>
    <w:semiHidden/>
    <w:rsid w:val="0072476A"/>
  </w:style>
  <w:style w:type="paragraph" w:styleId="NormalWeb">
    <w:name w:val="Normal (Web)"/>
    <w:basedOn w:val="Normal"/>
    <w:uiPriority w:val="99"/>
    <w:rsid w:val="0072476A"/>
    <w:pPr>
      <w:spacing w:before="100" w:after="100"/>
    </w:pPr>
    <w:rPr>
      <w:rFonts w:ascii="Times New Roman" w:hAnsi="Times New Roman"/>
    </w:rPr>
  </w:style>
  <w:style w:type="character" w:customStyle="1" w:styleId="title1">
    <w:name w:val="title1"/>
    <w:rsid w:val="0072476A"/>
    <w:rPr>
      <w:rFonts w:ascii="Arial" w:hAnsi="Arial"/>
      <w:b/>
      <w:color w:val="auto"/>
      <w:sz w:val="36"/>
    </w:rPr>
  </w:style>
  <w:style w:type="paragraph" w:customStyle="1" w:styleId="verse">
    <w:name w:val="verse"/>
    <w:basedOn w:val="Normal"/>
    <w:rsid w:val="0072476A"/>
    <w:pPr>
      <w:tabs>
        <w:tab w:val="left" w:pos="1843"/>
      </w:tabs>
      <w:spacing w:before="180"/>
      <w:jc w:val="center"/>
    </w:pPr>
    <w:rPr>
      <w:sz w:val="22"/>
    </w:rPr>
  </w:style>
  <w:style w:type="paragraph" w:customStyle="1" w:styleId="chorushead">
    <w:name w:val="chorushead"/>
    <w:basedOn w:val="Normal"/>
    <w:rsid w:val="0072476A"/>
    <w:pPr>
      <w:tabs>
        <w:tab w:val="left" w:pos="1843"/>
      </w:tabs>
      <w:spacing w:before="180" w:after="60"/>
      <w:jc w:val="center"/>
    </w:pPr>
    <w:rPr>
      <w:sz w:val="20"/>
      <w:u w:val="single"/>
    </w:rPr>
  </w:style>
  <w:style w:type="character" w:styleId="Hyperlink">
    <w:name w:val="Hyperlink"/>
    <w:uiPriority w:val="99"/>
    <w:rsid w:val="0072476A"/>
    <w:rPr>
      <w:color w:val="auto"/>
      <w:u w:val="single"/>
    </w:rPr>
  </w:style>
  <w:style w:type="character" w:styleId="FollowedHyperlink">
    <w:name w:val="FollowedHyperlink"/>
    <w:uiPriority w:val="99"/>
    <w:rsid w:val="0072476A"/>
    <w:rPr>
      <w:color w:val="auto"/>
      <w:u w:val="single"/>
    </w:rPr>
  </w:style>
  <w:style w:type="paragraph" w:customStyle="1" w:styleId="divmessage">
    <w:name w:val="divmessage"/>
    <w:basedOn w:val="Normal"/>
    <w:rsid w:val="0072476A"/>
    <w:pPr>
      <w:spacing w:line="320" w:lineRule="atLeast"/>
      <w:jc w:val="center"/>
    </w:pPr>
    <w:rPr>
      <w:b/>
      <w:sz w:val="28"/>
    </w:rPr>
  </w:style>
  <w:style w:type="paragraph" w:customStyle="1" w:styleId="divhelp">
    <w:name w:val="divhelp"/>
    <w:basedOn w:val="Normal"/>
    <w:rsid w:val="0072476A"/>
    <w:pPr>
      <w:pBdr>
        <w:top w:val="single" w:sz="6" w:space="0" w:color="000000"/>
        <w:left w:val="single" w:sz="6" w:space="0" w:color="000000"/>
        <w:bottom w:val="single" w:sz="6" w:space="0" w:color="000000"/>
        <w:right w:val="single" w:sz="6" w:space="0" w:color="000000"/>
      </w:pBdr>
      <w:shd w:val="clear" w:color="auto" w:fill="FFFFFF"/>
      <w:spacing w:line="240" w:lineRule="atLeast"/>
    </w:pPr>
    <w:rPr>
      <w:sz w:val="20"/>
    </w:rPr>
  </w:style>
  <w:style w:type="paragraph" w:customStyle="1" w:styleId="tblspacer">
    <w:name w:val="tblspacer"/>
    <w:basedOn w:val="Normal"/>
    <w:rsid w:val="0072476A"/>
    <w:pPr>
      <w:spacing w:line="240" w:lineRule="atLeast"/>
    </w:pPr>
    <w:rPr>
      <w:sz w:val="20"/>
    </w:rPr>
  </w:style>
  <w:style w:type="paragraph" w:customStyle="1" w:styleId="divinput">
    <w:name w:val="divinput"/>
    <w:basedOn w:val="Normal"/>
    <w:rsid w:val="0072476A"/>
    <w:pPr>
      <w:pBdr>
        <w:top w:val="single" w:sz="6" w:space="1" w:color="auto"/>
        <w:left w:val="single" w:sz="6" w:space="1" w:color="auto"/>
        <w:bottom w:val="single" w:sz="6" w:space="1" w:color="auto"/>
        <w:right w:val="single" w:sz="6" w:space="1" w:color="auto"/>
      </w:pBdr>
      <w:spacing w:line="240" w:lineRule="atLeast"/>
    </w:pPr>
    <w:rPr>
      <w:sz w:val="20"/>
    </w:rPr>
  </w:style>
  <w:style w:type="paragraph" w:customStyle="1" w:styleId="divinputinvalid">
    <w:name w:val="divinputinvalid"/>
    <w:basedOn w:val="Normal"/>
    <w:rsid w:val="0072476A"/>
    <w:pPr>
      <w:pBdr>
        <w:top w:val="single" w:sz="6" w:space="1" w:color="FF0000"/>
        <w:left w:val="single" w:sz="6" w:space="1" w:color="FF0000"/>
        <w:bottom w:val="single" w:sz="6" w:space="1" w:color="FF0000"/>
        <w:right w:val="single" w:sz="6" w:space="1" w:color="FF0000"/>
      </w:pBdr>
      <w:spacing w:line="240" w:lineRule="atLeast"/>
    </w:pPr>
    <w:rPr>
      <w:sz w:val="20"/>
    </w:rPr>
  </w:style>
  <w:style w:type="paragraph" w:customStyle="1" w:styleId="txtinput">
    <w:name w:val="txtinput"/>
    <w:basedOn w:val="Normal"/>
    <w:rsid w:val="0072476A"/>
    <w:pPr>
      <w:pBdr>
        <w:top w:val="single" w:sz="6" w:space="0" w:color="auto"/>
        <w:left w:val="single" w:sz="6" w:space="0" w:color="auto"/>
        <w:bottom w:val="single" w:sz="6" w:space="0" w:color="auto"/>
        <w:right w:val="single" w:sz="6" w:space="0" w:color="auto"/>
      </w:pBdr>
      <w:spacing w:line="240" w:lineRule="atLeast"/>
    </w:pPr>
    <w:rPr>
      <w:sz w:val="20"/>
    </w:rPr>
  </w:style>
  <w:style w:type="paragraph" w:customStyle="1" w:styleId="txtinputrequired">
    <w:name w:val="txtinputrequired"/>
    <w:basedOn w:val="Normal"/>
    <w:rsid w:val="0072476A"/>
    <w:pPr>
      <w:pBdr>
        <w:top w:val="single" w:sz="6" w:space="0" w:color="FF0000"/>
        <w:left w:val="single" w:sz="6" w:space="0" w:color="FF0000"/>
        <w:bottom w:val="single" w:sz="6" w:space="0" w:color="FF0000"/>
        <w:right w:val="single" w:sz="6" w:space="0" w:color="FF0000"/>
      </w:pBdr>
      <w:spacing w:line="240" w:lineRule="atLeast"/>
    </w:pPr>
    <w:rPr>
      <w:sz w:val="20"/>
    </w:rPr>
  </w:style>
  <w:style w:type="paragraph" w:customStyle="1" w:styleId="txtinputinvalid">
    <w:name w:val="txtinputinvalid"/>
    <w:basedOn w:val="Normal"/>
    <w:rsid w:val="0072476A"/>
    <w:pPr>
      <w:pBdr>
        <w:top w:val="single" w:sz="6" w:space="0" w:color="FF0000"/>
        <w:left w:val="single" w:sz="6" w:space="0" w:color="FF0000"/>
        <w:bottom w:val="single" w:sz="6" w:space="0" w:color="FF0000"/>
        <w:right w:val="single" w:sz="6" w:space="0" w:color="FF0000"/>
      </w:pBdr>
      <w:spacing w:line="240" w:lineRule="atLeast"/>
    </w:pPr>
    <w:rPr>
      <w:color w:val="FF0000"/>
      <w:sz w:val="20"/>
    </w:rPr>
  </w:style>
  <w:style w:type="paragraph" w:customStyle="1" w:styleId="fmtexample">
    <w:name w:val="fmtexample"/>
    <w:basedOn w:val="Normal"/>
    <w:rsid w:val="0072476A"/>
    <w:pPr>
      <w:spacing w:line="240" w:lineRule="atLeast"/>
    </w:pPr>
    <w:rPr>
      <w:rFonts w:ascii="Courier New" w:hAnsi="Courier New"/>
      <w:sz w:val="20"/>
    </w:rPr>
  </w:style>
  <w:style w:type="paragraph" w:customStyle="1" w:styleId="tblselector">
    <w:name w:val="tblselector"/>
    <w:basedOn w:val="Normal"/>
    <w:rsid w:val="0072476A"/>
    <w:pPr>
      <w:spacing w:line="240" w:lineRule="atLeast"/>
    </w:pPr>
    <w:rPr>
      <w:sz w:val="20"/>
    </w:rPr>
  </w:style>
  <w:style w:type="paragraph" w:customStyle="1" w:styleId="tblcontainer">
    <w:name w:val="tblcontainer"/>
    <w:basedOn w:val="Normal"/>
    <w:rsid w:val="0072476A"/>
    <w:pPr>
      <w:spacing w:line="240" w:lineRule="atLeast"/>
    </w:pPr>
    <w:rPr>
      <w:sz w:val="20"/>
    </w:rPr>
  </w:style>
  <w:style w:type="paragraph" w:customStyle="1" w:styleId="tbltrim">
    <w:name w:val="tbltrim"/>
    <w:basedOn w:val="Normal"/>
    <w:rsid w:val="0072476A"/>
    <w:pPr>
      <w:spacing w:line="240" w:lineRule="atLeast"/>
    </w:pPr>
    <w:rPr>
      <w:sz w:val="20"/>
    </w:rPr>
  </w:style>
  <w:style w:type="paragraph" w:customStyle="1" w:styleId="tblgutter">
    <w:name w:val="tblgutter"/>
    <w:basedOn w:val="Normal"/>
    <w:rsid w:val="0072476A"/>
    <w:pPr>
      <w:spacing w:line="240" w:lineRule="atLeast"/>
    </w:pPr>
    <w:rPr>
      <w:sz w:val="20"/>
    </w:rPr>
  </w:style>
  <w:style w:type="paragraph" w:customStyle="1" w:styleId="utilhiddendata">
    <w:name w:val="utilhiddendata"/>
    <w:basedOn w:val="Normal"/>
    <w:rsid w:val="0072476A"/>
    <w:pPr>
      <w:spacing w:line="240" w:lineRule="atLeast"/>
    </w:pPr>
    <w:rPr>
      <w:vanish/>
      <w:sz w:val="20"/>
    </w:rPr>
  </w:style>
  <w:style w:type="paragraph" w:customStyle="1" w:styleId="debuginfoblock">
    <w:name w:val="debuginfoblock"/>
    <w:basedOn w:val="Normal"/>
    <w:rsid w:val="0072476A"/>
    <w:pPr>
      <w:shd w:val="clear" w:color="auto" w:fill="000000"/>
      <w:spacing w:line="220" w:lineRule="atLeast"/>
    </w:pPr>
    <w:rPr>
      <w:vanish/>
      <w:color w:val="FFFFFF"/>
      <w:sz w:val="18"/>
    </w:rPr>
  </w:style>
  <w:style w:type="paragraph" w:customStyle="1" w:styleId="debugbutton">
    <w:name w:val="debugbutton"/>
    <w:basedOn w:val="Normal"/>
    <w:rsid w:val="0072476A"/>
    <w:pPr>
      <w:spacing w:line="240" w:lineRule="atLeast"/>
    </w:pPr>
    <w:rPr>
      <w:rFonts w:ascii="Webdings" w:hAnsi="Webdings"/>
      <w:color w:val="FFFFFF"/>
      <w:sz w:val="32"/>
    </w:rPr>
  </w:style>
  <w:style w:type="paragraph" w:customStyle="1" w:styleId="preview">
    <w:name w:val="preview"/>
    <w:basedOn w:val="Normal"/>
    <w:rsid w:val="0072476A"/>
    <w:pPr>
      <w:pBdr>
        <w:top w:val="single" w:sz="6" w:space="6" w:color="000000"/>
        <w:left w:val="single" w:sz="6" w:space="6" w:color="000000"/>
        <w:bottom w:val="single" w:sz="6" w:space="6" w:color="000000"/>
        <w:right w:val="single" w:sz="6" w:space="6" w:color="000000"/>
      </w:pBdr>
      <w:shd w:val="clear" w:color="auto" w:fill="FFFFFF"/>
      <w:spacing w:line="240" w:lineRule="atLeast"/>
    </w:pPr>
    <w:rPr>
      <w:sz w:val="20"/>
    </w:rPr>
  </w:style>
  <w:style w:type="paragraph" w:customStyle="1" w:styleId="Caps">
    <w:name w:val="Caps"/>
    <w:basedOn w:val="Normal"/>
    <w:rsid w:val="0072476A"/>
    <w:pPr>
      <w:spacing w:before="200" w:after="80"/>
      <w:ind w:firstLine="446"/>
    </w:pPr>
    <w:rPr>
      <w:rFonts w:ascii="Times New Roman" w:hAnsi="Times New Roman"/>
    </w:rPr>
  </w:style>
  <w:style w:type="paragraph" w:customStyle="1" w:styleId="CapsA">
    <w:name w:val="Caps A"/>
    <w:basedOn w:val="Normal"/>
    <w:rsid w:val="0072476A"/>
    <w:pPr>
      <w:spacing w:before="80"/>
      <w:ind w:firstLine="806"/>
    </w:pPr>
    <w:rPr>
      <w:rFonts w:ascii="Times New Roman" w:hAnsi="Times New Roman"/>
    </w:rPr>
  </w:style>
  <w:style w:type="paragraph" w:customStyle="1" w:styleId="CapsB">
    <w:name w:val="Caps B"/>
    <w:basedOn w:val="Normal"/>
    <w:rsid w:val="0072476A"/>
    <w:pPr>
      <w:spacing w:before="120"/>
      <w:ind w:firstLine="806"/>
    </w:pPr>
    <w:rPr>
      <w:rFonts w:ascii="Times New Roman" w:hAnsi="Times New Roman"/>
    </w:rPr>
  </w:style>
  <w:style w:type="paragraph" w:customStyle="1" w:styleId="Arabic">
    <w:name w:val="Arabic"/>
    <w:basedOn w:val="Normal"/>
    <w:rsid w:val="0072476A"/>
    <w:pPr>
      <w:spacing w:before="240"/>
      <w:ind w:left="1080" w:hanging="270"/>
    </w:pPr>
    <w:rPr>
      <w:rFonts w:ascii="Times New Roman" w:hAnsi="Times New Roman"/>
    </w:rPr>
  </w:style>
  <w:style w:type="paragraph" w:customStyle="1" w:styleId="Capssma">
    <w:name w:val="Caps sm a"/>
    <w:basedOn w:val="Normal"/>
    <w:rsid w:val="0072476A"/>
    <w:pPr>
      <w:spacing w:before="120"/>
      <w:ind w:firstLine="1260"/>
    </w:pPr>
    <w:rPr>
      <w:rFonts w:ascii="Times New Roman" w:hAnsi="Times New Roman"/>
    </w:rPr>
  </w:style>
  <w:style w:type="paragraph" w:customStyle="1" w:styleId="Arabicsm">
    <w:name w:val="Arabic sm"/>
    <w:basedOn w:val="Normal"/>
    <w:rsid w:val="0072476A"/>
    <w:pPr>
      <w:spacing w:before="240"/>
      <w:ind w:firstLine="1350"/>
    </w:pPr>
    <w:rPr>
      <w:rFonts w:ascii="Times New Roman" w:hAnsi="Times New Roman"/>
    </w:rPr>
  </w:style>
  <w:style w:type="paragraph" w:customStyle="1" w:styleId="CapsC">
    <w:name w:val="Caps C"/>
    <w:basedOn w:val="CapsB"/>
    <w:rsid w:val="0072476A"/>
    <w:pPr>
      <w:spacing w:before="240"/>
    </w:pPr>
    <w:rPr>
      <w:b/>
    </w:rPr>
  </w:style>
  <w:style w:type="paragraph" w:styleId="Title">
    <w:name w:val="Title"/>
    <w:basedOn w:val="Normal"/>
    <w:qFormat/>
    <w:rsid w:val="0072476A"/>
    <w:pPr>
      <w:spacing w:before="240" w:after="60"/>
      <w:jc w:val="center"/>
    </w:pPr>
    <w:rPr>
      <w:rFonts w:ascii="Times New Roman" w:hAnsi="Times New Roman"/>
      <w:b/>
      <w:kern w:val="28"/>
      <w:sz w:val="36"/>
    </w:rPr>
  </w:style>
  <w:style w:type="paragraph" w:customStyle="1" w:styleId="Capssma0">
    <w:name w:val="Caps sm) a"/>
    <w:basedOn w:val="Normal"/>
    <w:rsid w:val="0072476A"/>
    <w:pPr>
      <w:ind w:left="2070"/>
    </w:pPr>
    <w:rPr>
      <w:rFonts w:ascii="Times New Roman" w:hAnsi="Times New Roman"/>
    </w:rPr>
  </w:style>
  <w:style w:type="character" w:customStyle="1" w:styleId="HeaderChar">
    <w:name w:val="Header Char"/>
    <w:link w:val="Header"/>
    <w:rsid w:val="00B304AB"/>
    <w:rPr>
      <w:rFonts w:ascii="Arial" w:hAnsi="Arial"/>
      <w:sz w:val="24"/>
    </w:rPr>
  </w:style>
  <w:style w:type="paragraph" w:customStyle="1" w:styleId="Arabic1">
    <w:name w:val="Arabic 1"/>
    <w:basedOn w:val="Normal"/>
    <w:rsid w:val="00202097"/>
    <w:pPr>
      <w:adjustRightInd/>
      <w:spacing w:before="240"/>
      <w:ind w:left="908" w:hanging="274"/>
      <w:textAlignment w:val="auto"/>
    </w:pPr>
    <w:rPr>
      <w:rFonts w:ascii="Times New Roman" w:eastAsia="Calibri" w:hAnsi="Times New Roman"/>
      <w:sz w:val="22"/>
      <w:szCs w:val="22"/>
    </w:rPr>
  </w:style>
  <w:style w:type="paragraph" w:customStyle="1" w:styleId="Quote1">
    <w:name w:val="Quote 1"/>
    <w:basedOn w:val="Normal"/>
    <w:rsid w:val="00202097"/>
    <w:pPr>
      <w:adjustRightInd/>
      <w:spacing w:before="120"/>
      <w:ind w:left="810" w:right="396" w:firstLine="360"/>
      <w:jc w:val="both"/>
      <w:textAlignment w:val="auto"/>
    </w:pPr>
    <w:rPr>
      <w:rFonts w:ascii="Times New Roman" w:eastAsia="Calibri" w:hAnsi="Times New Roman"/>
      <w:i/>
      <w:iCs/>
      <w:sz w:val="20"/>
    </w:rPr>
  </w:style>
  <w:style w:type="character" w:customStyle="1" w:styleId="lyricheader">
    <w:name w:val="lyricheader"/>
    <w:basedOn w:val="DefaultParagraphFont"/>
    <w:rsid w:val="000B3C65"/>
  </w:style>
  <w:style w:type="character" w:customStyle="1" w:styleId="lyricwords">
    <w:name w:val="lyricwords"/>
    <w:basedOn w:val="DefaultParagraphFont"/>
    <w:rsid w:val="000B3C65"/>
  </w:style>
  <w:style w:type="paragraph" w:styleId="PlainText">
    <w:name w:val="Plain Text"/>
    <w:basedOn w:val="Normal"/>
    <w:link w:val="PlainTextChar"/>
    <w:uiPriority w:val="99"/>
    <w:unhideWhenUsed/>
    <w:rsid w:val="0001600C"/>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01600C"/>
    <w:rPr>
      <w:rFonts w:ascii="Consolas" w:eastAsia="Calibri" w:hAnsi="Consolas" w:cs="Times New Roman"/>
      <w:sz w:val="21"/>
      <w:szCs w:val="21"/>
    </w:rPr>
  </w:style>
  <w:style w:type="character" w:customStyle="1" w:styleId="huge">
    <w:name w:val="huge"/>
    <w:basedOn w:val="DefaultParagraphFont"/>
    <w:rsid w:val="006343D2"/>
  </w:style>
  <w:style w:type="character" w:customStyle="1" w:styleId="bodybold">
    <w:name w:val="bodybold"/>
    <w:basedOn w:val="DefaultParagraphFont"/>
    <w:rsid w:val="006343D2"/>
  </w:style>
  <w:style w:type="table" w:styleId="TableGrid">
    <w:name w:val="Table Grid"/>
    <w:basedOn w:val="TableNormal"/>
    <w:uiPriority w:val="39"/>
    <w:rsid w:val="00AA72C0"/>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Text">
    <w:name w:val="endnote text"/>
    <w:basedOn w:val="Normal"/>
    <w:link w:val="EndnoteTextChar"/>
    <w:semiHidden/>
    <w:rsid w:val="00503A19"/>
    <w:pPr>
      <w:overflowPunct/>
      <w:autoSpaceDE/>
      <w:autoSpaceDN/>
      <w:adjustRightInd/>
      <w:textAlignment w:val="auto"/>
    </w:pPr>
    <w:rPr>
      <w:rFonts w:ascii="Times New Roman" w:hAnsi="Times New Roman"/>
      <w:sz w:val="20"/>
      <w:lang w:val="x-none" w:eastAsia="x-none" w:bidi="he-IL"/>
    </w:rPr>
  </w:style>
  <w:style w:type="character" w:customStyle="1" w:styleId="EndnoteTextChar">
    <w:name w:val="Endnote Text Char"/>
    <w:link w:val="EndnoteText"/>
    <w:semiHidden/>
    <w:rsid w:val="00503A19"/>
    <w:rPr>
      <w:lang w:bidi="he-IL"/>
    </w:rPr>
  </w:style>
  <w:style w:type="character" w:styleId="EndnoteReference">
    <w:name w:val="endnote reference"/>
    <w:semiHidden/>
    <w:rsid w:val="00503A19"/>
    <w:rPr>
      <w:vertAlign w:val="superscript"/>
    </w:rPr>
  </w:style>
  <w:style w:type="paragraph" w:styleId="BodyText3">
    <w:name w:val="Body Text 3"/>
    <w:basedOn w:val="Normal"/>
    <w:link w:val="BodyText3Char"/>
    <w:uiPriority w:val="99"/>
    <w:semiHidden/>
    <w:unhideWhenUsed/>
    <w:rsid w:val="008B06B5"/>
    <w:pPr>
      <w:spacing w:after="120"/>
    </w:pPr>
    <w:rPr>
      <w:sz w:val="16"/>
      <w:szCs w:val="16"/>
      <w:lang w:val="x-none" w:eastAsia="x-none"/>
    </w:rPr>
  </w:style>
  <w:style w:type="character" w:customStyle="1" w:styleId="BodyText3Char">
    <w:name w:val="Body Text 3 Char"/>
    <w:link w:val="BodyText3"/>
    <w:uiPriority w:val="99"/>
    <w:semiHidden/>
    <w:rsid w:val="008B06B5"/>
    <w:rPr>
      <w:rFonts w:ascii="Arial" w:hAnsi="Arial"/>
      <w:sz w:val="16"/>
      <w:szCs w:val="16"/>
    </w:rPr>
  </w:style>
  <w:style w:type="paragraph" w:styleId="BalloonText">
    <w:name w:val="Balloon Text"/>
    <w:basedOn w:val="Normal"/>
    <w:link w:val="BalloonTextChar"/>
    <w:uiPriority w:val="99"/>
    <w:semiHidden/>
    <w:unhideWhenUsed/>
    <w:rsid w:val="00763C04"/>
    <w:rPr>
      <w:rFonts w:ascii="Tahoma" w:hAnsi="Tahoma"/>
      <w:sz w:val="16"/>
      <w:szCs w:val="16"/>
      <w:lang w:val="x-none" w:eastAsia="x-none"/>
    </w:rPr>
  </w:style>
  <w:style w:type="character" w:customStyle="1" w:styleId="BalloonTextChar">
    <w:name w:val="Balloon Text Char"/>
    <w:link w:val="BalloonText"/>
    <w:uiPriority w:val="99"/>
    <w:semiHidden/>
    <w:rsid w:val="00763C04"/>
    <w:rPr>
      <w:rFonts w:ascii="Tahoma" w:hAnsi="Tahoma" w:cs="Tahoma"/>
      <w:sz w:val="16"/>
      <w:szCs w:val="16"/>
    </w:rPr>
  </w:style>
  <w:style w:type="character" w:customStyle="1" w:styleId="apple-style-span">
    <w:name w:val="apple-style-span"/>
    <w:basedOn w:val="DefaultParagraphFont"/>
    <w:rsid w:val="0010162E"/>
  </w:style>
  <w:style w:type="paragraph" w:customStyle="1" w:styleId="chorus">
    <w:name w:val="chorus"/>
    <w:basedOn w:val="Normal"/>
    <w:rsid w:val="00951272"/>
    <w:pPr>
      <w:overflowPunct/>
      <w:autoSpaceDE/>
      <w:autoSpaceDN/>
      <w:adjustRightInd/>
      <w:spacing w:before="100" w:beforeAutospacing="1" w:after="100" w:afterAutospacing="1"/>
      <w:textAlignment w:val="auto"/>
    </w:pPr>
    <w:rPr>
      <w:rFonts w:ascii="Times New Roman" w:hAnsi="Times New Roman"/>
      <w:szCs w:val="24"/>
    </w:rPr>
  </w:style>
  <w:style w:type="paragraph" w:customStyle="1" w:styleId="basetweettext">
    <w:name w:val="_basetweettext"/>
    <w:basedOn w:val="Normal"/>
    <w:rsid w:val="00BF6436"/>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apple-converted-space">
    <w:name w:val="apple-converted-space"/>
    <w:basedOn w:val="DefaultParagraphFont"/>
    <w:rsid w:val="00BF6436"/>
  </w:style>
  <w:style w:type="character" w:styleId="Emphasis">
    <w:name w:val="Emphasis"/>
    <w:uiPriority w:val="20"/>
    <w:qFormat/>
    <w:rsid w:val="00BF6436"/>
    <w:rPr>
      <w:i/>
      <w:iCs/>
    </w:rPr>
  </w:style>
  <w:style w:type="paragraph" w:styleId="ListParagraph">
    <w:name w:val="List Paragraph"/>
    <w:basedOn w:val="Normal"/>
    <w:uiPriority w:val="34"/>
    <w:qFormat/>
    <w:rsid w:val="00530151"/>
    <w:pPr>
      <w:overflowPunct/>
      <w:autoSpaceDE/>
      <w:autoSpaceDN/>
      <w:adjustRightInd/>
      <w:ind w:left="720"/>
      <w:contextualSpacing/>
      <w:textAlignment w:val="auto"/>
    </w:pPr>
    <w:rPr>
      <w:rFonts w:eastAsia="Calibri"/>
    </w:rPr>
  </w:style>
  <w:style w:type="paragraph" w:customStyle="1" w:styleId="Style2">
    <w:name w:val="Style 2"/>
    <w:basedOn w:val="Normal"/>
    <w:link w:val="Style2Char"/>
    <w:qFormat/>
    <w:rsid w:val="00193276"/>
    <w:pPr>
      <w:ind w:left="720"/>
    </w:pPr>
    <w:rPr>
      <w:lang w:val="x-none" w:eastAsia="x-none"/>
    </w:rPr>
  </w:style>
  <w:style w:type="paragraph" w:customStyle="1" w:styleId="Style1">
    <w:name w:val="Style 1"/>
    <w:basedOn w:val="Header"/>
    <w:link w:val="Style1Char"/>
    <w:qFormat/>
    <w:rsid w:val="00193276"/>
    <w:pPr>
      <w:tabs>
        <w:tab w:val="clear" w:pos="4320"/>
        <w:tab w:val="clear" w:pos="8640"/>
      </w:tabs>
    </w:pPr>
  </w:style>
  <w:style w:type="character" w:customStyle="1" w:styleId="Style2Char">
    <w:name w:val="Style 2 Char"/>
    <w:link w:val="Style2"/>
    <w:rsid w:val="00193276"/>
    <w:rPr>
      <w:rFonts w:ascii="Arial" w:hAnsi="Arial"/>
      <w:sz w:val="24"/>
    </w:rPr>
  </w:style>
  <w:style w:type="paragraph" w:customStyle="1" w:styleId="Style3">
    <w:name w:val="Style 3"/>
    <w:basedOn w:val="Normal"/>
    <w:link w:val="Style3Char"/>
    <w:qFormat/>
    <w:rsid w:val="00366716"/>
    <w:pPr>
      <w:ind w:left="1170"/>
    </w:pPr>
    <w:rPr>
      <w:lang w:val="x-none" w:eastAsia="x-none"/>
    </w:rPr>
  </w:style>
  <w:style w:type="character" w:customStyle="1" w:styleId="Style1Char">
    <w:name w:val="Style 1 Char"/>
    <w:basedOn w:val="HeaderChar"/>
    <w:link w:val="Style1"/>
    <w:rsid w:val="00193276"/>
    <w:rPr>
      <w:rFonts w:ascii="Arial" w:hAnsi="Arial"/>
      <w:sz w:val="24"/>
    </w:rPr>
  </w:style>
  <w:style w:type="paragraph" w:customStyle="1" w:styleId="Style4">
    <w:name w:val="Style 4"/>
    <w:basedOn w:val="Normal"/>
    <w:link w:val="Style4Char"/>
    <w:qFormat/>
    <w:rsid w:val="00366716"/>
    <w:pPr>
      <w:ind w:left="1530" w:hanging="270"/>
    </w:pPr>
    <w:rPr>
      <w:lang w:val="x-none" w:eastAsia="x-none"/>
    </w:rPr>
  </w:style>
  <w:style w:type="character" w:customStyle="1" w:styleId="Style3Char">
    <w:name w:val="Style 3 Char"/>
    <w:link w:val="Style3"/>
    <w:rsid w:val="00366716"/>
    <w:rPr>
      <w:rFonts w:ascii="Arial" w:hAnsi="Arial"/>
      <w:sz w:val="24"/>
    </w:rPr>
  </w:style>
  <w:style w:type="paragraph" w:customStyle="1" w:styleId="Style5">
    <w:name w:val="Style 5"/>
    <w:basedOn w:val="Style4"/>
    <w:link w:val="Style5Char"/>
    <w:qFormat/>
    <w:rsid w:val="0057265F"/>
    <w:pPr>
      <w:ind w:left="1890"/>
    </w:pPr>
  </w:style>
  <w:style w:type="character" w:customStyle="1" w:styleId="Style4Char">
    <w:name w:val="Style 4 Char"/>
    <w:link w:val="Style4"/>
    <w:rsid w:val="00366716"/>
    <w:rPr>
      <w:rFonts w:ascii="Arial" w:hAnsi="Arial"/>
      <w:sz w:val="24"/>
    </w:rPr>
  </w:style>
  <w:style w:type="paragraph" w:customStyle="1" w:styleId="Style6">
    <w:name w:val="Style 6"/>
    <w:basedOn w:val="Style5"/>
    <w:link w:val="Style6Char"/>
    <w:qFormat/>
    <w:rsid w:val="0057265F"/>
    <w:pPr>
      <w:ind w:left="2250"/>
    </w:pPr>
  </w:style>
  <w:style w:type="character" w:customStyle="1" w:styleId="Style5Char">
    <w:name w:val="Style 5 Char"/>
    <w:basedOn w:val="Style4Char"/>
    <w:link w:val="Style5"/>
    <w:rsid w:val="0057265F"/>
    <w:rPr>
      <w:rFonts w:ascii="Arial" w:hAnsi="Arial"/>
      <w:sz w:val="24"/>
    </w:rPr>
  </w:style>
  <w:style w:type="paragraph" w:customStyle="1" w:styleId="Style7">
    <w:name w:val="Style 7"/>
    <w:basedOn w:val="Style6"/>
    <w:link w:val="Style7Char"/>
    <w:qFormat/>
    <w:rsid w:val="0057265F"/>
    <w:pPr>
      <w:ind w:left="2520"/>
    </w:pPr>
  </w:style>
  <w:style w:type="character" w:customStyle="1" w:styleId="Style6Char">
    <w:name w:val="Style 6 Char"/>
    <w:basedOn w:val="Style5Char"/>
    <w:link w:val="Style6"/>
    <w:rsid w:val="0057265F"/>
    <w:rPr>
      <w:rFonts w:ascii="Arial" w:hAnsi="Arial"/>
      <w:sz w:val="24"/>
    </w:rPr>
  </w:style>
  <w:style w:type="paragraph" w:styleId="FootnoteText">
    <w:name w:val="footnote text"/>
    <w:basedOn w:val="Normal"/>
    <w:link w:val="FootnoteTextChar"/>
    <w:uiPriority w:val="99"/>
    <w:semiHidden/>
    <w:unhideWhenUsed/>
    <w:rsid w:val="00034145"/>
    <w:rPr>
      <w:sz w:val="20"/>
      <w:lang w:val="x-none" w:eastAsia="x-none"/>
    </w:rPr>
  </w:style>
  <w:style w:type="character" w:customStyle="1" w:styleId="Style7Char">
    <w:name w:val="Style 7 Char"/>
    <w:basedOn w:val="Style6Char"/>
    <w:link w:val="Style7"/>
    <w:rsid w:val="0057265F"/>
    <w:rPr>
      <w:rFonts w:ascii="Arial" w:hAnsi="Arial"/>
      <w:sz w:val="24"/>
    </w:rPr>
  </w:style>
  <w:style w:type="character" w:customStyle="1" w:styleId="FootnoteTextChar">
    <w:name w:val="Footnote Text Char"/>
    <w:link w:val="FootnoteText"/>
    <w:uiPriority w:val="99"/>
    <w:semiHidden/>
    <w:rsid w:val="00034145"/>
    <w:rPr>
      <w:rFonts w:ascii="Arial" w:hAnsi="Arial"/>
    </w:rPr>
  </w:style>
  <w:style w:type="character" w:styleId="UnresolvedMention">
    <w:name w:val="Unresolved Mention"/>
    <w:uiPriority w:val="99"/>
    <w:semiHidden/>
    <w:unhideWhenUsed/>
    <w:rsid w:val="00235ACC"/>
    <w:rPr>
      <w:color w:val="605E5C"/>
      <w:shd w:val="clear" w:color="auto" w:fill="E1DFDD"/>
    </w:rPr>
  </w:style>
  <w:style w:type="paragraph" w:customStyle="1" w:styleId="BasicParagraph">
    <w:name w:val="[Basic Paragraph]"/>
    <w:basedOn w:val="Normal"/>
    <w:uiPriority w:val="99"/>
    <w:rsid w:val="00EA3B55"/>
    <w:pPr>
      <w:overflowPunct/>
      <w:adjustRightInd/>
      <w:spacing w:line="288" w:lineRule="auto"/>
      <w:textAlignment w:val="auto"/>
    </w:pPr>
    <w:rPr>
      <w:rFonts w:ascii="Minion Pro" w:eastAsia="Calibri" w:hAnsi="Minion Pro" w:cs="Calibri"/>
      <w:szCs w:val="24"/>
    </w:rPr>
  </w:style>
  <w:style w:type="character" w:customStyle="1" w:styleId="u-isvisuallyhidden">
    <w:name w:val="u-isvisuallyhidden"/>
    <w:rsid w:val="00EB5B02"/>
  </w:style>
  <w:style w:type="character" w:customStyle="1" w:styleId="c-txt">
    <w:name w:val="c-txt"/>
    <w:rsid w:val="00EB5B02"/>
  </w:style>
  <w:style w:type="paragraph" w:customStyle="1" w:styleId="p1">
    <w:name w:val="p1"/>
    <w:basedOn w:val="Normal"/>
    <w:rsid w:val="00D864B4"/>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s1">
    <w:name w:val="s1"/>
    <w:rsid w:val="00D864B4"/>
  </w:style>
  <w:style w:type="character" w:customStyle="1" w:styleId="gpro0wi8">
    <w:name w:val="gpro0wi8"/>
    <w:rsid w:val="00163844"/>
  </w:style>
  <w:style w:type="character" w:customStyle="1" w:styleId="pcp91wgn">
    <w:name w:val="pcp91wgn"/>
    <w:rsid w:val="00163844"/>
  </w:style>
  <w:style w:type="paragraph" w:styleId="Footer">
    <w:name w:val="footer"/>
    <w:basedOn w:val="Normal"/>
    <w:link w:val="FooterChar"/>
    <w:uiPriority w:val="99"/>
    <w:unhideWhenUsed/>
    <w:rsid w:val="004E68F6"/>
    <w:pPr>
      <w:tabs>
        <w:tab w:val="center" w:pos="4680"/>
        <w:tab w:val="right" w:pos="9360"/>
      </w:tabs>
    </w:pPr>
  </w:style>
  <w:style w:type="character" w:customStyle="1" w:styleId="FooterChar">
    <w:name w:val="Footer Char"/>
    <w:basedOn w:val="DefaultParagraphFont"/>
    <w:link w:val="Footer"/>
    <w:uiPriority w:val="99"/>
    <w:rsid w:val="004E68F6"/>
    <w:rPr>
      <w:rFonts w:ascii="Arial" w:hAnsi="Arial"/>
      <w:sz w:val="24"/>
    </w:rPr>
  </w:style>
  <w:style w:type="character" w:customStyle="1" w:styleId="Heading1Char">
    <w:name w:val="Heading 1 Char"/>
    <w:basedOn w:val="DefaultParagraphFont"/>
    <w:link w:val="Heading1"/>
    <w:uiPriority w:val="9"/>
    <w:rsid w:val="00C315C9"/>
    <w:rPr>
      <w:rFonts w:ascii="Arial" w:hAnsi="Arial"/>
      <w:b/>
      <w:sz w:val="24"/>
    </w:rPr>
  </w:style>
  <w:style w:type="character" w:customStyle="1" w:styleId="Heading3Char">
    <w:name w:val="Heading 3 Char"/>
    <w:basedOn w:val="DefaultParagraphFont"/>
    <w:link w:val="Heading3"/>
    <w:uiPriority w:val="9"/>
    <w:semiHidden/>
    <w:rsid w:val="009D5BAD"/>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rsid w:val="0037764A"/>
    <w:rPr>
      <w:rFonts w:ascii="Optima" w:hAnsi="Optima"/>
      <w:b/>
      <w:sz w:val="40"/>
    </w:rPr>
  </w:style>
  <w:style w:type="character" w:customStyle="1" w:styleId="BodyText2Char">
    <w:name w:val="Body Text 2 Char"/>
    <w:basedOn w:val="DefaultParagraphFont"/>
    <w:link w:val="BodyText2"/>
    <w:rsid w:val="0037764A"/>
    <w:rPr>
      <w:sz w:val="40"/>
    </w:rPr>
  </w:style>
  <w:style w:type="character" w:customStyle="1" w:styleId="BodyTextIndent2Char">
    <w:name w:val="Body Text Indent 2 Char"/>
    <w:basedOn w:val="DefaultParagraphFont"/>
    <w:link w:val="BodyTextIndent2"/>
    <w:rsid w:val="0037764A"/>
    <w:rPr>
      <w:rFonts w:ascii="Optima" w:hAnsi="Optima"/>
      <w:sz w:val="40"/>
    </w:rPr>
  </w:style>
  <w:style w:type="character" w:customStyle="1" w:styleId="BodyTextIndent3Char">
    <w:name w:val="Body Text Indent 3 Char"/>
    <w:basedOn w:val="DefaultParagraphFont"/>
    <w:link w:val="BodyTextIndent3"/>
    <w:rsid w:val="0037764A"/>
    <w:rPr>
      <w:rFonts w:ascii="Optima" w:hAnsi="Optima"/>
      <w:sz w:val="40"/>
    </w:rPr>
  </w:style>
  <w:style w:type="character" w:customStyle="1" w:styleId="BodyTextChar">
    <w:name w:val="Body Text Char"/>
    <w:basedOn w:val="DefaultParagraphFont"/>
    <w:link w:val="BodyText"/>
    <w:semiHidden/>
    <w:rsid w:val="0037764A"/>
    <w:rPr>
      <w:rFonts w:ascii="Optima" w:hAnsi="Optima"/>
      <w:sz w:val="40"/>
    </w:rPr>
  </w:style>
  <w:style w:type="character" w:customStyle="1" w:styleId="s-options">
    <w:name w:val="s-options"/>
    <w:rsid w:val="0037764A"/>
  </w:style>
  <w:style w:type="character" w:customStyle="1" w:styleId="authorortitle">
    <w:name w:val="authorortitle"/>
    <w:basedOn w:val="DefaultParagraphFont"/>
    <w:rsid w:val="005B3FB1"/>
  </w:style>
  <w:style w:type="character" w:customStyle="1" w:styleId="Heading4Char">
    <w:name w:val="Heading 4 Char"/>
    <w:basedOn w:val="DefaultParagraphFont"/>
    <w:link w:val="Heading4"/>
    <w:uiPriority w:val="9"/>
    <w:semiHidden/>
    <w:rsid w:val="00926124"/>
    <w:rPr>
      <w:rFonts w:asciiTheme="majorHAnsi" w:eastAsiaTheme="majorEastAsia" w:hAnsiTheme="majorHAnsi" w:cstheme="majorBidi"/>
      <w:i/>
      <w:iCs/>
      <w:color w:val="2F5496" w:themeColor="accent1" w:themeShade="BF"/>
      <w:sz w:val="40"/>
    </w:rPr>
  </w:style>
  <w:style w:type="character" w:styleId="FootnoteReference">
    <w:name w:val="footnote reference"/>
    <w:basedOn w:val="DefaultParagraphFont"/>
    <w:uiPriority w:val="99"/>
    <w:semiHidden/>
    <w:unhideWhenUsed/>
    <w:rsid w:val="00E93B36"/>
    <w:rPr>
      <w:vertAlign w:val="superscript"/>
    </w:rPr>
  </w:style>
  <w:style w:type="paragraph" w:customStyle="1" w:styleId="SermonSlide">
    <w:name w:val="Sermon Slide"/>
    <w:basedOn w:val="Normal"/>
    <w:pPr>
      <w:keepLines/>
      <w:spacing w:after="400"/>
    </w:pPr>
    <w:rPr>
      <w:b/>
    </w:rPr>
  </w:style>
  <w:style w:type="paragraph" w:customStyle="1" w:styleId="SermonScripture">
    <w:name w:val="Sermon Scripture"/>
    <w:basedOn w:val="Normal"/>
    <w:pPr>
      <w:keepLines/>
      <w:spacing w:after="400"/>
    </w:pPr>
    <w:rPr>
      <w:b/>
    </w:rPr>
  </w:style>
  <w:style w:type="paragraph" w:customStyle="1" w:styleId="SermonReading">
    <w:name w:val="Sermon Reading"/>
    <w:basedOn w:val="Normal"/>
    <w:pPr>
      <w:spacing w:after="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438">
      <w:bodyDiv w:val="1"/>
      <w:marLeft w:val="0"/>
      <w:marRight w:val="0"/>
      <w:marTop w:val="0"/>
      <w:marBottom w:val="0"/>
      <w:divBdr>
        <w:top w:val="none" w:sz="0" w:space="0" w:color="auto"/>
        <w:left w:val="none" w:sz="0" w:space="0" w:color="auto"/>
        <w:bottom w:val="none" w:sz="0" w:space="0" w:color="auto"/>
        <w:right w:val="none" w:sz="0" w:space="0" w:color="auto"/>
      </w:divBdr>
    </w:div>
    <w:div w:id="4678342">
      <w:bodyDiv w:val="1"/>
      <w:marLeft w:val="0"/>
      <w:marRight w:val="0"/>
      <w:marTop w:val="0"/>
      <w:marBottom w:val="0"/>
      <w:divBdr>
        <w:top w:val="none" w:sz="0" w:space="0" w:color="auto"/>
        <w:left w:val="none" w:sz="0" w:space="0" w:color="auto"/>
        <w:bottom w:val="none" w:sz="0" w:space="0" w:color="auto"/>
        <w:right w:val="none" w:sz="0" w:space="0" w:color="auto"/>
      </w:divBdr>
    </w:div>
    <w:div w:id="5906958">
      <w:bodyDiv w:val="1"/>
      <w:marLeft w:val="0"/>
      <w:marRight w:val="0"/>
      <w:marTop w:val="0"/>
      <w:marBottom w:val="0"/>
      <w:divBdr>
        <w:top w:val="none" w:sz="0" w:space="0" w:color="auto"/>
        <w:left w:val="none" w:sz="0" w:space="0" w:color="auto"/>
        <w:bottom w:val="none" w:sz="0" w:space="0" w:color="auto"/>
        <w:right w:val="none" w:sz="0" w:space="0" w:color="auto"/>
      </w:divBdr>
    </w:div>
    <w:div w:id="6374862">
      <w:bodyDiv w:val="1"/>
      <w:marLeft w:val="0"/>
      <w:marRight w:val="0"/>
      <w:marTop w:val="0"/>
      <w:marBottom w:val="0"/>
      <w:divBdr>
        <w:top w:val="none" w:sz="0" w:space="0" w:color="auto"/>
        <w:left w:val="none" w:sz="0" w:space="0" w:color="auto"/>
        <w:bottom w:val="none" w:sz="0" w:space="0" w:color="auto"/>
        <w:right w:val="none" w:sz="0" w:space="0" w:color="auto"/>
      </w:divBdr>
    </w:div>
    <w:div w:id="10423153">
      <w:bodyDiv w:val="1"/>
      <w:marLeft w:val="0"/>
      <w:marRight w:val="0"/>
      <w:marTop w:val="0"/>
      <w:marBottom w:val="0"/>
      <w:divBdr>
        <w:top w:val="none" w:sz="0" w:space="0" w:color="auto"/>
        <w:left w:val="none" w:sz="0" w:space="0" w:color="auto"/>
        <w:bottom w:val="none" w:sz="0" w:space="0" w:color="auto"/>
        <w:right w:val="none" w:sz="0" w:space="0" w:color="auto"/>
      </w:divBdr>
    </w:div>
    <w:div w:id="12416795">
      <w:bodyDiv w:val="1"/>
      <w:marLeft w:val="0"/>
      <w:marRight w:val="0"/>
      <w:marTop w:val="0"/>
      <w:marBottom w:val="0"/>
      <w:divBdr>
        <w:top w:val="none" w:sz="0" w:space="0" w:color="auto"/>
        <w:left w:val="none" w:sz="0" w:space="0" w:color="auto"/>
        <w:bottom w:val="none" w:sz="0" w:space="0" w:color="auto"/>
        <w:right w:val="none" w:sz="0" w:space="0" w:color="auto"/>
      </w:divBdr>
    </w:div>
    <w:div w:id="13895130">
      <w:bodyDiv w:val="1"/>
      <w:marLeft w:val="0"/>
      <w:marRight w:val="0"/>
      <w:marTop w:val="0"/>
      <w:marBottom w:val="0"/>
      <w:divBdr>
        <w:top w:val="none" w:sz="0" w:space="0" w:color="auto"/>
        <w:left w:val="none" w:sz="0" w:space="0" w:color="auto"/>
        <w:bottom w:val="none" w:sz="0" w:space="0" w:color="auto"/>
        <w:right w:val="none" w:sz="0" w:space="0" w:color="auto"/>
      </w:divBdr>
    </w:div>
    <w:div w:id="14306107">
      <w:bodyDiv w:val="1"/>
      <w:marLeft w:val="0"/>
      <w:marRight w:val="0"/>
      <w:marTop w:val="0"/>
      <w:marBottom w:val="0"/>
      <w:divBdr>
        <w:top w:val="none" w:sz="0" w:space="0" w:color="auto"/>
        <w:left w:val="none" w:sz="0" w:space="0" w:color="auto"/>
        <w:bottom w:val="none" w:sz="0" w:space="0" w:color="auto"/>
        <w:right w:val="none" w:sz="0" w:space="0" w:color="auto"/>
      </w:divBdr>
    </w:div>
    <w:div w:id="14500233">
      <w:bodyDiv w:val="1"/>
      <w:marLeft w:val="0"/>
      <w:marRight w:val="0"/>
      <w:marTop w:val="0"/>
      <w:marBottom w:val="0"/>
      <w:divBdr>
        <w:top w:val="none" w:sz="0" w:space="0" w:color="auto"/>
        <w:left w:val="none" w:sz="0" w:space="0" w:color="auto"/>
        <w:bottom w:val="none" w:sz="0" w:space="0" w:color="auto"/>
        <w:right w:val="none" w:sz="0" w:space="0" w:color="auto"/>
      </w:divBdr>
    </w:div>
    <w:div w:id="15664949">
      <w:bodyDiv w:val="1"/>
      <w:marLeft w:val="0"/>
      <w:marRight w:val="0"/>
      <w:marTop w:val="0"/>
      <w:marBottom w:val="0"/>
      <w:divBdr>
        <w:top w:val="none" w:sz="0" w:space="0" w:color="auto"/>
        <w:left w:val="none" w:sz="0" w:space="0" w:color="auto"/>
        <w:bottom w:val="none" w:sz="0" w:space="0" w:color="auto"/>
        <w:right w:val="none" w:sz="0" w:space="0" w:color="auto"/>
      </w:divBdr>
    </w:div>
    <w:div w:id="16154093">
      <w:bodyDiv w:val="1"/>
      <w:marLeft w:val="0"/>
      <w:marRight w:val="0"/>
      <w:marTop w:val="0"/>
      <w:marBottom w:val="0"/>
      <w:divBdr>
        <w:top w:val="none" w:sz="0" w:space="0" w:color="auto"/>
        <w:left w:val="none" w:sz="0" w:space="0" w:color="auto"/>
        <w:bottom w:val="none" w:sz="0" w:space="0" w:color="auto"/>
        <w:right w:val="none" w:sz="0" w:space="0" w:color="auto"/>
      </w:divBdr>
    </w:div>
    <w:div w:id="16779662">
      <w:bodyDiv w:val="1"/>
      <w:marLeft w:val="0"/>
      <w:marRight w:val="0"/>
      <w:marTop w:val="0"/>
      <w:marBottom w:val="0"/>
      <w:divBdr>
        <w:top w:val="none" w:sz="0" w:space="0" w:color="auto"/>
        <w:left w:val="none" w:sz="0" w:space="0" w:color="auto"/>
        <w:bottom w:val="none" w:sz="0" w:space="0" w:color="auto"/>
        <w:right w:val="none" w:sz="0" w:space="0" w:color="auto"/>
      </w:divBdr>
    </w:div>
    <w:div w:id="17199194">
      <w:bodyDiv w:val="1"/>
      <w:marLeft w:val="0"/>
      <w:marRight w:val="0"/>
      <w:marTop w:val="0"/>
      <w:marBottom w:val="0"/>
      <w:divBdr>
        <w:top w:val="none" w:sz="0" w:space="0" w:color="auto"/>
        <w:left w:val="none" w:sz="0" w:space="0" w:color="auto"/>
        <w:bottom w:val="none" w:sz="0" w:space="0" w:color="auto"/>
        <w:right w:val="none" w:sz="0" w:space="0" w:color="auto"/>
      </w:divBdr>
    </w:div>
    <w:div w:id="17243355">
      <w:bodyDiv w:val="1"/>
      <w:marLeft w:val="0"/>
      <w:marRight w:val="0"/>
      <w:marTop w:val="0"/>
      <w:marBottom w:val="0"/>
      <w:divBdr>
        <w:top w:val="none" w:sz="0" w:space="0" w:color="auto"/>
        <w:left w:val="none" w:sz="0" w:space="0" w:color="auto"/>
        <w:bottom w:val="none" w:sz="0" w:space="0" w:color="auto"/>
        <w:right w:val="none" w:sz="0" w:space="0" w:color="auto"/>
      </w:divBdr>
    </w:div>
    <w:div w:id="17629871">
      <w:bodyDiv w:val="1"/>
      <w:marLeft w:val="0"/>
      <w:marRight w:val="0"/>
      <w:marTop w:val="0"/>
      <w:marBottom w:val="0"/>
      <w:divBdr>
        <w:top w:val="none" w:sz="0" w:space="0" w:color="auto"/>
        <w:left w:val="none" w:sz="0" w:space="0" w:color="auto"/>
        <w:bottom w:val="none" w:sz="0" w:space="0" w:color="auto"/>
        <w:right w:val="none" w:sz="0" w:space="0" w:color="auto"/>
      </w:divBdr>
    </w:div>
    <w:div w:id="18435384">
      <w:bodyDiv w:val="1"/>
      <w:marLeft w:val="0"/>
      <w:marRight w:val="0"/>
      <w:marTop w:val="0"/>
      <w:marBottom w:val="0"/>
      <w:divBdr>
        <w:top w:val="none" w:sz="0" w:space="0" w:color="auto"/>
        <w:left w:val="none" w:sz="0" w:space="0" w:color="auto"/>
        <w:bottom w:val="none" w:sz="0" w:space="0" w:color="auto"/>
        <w:right w:val="none" w:sz="0" w:space="0" w:color="auto"/>
      </w:divBdr>
    </w:div>
    <w:div w:id="19623768">
      <w:bodyDiv w:val="1"/>
      <w:marLeft w:val="0"/>
      <w:marRight w:val="0"/>
      <w:marTop w:val="0"/>
      <w:marBottom w:val="0"/>
      <w:divBdr>
        <w:top w:val="none" w:sz="0" w:space="0" w:color="auto"/>
        <w:left w:val="none" w:sz="0" w:space="0" w:color="auto"/>
        <w:bottom w:val="none" w:sz="0" w:space="0" w:color="auto"/>
        <w:right w:val="none" w:sz="0" w:space="0" w:color="auto"/>
      </w:divBdr>
    </w:div>
    <w:div w:id="19742772">
      <w:bodyDiv w:val="1"/>
      <w:marLeft w:val="0"/>
      <w:marRight w:val="0"/>
      <w:marTop w:val="0"/>
      <w:marBottom w:val="0"/>
      <w:divBdr>
        <w:top w:val="none" w:sz="0" w:space="0" w:color="auto"/>
        <w:left w:val="none" w:sz="0" w:space="0" w:color="auto"/>
        <w:bottom w:val="none" w:sz="0" w:space="0" w:color="auto"/>
        <w:right w:val="none" w:sz="0" w:space="0" w:color="auto"/>
      </w:divBdr>
    </w:div>
    <w:div w:id="22436879">
      <w:bodyDiv w:val="1"/>
      <w:marLeft w:val="0"/>
      <w:marRight w:val="0"/>
      <w:marTop w:val="0"/>
      <w:marBottom w:val="0"/>
      <w:divBdr>
        <w:top w:val="none" w:sz="0" w:space="0" w:color="auto"/>
        <w:left w:val="none" w:sz="0" w:space="0" w:color="auto"/>
        <w:bottom w:val="none" w:sz="0" w:space="0" w:color="auto"/>
        <w:right w:val="none" w:sz="0" w:space="0" w:color="auto"/>
      </w:divBdr>
    </w:div>
    <w:div w:id="22828917">
      <w:bodyDiv w:val="1"/>
      <w:marLeft w:val="0"/>
      <w:marRight w:val="0"/>
      <w:marTop w:val="0"/>
      <w:marBottom w:val="0"/>
      <w:divBdr>
        <w:top w:val="none" w:sz="0" w:space="0" w:color="auto"/>
        <w:left w:val="none" w:sz="0" w:space="0" w:color="auto"/>
        <w:bottom w:val="none" w:sz="0" w:space="0" w:color="auto"/>
        <w:right w:val="none" w:sz="0" w:space="0" w:color="auto"/>
      </w:divBdr>
    </w:div>
    <w:div w:id="23100932">
      <w:bodyDiv w:val="1"/>
      <w:marLeft w:val="0"/>
      <w:marRight w:val="0"/>
      <w:marTop w:val="0"/>
      <w:marBottom w:val="0"/>
      <w:divBdr>
        <w:top w:val="none" w:sz="0" w:space="0" w:color="auto"/>
        <w:left w:val="none" w:sz="0" w:space="0" w:color="auto"/>
        <w:bottom w:val="none" w:sz="0" w:space="0" w:color="auto"/>
        <w:right w:val="none" w:sz="0" w:space="0" w:color="auto"/>
      </w:divBdr>
    </w:div>
    <w:div w:id="23285894">
      <w:bodyDiv w:val="1"/>
      <w:marLeft w:val="0"/>
      <w:marRight w:val="0"/>
      <w:marTop w:val="0"/>
      <w:marBottom w:val="0"/>
      <w:divBdr>
        <w:top w:val="none" w:sz="0" w:space="0" w:color="auto"/>
        <w:left w:val="none" w:sz="0" w:space="0" w:color="auto"/>
        <w:bottom w:val="none" w:sz="0" w:space="0" w:color="auto"/>
        <w:right w:val="none" w:sz="0" w:space="0" w:color="auto"/>
      </w:divBdr>
    </w:div>
    <w:div w:id="27266567">
      <w:bodyDiv w:val="1"/>
      <w:marLeft w:val="0"/>
      <w:marRight w:val="0"/>
      <w:marTop w:val="0"/>
      <w:marBottom w:val="0"/>
      <w:divBdr>
        <w:top w:val="none" w:sz="0" w:space="0" w:color="auto"/>
        <w:left w:val="none" w:sz="0" w:space="0" w:color="auto"/>
        <w:bottom w:val="none" w:sz="0" w:space="0" w:color="auto"/>
        <w:right w:val="none" w:sz="0" w:space="0" w:color="auto"/>
      </w:divBdr>
    </w:div>
    <w:div w:id="28067245">
      <w:bodyDiv w:val="1"/>
      <w:marLeft w:val="0"/>
      <w:marRight w:val="0"/>
      <w:marTop w:val="0"/>
      <w:marBottom w:val="0"/>
      <w:divBdr>
        <w:top w:val="none" w:sz="0" w:space="0" w:color="auto"/>
        <w:left w:val="none" w:sz="0" w:space="0" w:color="auto"/>
        <w:bottom w:val="none" w:sz="0" w:space="0" w:color="auto"/>
        <w:right w:val="none" w:sz="0" w:space="0" w:color="auto"/>
      </w:divBdr>
    </w:div>
    <w:div w:id="28264379">
      <w:bodyDiv w:val="1"/>
      <w:marLeft w:val="0"/>
      <w:marRight w:val="0"/>
      <w:marTop w:val="0"/>
      <w:marBottom w:val="0"/>
      <w:divBdr>
        <w:top w:val="none" w:sz="0" w:space="0" w:color="auto"/>
        <w:left w:val="none" w:sz="0" w:space="0" w:color="auto"/>
        <w:bottom w:val="none" w:sz="0" w:space="0" w:color="auto"/>
        <w:right w:val="none" w:sz="0" w:space="0" w:color="auto"/>
      </w:divBdr>
    </w:div>
    <w:div w:id="28797065">
      <w:bodyDiv w:val="1"/>
      <w:marLeft w:val="0"/>
      <w:marRight w:val="0"/>
      <w:marTop w:val="0"/>
      <w:marBottom w:val="0"/>
      <w:divBdr>
        <w:top w:val="none" w:sz="0" w:space="0" w:color="auto"/>
        <w:left w:val="none" w:sz="0" w:space="0" w:color="auto"/>
        <w:bottom w:val="none" w:sz="0" w:space="0" w:color="auto"/>
        <w:right w:val="none" w:sz="0" w:space="0" w:color="auto"/>
      </w:divBdr>
    </w:div>
    <w:div w:id="29769076">
      <w:bodyDiv w:val="1"/>
      <w:marLeft w:val="0"/>
      <w:marRight w:val="0"/>
      <w:marTop w:val="0"/>
      <w:marBottom w:val="0"/>
      <w:divBdr>
        <w:top w:val="none" w:sz="0" w:space="0" w:color="auto"/>
        <w:left w:val="none" w:sz="0" w:space="0" w:color="auto"/>
        <w:bottom w:val="none" w:sz="0" w:space="0" w:color="auto"/>
        <w:right w:val="none" w:sz="0" w:space="0" w:color="auto"/>
      </w:divBdr>
    </w:div>
    <w:div w:id="32317556">
      <w:bodyDiv w:val="1"/>
      <w:marLeft w:val="0"/>
      <w:marRight w:val="0"/>
      <w:marTop w:val="0"/>
      <w:marBottom w:val="0"/>
      <w:divBdr>
        <w:top w:val="none" w:sz="0" w:space="0" w:color="auto"/>
        <w:left w:val="none" w:sz="0" w:space="0" w:color="auto"/>
        <w:bottom w:val="none" w:sz="0" w:space="0" w:color="auto"/>
        <w:right w:val="none" w:sz="0" w:space="0" w:color="auto"/>
      </w:divBdr>
    </w:div>
    <w:div w:id="32462167">
      <w:bodyDiv w:val="1"/>
      <w:marLeft w:val="0"/>
      <w:marRight w:val="0"/>
      <w:marTop w:val="0"/>
      <w:marBottom w:val="0"/>
      <w:divBdr>
        <w:top w:val="none" w:sz="0" w:space="0" w:color="auto"/>
        <w:left w:val="none" w:sz="0" w:space="0" w:color="auto"/>
        <w:bottom w:val="none" w:sz="0" w:space="0" w:color="auto"/>
        <w:right w:val="none" w:sz="0" w:space="0" w:color="auto"/>
      </w:divBdr>
    </w:div>
    <w:div w:id="33701207">
      <w:bodyDiv w:val="1"/>
      <w:marLeft w:val="0"/>
      <w:marRight w:val="0"/>
      <w:marTop w:val="0"/>
      <w:marBottom w:val="0"/>
      <w:divBdr>
        <w:top w:val="none" w:sz="0" w:space="0" w:color="auto"/>
        <w:left w:val="none" w:sz="0" w:space="0" w:color="auto"/>
        <w:bottom w:val="none" w:sz="0" w:space="0" w:color="auto"/>
        <w:right w:val="none" w:sz="0" w:space="0" w:color="auto"/>
      </w:divBdr>
    </w:div>
    <w:div w:id="34084771">
      <w:bodyDiv w:val="1"/>
      <w:marLeft w:val="0"/>
      <w:marRight w:val="0"/>
      <w:marTop w:val="0"/>
      <w:marBottom w:val="0"/>
      <w:divBdr>
        <w:top w:val="none" w:sz="0" w:space="0" w:color="auto"/>
        <w:left w:val="none" w:sz="0" w:space="0" w:color="auto"/>
        <w:bottom w:val="none" w:sz="0" w:space="0" w:color="auto"/>
        <w:right w:val="none" w:sz="0" w:space="0" w:color="auto"/>
      </w:divBdr>
    </w:div>
    <w:div w:id="35279420">
      <w:bodyDiv w:val="1"/>
      <w:marLeft w:val="0"/>
      <w:marRight w:val="0"/>
      <w:marTop w:val="0"/>
      <w:marBottom w:val="0"/>
      <w:divBdr>
        <w:top w:val="none" w:sz="0" w:space="0" w:color="auto"/>
        <w:left w:val="none" w:sz="0" w:space="0" w:color="auto"/>
        <w:bottom w:val="none" w:sz="0" w:space="0" w:color="auto"/>
        <w:right w:val="none" w:sz="0" w:space="0" w:color="auto"/>
      </w:divBdr>
    </w:div>
    <w:div w:id="37440366">
      <w:bodyDiv w:val="1"/>
      <w:marLeft w:val="0"/>
      <w:marRight w:val="0"/>
      <w:marTop w:val="0"/>
      <w:marBottom w:val="0"/>
      <w:divBdr>
        <w:top w:val="none" w:sz="0" w:space="0" w:color="auto"/>
        <w:left w:val="none" w:sz="0" w:space="0" w:color="auto"/>
        <w:bottom w:val="none" w:sz="0" w:space="0" w:color="auto"/>
        <w:right w:val="none" w:sz="0" w:space="0" w:color="auto"/>
      </w:divBdr>
    </w:div>
    <w:div w:id="39785160">
      <w:bodyDiv w:val="1"/>
      <w:marLeft w:val="0"/>
      <w:marRight w:val="0"/>
      <w:marTop w:val="0"/>
      <w:marBottom w:val="0"/>
      <w:divBdr>
        <w:top w:val="none" w:sz="0" w:space="0" w:color="auto"/>
        <w:left w:val="none" w:sz="0" w:space="0" w:color="auto"/>
        <w:bottom w:val="none" w:sz="0" w:space="0" w:color="auto"/>
        <w:right w:val="none" w:sz="0" w:space="0" w:color="auto"/>
      </w:divBdr>
    </w:div>
    <w:div w:id="40636414">
      <w:bodyDiv w:val="1"/>
      <w:marLeft w:val="0"/>
      <w:marRight w:val="0"/>
      <w:marTop w:val="0"/>
      <w:marBottom w:val="0"/>
      <w:divBdr>
        <w:top w:val="none" w:sz="0" w:space="0" w:color="auto"/>
        <w:left w:val="none" w:sz="0" w:space="0" w:color="auto"/>
        <w:bottom w:val="none" w:sz="0" w:space="0" w:color="auto"/>
        <w:right w:val="none" w:sz="0" w:space="0" w:color="auto"/>
      </w:divBdr>
    </w:div>
    <w:div w:id="41953063">
      <w:bodyDiv w:val="1"/>
      <w:marLeft w:val="0"/>
      <w:marRight w:val="0"/>
      <w:marTop w:val="0"/>
      <w:marBottom w:val="0"/>
      <w:divBdr>
        <w:top w:val="none" w:sz="0" w:space="0" w:color="auto"/>
        <w:left w:val="none" w:sz="0" w:space="0" w:color="auto"/>
        <w:bottom w:val="none" w:sz="0" w:space="0" w:color="auto"/>
        <w:right w:val="none" w:sz="0" w:space="0" w:color="auto"/>
      </w:divBdr>
    </w:div>
    <w:div w:id="42023288">
      <w:bodyDiv w:val="1"/>
      <w:marLeft w:val="0"/>
      <w:marRight w:val="0"/>
      <w:marTop w:val="0"/>
      <w:marBottom w:val="0"/>
      <w:divBdr>
        <w:top w:val="none" w:sz="0" w:space="0" w:color="auto"/>
        <w:left w:val="none" w:sz="0" w:space="0" w:color="auto"/>
        <w:bottom w:val="none" w:sz="0" w:space="0" w:color="auto"/>
        <w:right w:val="none" w:sz="0" w:space="0" w:color="auto"/>
      </w:divBdr>
    </w:div>
    <w:div w:id="42682574">
      <w:bodyDiv w:val="1"/>
      <w:marLeft w:val="0"/>
      <w:marRight w:val="0"/>
      <w:marTop w:val="0"/>
      <w:marBottom w:val="0"/>
      <w:divBdr>
        <w:top w:val="none" w:sz="0" w:space="0" w:color="auto"/>
        <w:left w:val="none" w:sz="0" w:space="0" w:color="auto"/>
        <w:bottom w:val="none" w:sz="0" w:space="0" w:color="auto"/>
        <w:right w:val="none" w:sz="0" w:space="0" w:color="auto"/>
      </w:divBdr>
    </w:div>
    <w:div w:id="43868616">
      <w:bodyDiv w:val="1"/>
      <w:marLeft w:val="0"/>
      <w:marRight w:val="0"/>
      <w:marTop w:val="0"/>
      <w:marBottom w:val="0"/>
      <w:divBdr>
        <w:top w:val="none" w:sz="0" w:space="0" w:color="auto"/>
        <w:left w:val="none" w:sz="0" w:space="0" w:color="auto"/>
        <w:bottom w:val="none" w:sz="0" w:space="0" w:color="auto"/>
        <w:right w:val="none" w:sz="0" w:space="0" w:color="auto"/>
      </w:divBdr>
    </w:div>
    <w:div w:id="44843464">
      <w:bodyDiv w:val="1"/>
      <w:marLeft w:val="0"/>
      <w:marRight w:val="0"/>
      <w:marTop w:val="0"/>
      <w:marBottom w:val="0"/>
      <w:divBdr>
        <w:top w:val="none" w:sz="0" w:space="0" w:color="auto"/>
        <w:left w:val="none" w:sz="0" w:space="0" w:color="auto"/>
        <w:bottom w:val="none" w:sz="0" w:space="0" w:color="auto"/>
        <w:right w:val="none" w:sz="0" w:space="0" w:color="auto"/>
      </w:divBdr>
    </w:div>
    <w:div w:id="46075577">
      <w:bodyDiv w:val="1"/>
      <w:marLeft w:val="0"/>
      <w:marRight w:val="0"/>
      <w:marTop w:val="0"/>
      <w:marBottom w:val="0"/>
      <w:divBdr>
        <w:top w:val="none" w:sz="0" w:space="0" w:color="auto"/>
        <w:left w:val="none" w:sz="0" w:space="0" w:color="auto"/>
        <w:bottom w:val="none" w:sz="0" w:space="0" w:color="auto"/>
        <w:right w:val="none" w:sz="0" w:space="0" w:color="auto"/>
      </w:divBdr>
    </w:div>
    <w:div w:id="48697101">
      <w:bodyDiv w:val="1"/>
      <w:marLeft w:val="0"/>
      <w:marRight w:val="0"/>
      <w:marTop w:val="0"/>
      <w:marBottom w:val="0"/>
      <w:divBdr>
        <w:top w:val="none" w:sz="0" w:space="0" w:color="auto"/>
        <w:left w:val="none" w:sz="0" w:space="0" w:color="auto"/>
        <w:bottom w:val="none" w:sz="0" w:space="0" w:color="auto"/>
        <w:right w:val="none" w:sz="0" w:space="0" w:color="auto"/>
      </w:divBdr>
    </w:div>
    <w:div w:id="49428082">
      <w:bodyDiv w:val="1"/>
      <w:marLeft w:val="0"/>
      <w:marRight w:val="0"/>
      <w:marTop w:val="0"/>
      <w:marBottom w:val="0"/>
      <w:divBdr>
        <w:top w:val="none" w:sz="0" w:space="0" w:color="auto"/>
        <w:left w:val="none" w:sz="0" w:space="0" w:color="auto"/>
        <w:bottom w:val="none" w:sz="0" w:space="0" w:color="auto"/>
        <w:right w:val="none" w:sz="0" w:space="0" w:color="auto"/>
      </w:divBdr>
    </w:div>
    <w:div w:id="53164434">
      <w:bodyDiv w:val="1"/>
      <w:marLeft w:val="0"/>
      <w:marRight w:val="0"/>
      <w:marTop w:val="0"/>
      <w:marBottom w:val="0"/>
      <w:divBdr>
        <w:top w:val="none" w:sz="0" w:space="0" w:color="auto"/>
        <w:left w:val="none" w:sz="0" w:space="0" w:color="auto"/>
        <w:bottom w:val="none" w:sz="0" w:space="0" w:color="auto"/>
        <w:right w:val="none" w:sz="0" w:space="0" w:color="auto"/>
      </w:divBdr>
    </w:div>
    <w:div w:id="58410183">
      <w:bodyDiv w:val="1"/>
      <w:marLeft w:val="0"/>
      <w:marRight w:val="0"/>
      <w:marTop w:val="0"/>
      <w:marBottom w:val="0"/>
      <w:divBdr>
        <w:top w:val="none" w:sz="0" w:space="0" w:color="auto"/>
        <w:left w:val="none" w:sz="0" w:space="0" w:color="auto"/>
        <w:bottom w:val="none" w:sz="0" w:space="0" w:color="auto"/>
        <w:right w:val="none" w:sz="0" w:space="0" w:color="auto"/>
      </w:divBdr>
    </w:div>
    <w:div w:id="58481861">
      <w:bodyDiv w:val="1"/>
      <w:marLeft w:val="0"/>
      <w:marRight w:val="0"/>
      <w:marTop w:val="0"/>
      <w:marBottom w:val="0"/>
      <w:divBdr>
        <w:top w:val="none" w:sz="0" w:space="0" w:color="auto"/>
        <w:left w:val="none" w:sz="0" w:space="0" w:color="auto"/>
        <w:bottom w:val="none" w:sz="0" w:space="0" w:color="auto"/>
        <w:right w:val="none" w:sz="0" w:space="0" w:color="auto"/>
      </w:divBdr>
    </w:div>
    <w:div w:id="63796778">
      <w:bodyDiv w:val="1"/>
      <w:marLeft w:val="0"/>
      <w:marRight w:val="0"/>
      <w:marTop w:val="0"/>
      <w:marBottom w:val="0"/>
      <w:divBdr>
        <w:top w:val="none" w:sz="0" w:space="0" w:color="auto"/>
        <w:left w:val="none" w:sz="0" w:space="0" w:color="auto"/>
        <w:bottom w:val="none" w:sz="0" w:space="0" w:color="auto"/>
        <w:right w:val="none" w:sz="0" w:space="0" w:color="auto"/>
      </w:divBdr>
    </w:div>
    <w:div w:id="66264464">
      <w:bodyDiv w:val="1"/>
      <w:marLeft w:val="0"/>
      <w:marRight w:val="0"/>
      <w:marTop w:val="0"/>
      <w:marBottom w:val="0"/>
      <w:divBdr>
        <w:top w:val="none" w:sz="0" w:space="0" w:color="auto"/>
        <w:left w:val="none" w:sz="0" w:space="0" w:color="auto"/>
        <w:bottom w:val="none" w:sz="0" w:space="0" w:color="auto"/>
        <w:right w:val="none" w:sz="0" w:space="0" w:color="auto"/>
      </w:divBdr>
    </w:div>
    <w:div w:id="67075271">
      <w:bodyDiv w:val="1"/>
      <w:marLeft w:val="0"/>
      <w:marRight w:val="0"/>
      <w:marTop w:val="0"/>
      <w:marBottom w:val="0"/>
      <w:divBdr>
        <w:top w:val="none" w:sz="0" w:space="0" w:color="auto"/>
        <w:left w:val="none" w:sz="0" w:space="0" w:color="auto"/>
        <w:bottom w:val="none" w:sz="0" w:space="0" w:color="auto"/>
        <w:right w:val="none" w:sz="0" w:space="0" w:color="auto"/>
      </w:divBdr>
    </w:div>
    <w:div w:id="71051318">
      <w:bodyDiv w:val="1"/>
      <w:marLeft w:val="0"/>
      <w:marRight w:val="0"/>
      <w:marTop w:val="0"/>
      <w:marBottom w:val="0"/>
      <w:divBdr>
        <w:top w:val="none" w:sz="0" w:space="0" w:color="auto"/>
        <w:left w:val="none" w:sz="0" w:space="0" w:color="auto"/>
        <w:bottom w:val="none" w:sz="0" w:space="0" w:color="auto"/>
        <w:right w:val="none" w:sz="0" w:space="0" w:color="auto"/>
      </w:divBdr>
    </w:div>
    <w:div w:id="72048556">
      <w:bodyDiv w:val="1"/>
      <w:marLeft w:val="0"/>
      <w:marRight w:val="0"/>
      <w:marTop w:val="0"/>
      <w:marBottom w:val="0"/>
      <w:divBdr>
        <w:top w:val="none" w:sz="0" w:space="0" w:color="auto"/>
        <w:left w:val="none" w:sz="0" w:space="0" w:color="auto"/>
        <w:bottom w:val="none" w:sz="0" w:space="0" w:color="auto"/>
        <w:right w:val="none" w:sz="0" w:space="0" w:color="auto"/>
      </w:divBdr>
    </w:div>
    <w:div w:id="72238823">
      <w:bodyDiv w:val="1"/>
      <w:marLeft w:val="0"/>
      <w:marRight w:val="0"/>
      <w:marTop w:val="0"/>
      <w:marBottom w:val="0"/>
      <w:divBdr>
        <w:top w:val="none" w:sz="0" w:space="0" w:color="auto"/>
        <w:left w:val="none" w:sz="0" w:space="0" w:color="auto"/>
        <w:bottom w:val="none" w:sz="0" w:space="0" w:color="auto"/>
        <w:right w:val="none" w:sz="0" w:space="0" w:color="auto"/>
      </w:divBdr>
    </w:div>
    <w:div w:id="73597157">
      <w:bodyDiv w:val="1"/>
      <w:marLeft w:val="0"/>
      <w:marRight w:val="0"/>
      <w:marTop w:val="0"/>
      <w:marBottom w:val="0"/>
      <w:divBdr>
        <w:top w:val="none" w:sz="0" w:space="0" w:color="auto"/>
        <w:left w:val="none" w:sz="0" w:space="0" w:color="auto"/>
        <w:bottom w:val="none" w:sz="0" w:space="0" w:color="auto"/>
        <w:right w:val="none" w:sz="0" w:space="0" w:color="auto"/>
      </w:divBdr>
    </w:div>
    <w:div w:id="76439387">
      <w:bodyDiv w:val="1"/>
      <w:marLeft w:val="0"/>
      <w:marRight w:val="0"/>
      <w:marTop w:val="0"/>
      <w:marBottom w:val="0"/>
      <w:divBdr>
        <w:top w:val="none" w:sz="0" w:space="0" w:color="auto"/>
        <w:left w:val="none" w:sz="0" w:space="0" w:color="auto"/>
        <w:bottom w:val="none" w:sz="0" w:space="0" w:color="auto"/>
        <w:right w:val="none" w:sz="0" w:space="0" w:color="auto"/>
      </w:divBdr>
    </w:div>
    <w:div w:id="76633192">
      <w:bodyDiv w:val="1"/>
      <w:marLeft w:val="0"/>
      <w:marRight w:val="0"/>
      <w:marTop w:val="0"/>
      <w:marBottom w:val="0"/>
      <w:divBdr>
        <w:top w:val="none" w:sz="0" w:space="0" w:color="auto"/>
        <w:left w:val="none" w:sz="0" w:space="0" w:color="auto"/>
        <w:bottom w:val="none" w:sz="0" w:space="0" w:color="auto"/>
        <w:right w:val="none" w:sz="0" w:space="0" w:color="auto"/>
      </w:divBdr>
    </w:div>
    <w:div w:id="80301091">
      <w:bodyDiv w:val="1"/>
      <w:marLeft w:val="0"/>
      <w:marRight w:val="0"/>
      <w:marTop w:val="0"/>
      <w:marBottom w:val="0"/>
      <w:divBdr>
        <w:top w:val="none" w:sz="0" w:space="0" w:color="auto"/>
        <w:left w:val="none" w:sz="0" w:space="0" w:color="auto"/>
        <w:bottom w:val="none" w:sz="0" w:space="0" w:color="auto"/>
        <w:right w:val="none" w:sz="0" w:space="0" w:color="auto"/>
      </w:divBdr>
    </w:div>
    <w:div w:id="83574334">
      <w:bodyDiv w:val="1"/>
      <w:marLeft w:val="0"/>
      <w:marRight w:val="0"/>
      <w:marTop w:val="0"/>
      <w:marBottom w:val="0"/>
      <w:divBdr>
        <w:top w:val="none" w:sz="0" w:space="0" w:color="auto"/>
        <w:left w:val="none" w:sz="0" w:space="0" w:color="auto"/>
        <w:bottom w:val="none" w:sz="0" w:space="0" w:color="auto"/>
        <w:right w:val="none" w:sz="0" w:space="0" w:color="auto"/>
      </w:divBdr>
    </w:div>
    <w:div w:id="84762765">
      <w:bodyDiv w:val="1"/>
      <w:marLeft w:val="0"/>
      <w:marRight w:val="0"/>
      <w:marTop w:val="0"/>
      <w:marBottom w:val="0"/>
      <w:divBdr>
        <w:top w:val="none" w:sz="0" w:space="0" w:color="auto"/>
        <w:left w:val="none" w:sz="0" w:space="0" w:color="auto"/>
        <w:bottom w:val="none" w:sz="0" w:space="0" w:color="auto"/>
        <w:right w:val="none" w:sz="0" w:space="0" w:color="auto"/>
      </w:divBdr>
    </w:div>
    <w:div w:id="86508143">
      <w:bodyDiv w:val="1"/>
      <w:marLeft w:val="0"/>
      <w:marRight w:val="0"/>
      <w:marTop w:val="0"/>
      <w:marBottom w:val="0"/>
      <w:divBdr>
        <w:top w:val="none" w:sz="0" w:space="0" w:color="auto"/>
        <w:left w:val="none" w:sz="0" w:space="0" w:color="auto"/>
        <w:bottom w:val="none" w:sz="0" w:space="0" w:color="auto"/>
        <w:right w:val="none" w:sz="0" w:space="0" w:color="auto"/>
      </w:divBdr>
    </w:div>
    <w:div w:id="88503107">
      <w:bodyDiv w:val="1"/>
      <w:marLeft w:val="0"/>
      <w:marRight w:val="0"/>
      <w:marTop w:val="0"/>
      <w:marBottom w:val="0"/>
      <w:divBdr>
        <w:top w:val="none" w:sz="0" w:space="0" w:color="auto"/>
        <w:left w:val="none" w:sz="0" w:space="0" w:color="auto"/>
        <w:bottom w:val="none" w:sz="0" w:space="0" w:color="auto"/>
        <w:right w:val="none" w:sz="0" w:space="0" w:color="auto"/>
      </w:divBdr>
    </w:div>
    <w:div w:id="89208121">
      <w:bodyDiv w:val="1"/>
      <w:marLeft w:val="0"/>
      <w:marRight w:val="0"/>
      <w:marTop w:val="0"/>
      <w:marBottom w:val="0"/>
      <w:divBdr>
        <w:top w:val="none" w:sz="0" w:space="0" w:color="auto"/>
        <w:left w:val="none" w:sz="0" w:space="0" w:color="auto"/>
        <w:bottom w:val="none" w:sz="0" w:space="0" w:color="auto"/>
        <w:right w:val="none" w:sz="0" w:space="0" w:color="auto"/>
      </w:divBdr>
    </w:div>
    <w:div w:id="92285957">
      <w:bodyDiv w:val="1"/>
      <w:marLeft w:val="0"/>
      <w:marRight w:val="0"/>
      <w:marTop w:val="0"/>
      <w:marBottom w:val="0"/>
      <w:divBdr>
        <w:top w:val="none" w:sz="0" w:space="0" w:color="auto"/>
        <w:left w:val="none" w:sz="0" w:space="0" w:color="auto"/>
        <w:bottom w:val="none" w:sz="0" w:space="0" w:color="auto"/>
        <w:right w:val="none" w:sz="0" w:space="0" w:color="auto"/>
      </w:divBdr>
    </w:div>
    <w:div w:id="93673520">
      <w:bodyDiv w:val="1"/>
      <w:marLeft w:val="0"/>
      <w:marRight w:val="0"/>
      <w:marTop w:val="0"/>
      <w:marBottom w:val="0"/>
      <w:divBdr>
        <w:top w:val="none" w:sz="0" w:space="0" w:color="auto"/>
        <w:left w:val="none" w:sz="0" w:space="0" w:color="auto"/>
        <w:bottom w:val="none" w:sz="0" w:space="0" w:color="auto"/>
        <w:right w:val="none" w:sz="0" w:space="0" w:color="auto"/>
      </w:divBdr>
    </w:div>
    <w:div w:id="94904798">
      <w:bodyDiv w:val="1"/>
      <w:marLeft w:val="0"/>
      <w:marRight w:val="0"/>
      <w:marTop w:val="0"/>
      <w:marBottom w:val="0"/>
      <w:divBdr>
        <w:top w:val="none" w:sz="0" w:space="0" w:color="auto"/>
        <w:left w:val="none" w:sz="0" w:space="0" w:color="auto"/>
        <w:bottom w:val="none" w:sz="0" w:space="0" w:color="auto"/>
        <w:right w:val="none" w:sz="0" w:space="0" w:color="auto"/>
      </w:divBdr>
    </w:div>
    <w:div w:id="96945824">
      <w:bodyDiv w:val="1"/>
      <w:marLeft w:val="0"/>
      <w:marRight w:val="0"/>
      <w:marTop w:val="0"/>
      <w:marBottom w:val="0"/>
      <w:divBdr>
        <w:top w:val="none" w:sz="0" w:space="0" w:color="auto"/>
        <w:left w:val="none" w:sz="0" w:space="0" w:color="auto"/>
        <w:bottom w:val="none" w:sz="0" w:space="0" w:color="auto"/>
        <w:right w:val="none" w:sz="0" w:space="0" w:color="auto"/>
      </w:divBdr>
    </w:div>
    <w:div w:id="99185499">
      <w:bodyDiv w:val="1"/>
      <w:marLeft w:val="0"/>
      <w:marRight w:val="0"/>
      <w:marTop w:val="0"/>
      <w:marBottom w:val="0"/>
      <w:divBdr>
        <w:top w:val="none" w:sz="0" w:space="0" w:color="auto"/>
        <w:left w:val="none" w:sz="0" w:space="0" w:color="auto"/>
        <w:bottom w:val="none" w:sz="0" w:space="0" w:color="auto"/>
        <w:right w:val="none" w:sz="0" w:space="0" w:color="auto"/>
      </w:divBdr>
    </w:div>
    <w:div w:id="99688215">
      <w:bodyDiv w:val="1"/>
      <w:marLeft w:val="0"/>
      <w:marRight w:val="0"/>
      <w:marTop w:val="0"/>
      <w:marBottom w:val="0"/>
      <w:divBdr>
        <w:top w:val="none" w:sz="0" w:space="0" w:color="auto"/>
        <w:left w:val="none" w:sz="0" w:space="0" w:color="auto"/>
        <w:bottom w:val="none" w:sz="0" w:space="0" w:color="auto"/>
        <w:right w:val="none" w:sz="0" w:space="0" w:color="auto"/>
      </w:divBdr>
    </w:div>
    <w:div w:id="101340393">
      <w:bodyDiv w:val="1"/>
      <w:marLeft w:val="0"/>
      <w:marRight w:val="0"/>
      <w:marTop w:val="0"/>
      <w:marBottom w:val="0"/>
      <w:divBdr>
        <w:top w:val="none" w:sz="0" w:space="0" w:color="auto"/>
        <w:left w:val="none" w:sz="0" w:space="0" w:color="auto"/>
        <w:bottom w:val="none" w:sz="0" w:space="0" w:color="auto"/>
        <w:right w:val="none" w:sz="0" w:space="0" w:color="auto"/>
      </w:divBdr>
    </w:div>
    <w:div w:id="102312327">
      <w:bodyDiv w:val="1"/>
      <w:marLeft w:val="0"/>
      <w:marRight w:val="0"/>
      <w:marTop w:val="0"/>
      <w:marBottom w:val="0"/>
      <w:divBdr>
        <w:top w:val="none" w:sz="0" w:space="0" w:color="auto"/>
        <w:left w:val="none" w:sz="0" w:space="0" w:color="auto"/>
        <w:bottom w:val="none" w:sz="0" w:space="0" w:color="auto"/>
        <w:right w:val="none" w:sz="0" w:space="0" w:color="auto"/>
      </w:divBdr>
    </w:div>
    <w:div w:id="102456147">
      <w:bodyDiv w:val="1"/>
      <w:marLeft w:val="0"/>
      <w:marRight w:val="0"/>
      <w:marTop w:val="0"/>
      <w:marBottom w:val="0"/>
      <w:divBdr>
        <w:top w:val="none" w:sz="0" w:space="0" w:color="auto"/>
        <w:left w:val="none" w:sz="0" w:space="0" w:color="auto"/>
        <w:bottom w:val="none" w:sz="0" w:space="0" w:color="auto"/>
        <w:right w:val="none" w:sz="0" w:space="0" w:color="auto"/>
      </w:divBdr>
    </w:div>
    <w:div w:id="102700328">
      <w:bodyDiv w:val="1"/>
      <w:marLeft w:val="0"/>
      <w:marRight w:val="0"/>
      <w:marTop w:val="0"/>
      <w:marBottom w:val="0"/>
      <w:divBdr>
        <w:top w:val="none" w:sz="0" w:space="0" w:color="auto"/>
        <w:left w:val="none" w:sz="0" w:space="0" w:color="auto"/>
        <w:bottom w:val="none" w:sz="0" w:space="0" w:color="auto"/>
        <w:right w:val="none" w:sz="0" w:space="0" w:color="auto"/>
      </w:divBdr>
    </w:div>
    <w:div w:id="102962309">
      <w:bodyDiv w:val="1"/>
      <w:marLeft w:val="0"/>
      <w:marRight w:val="0"/>
      <w:marTop w:val="0"/>
      <w:marBottom w:val="0"/>
      <w:divBdr>
        <w:top w:val="none" w:sz="0" w:space="0" w:color="auto"/>
        <w:left w:val="none" w:sz="0" w:space="0" w:color="auto"/>
        <w:bottom w:val="none" w:sz="0" w:space="0" w:color="auto"/>
        <w:right w:val="none" w:sz="0" w:space="0" w:color="auto"/>
      </w:divBdr>
    </w:div>
    <w:div w:id="106318522">
      <w:bodyDiv w:val="1"/>
      <w:marLeft w:val="0"/>
      <w:marRight w:val="0"/>
      <w:marTop w:val="0"/>
      <w:marBottom w:val="0"/>
      <w:divBdr>
        <w:top w:val="none" w:sz="0" w:space="0" w:color="auto"/>
        <w:left w:val="none" w:sz="0" w:space="0" w:color="auto"/>
        <w:bottom w:val="none" w:sz="0" w:space="0" w:color="auto"/>
        <w:right w:val="none" w:sz="0" w:space="0" w:color="auto"/>
      </w:divBdr>
    </w:div>
    <w:div w:id="106589451">
      <w:bodyDiv w:val="1"/>
      <w:marLeft w:val="0"/>
      <w:marRight w:val="0"/>
      <w:marTop w:val="0"/>
      <w:marBottom w:val="0"/>
      <w:divBdr>
        <w:top w:val="none" w:sz="0" w:space="0" w:color="auto"/>
        <w:left w:val="none" w:sz="0" w:space="0" w:color="auto"/>
        <w:bottom w:val="none" w:sz="0" w:space="0" w:color="auto"/>
        <w:right w:val="none" w:sz="0" w:space="0" w:color="auto"/>
      </w:divBdr>
    </w:div>
    <w:div w:id="108595308">
      <w:bodyDiv w:val="1"/>
      <w:marLeft w:val="0"/>
      <w:marRight w:val="0"/>
      <w:marTop w:val="0"/>
      <w:marBottom w:val="0"/>
      <w:divBdr>
        <w:top w:val="none" w:sz="0" w:space="0" w:color="auto"/>
        <w:left w:val="none" w:sz="0" w:space="0" w:color="auto"/>
        <w:bottom w:val="none" w:sz="0" w:space="0" w:color="auto"/>
        <w:right w:val="none" w:sz="0" w:space="0" w:color="auto"/>
      </w:divBdr>
    </w:div>
    <w:div w:id="113330421">
      <w:bodyDiv w:val="1"/>
      <w:marLeft w:val="0"/>
      <w:marRight w:val="0"/>
      <w:marTop w:val="0"/>
      <w:marBottom w:val="0"/>
      <w:divBdr>
        <w:top w:val="none" w:sz="0" w:space="0" w:color="auto"/>
        <w:left w:val="none" w:sz="0" w:space="0" w:color="auto"/>
        <w:bottom w:val="none" w:sz="0" w:space="0" w:color="auto"/>
        <w:right w:val="none" w:sz="0" w:space="0" w:color="auto"/>
      </w:divBdr>
    </w:div>
    <w:div w:id="115176295">
      <w:bodyDiv w:val="1"/>
      <w:marLeft w:val="0"/>
      <w:marRight w:val="0"/>
      <w:marTop w:val="0"/>
      <w:marBottom w:val="0"/>
      <w:divBdr>
        <w:top w:val="none" w:sz="0" w:space="0" w:color="auto"/>
        <w:left w:val="none" w:sz="0" w:space="0" w:color="auto"/>
        <w:bottom w:val="none" w:sz="0" w:space="0" w:color="auto"/>
        <w:right w:val="none" w:sz="0" w:space="0" w:color="auto"/>
      </w:divBdr>
    </w:div>
    <w:div w:id="117800190">
      <w:bodyDiv w:val="1"/>
      <w:marLeft w:val="0"/>
      <w:marRight w:val="0"/>
      <w:marTop w:val="0"/>
      <w:marBottom w:val="0"/>
      <w:divBdr>
        <w:top w:val="none" w:sz="0" w:space="0" w:color="auto"/>
        <w:left w:val="none" w:sz="0" w:space="0" w:color="auto"/>
        <w:bottom w:val="none" w:sz="0" w:space="0" w:color="auto"/>
        <w:right w:val="none" w:sz="0" w:space="0" w:color="auto"/>
      </w:divBdr>
    </w:div>
    <w:div w:id="122890773">
      <w:bodyDiv w:val="1"/>
      <w:marLeft w:val="0"/>
      <w:marRight w:val="0"/>
      <w:marTop w:val="0"/>
      <w:marBottom w:val="0"/>
      <w:divBdr>
        <w:top w:val="none" w:sz="0" w:space="0" w:color="auto"/>
        <w:left w:val="none" w:sz="0" w:space="0" w:color="auto"/>
        <w:bottom w:val="none" w:sz="0" w:space="0" w:color="auto"/>
        <w:right w:val="none" w:sz="0" w:space="0" w:color="auto"/>
      </w:divBdr>
    </w:div>
    <w:div w:id="123933958">
      <w:bodyDiv w:val="1"/>
      <w:marLeft w:val="0"/>
      <w:marRight w:val="0"/>
      <w:marTop w:val="0"/>
      <w:marBottom w:val="0"/>
      <w:divBdr>
        <w:top w:val="none" w:sz="0" w:space="0" w:color="auto"/>
        <w:left w:val="none" w:sz="0" w:space="0" w:color="auto"/>
        <w:bottom w:val="none" w:sz="0" w:space="0" w:color="auto"/>
        <w:right w:val="none" w:sz="0" w:space="0" w:color="auto"/>
      </w:divBdr>
    </w:div>
    <w:div w:id="124852740">
      <w:bodyDiv w:val="1"/>
      <w:marLeft w:val="0"/>
      <w:marRight w:val="0"/>
      <w:marTop w:val="0"/>
      <w:marBottom w:val="0"/>
      <w:divBdr>
        <w:top w:val="none" w:sz="0" w:space="0" w:color="auto"/>
        <w:left w:val="none" w:sz="0" w:space="0" w:color="auto"/>
        <w:bottom w:val="none" w:sz="0" w:space="0" w:color="auto"/>
        <w:right w:val="none" w:sz="0" w:space="0" w:color="auto"/>
      </w:divBdr>
    </w:div>
    <w:div w:id="128521238">
      <w:bodyDiv w:val="1"/>
      <w:marLeft w:val="0"/>
      <w:marRight w:val="0"/>
      <w:marTop w:val="0"/>
      <w:marBottom w:val="0"/>
      <w:divBdr>
        <w:top w:val="none" w:sz="0" w:space="0" w:color="auto"/>
        <w:left w:val="none" w:sz="0" w:space="0" w:color="auto"/>
        <w:bottom w:val="none" w:sz="0" w:space="0" w:color="auto"/>
        <w:right w:val="none" w:sz="0" w:space="0" w:color="auto"/>
      </w:divBdr>
    </w:div>
    <w:div w:id="129786789">
      <w:bodyDiv w:val="1"/>
      <w:marLeft w:val="0"/>
      <w:marRight w:val="0"/>
      <w:marTop w:val="0"/>
      <w:marBottom w:val="0"/>
      <w:divBdr>
        <w:top w:val="none" w:sz="0" w:space="0" w:color="auto"/>
        <w:left w:val="none" w:sz="0" w:space="0" w:color="auto"/>
        <w:bottom w:val="none" w:sz="0" w:space="0" w:color="auto"/>
        <w:right w:val="none" w:sz="0" w:space="0" w:color="auto"/>
      </w:divBdr>
    </w:div>
    <w:div w:id="130558253">
      <w:bodyDiv w:val="1"/>
      <w:marLeft w:val="0"/>
      <w:marRight w:val="0"/>
      <w:marTop w:val="0"/>
      <w:marBottom w:val="0"/>
      <w:divBdr>
        <w:top w:val="none" w:sz="0" w:space="0" w:color="auto"/>
        <w:left w:val="none" w:sz="0" w:space="0" w:color="auto"/>
        <w:bottom w:val="none" w:sz="0" w:space="0" w:color="auto"/>
        <w:right w:val="none" w:sz="0" w:space="0" w:color="auto"/>
      </w:divBdr>
    </w:div>
    <w:div w:id="131145407">
      <w:bodyDiv w:val="1"/>
      <w:marLeft w:val="0"/>
      <w:marRight w:val="0"/>
      <w:marTop w:val="0"/>
      <w:marBottom w:val="0"/>
      <w:divBdr>
        <w:top w:val="none" w:sz="0" w:space="0" w:color="auto"/>
        <w:left w:val="none" w:sz="0" w:space="0" w:color="auto"/>
        <w:bottom w:val="none" w:sz="0" w:space="0" w:color="auto"/>
        <w:right w:val="none" w:sz="0" w:space="0" w:color="auto"/>
      </w:divBdr>
    </w:div>
    <w:div w:id="131486698">
      <w:bodyDiv w:val="1"/>
      <w:marLeft w:val="0"/>
      <w:marRight w:val="0"/>
      <w:marTop w:val="0"/>
      <w:marBottom w:val="0"/>
      <w:divBdr>
        <w:top w:val="none" w:sz="0" w:space="0" w:color="auto"/>
        <w:left w:val="none" w:sz="0" w:space="0" w:color="auto"/>
        <w:bottom w:val="none" w:sz="0" w:space="0" w:color="auto"/>
        <w:right w:val="none" w:sz="0" w:space="0" w:color="auto"/>
      </w:divBdr>
    </w:div>
    <w:div w:id="135924963">
      <w:bodyDiv w:val="1"/>
      <w:marLeft w:val="0"/>
      <w:marRight w:val="0"/>
      <w:marTop w:val="0"/>
      <w:marBottom w:val="0"/>
      <w:divBdr>
        <w:top w:val="none" w:sz="0" w:space="0" w:color="auto"/>
        <w:left w:val="none" w:sz="0" w:space="0" w:color="auto"/>
        <w:bottom w:val="none" w:sz="0" w:space="0" w:color="auto"/>
        <w:right w:val="none" w:sz="0" w:space="0" w:color="auto"/>
      </w:divBdr>
    </w:div>
    <w:div w:id="142695442">
      <w:bodyDiv w:val="1"/>
      <w:marLeft w:val="0"/>
      <w:marRight w:val="0"/>
      <w:marTop w:val="0"/>
      <w:marBottom w:val="0"/>
      <w:divBdr>
        <w:top w:val="none" w:sz="0" w:space="0" w:color="auto"/>
        <w:left w:val="none" w:sz="0" w:space="0" w:color="auto"/>
        <w:bottom w:val="none" w:sz="0" w:space="0" w:color="auto"/>
        <w:right w:val="none" w:sz="0" w:space="0" w:color="auto"/>
      </w:divBdr>
    </w:div>
    <w:div w:id="143200355">
      <w:bodyDiv w:val="1"/>
      <w:marLeft w:val="0"/>
      <w:marRight w:val="0"/>
      <w:marTop w:val="0"/>
      <w:marBottom w:val="0"/>
      <w:divBdr>
        <w:top w:val="none" w:sz="0" w:space="0" w:color="auto"/>
        <w:left w:val="none" w:sz="0" w:space="0" w:color="auto"/>
        <w:bottom w:val="none" w:sz="0" w:space="0" w:color="auto"/>
        <w:right w:val="none" w:sz="0" w:space="0" w:color="auto"/>
      </w:divBdr>
    </w:div>
    <w:div w:id="144130556">
      <w:bodyDiv w:val="1"/>
      <w:marLeft w:val="0"/>
      <w:marRight w:val="0"/>
      <w:marTop w:val="0"/>
      <w:marBottom w:val="0"/>
      <w:divBdr>
        <w:top w:val="none" w:sz="0" w:space="0" w:color="auto"/>
        <w:left w:val="none" w:sz="0" w:space="0" w:color="auto"/>
        <w:bottom w:val="none" w:sz="0" w:space="0" w:color="auto"/>
        <w:right w:val="none" w:sz="0" w:space="0" w:color="auto"/>
      </w:divBdr>
    </w:div>
    <w:div w:id="146367170">
      <w:bodyDiv w:val="1"/>
      <w:marLeft w:val="0"/>
      <w:marRight w:val="0"/>
      <w:marTop w:val="0"/>
      <w:marBottom w:val="0"/>
      <w:divBdr>
        <w:top w:val="none" w:sz="0" w:space="0" w:color="auto"/>
        <w:left w:val="none" w:sz="0" w:space="0" w:color="auto"/>
        <w:bottom w:val="none" w:sz="0" w:space="0" w:color="auto"/>
        <w:right w:val="none" w:sz="0" w:space="0" w:color="auto"/>
      </w:divBdr>
    </w:div>
    <w:div w:id="150567533">
      <w:bodyDiv w:val="1"/>
      <w:marLeft w:val="0"/>
      <w:marRight w:val="0"/>
      <w:marTop w:val="0"/>
      <w:marBottom w:val="0"/>
      <w:divBdr>
        <w:top w:val="none" w:sz="0" w:space="0" w:color="auto"/>
        <w:left w:val="none" w:sz="0" w:space="0" w:color="auto"/>
        <w:bottom w:val="none" w:sz="0" w:space="0" w:color="auto"/>
        <w:right w:val="none" w:sz="0" w:space="0" w:color="auto"/>
      </w:divBdr>
    </w:div>
    <w:div w:id="154147321">
      <w:bodyDiv w:val="1"/>
      <w:marLeft w:val="0"/>
      <w:marRight w:val="0"/>
      <w:marTop w:val="0"/>
      <w:marBottom w:val="0"/>
      <w:divBdr>
        <w:top w:val="none" w:sz="0" w:space="0" w:color="auto"/>
        <w:left w:val="none" w:sz="0" w:space="0" w:color="auto"/>
        <w:bottom w:val="none" w:sz="0" w:space="0" w:color="auto"/>
        <w:right w:val="none" w:sz="0" w:space="0" w:color="auto"/>
      </w:divBdr>
    </w:div>
    <w:div w:id="155272095">
      <w:bodyDiv w:val="1"/>
      <w:marLeft w:val="0"/>
      <w:marRight w:val="0"/>
      <w:marTop w:val="0"/>
      <w:marBottom w:val="0"/>
      <w:divBdr>
        <w:top w:val="none" w:sz="0" w:space="0" w:color="auto"/>
        <w:left w:val="none" w:sz="0" w:space="0" w:color="auto"/>
        <w:bottom w:val="none" w:sz="0" w:space="0" w:color="auto"/>
        <w:right w:val="none" w:sz="0" w:space="0" w:color="auto"/>
      </w:divBdr>
    </w:div>
    <w:div w:id="155389172">
      <w:bodyDiv w:val="1"/>
      <w:marLeft w:val="0"/>
      <w:marRight w:val="0"/>
      <w:marTop w:val="0"/>
      <w:marBottom w:val="0"/>
      <w:divBdr>
        <w:top w:val="none" w:sz="0" w:space="0" w:color="auto"/>
        <w:left w:val="none" w:sz="0" w:space="0" w:color="auto"/>
        <w:bottom w:val="none" w:sz="0" w:space="0" w:color="auto"/>
        <w:right w:val="none" w:sz="0" w:space="0" w:color="auto"/>
      </w:divBdr>
    </w:div>
    <w:div w:id="155611761">
      <w:bodyDiv w:val="1"/>
      <w:marLeft w:val="0"/>
      <w:marRight w:val="0"/>
      <w:marTop w:val="0"/>
      <w:marBottom w:val="0"/>
      <w:divBdr>
        <w:top w:val="none" w:sz="0" w:space="0" w:color="auto"/>
        <w:left w:val="none" w:sz="0" w:space="0" w:color="auto"/>
        <w:bottom w:val="none" w:sz="0" w:space="0" w:color="auto"/>
        <w:right w:val="none" w:sz="0" w:space="0" w:color="auto"/>
      </w:divBdr>
    </w:div>
    <w:div w:id="161238418">
      <w:bodyDiv w:val="1"/>
      <w:marLeft w:val="0"/>
      <w:marRight w:val="0"/>
      <w:marTop w:val="0"/>
      <w:marBottom w:val="0"/>
      <w:divBdr>
        <w:top w:val="none" w:sz="0" w:space="0" w:color="auto"/>
        <w:left w:val="none" w:sz="0" w:space="0" w:color="auto"/>
        <w:bottom w:val="none" w:sz="0" w:space="0" w:color="auto"/>
        <w:right w:val="none" w:sz="0" w:space="0" w:color="auto"/>
      </w:divBdr>
    </w:div>
    <w:div w:id="161505505">
      <w:bodyDiv w:val="1"/>
      <w:marLeft w:val="0"/>
      <w:marRight w:val="0"/>
      <w:marTop w:val="0"/>
      <w:marBottom w:val="0"/>
      <w:divBdr>
        <w:top w:val="none" w:sz="0" w:space="0" w:color="auto"/>
        <w:left w:val="none" w:sz="0" w:space="0" w:color="auto"/>
        <w:bottom w:val="none" w:sz="0" w:space="0" w:color="auto"/>
        <w:right w:val="none" w:sz="0" w:space="0" w:color="auto"/>
      </w:divBdr>
    </w:div>
    <w:div w:id="162163217">
      <w:bodyDiv w:val="1"/>
      <w:marLeft w:val="0"/>
      <w:marRight w:val="0"/>
      <w:marTop w:val="0"/>
      <w:marBottom w:val="0"/>
      <w:divBdr>
        <w:top w:val="none" w:sz="0" w:space="0" w:color="auto"/>
        <w:left w:val="none" w:sz="0" w:space="0" w:color="auto"/>
        <w:bottom w:val="none" w:sz="0" w:space="0" w:color="auto"/>
        <w:right w:val="none" w:sz="0" w:space="0" w:color="auto"/>
      </w:divBdr>
    </w:div>
    <w:div w:id="166292480">
      <w:bodyDiv w:val="1"/>
      <w:marLeft w:val="0"/>
      <w:marRight w:val="0"/>
      <w:marTop w:val="0"/>
      <w:marBottom w:val="0"/>
      <w:divBdr>
        <w:top w:val="none" w:sz="0" w:space="0" w:color="auto"/>
        <w:left w:val="none" w:sz="0" w:space="0" w:color="auto"/>
        <w:bottom w:val="none" w:sz="0" w:space="0" w:color="auto"/>
        <w:right w:val="none" w:sz="0" w:space="0" w:color="auto"/>
      </w:divBdr>
    </w:div>
    <w:div w:id="167521028">
      <w:bodyDiv w:val="1"/>
      <w:marLeft w:val="0"/>
      <w:marRight w:val="0"/>
      <w:marTop w:val="0"/>
      <w:marBottom w:val="0"/>
      <w:divBdr>
        <w:top w:val="none" w:sz="0" w:space="0" w:color="auto"/>
        <w:left w:val="none" w:sz="0" w:space="0" w:color="auto"/>
        <w:bottom w:val="none" w:sz="0" w:space="0" w:color="auto"/>
        <w:right w:val="none" w:sz="0" w:space="0" w:color="auto"/>
      </w:divBdr>
    </w:div>
    <w:div w:id="168178654">
      <w:bodyDiv w:val="1"/>
      <w:marLeft w:val="0"/>
      <w:marRight w:val="0"/>
      <w:marTop w:val="0"/>
      <w:marBottom w:val="0"/>
      <w:divBdr>
        <w:top w:val="none" w:sz="0" w:space="0" w:color="auto"/>
        <w:left w:val="none" w:sz="0" w:space="0" w:color="auto"/>
        <w:bottom w:val="none" w:sz="0" w:space="0" w:color="auto"/>
        <w:right w:val="none" w:sz="0" w:space="0" w:color="auto"/>
      </w:divBdr>
    </w:div>
    <w:div w:id="168570533">
      <w:bodyDiv w:val="1"/>
      <w:marLeft w:val="0"/>
      <w:marRight w:val="0"/>
      <w:marTop w:val="0"/>
      <w:marBottom w:val="0"/>
      <w:divBdr>
        <w:top w:val="none" w:sz="0" w:space="0" w:color="auto"/>
        <w:left w:val="none" w:sz="0" w:space="0" w:color="auto"/>
        <w:bottom w:val="none" w:sz="0" w:space="0" w:color="auto"/>
        <w:right w:val="none" w:sz="0" w:space="0" w:color="auto"/>
      </w:divBdr>
    </w:div>
    <w:div w:id="168764410">
      <w:bodyDiv w:val="1"/>
      <w:marLeft w:val="0"/>
      <w:marRight w:val="0"/>
      <w:marTop w:val="0"/>
      <w:marBottom w:val="0"/>
      <w:divBdr>
        <w:top w:val="none" w:sz="0" w:space="0" w:color="auto"/>
        <w:left w:val="none" w:sz="0" w:space="0" w:color="auto"/>
        <w:bottom w:val="none" w:sz="0" w:space="0" w:color="auto"/>
        <w:right w:val="none" w:sz="0" w:space="0" w:color="auto"/>
      </w:divBdr>
    </w:div>
    <w:div w:id="169295707">
      <w:bodyDiv w:val="1"/>
      <w:marLeft w:val="0"/>
      <w:marRight w:val="0"/>
      <w:marTop w:val="0"/>
      <w:marBottom w:val="0"/>
      <w:divBdr>
        <w:top w:val="none" w:sz="0" w:space="0" w:color="auto"/>
        <w:left w:val="none" w:sz="0" w:space="0" w:color="auto"/>
        <w:bottom w:val="none" w:sz="0" w:space="0" w:color="auto"/>
        <w:right w:val="none" w:sz="0" w:space="0" w:color="auto"/>
      </w:divBdr>
    </w:div>
    <w:div w:id="169830813">
      <w:bodyDiv w:val="1"/>
      <w:marLeft w:val="0"/>
      <w:marRight w:val="0"/>
      <w:marTop w:val="0"/>
      <w:marBottom w:val="0"/>
      <w:divBdr>
        <w:top w:val="none" w:sz="0" w:space="0" w:color="auto"/>
        <w:left w:val="none" w:sz="0" w:space="0" w:color="auto"/>
        <w:bottom w:val="none" w:sz="0" w:space="0" w:color="auto"/>
        <w:right w:val="none" w:sz="0" w:space="0" w:color="auto"/>
      </w:divBdr>
    </w:div>
    <w:div w:id="171265768">
      <w:bodyDiv w:val="1"/>
      <w:marLeft w:val="0"/>
      <w:marRight w:val="0"/>
      <w:marTop w:val="0"/>
      <w:marBottom w:val="0"/>
      <w:divBdr>
        <w:top w:val="none" w:sz="0" w:space="0" w:color="auto"/>
        <w:left w:val="none" w:sz="0" w:space="0" w:color="auto"/>
        <w:bottom w:val="none" w:sz="0" w:space="0" w:color="auto"/>
        <w:right w:val="none" w:sz="0" w:space="0" w:color="auto"/>
      </w:divBdr>
    </w:div>
    <w:div w:id="171528298">
      <w:bodyDiv w:val="1"/>
      <w:marLeft w:val="0"/>
      <w:marRight w:val="0"/>
      <w:marTop w:val="0"/>
      <w:marBottom w:val="0"/>
      <w:divBdr>
        <w:top w:val="none" w:sz="0" w:space="0" w:color="auto"/>
        <w:left w:val="none" w:sz="0" w:space="0" w:color="auto"/>
        <w:bottom w:val="none" w:sz="0" w:space="0" w:color="auto"/>
        <w:right w:val="none" w:sz="0" w:space="0" w:color="auto"/>
      </w:divBdr>
    </w:div>
    <w:div w:id="172577324">
      <w:bodyDiv w:val="1"/>
      <w:marLeft w:val="0"/>
      <w:marRight w:val="0"/>
      <w:marTop w:val="0"/>
      <w:marBottom w:val="0"/>
      <w:divBdr>
        <w:top w:val="none" w:sz="0" w:space="0" w:color="auto"/>
        <w:left w:val="none" w:sz="0" w:space="0" w:color="auto"/>
        <w:bottom w:val="none" w:sz="0" w:space="0" w:color="auto"/>
        <w:right w:val="none" w:sz="0" w:space="0" w:color="auto"/>
      </w:divBdr>
    </w:div>
    <w:div w:id="172645682">
      <w:bodyDiv w:val="1"/>
      <w:marLeft w:val="0"/>
      <w:marRight w:val="0"/>
      <w:marTop w:val="0"/>
      <w:marBottom w:val="0"/>
      <w:divBdr>
        <w:top w:val="none" w:sz="0" w:space="0" w:color="auto"/>
        <w:left w:val="none" w:sz="0" w:space="0" w:color="auto"/>
        <w:bottom w:val="none" w:sz="0" w:space="0" w:color="auto"/>
        <w:right w:val="none" w:sz="0" w:space="0" w:color="auto"/>
      </w:divBdr>
    </w:div>
    <w:div w:id="174542134">
      <w:bodyDiv w:val="1"/>
      <w:marLeft w:val="0"/>
      <w:marRight w:val="0"/>
      <w:marTop w:val="0"/>
      <w:marBottom w:val="0"/>
      <w:divBdr>
        <w:top w:val="none" w:sz="0" w:space="0" w:color="auto"/>
        <w:left w:val="none" w:sz="0" w:space="0" w:color="auto"/>
        <w:bottom w:val="none" w:sz="0" w:space="0" w:color="auto"/>
        <w:right w:val="none" w:sz="0" w:space="0" w:color="auto"/>
      </w:divBdr>
    </w:div>
    <w:div w:id="176887431">
      <w:bodyDiv w:val="1"/>
      <w:marLeft w:val="0"/>
      <w:marRight w:val="0"/>
      <w:marTop w:val="0"/>
      <w:marBottom w:val="0"/>
      <w:divBdr>
        <w:top w:val="none" w:sz="0" w:space="0" w:color="auto"/>
        <w:left w:val="none" w:sz="0" w:space="0" w:color="auto"/>
        <w:bottom w:val="none" w:sz="0" w:space="0" w:color="auto"/>
        <w:right w:val="none" w:sz="0" w:space="0" w:color="auto"/>
      </w:divBdr>
    </w:div>
    <w:div w:id="177622683">
      <w:bodyDiv w:val="1"/>
      <w:marLeft w:val="0"/>
      <w:marRight w:val="0"/>
      <w:marTop w:val="0"/>
      <w:marBottom w:val="0"/>
      <w:divBdr>
        <w:top w:val="none" w:sz="0" w:space="0" w:color="auto"/>
        <w:left w:val="none" w:sz="0" w:space="0" w:color="auto"/>
        <w:bottom w:val="none" w:sz="0" w:space="0" w:color="auto"/>
        <w:right w:val="none" w:sz="0" w:space="0" w:color="auto"/>
      </w:divBdr>
    </w:div>
    <w:div w:id="178466204">
      <w:bodyDiv w:val="1"/>
      <w:marLeft w:val="0"/>
      <w:marRight w:val="0"/>
      <w:marTop w:val="0"/>
      <w:marBottom w:val="0"/>
      <w:divBdr>
        <w:top w:val="none" w:sz="0" w:space="0" w:color="auto"/>
        <w:left w:val="none" w:sz="0" w:space="0" w:color="auto"/>
        <w:bottom w:val="none" w:sz="0" w:space="0" w:color="auto"/>
        <w:right w:val="none" w:sz="0" w:space="0" w:color="auto"/>
      </w:divBdr>
    </w:div>
    <w:div w:id="181556948">
      <w:bodyDiv w:val="1"/>
      <w:marLeft w:val="0"/>
      <w:marRight w:val="0"/>
      <w:marTop w:val="0"/>
      <w:marBottom w:val="0"/>
      <w:divBdr>
        <w:top w:val="none" w:sz="0" w:space="0" w:color="auto"/>
        <w:left w:val="none" w:sz="0" w:space="0" w:color="auto"/>
        <w:bottom w:val="none" w:sz="0" w:space="0" w:color="auto"/>
        <w:right w:val="none" w:sz="0" w:space="0" w:color="auto"/>
      </w:divBdr>
    </w:div>
    <w:div w:id="182593336">
      <w:bodyDiv w:val="1"/>
      <w:marLeft w:val="0"/>
      <w:marRight w:val="0"/>
      <w:marTop w:val="0"/>
      <w:marBottom w:val="0"/>
      <w:divBdr>
        <w:top w:val="none" w:sz="0" w:space="0" w:color="auto"/>
        <w:left w:val="none" w:sz="0" w:space="0" w:color="auto"/>
        <w:bottom w:val="none" w:sz="0" w:space="0" w:color="auto"/>
        <w:right w:val="none" w:sz="0" w:space="0" w:color="auto"/>
      </w:divBdr>
    </w:div>
    <w:div w:id="183447121">
      <w:bodyDiv w:val="1"/>
      <w:marLeft w:val="0"/>
      <w:marRight w:val="0"/>
      <w:marTop w:val="0"/>
      <w:marBottom w:val="0"/>
      <w:divBdr>
        <w:top w:val="none" w:sz="0" w:space="0" w:color="auto"/>
        <w:left w:val="none" w:sz="0" w:space="0" w:color="auto"/>
        <w:bottom w:val="none" w:sz="0" w:space="0" w:color="auto"/>
        <w:right w:val="none" w:sz="0" w:space="0" w:color="auto"/>
      </w:divBdr>
    </w:div>
    <w:div w:id="189806187">
      <w:bodyDiv w:val="1"/>
      <w:marLeft w:val="0"/>
      <w:marRight w:val="0"/>
      <w:marTop w:val="0"/>
      <w:marBottom w:val="0"/>
      <w:divBdr>
        <w:top w:val="none" w:sz="0" w:space="0" w:color="auto"/>
        <w:left w:val="none" w:sz="0" w:space="0" w:color="auto"/>
        <w:bottom w:val="none" w:sz="0" w:space="0" w:color="auto"/>
        <w:right w:val="none" w:sz="0" w:space="0" w:color="auto"/>
      </w:divBdr>
    </w:div>
    <w:div w:id="192813175">
      <w:bodyDiv w:val="1"/>
      <w:marLeft w:val="0"/>
      <w:marRight w:val="0"/>
      <w:marTop w:val="0"/>
      <w:marBottom w:val="0"/>
      <w:divBdr>
        <w:top w:val="none" w:sz="0" w:space="0" w:color="auto"/>
        <w:left w:val="none" w:sz="0" w:space="0" w:color="auto"/>
        <w:bottom w:val="none" w:sz="0" w:space="0" w:color="auto"/>
        <w:right w:val="none" w:sz="0" w:space="0" w:color="auto"/>
      </w:divBdr>
    </w:div>
    <w:div w:id="195121269">
      <w:bodyDiv w:val="1"/>
      <w:marLeft w:val="0"/>
      <w:marRight w:val="0"/>
      <w:marTop w:val="0"/>
      <w:marBottom w:val="0"/>
      <w:divBdr>
        <w:top w:val="none" w:sz="0" w:space="0" w:color="auto"/>
        <w:left w:val="none" w:sz="0" w:space="0" w:color="auto"/>
        <w:bottom w:val="none" w:sz="0" w:space="0" w:color="auto"/>
        <w:right w:val="none" w:sz="0" w:space="0" w:color="auto"/>
      </w:divBdr>
    </w:div>
    <w:div w:id="199977439">
      <w:bodyDiv w:val="1"/>
      <w:marLeft w:val="0"/>
      <w:marRight w:val="0"/>
      <w:marTop w:val="0"/>
      <w:marBottom w:val="0"/>
      <w:divBdr>
        <w:top w:val="none" w:sz="0" w:space="0" w:color="auto"/>
        <w:left w:val="none" w:sz="0" w:space="0" w:color="auto"/>
        <w:bottom w:val="none" w:sz="0" w:space="0" w:color="auto"/>
        <w:right w:val="none" w:sz="0" w:space="0" w:color="auto"/>
      </w:divBdr>
    </w:div>
    <w:div w:id="200244995">
      <w:bodyDiv w:val="1"/>
      <w:marLeft w:val="0"/>
      <w:marRight w:val="0"/>
      <w:marTop w:val="0"/>
      <w:marBottom w:val="0"/>
      <w:divBdr>
        <w:top w:val="none" w:sz="0" w:space="0" w:color="auto"/>
        <w:left w:val="none" w:sz="0" w:space="0" w:color="auto"/>
        <w:bottom w:val="none" w:sz="0" w:space="0" w:color="auto"/>
        <w:right w:val="none" w:sz="0" w:space="0" w:color="auto"/>
      </w:divBdr>
    </w:div>
    <w:div w:id="204295866">
      <w:bodyDiv w:val="1"/>
      <w:marLeft w:val="0"/>
      <w:marRight w:val="0"/>
      <w:marTop w:val="0"/>
      <w:marBottom w:val="0"/>
      <w:divBdr>
        <w:top w:val="none" w:sz="0" w:space="0" w:color="auto"/>
        <w:left w:val="none" w:sz="0" w:space="0" w:color="auto"/>
        <w:bottom w:val="none" w:sz="0" w:space="0" w:color="auto"/>
        <w:right w:val="none" w:sz="0" w:space="0" w:color="auto"/>
      </w:divBdr>
    </w:div>
    <w:div w:id="205143729">
      <w:bodyDiv w:val="1"/>
      <w:marLeft w:val="0"/>
      <w:marRight w:val="0"/>
      <w:marTop w:val="0"/>
      <w:marBottom w:val="0"/>
      <w:divBdr>
        <w:top w:val="none" w:sz="0" w:space="0" w:color="auto"/>
        <w:left w:val="none" w:sz="0" w:space="0" w:color="auto"/>
        <w:bottom w:val="none" w:sz="0" w:space="0" w:color="auto"/>
        <w:right w:val="none" w:sz="0" w:space="0" w:color="auto"/>
      </w:divBdr>
    </w:div>
    <w:div w:id="206647938">
      <w:bodyDiv w:val="1"/>
      <w:marLeft w:val="0"/>
      <w:marRight w:val="0"/>
      <w:marTop w:val="0"/>
      <w:marBottom w:val="0"/>
      <w:divBdr>
        <w:top w:val="none" w:sz="0" w:space="0" w:color="auto"/>
        <w:left w:val="none" w:sz="0" w:space="0" w:color="auto"/>
        <w:bottom w:val="none" w:sz="0" w:space="0" w:color="auto"/>
        <w:right w:val="none" w:sz="0" w:space="0" w:color="auto"/>
      </w:divBdr>
    </w:div>
    <w:div w:id="206844279">
      <w:bodyDiv w:val="1"/>
      <w:marLeft w:val="0"/>
      <w:marRight w:val="0"/>
      <w:marTop w:val="0"/>
      <w:marBottom w:val="0"/>
      <w:divBdr>
        <w:top w:val="none" w:sz="0" w:space="0" w:color="auto"/>
        <w:left w:val="none" w:sz="0" w:space="0" w:color="auto"/>
        <w:bottom w:val="none" w:sz="0" w:space="0" w:color="auto"/>
        <w:right w:val="none" w:sz="0" w:space="0" w:color="auto"/>
      </w:divBdr>
    </w:div>
    <w:div w:id="208230009">
      <w:bodyDiv w:val="1"/>
      <w:marLeft w:val="0"/>
      <w:marRight w:val="0"/>
      <w:marTop w:val="0"/>
      <w:marBottom w:val="0"/>
      <w:divBdr>
        <w:top w:val="none" w:sz="0" w:space="0" w:color="auto"/>
        <w:left w:val="none" w:sz="0" w:space="0" w:color="auto"/>
        <w:bottom w:val="none" w:sz="0" w:space="0" w:color="auto"/>
        <w:right w:val="none" w:sz="0" w:space="0" w:color="auto"/>
      </w:divBdr>
    </w:div>
    <w:div w:id="208690332">
      <w:bodyDiv w:val="1"/>
      <w:marLeft w:val="0"/>
      <w:marRight w:val="0"/>
      <w:marTop w:val="0"/>
      <w:marBottom w:val="0"/>
      <w:divBdr>
        <w:top w:val="none" w:sz="0" w:space="0" w:color="auto"/>
        <w:left w:val="none" w:sz="0" w:space="0" w:color="auto"/>
        <w:bottom w:val="none" w:sz="0" w:space="0" w:color="auto"/>
        <w:right w:val="none" w:sz="0" w:space="0" w:color="auto"/>
      </w:divBdr>
    </w:div>
    <w:div w:id="211506032">
      <w:bodyDiv w:val="1"/>
      <w:marLeft w:val="0"/>
      <w:marRight w:val="0"/>
      <w:marTop w:val="0"/>
      <w:marBottom w:val="0"/>
      <w:divBdr>
        <w:top w:val="none" w:sz="0" w:space="0" w:color="auto"/>
        <w:left w:val="none" w:sz="0" w:space="0" w:color="auto"/>
        <w:bottom w:val="none" w:sz="0" w:space="0" w:color="auto"/>
        <w:right w:val="none" w:sz="0" w:space="0" w:color="auto"/>
      </w:divBdr>
    </w:div>
    <w:div w:id="212548289">
      <w:bodyDiv w:val="1"/>
      <w:marLeft w:val="0"/>
      <w:marRight w:val="0"/>
      <w:marTop w:val="0"/>
      <w:marBottom w:val="0"/>
      <w:divBdr>
        <w:top w:val="none" w:sz="0" w:space="0" w:color="auto"/>
        <w:left w:val="none" w:sz="0" w:space="0" w:color="auto"/>
        <w:bottom w:val="none" w:sz="0" w:space="0" w:color="auto"/>
        <w:right w:val="none" w:sz="0" w:space="0" w:color="auto"/>
      </w:divBdr>
    </w:div>
    <w:div w:id="213468411">
      <w:bodyDiv w:val="1"/>
      <w:marLeft w:val="0"/>
      <w:marRight w:val="0"/>
      <w:marTop w:val="0"/>
      <w:marBottom w:val="0"/>
      <w:divBdr>
        <w:top w:val="none" w:sz="0" w:space="0" w:color="auto"/>
        <w:left w:val="none" w:sz="0" w:space="0" w:color="auto"/>
        <w:bottom w:val="none" w:sz="0" w:space="0" w:color="auto"/>
        <w:right w:val="none" w:sz="0" w:space="0" w:color="auto"/>
      </w:divBdr>
      <w:divsChild>
        <w:div w:id="543177943">
          <w:marLeft w:val="0"/>
          <w:marRight w:val="0"/>
          <w:marTop w:val="0"/>
          <w:marBottom w:val="0"/>
          <w:divBdr>
            <w:top w:val="none" w:sz="0" w:space="0" w:color="auto"/>
            <w:left w:val="none" w:sz="0" w:space="0" w:color="auto"/>
            <w:bottom w:val="none" w:sz="0" w:space="0" w:color="auto"/>
            <w:right w:val="none" w:sz="0" w:space="0" w:color="auto"/>
          </w:divBdr>
          <w:divsChild>
            <w:div w:id="1251424160">
              <w:marLeft w:val="0"/>
              <w:marRight w:val="0"/>
              <w:marTop w:val="0"/>
              <w:marBottom w:val="0"/>
              <w:divBdr>
                <w:top w:val="none" w:sz="0" w:space="0" w:color="auto"/>
                <w:left w:val="none" w:sz="0" w:space="0" w:color="auto"/>
                <w:bottom w:val="none" w:sz="0" w:space="0" w:color="auto"/>
                <w:right w:val="none" w:sz="0" w:space="0" w:color="auto"/>
              </w:divBdr>
              <w:divsChild>
                <w:div w:id="29838617">
                  <w:marLeft w:val="0"/>
                  <w:marRight w:val="0"/>
                  <w:marTop w:val="0"/>
                  <w:marBottom w:val="0"/>
                  <w:divBdr>
                    <w:top w:val="none" w:sz="0" w:space="0" w:color="auto"/>
                    <w:left w:val="none" w:sz="0" w:space="0" w:color="auto"/>
                    <w:bottom w:val="none" w:sz="0" w:space="0" w:color="auto"/>
                    <w:right w:val="none" w:sz="0" w:space="0" w:color="auto"/>
                  </w:divBdr>
                  <w:divsChild>
                    <w:div w:id="226964467">
                      <w:marLeft w:val="0"/>
                      <w:marRight w:val="0"/>
                      <w:marTop w:val="0"/>
                      <w:marBottom w:val="0"/>
                      <w:divBdr>
                        <w:top w:val="none" w:sz="0" w:space="0" w:color="auto"/>
                        <w:left w:val="none" w:sz="0" w:space="0" w:color="auto"/>
                        <w:bottom w:val="none" w:sz="0" w:space="0" w:color="auto"/>
                        <w:right w:val="none" w:sz="0" w:space="0" w:color="auto"/>
                      </w:divBdr>
                      <w:divsChild>
                        <w:div w:id="164058495">
                          <w:marLeft w:val="0"/>
                          <w:marRight w:val="0"/>
                          <w:marTop w:val="0"/>
                          <w:marBottom w:val="0"/>
                          <w:divBdr>
                            <w:top w:val="none" w:sz="0" w:space="0" w:color="auto"/>
                            <w:left w:val="none" w:sz="0" w:space="0" w:color="auto"/>
                            <w:bottom w:val="none" w:sz="0" w:space="0" w:color="auto"/>
                            <w:right w:val="none" w:sz="0" w:space="0" w:color="auto"/>
                          </w:divBdr>
                          <w:divsChild>
                            <w:div w:id="784080842">
                              <w:marLeft w:val="0"/>
                              <w:marRight w:val="0"/>
                              <w:marTop w:val="0"/>
                              <w:marBottom w:val="0"/>
                              <w:divBdr>
                                <w:top w:val="none" w:sz="0" w:space="0" w:color="auto"/>
                                <w:left w:val="none" w:sz="0" w:space="0" w:color="auto"/>
                                <w:bottom w:val="none" w:sz="0" w:space="0" w:color="auto"/>
                                <w:right w:val="none" w:sz="0" w:space="0" w:color="auto"/>
                              </w:divBdr>
                              <w:divsChild>
                                <w:div w:id="49620158">
                                  <w:marLeft w:val="0"/>
                                  <w:marRight w:val="0"/>
                                  <w:marTop w:val="0"/>
                                  <w:marBottom w:val="0"/>
                                  <w:divBdr>
                                    <w:top w:val="none" w:sz="0" w:space="0" w:color="auto"/>
                                    <w:left w:val="none" w:sz="0" w:space="0" w:color="auto"/>
                                    <w:bottom w:val="none" w:sz="0" w:space="0" w:color="auto"/>
                                    <w:right w:val="none" w:sz="0" w:space="0" w:color="auto"/>
                                  </w:divBdr>
                                  <w:divsChild>
                                    <w:div w:id="2006005514">
                                      <w:marLeft w:val="0"/>
                                      <w:marRight w:val="0"/>
                                      <w:marTop w:val="0"/>
                                      <w:marBottom w:val="0"/>
                                      <w:divBdr>
                                        <w:top w:val="none" w:sz="0" w:space="0" w:color="auto"/>
                                        <w:left w:val="none" w:sz="0" w:space="0" w:color="auto"/>
                                        <w:bottom w:val="none" w:sz="0" w:space="0" w:color="auto"/>
                                        <w:right w:val="none" w:sz="0" w:space="0" w:color="auto"/>
                                      </w:divBdr>
                                      <w:divsChild>
                                        <w:div w:id="595676866">
                                          <w:marLeft w:val="0"/>
                                          <w:marRight w:val="0"/>
                                          <w:marTop w:val="0"/>
                                          <w:marBottom w:val="0"/>
                                          <w:divBdr>
                                            <w:top w:val="single" w:sz="6" w:space="1" w:color="C9C4B1"/>
                                            <w:left w:val="single" w:sz="2" w:space="7" w:color="C9C4B1"/>
                                            <w:bottom w:val="single" w:sz="2" w:space="1" w:color="C9C4B1"/>
                                            <w:right w:val="single" w:sz="2" w:space="7" w:color="C9C4B1"/>
                                          </w:divBdr>
                                          <w:divsChild>
                                            <w:div w:id="478305891">
                                              <w:marLeft w:val="0"/>
                                              <w:marRight w:val="0"/>
                                              <w:marTop w:val="0"/>
                                              <w:marBottom w:val="0"/>
                                              <w:divBdr>
                                                <w:top w:val="none" w:sz="0" w:space="0" w:color="auto"/>
                                                <w:left w:val="none" w:sz="0" w:space="0" w:color="auto"/>
                                                <w:bottom w:val="none" w:sz="0" w:space="0" w:color="auto"/>
                                                <w:right w:val="none" w:sz="0" w:space="0" w:color="auto"/>
                                              </w:divBdr>
                                              <w:divsChild>
                                                <w:div w:id="15329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708034">
      <w:bodyDiv w:val="1"/>
      <w:marLeft w:val="0"/>
      <w:marRight w:val="0"/>
      <w:marTop w:val="0"/>
      <w:marBottom w:val="0"/>
      <w:divBdr>
        <w:top w:val="none" w:sz="0" w:space="0" w:color="auto"/>
        <w:left w:val="none" w:sz="0" w:space="0" w:color="auto"/>
        <w:bottom w:val="none" w:sz="0" w:space="0" w:color="auto"/>
        <w:right w:val="none" w:sz="0" w:space="0" w:color="auto"/>
      </w:divBdr>
    </w:div>
    <w:div w:id="216357107">
      <w:bodyDiv w:val="1"/>
      <w:marLeft w:val="0"/>
      <w:marRight w:val="0"/>
      <w:marTop w:val="0"/>
      <w:marBottom w:val="0"/>
      <w:divBdr>
        <w:top w:val="none" w:sz="0" w:space="0" w:color="auto"/>
        <w:left w:val="none" w:sz="0" w:space="0" w:color="auto"/>
        <w:bottom w:val="none" w:sz="0" w:space="0" w:color="auto"/>
        <w:right w:val="none" w:sz="0" w:space="0" w:color="auto"/>
      </w:divBdr>
    </w:div>
    <w:div w:id="216359361">
      <w:bodyDiv w:val="1"/>
      <w:marLeft w:val="0"/>
      <w:marRight w:val="0"/>
      <w:marTop w:val="0"/>
      <w:marBottom w:val="0"/>
      <w:divBdr>
        <w:top w:val="none" w:sz="0" w:space="0" w:color="auto"/>
        <w:left w:val="none" w:sz="0" w:space="0" w:color="auto"/>
        <w:bottom w:val="none" w:sz="0" w:space="0" w:color="auto"/>
        <w:right w:val="none" w:sz="0" w:space="0" w:color="auto"/>
      </w:divBdr>
    </w:div>
    <w:div w:id="217085483">
      <w:bodyDiv w:val="1"/>
      <w:marLeft w:val="0"/>
      <w:marRight w:val="0"/>
      <w:marTop w:val="0"/>
      <w:marBottom w:val="0"/>
      <w:divBdr>
        <w:top w:val="none" w:sz="0" w:space="0" w:color="auto"/>
        <w:left w:val="none" w:sz="0" w:space="0" w:color="auto"/>
        <w:bottom w:val="none" w:sz="0" w:space="0" w:color="auto"/>
        <w:right w:val="none" w:sz="0" w:space="0" w:color="auto"/>
      </w:divBdr>
      <w:divsChild>
        <w:div w:id="1207639449">
          <w:marLeft w:val="0"/>
          <w:marRight w:val="0"/>
          <w:marTop w:val="0"/>
          <w:marBottom w:val="0"/>
          <w:divBdr>
            <w:top w:val="none" w:sz="0" w:space="0" w:color="auto"/>
            <w:left w:val="none" w:sz="0" w:space="0" w:color="auto"/>
            <w:bottom w:val="none" w:sz="0" w:space="0" w:color="auto"/>
            <w:right w:val="none" w:sz="0" w:space="0" w:color="auto"/>
          </w:divBdr>
          <w:divsChild>
            <w:div w:id="1258562824">
              <w:marLeft w:val="0"/>
              <w:marRight w:val="0"/>
              <w:marTop w:val="0"/>
              <w:marBottom w:val="0"/>
              <w:divBdr>
                <w:top w:val="none" w:sz="0" w:space="0" w:color="auto"/>
                <w:left w:val="none" w:sz="0" w:space="0" w:color="auto"/>
                <w:bottom w:val="none" w:sz="0" w:space="0" w:color="auto"/>
                <w:right w:val="none" w:sz="0" w:space="0" w:color="auto"/>
              </w:divBdr>
              <w:divsChild>
                <w:div w:id="1516915836">
                  <w:marLeft w:val="0"/>
                  <w:marRight w:val="0"/>
                  <w:marTop w:val="0"/>
                  <w:marBottom w:val="0"/>
                  <w:divBdr>
                    <w:top w:val="none" w:sz="0" w:space="0" w:color="auto"/>
                    <w:left w:val="none" w:sz="0" w:space="0" w:color="auto"/>
                    <w:bottom w:val="none" w:sz="0" w:space="0" w:color="auto"/>
                    <w:right w:val="none" w:sz="0" w:space="0" w:color="auto"/>
                  </w:divBdr>
                  <w:divsChild>
                    <w:div w:id="1917784421">
                      <w:marLeft w:val="0"/>
                      <w:marRight w:val="0"/>
                      <w:marTop w:val="0"/>
                      <w:marBottom w:val="0"/>
                      <w:divBdr>
                        <w:top w:val="none" w:sz="0" w:space="0" w:color="auto"/>
                        <w:left w:val="none" w:sz="0" w:space="0" w:color="auto"/>
                        <w:bottom w:val="none" w:sz="0" w:space="0" w:color="auto"/>
                        <w:right w:val="none" w:sz="0" w:space="0" w:color="auto"/>
                      </w:divBdr>
                      <w:divsChild>
                        <w:div w:id="1933078338">
                          <w:marLeft w:val="0"/>
                          <w:marRight w:val="0"/>
                          <w:marTop w:val="0"/>
                          <w:marBottom w:val="0"/>
                          <w:divBdr>
                            <w:top w:val="none" w:sz="0" w:space="0" w:color="auto"/>
                            <w:left w:val="none" w:sz="0" w:space="0" w:color="auto"/>
                            <w:bottom w:val="none" w:sz="0" w:space="0" w:color="auto"/>
                            <w:right w:val="none" w:sz="0" w:space="0" w:color="auto"/>
                          </w:divBdr>
                          <w:divsChild>
                            <w:div w:id="1759716087">
                              <w:marLeft w:val="0"/>
                              <w:marRight w:val="0"/>
                              <w:marTop w:val="0"/>
                              <w:marBottom w:val="0"/>
                              <w:divBdr>
                                <w:top w:val="none" w:sz="0" w:space="0" w:color="auto"/>
                                <w:left w:val="none" w:sz="0" w:space="0" w:color="auto"/>
                                <w:bottom w:val="none" w:sz="0" w:space="0" w:color="auto"/>
                                <w:right w:val="none" w:sz="0" w:space="0" w:color="auto"/>
                              </w:divBdr>
                              <w:divsChild>
                                <w:div w:id="1491869044">
                                  <w:marLeft w:val="0"/>
                                  <w:marRight w:val="0"/>
                                  <w:marTop w:val="0"/>
                                  <w:marBottom w:val="0"/>
                                  <w:divBdr>
                                    <w:top w:val="none" w:sz="0" w:space="0" w:color="auto"/>
                                    <w:left w:val="none" w:sz="0" w:space="0" w:color="auto"/>
                                    <w:bottom w:val="none" w:sz="0" w:space="0" w:color="auto"/>
                                    <w:right w:val="none" w:sz="0" w:space="0" w:color="auto"/>
                                  </w:divBdr>
                                  <w:divsChild>
                                    <w:div w:id="1136724651">
                                      <w:marLeft w:val="0"/>
                                      <w:marRight w:val="0"/>
                                      <w:marTop w:val="0"/>
                                      <w:marBottom w:val="0"/>
                                      <w:divBdr>
                                        <w:top w:val="none" w:sz="0" w:space="0" w:color="auto"/>
                                        <w:left w:val="none" w:sz="0" w:space="0" w:color="auto"/>
                                        <w:bottom w:val="none" w:sz="0" w:space="0" w:color="auto"/>
                                        <w:right w:val="none" w:sz="0" w:space="0" w:color="auto"/>
                                      </w:divBdr>
                                      <w:divsChild>
                                        <w:div w:id="1464470410">
                                          <w:marLeft w:val="0"/>
                                          <w:marRight w:val="0"/>
                                          <w:marTop w:val="0"/>
                                          <w:marBottom w:val="0"/>
                                          <w:divBdr>
                                            <w:top w:val="single" w:sz="6" w:space="1" w:color="C9C4B1"/>
                                            <w:left w:val="single" w:sz="2" w:space="7" w:color="C9C4B1"/>
                                            <w:bottom w:val="single" w:sz="2" w:space="1" w:color="C9C4B1"/>
                                            <w:right w:val="single" w:sz="2" w:space="7" w:color="C9C4B1"/>
                                          </w:divBdr>
                                          <w:divsChild>
                                            <w:div w:id="378820092">
                                              <w:marLeft w:val="0"/>
                                              <w:marRight w:val="0"/>
                                              <w:marTop w:val="0"/>
                                              <w:marBottom w:val="0"/>
                                              <w:divBdr>
                                                <w:top w:val="none" w:sz="0" w:space="0" w:color="auto"/>
                                                <w:left w:val="none" w:sz="0" w:space="0" w:color="auto"/>
                                                <w:bottom w:val="none" w:sz="0" w:space="0" w:color="auto"/>
                                                <w:right w:val="none" w:sz="0" w:space="0" w:color="auto"/>
                                              </w:divBdr>
                                              <w:divsChild>
                                                <w:div w:id="18151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7791181">
      <w:bodyDiv w:val="1"/>
      <w:marLeft w:val="0"/>
      <w:marRight w:val="0"/>
      <w:marTop w:val="0"/>
      <w:marBottom w:val="0"/>
      <w:divBdr>
        <w:top w:val="none" w:sz="0" w:space="0" w:color="auto"/>
        <w:left w:val="none" w:sz="0" w:space="0" w:color="auto"/>
        <w:bottom w:val="none" w:sz="0" w:space="0" w:color="auto"/>
        <w:right w:val="none" w:sz="0" w:space="0" w:color="auto"/>
      </w:divBdr>
      <w:divsChild>
        <w:div w:id="1092898181">
          <w:marLeft w:val="240"/>
          <w:marRight w:val="0"/>
          <w:marTop w:val="240"/>
          <w:marBottom w:val="240"/>
          <w:divBdr>
            <w:top w:val="none" w:sz="0" w:space="0" w:color="auto"/>
            <w:left w:val="none" w:sz="0" w:space="0" w:color="auto"/>
            <w:bottom w:val="none" w:sz="0" w:space="0" w:color="auto"/>
            <w:right w:val="none" w:sz="0" w:space="0" w:color="auto"/>
          </w:divBdr>
        </w:div>
      </w:divsChild>
    </w:div>
    <w:div w:id="217978567">
      <w:bodyDiv w:val="1"/>
      <w:marLeft w:val="0"/>
      <w:marRight w:val="0"/>
      <w:marTop w:val="0"/>
      <w:marBottom w:val="0"/>
      <w:divBdr>
        <w:top w:val="none" w:sz="0" w:space="0" w:color="auto"/>
        <w:left w:val="none" w:sz="0" w:space="0" w:color="auto"/>
        <w:bottom w:val="none" w:sz="0" w:space="0" w:color="auto"/>
        <w:right w:val="none" w:sz="0" w:space="0" w:color="auto"/>
      </w:divBdr>
    </w:div>
    <w:div w:id="219101643">
      <w:bodyDiv w:val="1"/>
      <w:marLeft w:val="0"/>
      <w:marRight w:val="0"/>
      <w:marTop w:val="0"/>
      <w:marBottom w:val="0"/>
      <w:divBdr>
        <w:top w:val="none" w:sz="0" w:space="0" w:color="auto"/>
        <w:left w:val="none" w:sz="0" w:space="0" w:color="auto"/>
        <w:bottom w:val="none" w:sz="0" w:space="0" w:color="auto"/>
        <w:right w:val="none" w:sz="0" w:space="0" w:color="auto"/>
      </w:divBdr>
    </w:div>
    <w:div w:id="219171123">
      <w:bodyDiv w:val="1"/>
      <w:marLeft w:val="0"/>
      <w:marRight w:val="0"/>
      <w:marTop w:val="0"/>
      <w:marBottom w:val="0"/>
      <w:divBdr>
        <w:top w:val="none" w:sz="0" w:space="0" w:color="auto"/>
        <w:left w:val="none" w:sz="0" w:space="0" w:color="auto"/>
        <w:bottom w:val="none" w:sz="0" w:space="0" w:color="auto"/>
        <w:right w:val="none" w:sz="0" w:space="0" w:color="auto"/>
      </w:divBdr>
    </w:div>
    <w:div w:id="219633244">
      <w:bodyDiv w:val="1"/>
      <w:marLeft w:val="0"/>
      <w:marRight w:val="0"/>
      <w:marTop w:val="0"/>
      <w:marBottom w:val="0"/>
      <w:divBdr>
        <w:top w:val="none" w:sz="0" w:space="0" w:color="auto"/>
        <w:left w:val="none" w:sz="0" w:space="0" w:color="auto"/>
        <w:bottom w:val="none" w:sz="0" w:space="0" w:color="auto"/>
        <w:right w:val="none" w:sz="0" w:space="0" w:color="auto"/>
      </w:divBdr>
    </w:div>
    <w:div w:id="220601497">
      <w:bodyDiv w:val="1"/>
      <w:marLeft w:val="0"/>
      <w:marRight w:val="0"/>
      <w:marTop w:val="0"/>
      <w:marBottom w:val="0"/>
      <w:divBdr>
        <w:top w:val="none" w:sz="0" w:space="0" w:color="auto"/>
        <w:left w:val="none" w:sz="0" w:space="0" w:color="auto"/>
        <w:bottom w:val="none" w:sz="0" w:space="0" w:color="auto"/>
        <w:right w:val="none" w:sz="0" w:space="0" w:color="auto"/>
      </w:divBdr>
    </w:div>
    <w:div w:id="221184448">
      <w:bodyDiv w:val="1"/>
      <w:marLeft w:val="0"/>
      <w:marRight w:val="0"/>
      <w:marTop w:val="0"/>
      <w:marBottom w:val="0"/>
      <w:divBdr>
        <w:top w:val="none" w:sz="0" w:space="0" w:color="auto"/>
        <w:left w:val="none" w:sz="0" w:space="0" w:color="auto"/>
        <w:bottom w:val="none" w:sz="0" w:space="0" w:color="auto"/>
        <w:right w:val="none" w:sz="0" w:space="0" w:color="auto"/>
      </w:divBdr>
    </w:div>
    <w:div w:id="223099978">
      <w:bodyDiv w:val="1"/>
      <w:marLeft w:val="0"/>
      <w:marRight w:val="0"/>
      <w:marTop w:val="0"/>
      <w:marBottom w:val="0"/>
      <w:divBdr>
        <w:top w:val="none" w:sz="0" w:space="0" w:color="auto"/>
        <w:left w:val="none" w:sz="0" w:space="0" w:color="auto"/>
        <w:bottom w:val="none" w:sz="0" w:space="0" w:color="auto"/>
        <w:right w:val="none" w:sz="0" w:space="0" w:color="auto"/>
      </w:divBdr>
    </w:div>
    <w:div w:id="223760978">
      <w:bodyDiv w:val="1"/>
      <w:marLeft w:val="0"/>
      <w:marRight w:val="0"/>
      <w:marTop w:val="0"/>
      <w:marBottom w:val="0"/>
      <w:divBdr>
        <w:top w:val="none" w:sz="0" w:space="0" w:color="auto"/>
        <w:left w:val="none" w:sz="0" w:space="0" w:color="auto"/>
        <w:bottom w:val="none" w:sz="0" w:space="0" w:color="auto"/>
        <w:right w:val="none" w:sz="0" w:space="0" w:color="auto"/>
      </w:divBdr>
    </w:div>
    <w:div w:id="227963324">
      <w:bodyDiv w:val="1"/>
      <w:marLeft w:val="0"/>
      <w:marRight w:val="0"/>
      <w:marTop w:val="0"/>
      <w:marBottom w:val="0"/>
      <w:divBdr>
        <w:top w:val="none" w:sz="0" w:space="0" w:color="auto"/>
        <w:left w:val="none" w:sz="0" w:space="0" w:color="auto"/>
        <w:bottom w:val="none" w:sz="0" w:space="0" w:color="auto"/>
        <w:right w:val="none" w:sz="0" w:space="0" w:color="auto"/>
      </w:divBdr>
    </w:div>
    <w:div w:id="229972971">
      <w:bodyDiv w:val="1"/>
      <w:marLeft w:val="0"/>
      <w:marRight w:val="0"/>
      <w:marTop w:val="0"/>
      <w:marBottom w:val="0"/>
      <w:divBdr>
        <w:top w:val="none" w:sz="0" w:space="0" w:color="auto"/>
        <w:left w:val="none" w:sz="0" w:space="0" w:color="auto"/>
        <w:bottom w:val="none" w:sz="0" w:space="0" w:color="auto"/>
        <w:right w:val="none" w:sz="0" w:space="0" w:color="auto"/>
      </w:divBdr>
    </w:div>
    <w:div w:id="230627956">
      <w:bodyDiv w:val="1"/>
      <w:marLeft w:val="0"/>
      <w:marRight w:val="0"/>
      <w:marTop w:val="0"/>
      <w:marBottom w:val="0"/>
      <w:divBdr>
        <w:top w:val="none" w:sz="0" w:space="0" w:color="auto"/>
        <w:left w:val="none" w:sz="0" w:space="0" w:color="auto"/>
        <w:bottom w:val="none" w:sz="0" w:space="0" w:color="auto"/>
        <w:right w:val="none" w:sz="0" w:space="0" w:color="auto"/>
      </w:divBdr>
    </w:div>
    <w:div w:id="233197827">
      <w:bodyDiv w:val="1"/>
      <w:marLeft w:val="0"/>
      <w:marRight w:val="0"/>
      <w:marTop w:val="0"/>
      <w:marBottom w:val="0"/>
      <w:divBdr>
        <w:top w:val="none" w:sz="0" w:space="0" w:color="auto"/>
        <w:left w:val="none" w:sz="0" w:space="0" w:color="auto"/>
        <w:bottom w:val="none" w:sz="0" w:space="0" w:color="auto"/>
        <w:right w:val="none" w:sz="0" w:space="0" w:color="auto"/>
      </w:divBdr>
    </w:div>
    <w:div w:id="234628012">
      <w:bodyDiv w:val="1"/>
      <w:marLeft w:val="0"/>
      <w:marRight w:val="0"/>
      <w:marTop w:val="0"/>
      <w:marBottom w:val="0"/>
      <w:divBdr>
        <w:top w:val="none" w:sz="0" w:space="0" w:color="auto"/>
        <w:left w:val="none" w:sz="0" w:space="0" w:color="auto"/>
        <w:bottom w:val="none" w:sz="0" w:space="0" w:color="auto"/>
        <w:right w:val="none" w:sz="0" w:space="0" w:color="auto"/>
      </w:divBdr>
    </w:div>
    <w:div w:id="235408978">
      <w:bodyDiv w:val="1"/>
      <w:marLeft w:val="0"/>
      <w:marRight w:val="0"/>
      <w:marTop w:val="0"/>
      <w:marBottom w:val="0"/>
      <w:divBdr>
        <w:top w:val="none" w:sz="0" w:space="0" w:color="auto"/>
        <w:left w:val="none" w:sz="0" w:space="0" w:color="auto"/>
        <w:bottom w:val="none" w:sz="0" w:space="0" w:color="auto"/>
        <w:right w:val="none" w:sz="0" w:space="0" w:color="auto"/>
      </w:divBdr>
    </w:div>
    <w:div w:id="235433200">
      <w:bodyDiv w:val="1"/>
      <w:marLeft w:val="0"/>
      <w:marRight w:val="0"/>
      <w:marTop w:val="0"/>
      <w:marBottom w:val="0"/>
      <w:divBdr>
        <w:top w:val="none" w:sz="0" w:space="0" w:color="auto"/>
        <w:left w:val="none" w:sz="0" w:space="0" w:color="auto"/>
        <w:bottom w:val="none" w:sz="0" w:space="0" w:color="auto"/>
        <w:right w:val="none" w:sz="0" w:space="0" w:color="auto"/>
      </w:divBdr>
    </w:div>
    <w:div w:id="236792249">
      <w:bodyDiv w:val="1"/>
      <w:marLeft w:val="0"/>
      <w:marRight w:val="0"/>
      <w:marTop w:val="0"/>
      <w:marBottom w:val="0"/>
      <w:divBdr>
        <w:top w:val="none" w:sz="0" w:space="0" w:color="auto"/>
        <w:left w:val="none" w:sz="0" w:space="0" w:color="auto"/>
        <w:bottom w:val="none" w:sz="0" w:space="0" w:color="auto"/>
        <w:right w:val="none" w:sz="0" w:space="0" w:color="auto"/>
      </w:divBdr>
    </w:div>
    <w:div w:id="237859920">
      <w:bodyDiv w:val="1"/>
      <w:marLeft w:val="0"/>
      <w:marRight w:val="0"/>
      <w:marTop w:val="0"/>
      <w:marBottom w:val="0"/>
      <w:divBdr>
        <w:top w:val="none" w:sz="0" w:space="0" w:color="auto"/>
        <w:left w:val="none" w:sz="0" w:space="0" w:color="auto"/>
        <w:bottom w:val="none" w:sz="0" w:space="0" w:color="auto"/>
        <w:right w:val="none" w:sz="0" w:space="0" w:color="auto"/>
      </w:divBdr>
    </w:div>
    <w:div w:id="238558659">
      <w:bodyDiv w:val="1"/>
      <w:marLeft w:val="0"/>
      <w:marRight w:val="0"/>
      <w:marTop w:val="0"/>
      <w:marBottom w:val="0"/>
      <w:divBdr>
        <w:top w:val="none" w:sz="0" w:space="0" w:color="auto"/>
        <w:left w:val="none" w:sz="0" w:space="0" w:color="auto"/>
        <w:bottom w:val="none" w:sz="0" w:space="0" w:color="auto"/>
        <w:right w:val="none" w:sz="0" w:space="0" w:color="auto"/>
      </w:divBdr>
    </w:div>
    <w:div w:id="238758075">
      <w:bodyDiv w:val="1"/>
      <w:marLeft w:val="0"/>
      <w:marRight w:val="0"/>
      <w:marTop w:val="0"/>
      <w:marBottom w:val="0"/>
      <w:divBdr>
        <w:top w:val="none" w:sz="0" w:space="0" w:color="auto"/>
        <w:left w:val="none" w:sz="0" w:space="0" w:color="auto"/>
        <w:bottom w:val="none" w:sz="0" w:space="0" w:color="auto"/>
        <w:right w:val="none" w:sz="0" w:space="0" w:color="auto"/>
      </w:divBdr>
    </w:div>
    <w:div w:id="240995022">
      <w:bodyDiv w:val="1"/>
      <w:marLeft w:val="0"/>
      <w:marRight w:val="0"/>
      <w:marTop w:val="0"/>
      <w:marBottom w:val="0"/>
      <w:divBdr>
        <w:top w:val="none" w:sz="0" w:space="0" w:color="auto"/>
        <w:left w:val="none" w:sz="0" w:space="0" w:color="auto"/>
        <w:bottom w:val="none" w:sz="0" w:space="0" w:color="auto"/>
        <w:right w:val="none" w:sz="0" w:space="0" w:color="auto"/>
      </w:divBdr>
    </w:div>
    <w:div w:id="241109109">
      <w:bodyDiv w:val="1"/>
      <w:marLeft w:val="0"/>
      <w:marRight w:val="0"/>
      <w:marTop w:val="0"/>
      <w:marBottom w:val="0"/>
      <w:divBdr>
        <w:top w:val="none" w:sz="0" w:space="0" w:color="auto"/>
        <w:left w:val="none" w:sz="0" w:space="0" w:color="auto"/>
        <w:bottom w:val="none" w:sz="0" w:space="0" w:color="auto"/>
        <w:right w:val="none" w:sz="0" w:space="0" w:color="auto"/>
      </w:divBdr>
    </w:div>
    <w:div w:id="243146240">
      <w:bodyDiv w:val="1"/>
      <w:marLeft w:val="0"/>
      <w:marRight w:val="0"/>
      <w:marTop w:val="0"/>
      <w:marBottom w:val="0"/>
      <w:divBdr>
        <w:top w:val="none" w:sz="0" w:space="0" w:color="auto"/>
        <w:left w:val="none" w:sz="0" w:space="0" w:color="auto"/>
        <w:bottom w:val="none" w:sz="0" w:space="0" w:color="auto"/>
        <w:right w:val="none" w:sz="0" w:space="0" w:color="auto"/>
      </w:divBdr>
    </w:div>
    <w:div w:id="243153505">
      <w:bodyDiv w:val="1"/>
      <w:marLeft w:val="0"/>
      <w:marRight w:val="0"/>
      <w:marTop w:val="0"/>
      <w:marBottom w:val="0"/>
      <w:divBdr>
        <w:top w:val="none" w:sz="0" w:space="0" w:color="auto"/>
        <w:left w:val="none" w:sz="0" w:space="0" w:color="auto"/>
        <w:bottom w:val="none" w:sz="0" w:space="0" w:color="auto"/>
        <w:right w:val="none" w:sz="0" w:space="0" w:color="auto"/>
      </w:divBdr>
    </w:div>
    <w:div w:id="243489866">
      <w:bodyDiv w:val="1"/>
      <w:marLeft w:val="0"/>
      <w:marRight w:val="0"/>
      <w:marTop w:val="0"/>
      <w:marBottom w:val="0"/>
      <w:divBdr>
        <w:top w:val="none" w:sz="0" w:space="0" w:color="auto"/>
        <w:left w:val="none" w:sz="0" w:space="0" w:color="auto"/>
        <w:bottom w:val="none" w:sz="0" w:space="0" w:color="auto"/>
        <w:right w:val="none" w:sz="0" w:space="0" w:color="auto"/>
      </w:divBdr>
    </w:div>
    <w:div w:id="243799848">
      <w:bodyDiv w:val="1"/>
      <w:marLeft w:val="0"/>
      <w:marRight w:val="0"/>
      <w:marTop w:val="0"/>
      <w:marBottom w:val="0"/>
      <w:divBdr>
        <w:top w:val="none" w:sz="0" w:space="0" w:color="auto"/>
        <w:left w:val="none" w:sz="0" w:space="0" w:color="auto"/>
        <w:bottom w:val="none" w:sz="0" w:space="0" w:color="auto"/>
        <w:right w:val="none" w:sz="0" w:space="0" w:color="auto"/>
      </w:divBdr>
    </w:div>
    <w:div w:id="244801115">
      <w:bodyDiv w:val="1"/>
      <w:marLeft w:val="0"/>
      <w:marRight w:val="0"/>
      <w:marTop w:val="0"/>
      <w:marBottom w:val="0"/>
      <w:divBdr>
        <w:top w:val="none" w:sz="0" w:space="0" w:color="auto"/>
        <w:left w:val="none" w:sz="0" w:space="0" w:color="auto"/>
        <w:bottom w:val="none" w:sz="0" w:space="0" w:color="auto"/>
        <w:right w:val="none" w:sz="0" w:space="0" w:color="auto"/>
      </w:divBdr>
    </w:div>
    <w:div w:id="246960570">
      <w:bodyDiv w:val="1"/>
      <w:marLeft w:val="0"/>
      <w:marRight w:val="0"/>
      <w:marTop w:val="0"/>
      <w:marBottom w:val="0"/>
      <w:divBdr>
        <w:top w:val="none" w:sz="0" w:space="0" w:color="auto"/>
        <w:left w:val="none" w:sz="0" w:space="0" w:color="auto"/>
        <w:bottom w:val="none" w:sz="0" w:space="0" w:color="auto"/>
        <w:right w:val="none" w:sz="0" w:space="0" w:color="auto"/>
      </w:divBdr>
    </w:div>
    <w:div w:id="247542114">
      <w:bodyDiv w:val="1"/>
      <w:marLeft w:val="0"/>
      <w:marRight w:val="0"/>
      <w:marTop w:val="0"/>
      <w:marBottom w:val="0"/>
      <w:divBdr>
        <w:top w:val="none" w:sz="0" w:space="0" w:color="auto"/>
        <w:left w:val="none" w:sz="0" w:space="0" w:color="auto"/>
        <w:bottom w:val="none" w:sz="0" w:space="0" w:color="auto"/>
        <w:right w:val="none" w:sz="0" w:space="0" w:color="auto"/>
      </w:divBdr>
    </w:div>
    <w:div w:id="247809112">
      <w:bodyDiv w:val="1"/>
      <w:marLeft w:val="0"/>
      <w:marRight w:val="0"/>
      <w:marTop w:val="0"/>
      <w:marBottom w:val="0"/>
      <w:divBdr>
        <w:top w:val="none" w:sz="0" w:space="0" w:color="auto"/>
        <w:left w:val="none" w:sz="0" w:space="0" w:color="auto"/>
        <w:bottom w:val="none" w:sz="0" w:space="0" w:color="auto"/>
        <w:right w:val="none" w:sz="0" w:space="0" w:color="auto"/>
      </w:divBdr>
    </w:div>
    <w:div w:id="251089010">
      <w:bodyDiv w:val="1"/>
      <w:marLeft w:val="0"/>
      <w:marRight w:val="0"/>
      <w:marTop w:val="0"/>
      <w:marBottom w:val="0"/>
      <w:divBdr>
        <w:top w:val="none" w:sz="0" w:space="0" w:color="auto"/>
        <w:left w:val="none" w:sz="0" w:space="0" w:color="auto"/>
        <w:bottom w:val="none" w:sz="0" w:space="0" w:color="auto"/>
        <w:right w:val="none" w:sz="0" w:space="0" w:color="auto"/>
      </w:divBdr>
    </w:div>
    <w:div w:id="252789775">
      <w:bodyDiv w:val="1"/>
      <w:marLeft w:val="0"/>
      <w:marRight w:val="0"/>
      <w:marTop w:val="0"/>
      <w:marBottom w:val="0"/>
      <w:divBdr>
        <w:top w:val="none" w:sz="0" w:space="0" w:color="auto"/>
        <w:left w:val="none" w:sz="0" w:space="0" w:color="auto"/>
        <w:bottom w:val="none" w:sz="0" w:space="0" w:color="auto"/>
        <w:right w:val="none" w:sz="0" w:space="0" w:color="auto"/>
      </w:divBdr>
    </w:div>
    <w:div w:id="253439596">
      <w:bodyDiv w:val="1"/>
      <w:marLeft w:val="0"/>
      <w:marRight w:val="0"/>
      <w:marTop w:val="0"/>
      <w:marBottom w:val="0"/>
      <w:divBdr>
        <w:top w:val="none" w:sz="0" w:space="0" w:color="auto"/>
        <w:left w:val="none" w:sz="0" w:space="0" w:color="auto"/>
        <w:bottom w:val="none" w:sz="0" w:space="0" w:color="auto"/>
        <w:right w:val="none" w:sz="0" w:space="0" w:color="auto"/>
      </w:divBdr>
    </w:div>
    <w:div w:id="254478054">
      <w:bodyDiv w:val="1"/>
      <w:marLeft w:val="0"/>
      <w:marRight w:val="0"/>
      <w:marTop w:val="0"/>
      <w:marBottom w:val="0"/>
      <w:divBdr>
        <w:top w:val="none" w:sz="0" w:space="0" w:color="auto"/>
        <w:left w:val="none" w:sz="0" w:space="0" w:color="auto"/>
        <w:bottom w:val="none" w:sz="0" w:space="0" w:color="auto"/>
        <w:right w:val="none" w:sz="0" w:space="0" w:color="auto"/>
      </w:divBdr>
      <w:divsChild>
        <w:div w:id="1652708885">
          <w:marLeft w:val="240"/>
          <w:marRight w:val="0"/>
          <w:marTop w:val="240"/>
          <w:marBottom w:val="240"/>
          <w:divBdr>
            <w:top w:val="none" w:sz="0" w:space="0" w:color="auto"/>
            <w:left w:val="none" w:sz="0" w:space="0" w:color="auto"/>
            <w:bottom w:val="none" w:sz="0" w:space="0" w:color="auto"/>
            <w:right w:val="none" w:sz="0" w:space="0" w:color="auto"/>
          </w:divBdr>
        </w:div>
      </w:divsChild>
    </w:div>
    <w:div w:id="262614271">
      <w:bodyDiv w:val="1"/>
      <w:marLeft w:val="0"/>
      <w:marRight w:val="0"/>
      <w:marTop w:val="0"/>
      <w:marBottom w:val="0"/>
      <w:divBdr>
        <w:top w:val="none" w:sz="0" w:space="0" w:color="auto"/>
        <w:left w:val="none" w:sz="0" w:space="0" w:color="auto"/>
        <w:bottom w:val="none" w:sz="0" w:space="0" w:color="auto"/>
        <w:right w:val="none" w:sz="0" w:space="0" w:color="auto"/>
      </w:divBdr>
    </w:div>
    <w:div w:id="266737710">
      <w:bodyDiv w:val="1"/>
      <w:marLeft w:val="0"/>
      <w:marRight w:val="0"/>
      <w:marTop w:val="0"/>
      <w:marBottom w:val="0"/>
      <w:divBdr>
        <w:top w:val="none" w:sz="0" w:space="0" w:color="auto"/>
        <w:left w:val="none" w:sz="0" w:space="0" w:color="auto"/>
        <w:bottom w:val="none" w:sz="0" w:space="0" w:color="auto"/>
        <w:right w:val="none" w:sz="0" w:space="0" w:color="auto"/>
      </w:divBdr>
    </w:div>
    <w:div w:id="268589494">
      <w:bodyDiv w:val="1"/>
      <w:marLeft w:val="0"/>
      <w:marRight w:val="0"/>
      <w:marTop w:val="0"/>
      <w:marBottom w:val="0"/>
      <w:divBdr>
        <w:top w:val="none" w:sz="0" w:space="0" w:color="auto"/>
        <w:left w:val="none" w:sz="0" w:space="0" w:color="auto"/>
        <w:bottom w:val="none" w:sz="0" w:space="0" w:color="auto"/>
        <w:right w:val="none" w:sz="0" w:space="0" w:color="auto"/>
      </w:divBdr>
    </w:div>
    <w:div w:id="268899379">
      <w:bodyDiv w:val="1"/>
      <w:marLeft w:val="0"/>
      <w:marRight w:val="0"/>
      <w:marTop w:val="0"/>
      <w:marBottom w:val="0"/>
      <w:divBdr>
        <w:top w:val="none" w:sz="0" w:space="0" w:color="auto"/>
        <w:left w:val="none" w:sz="0" w:space="0" w:color="auto"/>
        <w:bottom w:val="none" w:sz="0" w:space="0" w:color="auto"/>
        <w:right w:val="none" w:sz="0" w:space="0" w:color="auto"/>
      </w:divBdr>
    </w:div>
    <w:div w:id="271866161">
      <w:bodyDiv w:val="1"/>
      <w:marLeft w:val="0"/>
      <w:marRight w:val="0"/>
      <w:marTop w:val="0"/>
      <w:marBottom w:val="0"/>
      <w:divBdr>
        <w:top w:val="none" w:sz="0" w:space="0" w:color="auto"/>
        <w:left w:val="none" w:sz="0" w:space="0" w:color="auto"/>
        <w:bottom w:val="none" w:sz="0" w:space="0" w:color="auto"/>
        <w:right w:val="none" w:sz="0" w:space="0" w:color="auto"/>
      </w:divBdr>
    </w:div>
    <w:div w:id="274095769">
      <w:bodyDiv w:val="1"/>
      <w:marLeft w:val="0"/>
      <w:marRight w:val="0"/>
      <w:marTop w:val="0"/>
      <w:marBottom w:val="0"/>
      <w:divBdr>
        <w:top w:val="none" w:sz="0" w:space="0" w:color="auto"/>
        <w:left w:val="none" w:sz="0" w:space="0" w:color="auto"/>
        <w:bottom w:val="none" w:sz="0" w:space="0" w:color="auto"/>
        <w:right w:val="none" w:sz="0" w:space="0" w:color="auto"/>
      </w:divBdr>
    </w:div>
    <w:div w:id="276059003">
      <w:bodyDiv w:val="1"/>
      <w:marLeft w:val="0"/>
      <w:marRight w:val="0"/>
      <w:marTop w:val="0"/>
      <w:marBottom w:val="0"/>
      <w:divBdr>
        <w:top w:val="none" w:sz="0" w:space="0" w:color="auto"/>
        <w:left w:val="none" w:sz="0" w:space="0" w:color="auto"/>
        <w:bottom w:val="none" w:sz="0" w:space="0" w:color="auto"/>
        <w:right w:val="none" w:sz="0" w:space="0" w:color="auto"/>
      </w:divBdr>
    </w:div>
    <w:div w:id="277303143">
      <w:bodyDiv w:val="1"/>
      <w:marLeft w:val="0"/>
      <w:marRight w:val="0"/>
      <w:marTop w:val="0"/>
      <w:marBottom w:val="0"/>
      <w:divBdr>
        <w:top w:val="none" w:sz="0" w:space="0" w:color="auto"/>
        <w:left w:val="none" w:sz="0" w:space="0" w:color="auto"/>
        <w:bottom w:val="none" w:sz="0" w:space="0" w:color="auto"/>
        <w:right w:val="none" w:sz="0" w:space="0" w:color="auto"/>
      </w:divBdr>
    </w:div>
    <w:div w:id="278949628">
      <w:bodyDiv w:val="1"/>
      <w:marLeft w:val="0"/>
      <w:marRight w:val="0"/>
      <w:marTop w:val="0"/>
      <w:marBottom w:val="0"/>
      <w:divBdr>
        <w:top w:val="none" w:sz="0" w:space="0" w:color="auto"/>
        <w:left w:val="none" w:sz="0" w:space="0" w:color="auto"/>
        <w:bottom w:val="none" w:sz="0" w:space="0" w:color="auto"/>
        <w:right w:val="none" w:sz="0" w:space="0" w:color="auto"/>
      </w:divBdr>
    </w:div>
    <w:div w:id="280764179">
      <w:bodyDiv w:val="1"/>
      <w:marLeft w:val="0"/>
      <w:marRight w:val="0"/>
      <w:marTop w:val="0"/>
      <w:marBottom w:val="0"/>
      <w:divBdr>
        <w:top w:val="none" w:sz="0" w:space="0" w:color="auto"/>
        <w:left w:val="none" w:sz="0" w:space="0" w:color="auto"/>
        <w:bottom w:val="none" w:sz="0" w:space="0" w:color="auto"/>
        <w:right w:val="none" w:sz="0" w:space="0" w:color="auto"/>
      </w:divBdr>
    </w:div>
    <w:div w:id="281688802">
      <w:bodyDiv w:val="1"/>
      <w:marLeft w:val="0"/>
      <w:marRight w:val="0"/>
      <w:marTop w:val="0"/>
      <w:marBottom w:val="0"/>
      <w:divBdr>
        <w:top w:val="none" w:sz="0" w:space="0" w:color="auto"/>
        <w:left w:val="none" w:sz="0" w:space="0" w:color="auto"/>
        <w:bottom w:val="none" w:sz="0" w:space="0" w:color="auto"/>
        <w:right w:val="none" w:sz="0" w:space="0" w:color="auto"/>
      </w:divBdr>
    </w:div>
    <w:div w:id="283075988">
      <w:bodyDiv w:val="1"/>
      <w:marLeft w:val="0"/>
      <w:marRight w:val="0"/>
      <w:marTop w:val="0"/>
      <w:marBottom w:val="0"/>
      <w:divBdr>
        <w:top w:val="none" w:sz="0" w:space="0" w:color="auto"/>
        <w:left w:val="none" w:sz="0" w:space="0" w:color="auto"/>
        <w:bottom w:val="none" w:sz="0" w:space="0" w:color="auto"/>
        <w:right w:val="none" w:sz="0" w:space="0" w:color="auto"/>
      </w:divBdr>
    </w:div>
    <w:div w:id="283318387">
      <w:bodyDiv w:val="1"/>
      <w:marLeft w:val="0"/>
      <w:marRight w:val="0"/>
      <w:marTop w:val="0"/>
      <w:marBottom w:val="0"/>
      <w:divBdr>
        <w:top w:val="none" w:sz="0" w:space="0" w:color="auto"/>
        <w:left w:val="none" w:sz="0" w:space="0" w:color="auto"/>
        <w:bottom w:val="none" w:sz="0" w:space="0" w:color="auto"/>
        <w:right w:val="none" w:sz="0" w:space="0" w:color="auto"/>
      </w:divBdr>
    </w:div>
    <w:div w:id="284120198">
      <w:bodyDiv w:val="1"/>
      <w:marLeft w:val="0"/>
      <w:marRight w:val="0"/>
      <w:marTop w:val="0"/>
      <w:marBottom w:val="0"/>
      <w:divBdr>
        <w:top w:val="none" w:sz="0" w:space="0" w:color="auto"/>
        <w:left w:val="none" w:sz="0" w:space="0" w:color="auto"/>
        <w:bottom w:val="none" w:sz="0" w:space="0" w:color="auto"/>
        <w:right w:val="none" w:sz="0" w:space="0" w:color="auto"/>
      </w:divBdr>
    </w:div>
    <w:div w:id="287980804">
      <w:bodyDiv w:val="1"/>
      <w:marLeft w:val="0"/>
      <w:marRight w:val="0"/>
      <w:marTop w:val="0"/>
      <w:marBottom w:val="0"/>
      <w:divBdr>
        <w:top w:val="none" w:sz="0" w:space="0" w:color="auto"/>
        <w:left w:val="none" w:sz="0" w:space="0" w:color="auto"/>
        <w:bottom w:val="none" w:sz="0" w:space="0" w:color="auto"/>
        <w:right w:val="none" w:sz="0" w:space="0" w:color="auto"/>
      </w:divBdr>
    </w:div>
    <w:div w:id="289092848">
      <w:bodyDiv w:val="1"/>
      <w:marLeft w:val="0"/>
      <w:marRight w:val="0"/>
      <w:marTop w:val="0"/>
      <w:marBottom w:val="0"/>
      <w:divBdr>
        <w:top w:val="none" w:sz="0" w:space="0" w:color="auto"/>
        <w:left w:val="none" w:sz="0" w:space="0" w:color="auto"/>
        <w:bottom w:val="none" w:sz="0" w:space="0" w:color="auto"/>
        <w:right w:val="none" w:sz="0" w:space="0" w:color="auto"/>
      </w:divBdr>
    </w:div>
    <w:div w:id="290137952">
      <w:bodyDiv w:val="1"/>
      <w:marLeft w:val="0"/>
      <w:marRight w:val="0"/>
      <w:marTop w:val="0"/>
      <w:marBottom w:val="0"/>
      <w:divBdr>
        <w:top w:val="none" w:sz="0" w:space="0" w:color="auto"/>
        <w:left w:val="none" w:sz="0" w:space="0" w:color="auto"/>
        <w:bottom w:val="none" w:sz="0" w:space="0" w:color="auto"/>
        <w:right w:val="none" w:sz="0" w:space="0" w:color="auto"/>
      </w:divBdr>
    </w:div>
    <w:div w:id="295257815">
      <w:bodyDiv w:val="1"/>
      <w:marLeft w:val="0"/>
      <w:marRight w:val="0"/>
      <w:marTop w:val="0"/>
      <w:marBottom w:val="0"/>
      <w:divBdr>
        <w:top w:val="none" w:sz="0" w:space="0" w:color="auto"/>
        <w:left w:val="none" w:sz="0" w:space="0" w:color="auto"/>
        <w:bottom w:val="none" w:sz="0" w:space="0" w:color="auto"/>
        <w:right w:val="none" w:sz="0" w:space="0" w:color="auto"/>
      </w:divBdr>
    </w:div>
    <w:div w:id="298459151">
      <w:bodyDiv w:val="1"/>
      <w:marLeft w:val="0"/>
      <w:marRight w:val="0"/>
      <w:marTop w:val="0"/>
      <w:marBottom w:val="0"/>
      <w:divBdr>
        <w:top w:val="none" w:sz="0" w:space="0" w:color="auto"/>
        <w:left w:val="none" w:sz="0" w:space="0" w:color="auto"/>
        <w:bottom w:val="none" w:sz="0" w:space="0" w:color="auto"/>
        <w:right w:val="none" w:sz="0" w:space="0" w:color="auto"/>
      </w:divBdr>
    </w:div>
    <w:div w:id="298850900">
      <w:bodyDiv w:val="1"/>
      <w:marLeft w:val="0"/>
      <w:marRight w:val="0"/>
      <w:marTop w:val="0"/>
      <w:marBottom w:val="0"/>
      <w:divBdr>
        <w:top w:val="none" w:sz="0" w:space="0" w:color="auto"/>
        <w:left w:val="none" w:sz="0" w:space="0" w:color="auto"/>
        <w:bottom w:val="none" w:sz="0" w:space="0" w:color="auto"/>
        <w:right w:val="none" w:sz="0" w:space="0" w:color="auto"/>
      </w:divBdr>
    </w:div>
    <w:div w:id="303237549">
      <w:bodyDiv w:val="1"/>
      <w:marLeft w:val="0"/>
      <w:marRight w:val="0"/>
      <w:marTop w:val="0"/>
      <w:marBottom w:val="0"/>
      <w:divBdr>
        <w:top w:val="none" w:sz="0" w:space="0" w:color="auto"/>
        <w:left w:val="none" w:sz="0" w:space="0" w:color="auto"/>
        <w:bottom w:val="none" w:sz="0" w:space="0" w:color="auto"/>
        <w:right w:val="none" w:sz="0" w:space="0" w:color="auto"/>
      </w:divBdr>
    </w:div>
    <w:div w:id="305135984">
      <w:bodyDiv w:val="1"/>
      <w:marLeft w:val="0"/>
      <w:marRight w:val="0"/>
      <w:marTop w:val="0"/>
      <w:marBottom w:val="0"/>
      <w:divBdr>
        <w:top w:val="none" w:sz="0" w:space="0" w:color="auto"/>
        <w:left w:val="none" w:sz="0" w:space="0" w:color="auto"/>
        <w:bottom w:val="none" w:sz="0" w:space="0" w:color="auto"/>
        <w:right w:val="none" w:sz="0" w:space="0" w:color="auto"/>
      </w:divBdr>
    </w:div>
    <w:div w:id="306860228">
      <w:bodyDiv w:val="1"/>
      <w:marLeft w:val="0"/>
      <w:marRight w:val="0"/>
      <w:marTop w:val="0"/>
      <w:marBottom w:val="0"/>
      <w:divBdr>
        <w:top w:val="none" w:sz="0" w:space="0" w:color="auto"/>
        <w:left w:val="none" w:sz="0" w:space="0" w:color="auto"/>
        <w:bottom w:val="none" w:sz="0" w:space="0" w:color="auto"/>
        <w:right w:val="none" w:sz="0" w:space="0" w:color="auto"/>
      </w:divBdr>
    </w:div>
    <w:div w:id="306936710">
      <w:bodyDiv w:val="1"/>
      <w:marLeft w:val="0"/>
      <w:marRight w:val="0"/>
      <w:marTop w:val="0"/>
      <w:marBottom w:val="0"/>
      <w:divBdr>
        <w:top w:val="none" w:sz="0" w:space="0" w:color="auto"/>
        <w:left w:val="none" w:sz="0" w:space="0" w:color="auto"/>
        <w:bottom w:val="none" w:sz="0" w:space="0" w:color="auto"/>
        <w:right w:val="none" w:sz="0" w:space="0" w:color="auto"/>
      </w:divBdr>
    </w:div>
    <w:div w:id="307054768">
      <w:bodyDiv w:val="1"/>
      <w:marLeft w:val="0"/>
      <w:marRight w:val="0"/>
      <w:marTop w:val="0"/>
      <w:marBottom w:val="0"/>
      <w:divBdr>
        <w:top w:val="none" w:sz="0" w:space="0" w:color="auto"/>
        <w:left w:val="none" w:sz="0" w:space="0" w:color="auto"/>
        <w:bottom w:val="none" w:sz="0" w:space="0" w:color="auto"/>
        <w:right w:val="none" w:sz="0" w:space="0" w:color="auto"/>
      </w:divBdr>
    </w:div>
    <w:div w:id="307369865">
      <w:bodyDiv w:val="1"/>
      <w:marLeft w:val="0"/>
      <w:marRight w:val="0"/>
      <w:marTop w:val="0"/>
      <w:marBottom w:val="0"/>
      <w:divBdr>
        <w:top w:val="none" w:sz="0" w:space="0" w:color="auto"/>
        <w:left w:val="none" w:sz="0" w:space="0" w:color="auto"/>
        <w:bottom w:val="none" w:sz="0" w:space="0" w:color="auto"/>
        <w:right w:val="none" w:sz="0" w:space="0" w:color="auto"/>
      </w:divBdr>
    </w:div>
    <w:div w:id="308748492">
      <w:bodyDiv w:val="1"/>
      <w:marLeft w:val="0"/>
      <w:marRight w:val="0"/>
      <w:marTop w:val="0"/>
      <w:marBottom w:val="0"/>
      <w:divBdr>
        <w:top w:val="none" w:sz="0" w:space="0" w:color="auto"/>
        <w:left w:val="none" w:sz="0" w:space="0" w:color="auto"/>
        <w:bottom w:val="none" w:sz="0" w:space="0" w:color="auto"/>
        <w:right w:val="none" w:sz="0" w:space="0" w:color="auto"/>
      </w:divBdr>
    </w:div>
    <w:div w:id="309944159">
      <w:bodyDiv w:val="1"/>
      <w:marLeft w:val="0"/>
      <w:marRight w:val="0"/>
      <w:marTop w:val="0"/>
      <w:marBottom w:val="0"/>
      <w:divBdr>
        <w:top w:val="none" w:sz="0" w:space="0" w:color="auto"/>
        <w:left w:val="none" w:sz="0" w:space="0" w:color="auto"/>
        <w:bottom w:val="none" w:sz="0" w:space="0" w:color="auto"/>
        <w:right w:val="none" w:sz="0" w:space="0" w:color="auto"/>
      </w:divBdr>
    </w:div>
    <w:div w:id="310256544">
      <w:bodyDiv w:val="1"/>
      <w:marLeft w:val="0"/>
      <w:marRight w:val="0"/>
      <w:marTop w:val="0"/>
      <w:marBottom w:val="0"/>
      <w:divBdr>
        <w:top w:val="none" w:sz="0" w:space="0" w:color="auto"/>
        <w:left w:val="none" w:sz="0" w:space="0" w:color="auto"/>
        <w:bottom w:val="none" w:sz="0" w:space="0" w:color="auto"/>
        <w:right w:val="none" w:sz="0" w:space="0" w:color="auto"/>
      </w:divBdr>
    </w:div>
    <w:div w:id="314796237">
      <w:bodyDiv w:val="1"/>
      <w:marLeft w:val="0"/>
      <w:marRight w:val="0"/>
      <w:marTop w:val="0"/>
      <w:marBottom w:val="0"/>
      <w:divBdr>
        <w:top w:val="none" w:sz="0" w:space="0" w:color="auto"/>
        <w:left w:val="none" w:sz="0" w:space="0" w:color="auto"/>
        <w:bottom w:val="none" w:sz="0" w:space="0" w:color="auto"/>
        <w:right w:val="none" w:sz="0" w:space="0" w:color="auto"/>
      </w:divBdr>
    </w:div>
    <w:div w:id="315190829">
      <w:bodyDiv w:val="1"/>
      <w:marLeft w:val="0"/>
      <w:marRight w:val="0"/>
      <w:marTop w:val="0"/>
      <w:marBottom w:val="0"/>
      <w:divBdr>
        <w:top w:val="none" w:sz="0" w:space="0" w:color="auto"/>
        <w:left w:val="none" w:sz="0" w:space="0" w:color="auto"/>
        <w:bottom w:val="none" w:sz="0" w:space="0" w:color="auto"/>
        <w:right w:val="none" w:sz="0" w:space="0" w:color="auto"/>
      </w:divBdr>
    </w:div>
    <w:div w:id="315452715">
      <w:bodyDiv w:val="1"/>
      <w:marLeft w:val="0"/>
      <w:marRight w:val="0"/>
      <w:marTop w:val="0"/>
      <w:marBottom w:val="0"/>
      <w:divBdr>
        <w:top w:val="none" w:sz="0" w:space="0" w:color="auto"/>
        <w:left w:val="none" w:sz="0" w:space="0" w:color="auto"/>
        <w:bottom w:val="none" w:sz="0" w:space="0" w:color="auto"/>
        <w:right w:val="none" w:sz="0" w:space="0" w:color="auto"/>
      </w:divBdr>
    </w:div>
    <w:div w:id="316954359">
      <w:bodyDiv w:val="1"/>
      <w:marLeft w:val="0"/>
      <w:marRight w:val="0"/>
      <w:marTop w:val="0"/>
      <w:marBottom w:val="0"/>
      <w:divBdr>
        <w:top w:val="none" w:sz="0" w:space="0" w:color="auto"/>
        <w:left w:val="none" w:sz="0" w:space="0" w:color="auto"/>
        <w:bottom w:val="none" w:sz="0" w:space="0" w:color="auto"/>
        <w:right w:val="none" w:sz="0" w:space="0" w:color="auto"/>
      </w:divBdr>
    </w:div>
    <w:div w:id="317420309">
      <w:bodyDiv w:val="1"/>
      <w:marLeft w:val="0"/>
      <w:marRight w:val="0"/>
      <w:marTop w:val="0"/>
      <w:marBottom w:val="0"/>
      <w:divBdr>
        <w:top w:val="none" w:sz="0" w:space="0" w:color="auto"/>
        <w:left w:val="none" w:sz="0" w:space="0" w:color="auto"/>
        <w:bottom w:val="none" w:sz="0" w:space="0" w:color="auto"/>
        <w:right w:val="none" w:sz="0" w:space="0" w:color="auto"/>
      </w:divBdr>
    </w:div>
    <w:div w:id="320815501">
      <w:bodyDiv w:val="1"/>
      <w:marLeft w:val="0"/>
      <w:marRight w:val="0"/>
      <w:marTop w:val="0"/>
      <w:marBottom w:val="0"/>
      <w:divBdr>
        <w:top w:val="none" w:sz="0" w:space="0" w:color="auto"/>
        <w:left w:val="none" w:sz="0" w:space="0" w:color="auto"/>
        <w:bottom w:val="none" w:sz="0" w:space="0" w:color="auto"/>
        <w:right w:val="none" w:sz="0" w:space="0" w:color="auto"/>
      </w:divBdr>
    </w:div>
    <w:div w:id="323554652">
      <w:bodyDiv w:val="1"/>
      <w:marLeft w:val="0"/>
      <w:marRight w:val="0"/>
      <w:marTop w:val="0"/>
      <w:marBottom w:val="0"/>
      <w:divBdr>
        <w:top w:val="none" w:sz="0" w:space="0" w:color="auto"/>
        <w:left w:val="none" w:sz="0" w:space="0" w:color="auto"/>
        <w:bottom w:val="none" w:sz="0" w:space="0" w:color="auto"/>
        <w:right w:val="none" w:sz="0" w:space="0" w:color="auto"/>
      </w:divBdr>
    </w:div>
    <w:div w:id="324826651">
      <w:bodyDiv w:val="1"/>
      <w:marLeft w:val="0"/>
      <w:marRight w:val="0"/>
      <w:marTop w:val="0"/>
      <w:marBottom w:val="0"/>
      <w:divBdr>
        <w:top w:val="none" w:sz="0" w:space="0" w:color="auto"/>
        <w:left w:val="none" w:sz="0" w:space="0" w:color="auto"/>
        <w:bottom w:val="none" w:sz="0" w:space="0" w:color="auto"/>
        <w:right w:val="none" w:sz="0" w:space="0" w:color="auto"/>
      </w:divBdr>
    </w:div>
    <w:div w:id="325481339">
      <w:bodyDiv w:val="1"/>
      <w:marLeft w:val="0"/>
      <w:marRight w:val="0"/>
      <w:marTop w:val="0"/>
      <w:marBottom w:val="0"/>
      <w:divBdr>
        <w:top w:val="none" w:sz="0" w:space="0" w:color="auto"/>
        <w:left w:val="none" w:sz="0" w:space="0" w:color="auto"/>
        <w:bottom w:val="none" w:sz="0" w:space="0" w:color="auto"/>
        <w:right w:val="none" w:sz="0" w:space="0" w:color="auto"/>
      </w:divBdr>
    </w:div>
    <w:div w:id="325714763">
      <w:bodyDiv w:val="1"/>
      <w:marLeft w:val="0"/>
      <w:marRight w:val="0"/>
      <w:marTop w:val="0"/>
      <w:marBottom w:val="0"/>
      <w:divBdr>
        <w:top w:val="none" w:sz="0" w:space="0" w:color="auto"/>
        <w:left w:val="none" w:sz="0" w:space="0" w:color="auto"/>
        <w:bottom w:val="none" w:sz="0" w:space="0" w:color="auto"/>
        <w:right w:val="none" w:sz="0" w:space="0" w:color="auto"/>
      </w:divBdr>
    </w:div>
    <w:div w:id="325865073">
      <w:bodyDiv w:val="1"/>
      <w:marLeft w:val="0"/>
      <w:marRight w:val="0"/>
      <w:marTop w:val="0"/>
      <w:marBottom w:val="0"/>
      <w:divBdr>
        <w:top w:val="none" w:sz="0" w:space="0" w:color="auto"/>
        <w:left w:val="none" w:sz="0" w:space="0" w:color="auto"/>
        <w:bottom w:val="none" w:sz="0" w:space="0" w:color="auto"/>
        <w:right w:val="none" w:sz="0" w:space="0" w:color="auto"/>
      </w:divBdr>
    </w:div>
    <w:div w:id="326443374">
      <w:bodyDiv w:val="1"/>
      <w:marLeft w:val="0"/>
      <w:marRight w:val="0"/>
      <w:marTop w:val="0"/>
      <w:marBottom w:val="0"/>
      <w:divBdr>
        <w:top w:val="none" w:sz="0" w:space="0" w:color="auto"/>
        <w:left w:val="none" w:sz="0" w:space="0" w:color="auto"/>
        <w:bottom w:val="none" w:sz="0" w:space="0" w:color="auto"/>
        <w:right w:val="none" w:sz="0" w:space="0" w:color="auto"/>
      </w:divBdr>
    </w:div>
    <w:div w:id="326641717">
      <w:bodyDiv w:val="1"/>
      <w:marLeft w:val="0"/>
      <w:marRight w:val="0"/>
      <w:marTop w:val="0"/>
      <w:marBottom w:val="0"/>
      <w:divBdr>
        <w:top w:val="none" w:sz="0" w:space="0" w:color="auto"/>
        <w:left w:val="none" w:sz="0" w:space="0" w:color="auto"/>
        <w:bottom w:val="none" w:sz="0" w:space="0" w:color="auto"/>
        <w:right w:val="none" w:sz="0" w:space="0" w:color="auto"/>
      </w:divBdr>
    </w:div>
    <w:div w:id="326859387">
      <w:bodyDiv w:val="1"/>
      <w:marLeft w:val="0"/>
      <w:marRight w:val="0"/>
      <w:marTop w:val="0"/>
      <w:marBottom w:val="0"/>
      <w:divBdr>
        <w:top w:val="none" w:sz="0" w:space="0" w:color="auto"/>
        <w:left w:val="none" w:sz="0" w:space="0" w:color="auto"/>
        <w:bottom w:val="none" w:sz="0" w:space="0" w:color="auto"/>
        <w:right w:val="none" w:sz="0" w:space="0" w:color="auto"/>
      </w:divBdr>
    </w:div>
    <w:div w:id="329260148">
      <w:bodyDiv w:val="1"/>
      <w:marLeft w:val="0"/>
      <w:marRight w:val="0"/>
      <w:marTop w:val="0"/>
      <w:marBottom w:val="0"/>
      <w:divBdr>
        <w:top w:val="none" w:sz="0" w:space="0" w:color="auto"/>
        <w:left w:val="none" w:sz="0" w:space="0" w:color="auto"/>
        <w:bottom w:val="none" w:sz="0" w:space="0" w:color="auto"/>
        <w:right w:val="none" w:sz="0" w:space="0" w:color="auto"/>
      </w:divBdr>
    </w:div>
    <w:div w:id="333190526">
      <w:bodyDiv w:val="1"/>
      <w:marLeft w:val="0"/>
      <w:marRight w:val="0"/>
      <w:marTop w:val="0"/>
      <w:marBottom w:val="0"/>
      <w:divBdr>
        <w:top w:val="none" w:sz="0" w:space="0" w:color="auto"/>
        <w:left w:val="none" w:sz="0" w:space="0" w:color="auto"/>
        <w:bottom w:val="none" w:sz="0" w:space="0" w:color="auto"/>
        <w:right w:val="none" w:sz="0" w:space="0" w:color="auto"/>
      </w:divBdr>
    </w:div>
    <w:div w:id="337272265">
      <w:bodyDiv w:val="1"/>
      <w:marLeft w:val="0"/>
      <w:marRight w:val="0"/>
      <w:marTop w:val="0"/>
      <w:marBottom w:val="0"/>
      <w:divBdr>
        <w:top w:val="none" w:sz="0" w:space="0" w:color="auto"/>
        <w:left w:val="none" w:sz="0" w:space="0" w:color="auto"/>
        <w:bottom w:val="none" w:sz="0" w:space="0" w:color="auto"/>
        <w:right w:val="none" w:sz="0" w:space="0" w:color="auto"/>
      </w:divBdr>
    </w:div>
    <w:div w:id="342053756">
      <w:bodyDiv w:val="1"/>
      <w:marLeft w:val="0"/>
      <w:marRight w:val="0"/>
      <w:marTop w:val="0"/>
      <w:marBottom w:val="0"/>
      <w:divBdr>
        <w:top w:val="none" w:sz="0" w:space="0" w:color="auto"/>
        <w:left w:val="none" w:sz="0" w:space="0" w:color="auto"/>
        <w:bottom w:val="none" w:sz="0" w:space="0" w:color="auto"/>
        <w:right w:val="none" w:sz="0" w:space="0" w:color="auto"/>
      </w:divBdr>
    </w:div>
    <w:div w:id="342055881">
      <w:bodyDiv w:val="1"/>
      <w:marLeft w:val="0"/>
      <w:marRight w:val="0"/>
      <w:marTop w:val="0"/>
      <w:marBottom w:val="0"/>
      <w:divBdr>
        <w:top w:val="none" w:sz="0" w:space="0" w:color="auto"/>
        <w:left w:val="none" w:sz="0" w:space="0" w:color="auto"/>
        <w:bottom w:val="none" w:sz="0" w:space="0" w:color="auto"/>
        <w:right w:val="none" w:sz="0" w:space="0" w:color="auto"/>
      </w:divBdr>
    </w:div>
    <w:div w:id="342175243">
      <w:bodyDiv w:val="1"/>
      <w:marLeft w:val="0"/>
      <w:marRight w:val="0"/>
      <w:marTop w:val="0"/>
      <w:marBottom w:val="0"/>
      <w:divBdr>
        <w:top w:val="none" w:sz="0" w:space="0" w:color="auto"/>
        <w:left w:val="none" w:sz="0" w:space="0" w:color="auto"/>
        <w:bottom w:val="none" w:sz="0" w:space="0" w:color="auto"/>
        <w:right w:val="none" w:sz="0" w:space="0" w:color="auto"/>
      </w:divBdr>
    </w:div>
    <w:div w:id="343942199">
      <w:bodyDiv w:val="1"/>
      <w:marLeft w:val="0"/>
      <w:marRight w:val="0"/>
      <w:marTop w:val="0"/>
      <w:marBottom w:val="0"/>
      <w:divBdr>
        <w:top w:val="none" w:sz="0" w:space="0" w:color="auto"/>
        <w:left w:val="none" w:sz="0" w:space="0" w:color="auto"/>
        <w:bottom w:val="none" w:sz="0" w:space="0" w:color="auto"/>
        <w:right w:val="none" w:sz="0" w:space="0" w:color="auto"/>
      </w:divBdr>
    </w:div>
    <w:div w:id="346324600">
      <w:bodyDiv w:val="1"/>
      <w:marLeft w:val="0"/>
      <w:marRight w:val="0"/>
      <w:marTop w:val="0"/>
      <w:marBottom w:val="0"/>
      <w:divBdr>
        <w:top w:val="none" w:sz="0" w:space="0" w:color="auto"/>
        <w:left w:val="none" w:sz="0" w:space="0" w:color="auto"/>
        <w:bottom w:val="none" w:sz="0" w:space="0" w:color="auto"/>
        <w:right w:val="none" w:sz="0" w:space="0" w:color="auto"/>
      </w:divBdr>
    </w:div>
    <w:div w:id="347828709">
      <w:bodyDiv w:val="1"/>
      <w:marLeft w:val="0"/>
      <w:marRight w:val="0"/>
      <w:marTop w:val="0"/>
      <w:marBottom w:val="0"/>
      <w:divBdr>
        <w:top w:val="none" w:sz="0" w:space="0" w:color="auto"/>
        <w:left w:val="none" w:sz="0" w:space="0" w:color="auto"/>
        <w:bottom w:val="none" w:sz="0" w:space="0" w:color="auto"/>
        <w:right w:val="none" w:sz="0" w:space="0" w:color="auto"/>
      </w:divBdr>
    </w:div>
    <w:div w:id="348917145">
      <w:bodyDiv w:val="1"/>
      <w:marLeft w:val="0"/>
      <w:marRight w:val="0"/>
      <w:marTop w:val="0"/>
      <w:marBottom w:val="0"/>
      <w:divBdr>
        <w:top w:val="none" w:sz="0" w:space="0" w:color="auto"/>
        <w:left w:val="none" w:sz="0" w:space="0" w:color="auto"/>
        <w:bottom w:val="none" w:sz="0" w:space="0" w:color="auto"/>
        <w:right w:val="none" w:sz="0" w:space="0" w:color="auto"/>
      </w:divBdr>
    </w:div>
    <w:div w:id="351498260">
      <w:bodyDiv w:val="1"/>
      <w:marLeft w:val="0"/>
      <w:marRight w:val="0"/>
      <w:marTop w:val="0"/>
      <w:marBottom w:val="0"/>
      <w:divBdr>
        <w:top w:val="none" w:sz="0" w:space="0" w:color="auto"/>
        <w:left w:val="none" w:sz="0" w:space="0" w:color="auto"/>
        <w:bottom w:val="none" w:sz="0" w:space="0" w:color="auto"/>
        <w:right w:val="none" w:sz="0" w:space="0" w:color="auto"/>
      </w:divBdr>
    </w:div>
    <w:div w:id="352851669">
      <w:bodyDiv w:val="1"/>
      <w:marLeft w:val="0"/>
      <w:marRight w:val="0"/>
      <w:marTop w:val="0"/>
      <w:marBottom w:val="0"/>
      <w:divBdr>
        <w:top w:val="none" w:sz="0" w:space="0" w:color="auto"/>
        <w:left w:val="none" w:sz="0" w:space="0" w:color="auto"/>
        <w:bottom w:val="none" w:sz="0" w:space="0" w:color="auto"/>
        <w:right w:val="none" w:sz="0" w:space="0" w:color="auto"/>
      </w:divBdr>
    </w:div>
    <w:div w:id="353961445">
      <w:bodyDiv w:val="1"/>
      <w:marLeft w:val="0"/>
      <w:marRight w:val="0"/>
      <w:marTop w:val="0"/>
      <w:marBottom w:val="0"/>
      <w:divBdr>
        <w:top w:val="none" w:sz="0" w:space="0" w:color="auto"/>
        <w:left w:val="none" w:sz="0" w:space="0" w:color="auto"/>
        <w:bottom w:val="none" w:sz="0" w:space="0" w:color="auto"/>
        <w:right w:val="none" w:sz="0" w:space="0" w:color="auto"/>
      </w:divBdr>
    </w:div>
    <w:div w:id="354236739">
      <w:bodyDiv w:val="1"/>
      <w:marLeft w:val="0"/>
      <w:marRight w:val="0"/>
      <w:marTop w:val="0"/>
      <w:marBottom w:val="0"/>
      <w:divBdr>
        <w:top w:val="none" w:sz="0" w:space="0" w:color="auto"/>
        <w:left w:val="none" w:sz="0" w:space="0" w:color="auto"/>
        <w:bottom w:val="none" w:sz="0" w:space="0" w:color="auto"/>
        <w:right w:val="none" w:sz="0" w:space="0" w:color="auto"/>
      </w:divBdr>
    </w:div>
    <w:div w:id="358513834">
      <w:bodyDiv w:val="1"/>
      <w:marLeft w:val="0"/>
      <w:marRight w:val="0"/>
      <w:marTop w:val="0"/>
      <w:marBottom w:val="0"/>
      <w:divBdr>
        <w:top w:val="none" w:sz="0" w:space="0" w:color="auto"/>
        <w:left w:val="none" w:sz="0" w:space="0" w:color="auto"/>
        <w:bottom w:val="none" w:sz="0" w:space="0" w:color="auto"/>
        <w:right w:val="none" w:sz="0" w:space="0" w:color="auto"/>
      </w:divBdr>
    </w:div>
    <w:div w:id="358942753">
      <w:bodyDiv w:val="1"/>
      <w:marLeft w:val="0"/>
      <w:marRight w:val="0"/>
      <w:marTop w:val="0"/>
      <w:marBottom w:val="0"/>
      <w:divBdr>
        <w:top w:val="none" w:sz="0" w:space="0" w:color="auto"/>
        <w:left w:val="none" w:sz="0" w:space="0" w:color="auto"/>
        <w:bottom w:val="none" w:sz="0" w:space="0" w:color="auto"/>
        <w:right w:val="none" w:sz="0" w:space="0" w:color="auto"/>
      </w:divBdr>
    </w:div>
    <w:div w:id="359018142">
      <w:bodyDiv w:val="1"/>
      <w:marLeft w:val="0"/>
      <w:marRight w:val="0"/>
      <w:marTop w:val="0"/>
      <w:marBottom w:val="0"/>
      <w:divBdr>
        <w:top w:val="none" w:sz="0" w:space="0" w:color="auto"/>
        <w:left w:val="none" w:sz="0" w:space="0" w:color="auto"/>
        <w:bottom w:val="none" w:sz="0" w:space="0" w:color="auto"/>
        <w:right w:val="none" w:sz="0" w:space="0" w:color="auto"/>
      </w:divBdr>
    </w:div>
    <w:div w:id="359866724">
      <w:bodyDiv w:val="1"/>
      <w:marLeft w:val="0"/>
      <w:marRight w:val="0"/>
      <w:marTop w:val="0"/>
      <w:marBottom w:val="0"/>
      <w:divBdr>
        <w:top w:val="none" w:sz="0" w:space="0" w:color="auto"/>
        <w:left w:val="none" w:sz="0" w:space="0" w:color="auto"/>
        <w:bottom w:val="none" w:sz="0" w:space="0" w:color="auto"/>
        <w:right w:val="none" w:sz="0" w:space="0" w:color="auto"/>
      </w:divBdr>
    </w:div>
    <w:div w:id="369037032">
      <w:bodyDiv w:val="1"/>
      <w:marLeft w:val="0"/>
      <w:marRight w:val="0"/>
      <w:marTop w:val="0"/>
      <w:marBottom w:val="0"/>
      <w:divBdr>
        <w:top w:val="none" w:sz="0" w:space="0" w:color="auto"/>
        <w:left w:val="none" w:sz="0" w:space="0" w:color="auto"/>
        <w:bottom w:val="none" w:sz="0" w:space="0" w:color="auto"/>
        <w:right w:val="none" w:sz="0" w:space="0" w:color="auto"/>
      </w:divBdr>
    </w:div>
    <w:div w:id="370231508">
      <w:bodyDiv w:val="1"/>
      <w:marLeft w:val="0"/>
      <w:marRight w:val="0"/>
      <w:marTop w:val="0"/>
      <w:marBottom w:val="0"/>
      <w:divBdr>
        <w:top w:val="none" w:sz="0" w:space="0" w:color="auto"/>
        <w:left w:val="none" w:sz="0" w:space="0" w:color="auto"/>
        <w:bottom w:val="none" w:sz="0" w:space="0" w:color="auto"/>
        <w:right w:val="none" w:sz="0" w:space="0" w:color="auto"/>
      </w:divBdr>
    </w:div>
    <w:div w:id="372462428">
      <w:bodyDiv w:val="1"/>
      <w:marLeft w:val="0"/>
      <w:marRight w:val="0"/>
      <w:marTop w:val="0"/>
      <w:marBottom w:val="0"/>
      <w:divBdr>
        <w:top w:val="none" w:sz="0" w:space="0" w:color="auto"/>
        <w:left w:val="none" w:sz="0" w:space="0" w:color="auto"/>
        <w:bottom w:val="none" w:sz="0" w:space="0" w:color="auto"/>
        <w:right w:val="none" w:sz="0" w:space="0" w:color="auto"/>
      </w:divBdr>
    </w:div>
    <w:div w:id="372735150">
      <w:bodyDiv w:val="1"/>
      <w:marLeft w:val="0"/>
      <w:marRight w:val="0"/>
      <w:marTop w:val="0"/>
      <w:marBottom w:val="0"/>
      <w:divBdr>
        <w:top w:val="none" w:sz="0" w:space="0" w:color="auto"/>
        <w:left w:val="none" w:sz="0" w:space="0" w:color="auto"/>
        <w:bottom w:val="none" w:sz="0" w:space="0" w:color="auto"/>
        <w:right w:val="none" w:sz="0" w:space="0" w:color="auto"/>
      </w:divBdr>
    </w:div>
    <w:div w:id="373043835">
      <w:bodyDiv w:val="1"/>
      <w:marLeft w:val="0"/>
      <w:marRight w:val="0"/>
      <w:marTop w:val="0"/>
      <w:marBottom w:val="0"/>
      <w:divBdr>
        <w:top w:val="none" w:sz="0" w:space="0" w:color="auto"/>
        <w:left w:val="none" w:sz="0" w:space="0" w:color="auto"/>
        <w:bottom w:val="none" w:sz="0" w:space="0" w:color="auto"/>
        <w:right w:val="none" w:sz="0" w:space="0" w:color="auto"/>
      </w:divBdr>
    </w:div>
    <w:div w:id="373583331">
      <w:bodyDiv w:val="1"/>
      <w:marLeft w:val="0"/>
      <w:marRight w:val="0"/>
      <w:marTop w:val="0"/>
      <w:marBottom w:val="0"/>
      <w:divBdr>
        <w:top w:val="none" w:sz="0" w:space="0" w:color="auto"/>
        <w:left w:val="none" w:sz="0" w:space="0" w:color="auto"/>
        <w:bottom w:val="none" w:sz="0" w:space="0" w:color="auto"/>
        <w:right w:val="none" w:sz="0" w:space="0" w:color="auto"/>
      </w:divBdr>
    </w:div>
    <w:div w:id="374505417">
      <w:bodyDiv w:val="1"/>
      <w:marLeft w:val="0"/>
      <w:marRight w:val="0"/>
      <w:marTop w:val="0"/>
      <w:marBottom w:val="0"/>
      <w:divBdr>
        <w:top w:val="none" w:sz="0" w:space="0" w:color="auto"/>
        <w:left w:val="none" w:sz="0" w:space="0" w:color="auto"/>
        <w:bottom w:val="none" w:sz="0" w:space="0" w:color="auto"/>
        <w:right w:val="none" w:sz="0" w:space="0" w:color="auto"/>
      </w:divBdr>
    </w:div>
    <w:div w:id="374889057">
      <w:bodyDiv w:val="1"/>
      <w:marLeft w:val="0"/>
      <w:marRight w:val="0"/>
      <w:marTop w:val="0"/>
      <w:marBottom w:val="0"/>
      <w:divBdr>
        <w:top w:val="none" w:sz="0" w:space="0" w:color="auto"/>
        <w:left w:val="none" w:sz="0" w:space="0" w:color="auto"/>
        <w:bottom w:val="none" w:sz="0" w:space="0" w:color="auto"/>
        <w:right w:val="none" w:sz="0" w:space="0" w:color="auto"/>
      </w:divBdr>
    </w:div>
    <w:div w:id="380440298">
      <w:bodyDiv w:val="1"/>
      <w:marLeft w:val="0"/>
      <w:marRight w:val="0"/>
      <w:marTop w:val="0"/>
      <w:marBottom w:val="0"/>
      <w:divBdr>
        <w:top w:val="none" w:sz="0" w:space="0" w:color="auto"/>
        <w:left w:val="none" w:sz="0" w:space="0" w:color="auto"/>
        <w:bottom w:val="none" w:sz="0" w:space="0" w:color="auto"/>
        <w:right w:val="none" w:sz="0" w:space="0" w:color="auto"/>
      </w:divBdr>
    </w:div>
    <w:div w:id="380517142">
      <w:bodyDiv w:val="1"/>
      <w:marLeft w:val="0"/>
      <w:marRight w:val="0"/>
      <w:marTop w:val="0"/>
      <w:marBottom w:val="0"/>
      <w:divBdr>
        <w:top w:val="none" w:sz="0" w:space="0" w:color="auto"/>
        <w:left w:val="none" w:sz="0" w:space="0" w:color="auto"/>
        <w:bottom w:val="none" w:sz="0" w:space="0" w:color="auto"/>
        <w:right w:val="none" w:sz="0" w:space="0" w:color="auto"/>
      </w:divBdr>
    </w:div>
    <w:div w:id="381054658">
      <w:bodyDiv w:val="1"/>
      <w:marLeft w:val="0"/>
      <w:marRight w:val="0"/>
      <w:marTop w:val="0"/>
      <w:marBottom w:val="0"/>
      <w:divBdr>
        <w:top w:val="none" w:sz="0" w:space="0" w:color="auto"/>
        <w:left w:val="none" w:sz="0" w:space="0" w:color="auto"/>
        <w:bottom w:val="none" w:sz="0" w:space="0" w:color="auto"/>
        <w:right w:val="none" w:sz="0" w:space="0" w:color="auto"/>
      </w:divBdr>
    </w:div>
    <w:div w:id="382411083">
      <w:bodyDiv w:val="1"/>
      <w:marLeft w:val="0"/>
      <w:marRight w:val="0"/>
      <w:marTop w:val="0"/>
      <w:marBottom w:val="0"/>
      <w:divBdr>
        <w:top w:val="none" w:sz="0" w:space="0" w:color="auto"/>
        <w:left w:val="none" w:sz="0" w:space="0" w:color="auto"/>
        <w:bottom w:val="none" w:sz="0" w:space="0" w:color="auto"/>
        <w:right w:val="none" w:sz="0" w:space="0" w:color="auto"/>
      </w:divBdr>
    </w:div>
    <w:div w:id="383259303">
      <w:bodyDiv w:val="1"/>
      <w:marLeft w:val="0"/>
      <w:marRight w:val="0"/>
      <w:marTop w:val="0"/>
      <w:marBottom w:val="0"/>
      <w:divBdr>
        <w:top w:val="none" w:sz="0" w:space="0" w:color="auto"/>
        <w:left w:val="none" w:sz="0" w:space="0" w:color="auto"/>
        <w:bottom w:val="none" w:sz="0" w:space="0" w:color="auto"/>
        <w:right w:val="none" w:sz="0" w:space="0" w:color="auto"/>
      </w:divBdr>
    </w:div>
    <w:div w:id="384262868">
      <w:bodyDiv w:val="1"/>
      <w:marLeft w:val="0"/>
      <w:marRight w:val="0"/>
      <w:marTop w:val="0"/>
      <w:marBottom w:val="0"/>
      <w:divBdr>
        <w:top w:val="none" w:sz="0" w:space="0" w:color="auto"/>
        <w:left w:val="none" w:sz="0" w:space="0" w:color="auto"/>
        <w:bottom w:val="none" w:sz="0" w:space="0" w:color="auto"/>
        <w:right w:val="none" w:sz="0" w:space="0" w:color="auto"/>
      </w:divBdr>
    </w:div>
    <w:div w:id="385447228">
      <w:bodyDiv w:val="1"/>
      <w:marLeft w:val="0"/>
      <w:marRight w:val="0"/>
      <w:marTop w:val="0"/>
      <w:marBottom w:val="0"/>
      <w:divBdr>
        <w:top w:val="none" w:sz="0" w:space="0" w:color="auto"/>
        <w:left w:val="none" w:sz="0" w:space="0" w:color="auto"/>
        <w:bottom w:val="none" w:sz="0" w:space="0" w:color="auto"/>
        <w:right w:val="none" w:sz="0" w:space="0" w:color="auto"/>
      </w:divBdr>
    </w:div>
    <w:div w:id="386687806">
      <w:bodyDiv w:val="1"/>
      <w:marLeft w:val="0"/>
      <w:marRight w:val="0"/>
      <w:marTop w:val="0"/>
      <w:marBottom w:val="0"/>
      <w:divBdr>
        <w:top w:val="none" w:sz="0" w:space="0" w:color="auto"/>
        <w:left w:val="none" w:sz="0" w:space="0" w:color="auto"/>
        <w:bottom w:val="none" w:sz="0" w:space="0" w:color="auto"/>
        <w:right w:val="none" w:sz="0" w:space="0" w:color="auto"/>
      </w:divBdr>
    </w:div>
    <w:div w:id="387849292">
      <w:bodyDiv w:val="1"/>
      <w:marLeft w:val="0"/>
      <w:marRight w:val="0"/>
      <w:marTop w:val="0"/>
      <w:marBottom w:val="0"/>
      <w:divBdr>
        <w:top w:val="none" w:sz="0" w:space="0" w:color="auto"/>
        <w:left w:val="none" w:sz="0" w:space="0" w:color="auto"/>
        <w:bottom w:val="none" w:sz="0" w:space="0" w:color="auto"/>
        <w:right w:val="none" w:sz="0" w:space="0" w:color="auto"/>
      </w:divBdr>
    </w:div>
    <w:div w:id="389615597">
      <w:bodyDiv w:val="1"/>
      <w:marLeft w:val="0"/>
      <w:marRight w:val="0"/>
      <w:marTop w:val="0"/>
      <w:marBottom w:val="0"/>
      <w:divBdr>
        <w:top w:val="none" w:sz="0" w:space="0" w:color="auto"/>
        <w:left w:val="none" w:sz="0" w:space="0" w:color="auto"/>
        <w:bottom w:val="none" w:sz="0" w:space="0" w:color="auto"/>
        <w:right w:val="none" w:sz="0" w:space="0" w:color="auto"/>
      </w:divBdr>
    </w:div>
    <w:div w:id="389891404">
      <w:bodyDiv w:val="1"/>
      <w:marLeft w:val="0"/>
      <w:marRight w:val="0"/>
      <w:marTop w:val="0"/>
      <w:marBottom w:val="0"/>
      <w:divBdr>
        <w:top w:val="none" w:sz="0" w:space="0" w:color="auto"/>
        <w:left w:val="none" w:sz="0" w:space="0" w:color="auto"/>
        <w:bottom w:val="none" w:sz="0" w:space="0" w:color="auto"/>
        <w:right w:val="none" w:sz="0" w:space="0" w:color="auto"/>
      </w:divBdr>
    </w:div>
    <w:div w:id="392967654">
      <w:bodyDiv w:val="1"/>
      <w:marLeft w:val="0"/>
      <w:marRight w:val="0"/>
      <w:marTop w:val="0"/>
      <w:marBottom w:val="0"/>
      <w:divBdr>
        <w:top w:val="none" w:sz="0" w:space="0" w:color="auto"/>
        <w:left w:val="none" w:sz="0" w:space="0" w:color="auto"/>
        <w:bottom w:val="none" w:sz="0" w:space="0" w:color="auto"/>
        <w:right w:val="none" w:sz="0" w:space="0" w:color="auto"/>
      </w:divBdr>
    </w:div>
    <w:div w:id="393746292">
      <w:bodyDiv w:val="1"/>
      <w:marLeft w:val="0"/>
      <w:marRight w:val="0"/>
      <w:marTop w:val="0"/>
      <w:marBottom w:val="0"/>
      <w:divBdr>
        <w:top w:val="none" w:sz="0" w:space="0" w:color="auto"/>
        <w:left w:val="none" w:sz="0" w:space="0" w:color="auto"/>
        <w:bottom w:val="none" w:sz="0" w:space="0" w:color="auto"/>
        <w:right w:val="none" w:sz="0" w:space="0" w:color="auto"/>
      </w:divBdr>
    </w:div>
    <w:div w:id="395708229">
      <w:bodyDiv w:val="1"/>
      <w:marLeft w:val="0"/>
      <w:marRight w:val="0"/>
      <w:marTop w:val="0"/>
      <w:marBottom w:val="0"/>
      <w:divBdr>
        <w:top w:val="none" w:sz="0" w:space="0" w:color="auto"/>
        <w:left w:val="none" w:sz="0" w:space="0" w:color="auto"/>
        <w:bottom w:val="none" w:sz="0" w:space="0" w:color="auto"/>
        <w:right w:val="none" w:sz="0" w:space="0" w:color="auto"/>
      </w:divBdr>
    </w:div>
    <w:div w:id="397749120">
      <w:bodyDiv w:val="1"/>
      <w:marLeft w:val="0"/>
      <w:marRight w:val="0"/>
      <w:marTop w:val="0"/>
      <w:marBottom w:val="0"/>
      <w:divBdr>
        <w:top w:val="none" w:sz="0" w:space="0" w:color="auto"/>
        <w:left w:val="none" w:sz="0" w:space="0" w:color="auto"/>
        <w:bottom w:val="none" w:sz="0" w:space="0" w:color="auto"/>
        <w:right w:val="none" w:sz="0" w:space="0" w:color="auto"/>
      </w:divBdr>
    </w:div>
    <w:div w:id="398526204">
      <w:bodyDiv w:val="1"/>
      <w:marLeft w:val="0"/>
      <w:marRight w:val="0"/>
      <w:marTop w:val="0"/>
      <w:marBottom w:val="0"/>
      <w:divBdr>
        <w:top w:val="none" w:sz="0" w:space="0" w:color="auto"/>
        <w:left w:val="none" w:sz="0" w:space="0" w:color="auto"/>
        <w:bottom w:val="none" w:sz="0" w:space="0" w:color="auto"/>
        <w:right w:val="none" w:sz="0" w:space="0" w:color="auto"/>
      </w:divBdr>
    </w:div>
    <w:div w:id="400254968">
      <w:bodyDiv w:val="1"/>
      <w:marLeft w:val="0"/>
      <w:marRight w:val="0"/>
      <w:marTop w:val="0"/>
      <w:marBottom w:val="0"/>
      <w:divBdr>
        <w:top w:val="none" w:sz="0" w:space="0" w:color="auto"/>
        <w:left w:val="none" w:sz="0" w:space="0" w:color="auto"/>
        <w:bottom w:val="none" w:sz="0" w:space="0" w:color="auto"/>
        <w:right w:val="none" w:sz="0" w:space="0" w:color="auto"/>
      </w:divBdr>
    </w:div>
    <w:div w:id="401029677">
      <w:bodyDiv w:val="1"/>
      <w:marLeft w:val="0"/>
      <w:marRight w:val="0"/>
      <w:marTop w:val="0"/>
      <w:marBottom w:val="0"/>
      <w:divBdr>
        <w:top w:val="none" w:sz="0" w:space="0" w:color="auto"/>
        <w:left w:val="none" w:sz="0" w:space="0" w:color="auto"/>
        <w:bottom w:val="none" w:sz="0" w:space="0" w:color="auto"/>
        <w:right w:val="none" w:sz="0" w:space="0" w:color="auto"/>
      </w:divBdr>
    </w:div>
    <w:div w:id="401488959">
      <w:bodyDiv w:val="1"/>
      <w:marLeft w:val="0"/>
      <w:marRight w:val="0"/>
      <w:marTop w:val="0"/>
      <w:marBottom w:val="0"/>
      <w:divBdr>
        <w:top w:val="none" w:sz="0" w:space="0" w:color="auto"/>
        <w:left w:val="none" w:sz="0" w:space="0" w:color="auto"/>
        <w:bottom w:val="none" w:sz="0" w:space="0" w:color="auto"/>
        <w:right w:val="none" w:sz="0" w:space="0" w:color="auto"/>
      </w:divBdr>
    </w:div>
    <w:div w:id="401559935">
      <w:bodyDiv w:val="1"/>
      <w:marLeft w:val="0"/>
      <w:marRight w:val="0"/>
      <w:marTop w:val="0"/>
      <w:marBottom w:val="0"/>
      <w:divBdr>
        <w:top w:val="none" w:sz="0" w:space="0" w:color="auto"/>
        <w:left w:val="none" w:sz="0" w:space="0" w:color="auto"/>
        <w:bottom w:val="none" w:sz="0" w:space="0" w:color="auto"/>
        <w:right w:val="none" w:sz="0" w:space="0" w:color="auto"/>
      </w:divBdr>
    </w:div>
    <w:div w:id="404642457">
      <w:bodyDiv w:val="1"/>
      <w:marLeft w:val="0"/>
      <w:marRight w:val="0"/>
      <w:marTop w:val="0"/>
      <w:marBottom w:val="0"/>
      <w:divBdr>
        <w:top w:val="none" w:sz="0" w:space="0" w:color="auto"/>
        <w:left w:val="none" w:sz="0" w:space="0" w:color="auto"/>
        <w:bottom w:val="none" w:sz="0" w:space="0" w:color="auto"/>
        <w:right w:val="none" w:sz="0" w:space="0" w:color="auto"/>
      </w:divBdr>
    </w:div>
    <w:div w:id="409622726">
      <w:bodyDiv w:val="1"/>
      <w:marLeft w:val="0"/>
      <w:marRight w:val="0"/>
      <w:marTop w:val="0"/>
      <w:marBottom w:val="0"/>
      <w:divBdr>
        <w:top w:val="none" w:sz="0" w:space="0" w:color="auto"/>
        <w:left w:val="none" w:sz="0" w:space="0" w:color="auto"/>
        <w:bottom w:val="none" w:sz="0" w:space="0" w:color="auto"/>
        <w:right w:val="none" w:sz="0" w:space="0" w:color="auto"/>
      </w:divBdr>
    </w:div>
    <w:div w:id="409814777">
      <w:bodyDiv w:val="1"/>
      <w:marLeft w:val="0"/>
      <w:marRight w:val="0"/>
      <w:marTop w:val="0"/>
      <w:marBottom w:val="0"/>
      <w:divBdr>
        <w:top w:val="none" w:sz="0" w:space="0" w:color="auto"/>
        <w:left w:val="none" w:sz="0" w:space="0" w:color="auto"/>
        <w:bottom w:val="none" w:sz="0" w:space="0" w:color="auto"/>
        <w:right w:val="none" w:sz="0" w:space="0" w:color="auto"/>
      </w:divBdr>
    </w:div>
    <w:div w:id="410396726">
      <w:bodyDiv w:val="1"/>
      <w:marLeft w:val="0"/>
      <w:marRight w:val="0"/>
      <w:marTop w:val="0"/>
      <w:marBottom w:val="0"/>
      <w:divBdr>
        <w:top w:val="none" w:sz="0" w:space="0" w:color="auto"/>
        <w:left w:val="none" w:sz="0" w:space="0" w:color="auto"/>
        <w:bottom w:val="none" w:sz="0" w:space="0" w:color="auto"/>
        <w:right w:val="none" w:sz="0" w:space="0" w:color="auto"/>
      </w:divBdr>
    </w:div>
    <w:div w:id="415395537">
      <w:bodyDiv w:val="1"/>
      <w:marLeft w:val="0"/>
      <w:marRight w:val="0"/>
      <w:marTop w:val="0"/>
      <w:marBottom w:val="0"/>
      <w:divBdr>
        <w:top w:val="none" w:sz="0" w:space="0" w:color="auto"/>
        <w:left w:val="none" w:sz="0" w:space="0" w:color="auto"/>
        <w:bottom w:val="none" w:sz="0" w:space="0" w:color="auto"/>
        <w:right w:val="none" w:sz="0" w:space="0" w:color="auto"/>
      </w:divBdr>
    </w:div>
    <w:div w:id="416946409">
      <w:bodyDiv w:val="1"/>
      <w:marLeft w:val="0"/>
      <w:marRight w:val="0"/>
      <w:marTop w:val="0"/>
      <w:marBottom w:val="0"/>
      <w:divBdr>
        <w:top w:val="none" w:sz="0" w:space="0" w:color="auto"/>
        <w:left w:val="none" w:sz="0" w:space="0" w:color="auto"/>
        <w:bottom w:val="none" w:sz="0" w:space="0" w:color="auto"/>
        <w:right w:val="none" w:sz="0" w:space="0" w:color="auto"/>
      </w:divBdr>
    </w:div>
    <w:div w:id="417141551">
      <w:bodyDiv w:val="1"/>
      <w:marLeft w:val="0"/>
      <w:marRight w:val="0"/>
      <w:marTop w:val="0"/>
      <w:marBottom w:val="0"/>
      <w:divBdr>
        <w:top w:val="none" w:sz="0" w:space="0" w:color="auto"/>
        <w:left w:val="none" w:sz="0" w:space="0" w:color="auto"/>
        <w:bottom w:val="none" w:sz="0" w:space="0" w:color="auto"/>
        <w:right w:val="none" w:sz="0" w:space="0" w:color="auto"/>
      </w:divBdr>
    </w:div>
    <w:div w:id="421684395">
      <w:bodyDiv w:val="1"/>
      <w:marLeft w:val="0"/>
      <w:marRight w:val="0"/>
      <w:marTop w:val="0"/>
      <w:marBottom w:val="0"/>
      <w:divBdr>
        <w:top w:val="none" w:sz="0" w:space="0" w:color="auto"/>
        <w:left w:val="none" w:sz="0" w:space="0" w:color="auto"/>
        <w:bottom w:val="none" w:sz="0" w:space="0" w:color="auto"/>
        <w:right w:val="none" w:sz="0" w:space="0" w:color="auto"/>
      </w:divBdr>
    </w:div>
    <w:div w:id="421994983">
      <w:bodyDiv w:val="1"/>
      <w:marLeft w:val="0"/>
      <w:marRight w:val="0"/>
      <w:marTop w:val="0"/>
      <w:marBottom w:val="0"/>
      <w:divBdr>
        <w:top w:val="none" w:sz="0" w:space="0" w:color="auto"/>
        <w:left w:val="none" w:sz="0" w:space="0" w:color="auto"/>
        <w:bottom w:val="none" w:sz="0" w:space="0" w:color="auto"/>
        <w:right w:val="none" w:sz="0" w:space="0" w:color="auto"/>
      </w:divBdr>
    </w:div>
    <w:div w:id="423381984">
      <w:bodyDiv w:val="1"/>
      <w:marLeft w:val="0"/>
      <w:marRight w:val="0"/>
      <w:marTop w:val="0"/>
      <w:marBottom w:val="0"/>
      <w:divBdr>
        <w:top w:val="none" w:sz="0" w:space="0" w:color="auto"/>
        <w:left w:val="none" w:sz="0" w:space="0" w:color="auto"/>
        <w:bottom w:val="none" w:sz="0" w:space="0" w:color="auto"/>
        <w:right w:val="none" w:sz="0" w:space="0" w:color="auto"/>
      </w:divBdr>
    </w:div>
    <w:div w:id="425351317">
      <w:bodyDiv w:val="1"/>
      <w:marLeft w:val="0"/>
      <w:marRight w:val="0"/>
      <w:marTop w:val="0"/>
      <w:marBottom w:val="0"/>
      <w:divBdr>
        <w:top w:val="none" w:sz="0" w:space="0" w:color="auto"/>
        <w:left w:val="none" w:sz="0" w:space="0" w:color="auto"/>
        <w:bottom w:val="none" w:sz="0" w:space="0" w:color="auto"/>
        <w:right w:val="none" w:sz="0" w:space="0" w:color="auto"/>
      </w:divBdr>
    </w:div>
    <w:div w:id="425885618">
      <w:bodyDiv w:val="1"/>
      <w:marLeft w:val="0"/>
      <w:marRight w:val="0"/>
      <w:marTop w:val="0"/>
      <w:marBottom w:val="0"/>
      <w:divBdr>
        <w:top w:val="none" w:sz="0" w:space="0" w:color="auto"/>
        <w:left w:val="none" w:sz="0" w:space="0" w:color="auto"/>
        <w:bottom w:val="none" w:sz="0" w:space="0" w:color="auto"/>
        <w:right w:val="none" w:sz="0" w:space="0" w:color="auto"/>
      </w:divBdr>
    </w:div>
    <w:div w:id="427889929">
      <w:bodyDiv w:val="1"/>
      <w:marLeft w:val="0"/>
      <w:marRight w:val="0"/>
      <w:marTop w:val="0"/>
      <w:marBottom w:val="0"/>
      <w:divBdr>
        <w:top w:val="none" w:sz="0" w:space="0" w:color="auto"/>
        <w:left w:val="none" w:sz="0" w:space="0" w:color="auto"/>
        <w:bottom w:val="none" w:sz="0" w:space="0" w:color="auto"/>
        <w:right w:val="none" w:sz="0" w:space="0" w:color="auto"/>
      </w:divBdr>
    </w:div>
    <w:div w:id="427971063">
      <w:bodyDiv w:val="1"/>
      <w:marLeft w:val="0"/>
      <w:marRight w:val="0"/>
      <w:marTop w:val="0"/>
      <w:marBottom w:val="0"/>
      <w:divBdr>
        <w:top w:val="none" w:sz="0" w:space="0" w:color="auto"/>
        <w:left w:val="none" w:sz="0" w:space="0" w:color="auto"/>
        <w:bottom w:val="none" w:sz="0" w:space="0" w:color="auto"/>
        <w:right w:val="none" w:sz="0" w:space="0" w:color="auto"/>
      </w:divBdr>
    </w:div>
    <w:div w:id="428501315">
      <w:bodyDiv w:val="1"/>
      <w:marLeft w:val="0"/>
      <w:marRight w:val="0"/>
      <w:marTop w:val="0"/>
      <w:marBottom w:val="0"/>
      <w:divBdr>
        <w:top w:val="none" w:sz="0" w:space="0" w:color="auto"/>
        <w:left w:val="none" w:sz="0" w:space="0" w:color="auto"/>
        <w:bottom w:val="none" w:sz="0" w:space="0" w:color="auto"/>
        <w:right w:val="none" w:sz="0" w:space="0" w:color="auto"/>
      </w:divBdr>
    </w:div>
    <w:div w:id="431586281">
      <w:bodyDiv w:val="1"/>
      <w:marLeft w:val="0"/>
      <w:marRight w:val="0"/>
      <w:marTop w:val="0"/>
      <w:marBottom w:val="0"/>
      <w:divBdr>
        <w:top w:val="none" w:sz="0" w:space="0" w:color="auto"/>
        <w:left w:val="none" w:sz="0" w:space="0" w:color="auto"/>
        <w:bottom w:val="none" w:sz="0" w:space="0" w:color="auto"/>
        <w:right w:val="none" w:sz="0" w:space="0" w:color="auto"/>
      </w:divBdr>
    </w:div>
    <w:div w:id="432434799">
      <w:bodyDiv w:val="1"/>
      <w:marLeft w:val="0"/>
      <w:marRight w:val="0"/>
      <w:marTop w:val="0"/>
      <w:marBottom w:val="0"/>
      <w:divBdr>
        <w:top w:val="none" w:sz="0" w:space="0" w:color="auto"/>
        <w:left w:val="none" w:sz="0" w:space="0" w:color="auto"/>
        <w:bottom w:val="none" w:sz="0" w:space="0" w:color="auto"/>
        <w:right w:val="none" w:sz="0" w:space="0" w:color="auto"/>
      </w:divBdr>
    </w:div>
    <w:div w:id="434446370">
      <w:bodyDiv w:val="1"/>
      <w:marLeft w:val="0"/>
      <w:marRight w:val="0"/>
      <w:marTop w:val="0"/>
      <w:marBottom w:val="0"/>
      <w:divBdr>
        <w:top w:val="none" w:sz="0" w:space="0" w:color="auto"/>
        <w:left w:val="none" w:sz="0" w:space="0" w:color="auto"/>
        <w:bottom w:val="none" w:sz="0" w:space="0" w:color="auto"/>
        <w:right w:val="none" w:sz="0" w:space="0" w:color="auto"/>
      </w:divBdr>
    </w:div>
    <w:div w:id="434641080">
      <w:bodyDiv w:val="1"/>
      <w:marLeft w:val="0"/>
      <w:marRight w:val="0"/>
      <w:marTop w:val="0"/>
      <w:marBottom w:val="0"/>
      <w:divBdr>
        <w:top w:val="none" w:sz="0" w:space="0" w:color="auto"/>
        <w:left w:val="none" w:sz="0" w:space="0" w:color="auto"/>
        <w:bottom w:val="none" w:sz="0" w:space="0" w:color="auto"/>
        <w:right w:val="none" w:sz="0" w:space="0" w:color="auto"/>
      </w:divBdr>
    </w:div>
    <w:div w:id="434642869">
      <w:bodyDiv w:val="1"/>
      <w:marLeft w:val="0"/>
      <w:marRight w:val="0"/>
      <w:marTop w:val="0"/>
      <w:marBottom w:val="0"/>
      <w:divBdr>
        <w:top w:val="none" w:sz="0" w:space="0" w:color="auto"/>
        <w:left w:val="none" w:sz="0" w:space="0" w:color="auto"/>
        <w:bottom w:val="none" w:sz="0" w:space="0" w:color="auto"/>
        <w:right w:val="none" w:sz="0" w:space="0" w:color="auto"/>
      </w:divBdr>
    </w:div>
    <w:div w:id="434788396">
      <w:bodyDiv w:val="1"/>
      <w:marLeft w:val="0"/>
      <w:marRight w:val="0"/>
      <w:marTop w:val="0"/>
      <w:marBottom w:val="0"/>
      <w:divBdr>
        <w:top w:val="none" w:sz="0" w:space="0" w:color="auto"/>
        <w:left w:val="none" w:sz="0" w:space="0" w:color="auto"/>
        <w:bottom w:val="none" w:sz="0" w:space="0" w:color="auto"/>
        <w:right w:val="none" w:sz="0" w:space="0" w:color="auto"/>
      </w:divBdr>
    </w:div>
    <w:div w:id="435560706">
      <w:bodyDiv w:val="1"/>
      <w:marLeft w:val="0"/>
      <w:marRight w:val="0"/>
      <w:marTop w:val="0"/>
      <w:marBottom w:val="0"/>
      <w:divBdr>
        <w:top w:val="none" w:sz="0" w:space="0" w:color="auto"/>
        <w:left w:val="none" w:sz="0" w:space="0" w:color="auto"/>
        <w:bottom w:val="none" w:sz="0" w:space="0" w:color="auto"/>
        <w:right w:val="none" w:sz="0" w:space="0" w:color="auto"/>
      </w:divBdr>
    </w:div>
    <w:div w:id="440685081">
      <w:bodyDiv w:val="1"/>
      <w:marLeft w:val="0"/>
      <w:marRight w:val="0"/>
      <w:marTop w:val="0"/>
      <w:marBottom w:val="0"/>
      <w:divBdr>
        <w:top w:val="none" w:sz="0" w:space="0" w:color="auto"/>
        <w:left w:val="none" w:sz="0" w:space="0" w:color="auto"/>
        <w:bottom w:val="none" w:sz="0" w:space="0" w:color="auto"/>
        <w:right w:val="none" w:sz="0" w:space="0" w:color="auto"/>
      </w:divBdr>
    </w:div>
    <w:div w:id="441415730">
      <w:bodyDiv w:val="1"/>
      <w:marLeft w:val="0"/>
      <w:marRight w:val="0"/>
      <w:marTop w:val="0"/>
      <w:marBottom w:val="0"/>
      <w:divBdr>
        <w:top w:val="none" w:sz="0" w:space="0" w:color="auto"/>
        <w:left w:val="none" w:sz="0" w:space="0" w:color="auto"/>
        <w:bottom w:val="none" w:sz="0" w:space="0" w:color="auto"/>
        <w:right w:val="none" w:sz="0" w:space="0" w:color="auto"/>
      </w:divBdr>
    </w:div>
    <w:div w:id="441612937">
      <w:bodyDiv w:val="1"/>
      <w:marLeft w:val="0"/>
      <w:marRight w:val="0"/>
      <w:marTop w:val="0"/>
      <w:marBottom w:val="0"/>
      <w:divBdr>
        <w:top w:val="none" w:sz="0" w:space="0" w:color="auto"/>
        <w:left w:val="none" w:sz="0" w:space="0" w:color="auto"/>
        <w:bottom w:val="none" w:sz="0" w:space="0" w:color="auto"/>
        <w:right w:val="none" w:sz="0" w:space="0" w:color="auto"/>
      </w:divBdr>
    </w:div>
    <w:div w:id="441923373">
      <w:bodyDiv w:val="1"/>
      <w:marLeft w:val="0"/>
      <w:marRight w:val="0"/>
      <w:marTop w:val="0"/>
      <w:marBottom w:val="0"/>
      <w:divBdr>
        <w:top w:val="none" w:sz="0" w:space="0" w:color="auto"/>
        <w:left w:val="none" w:sz="0" w:space="0" w:color="auto"/>
        <w:bottom w:val="none" w:sz="0" w:space="0" w:color="auto"/>
        <w:right w:val="none" w:sz="0" w:space="0" w:color="auto"/>
      </w:divBdr>
    </w:div>
    <w:div w:id="441996247">
      <w:bodyDiv w:val="1"/>
      <w:marLeft w:val="0"/>
      <w:marRight w:val="0"/>
      <w:marTop w:val="0"/>
      <w:marBottom w:val="0"/>
      <w:divBdr>
        <w:top w:val="none" w:sz="0" w:space="0" w:color="auto"/>
        <w:left w:val="none" w:sz="0" w:space="0" w:color="auto"/>
        <w:bottom w:val="none" w:sz="0" w:space="0" w:color="auto"/>
        <w:right w:val="none" w:sz="0" w:space="0" w:color="auto"/>
      </w:divBdr>
    </w:div>
    <w:div w:id="442459823">
      <w:bodyDiv w:val="1"/>
      <w:marLeft w:val="0"/>
      <w:marRight w:val="0"/>
      <w:marTop w:val="0"/>
      <w:marBottom w:val="0"/>
      <w:divBdr>
        <w:top w:val="none" w:sz="0" w:space="0" w:color="auto"/>
        <w:left w:val="none" w:sz="0" w:space="0" w:color="auto"/>
        <w:bottom w:val="none" w:sz="0" w:space="0" w:color="auto"/>
        <w:right w:val="none" w:sz="0" w:space="0" w:color="auto"/>
      </w:divBdr>
    </w:div>
    <w:div w:id="443427378">
      <w:bodyDiv w:val="1"/>
      <w:marLeft w:val="0"/>
      <w:marRight w:val="0"/>
      <w:marTop w:val="0"/>
      <w:marBottom w:val="0"/>
      <w:divBdr>
        <w:top w:val="none" w:sz="0" w:space="0" w:color="auto"/>
        <w:left w:val="none" w:sz="0" w:space="0" w:color="auto"/>
        <w:bottom w:val="none" w:sz="0" w:space="0" w:color="auto"/>
        <w:right w:val="none" w:sz="0" w:space="0" w:color="auto"/>
      </w:divBdr>
    </w:div>
    <w:div w:id="445200305">
      <w:bodyDiv w:val="1"/>
      <w:marLeft w:val="0"/>
      <w:marRight w:val="0"/>
      <w:marTop w:val="0"/>
      <w:marBottom w:val="0"/>
      <w:divBdr>
        <w:top w:val="none" w:sz="0" w:space="0" w:color="auto"/>
        <w:left w:val="none" w:sz="0" w:space="0" w:color="auto"/>
        <w:bottom w:val="none" w:sz="0" w:space="0" w:color="auto"/>
        <w:right w:val="none" w:sz="0" w:space="0" w:color="auto"/>
      </w:divBdr>
    </w:div>
    <w:div w:id="446704099">
      <w:bodyDiv w:val="1"/>
      <w:marLeft w:val="0"/>
      <w:marRight w:val="0"/>
      <w:marTop w:val="0"/>
      <w:marBottom w:val="0"/>
      <w:divBdr>
        <w:top w:val="none" w:sz="0" w:space="0" w:color="auto"/>
        <w:left w:val="none" w:sz="0" w:space="0" w:color="auto"/>
        <w:bottom w:val="none" w:sz="0" w:space="0" w:color="auto"/>
        <w:right w:val="none" w:sz="0" w:space="0" w:color="auto"/>
      </w:divBdr>
    </w:div>
    <w:div w:id="446706967">
      <w:bodyDiv w:val="1"/>
      <w:marLeft w:val="0"/>
      <w:marRight w:val="0"/>
      <w:marTop w:val="0"/>
      <w:marBottom w:val="0"/>
      <w:divBdr>
        <w:top w:val="none" w:sz="0" w:space="0" w:color="auto"/>
        <w:left w:val="none" w:sz="0" w:space="0" w:color="auto"/>
        <w:bottom w:val="none" w:sz="0" w:space="0" w:color="auto"/>
        <w:right w:val="none" w:sz="0" w:space="0" w:color="auto"/>
      </w:divBdr>
    </w:div>
    <w:div w:id="448864766">
      <w:bodyDiv w:val="1"/>
      <w:marLeft w:val="0"/>
      <w:marRight w:val="0"/>
      <w:marTop w:val="0"/>
      <w:marBottom w:val="0"/>
      <w:divBdr>
        <w:top w:val="none" w:sz="0" w:space="0" w:color="auto"/>
        <w:left w:val="none" w:sz="0" w:space="0" w:color="auto"/>
        <w:bottom w:val="none" w:sz="0" w:space="0" w:color="auto"/>
        <w:right w:val="none" w:sz="0" w:space="0" w:color="auto"/>
      </w:divBdr>
    </w:div>
    <w:div w:id="449862715">
      <w:bodyDiv w:val="1"/>
      <w:marLeft w:val="0"/>
      <w:marRight w:val="0"/>
      <w:marTop w:val="0"/>
      <w:marBottom w:val="0"/>
      <w:divBdr>
        <w:top w:val="none" w:sz="0" w:space="0" w:color="auto"/>
        <w:left w:val="none" w:sz="0" w:space="0" w:color="auto"/>
        <w:bottom w:val="none" w:sz="0" w:space="0" w:color="auto"/>
        <w:right w:val="none" w:sz="0" w:space="0" w:color="auto"/>
      </w:divBdr>
    </w:div>
    <w:div w:id="450369604">
      <w:bodyDiv w:val="1"/>
      <w:marLeft w:val="0"/>
      <w:marRight w:val="0"/>
      <w:marTop w:val="0"/>
      <w:marBottom w:val="0"/>
      <w:divBdr>
        <w:top w:val="none" w:sz="0" w:space="0" w:color="auto"/>
        <w:left w:val="none" w:sz="0" w:space="0" w:color="auto"/>
        <w:bottom w:val="none" w:sz="0" w:space="0" w:color="auto"/>
        <w:right w:val="none" w:sz="0" w:space="0" w:color="auto"/>
      </w:divBdr>
    </w:div>
    <w:div w:id="453646074">
      <w:bodyDiv w:val="1"/>
      <w:marLeft w:val="0"/>
      <w:marRight w:val="0"/>
      <w:marTop w:val="0"/>
      <w:marBottom w:val="0"/>
      <w:divBdr>
        <w:top w:val="none" w:sz="0" w:space="0" w:color="auto"/>
        <w:left w:val="none" w:sz="0" w:space="0" w:color="auto"/>
        <w:bottom w:val="none" w:sz="0" w:space="0" w:color="auto"/>
        <w:right w:val="none" w:sz="0" w:space="0" w:color="auto"/>
      </w:divBdr>
    </w:div>
    <w:div w:id="455148221">
      <w:bodyDiv w:val="1"/>
      <w:marLeft w:val="0"/>
      <w:marRight w:val="0"/>
      <w:marTop w:val="0"/>
      <w:marBottom w:val="0"/>
      <w:divBdr>
        <w:top w:val="none" w:sz="0" w:space="0" w:color="auto"/>
        <w:left w:val="none" w:sz="0" w:space="0" w:color="auto"/>
        <w:bottom w:val="none" w:sz="0" w:space="0" w:color="auto"/>
        <w:right w:val="none" w:sz="0" w:space="0" w:color="auto"/>
      </w:divBdr>
    </w:div>
    <w:div w:id="457259139">
      <w:bodyDiv w:val="1"/>
      <w:marLeft w:val="0"/>
      <w:marRight w:val="0"/>
      <w:marTop w:val="0"/>
      <w:marBottom w:val="0"/>
      <w:divBdr>
        <w:top w:val="none" w:sz="0" w:space="0" w:color="auto"/>
        <w:left w:val="none" w:sz="0" w:space="0" w:color="auto"/>
        <w:bottom w:val="none" w:sz="0" w:space="0" w:color="auto"/>
        <w:right w:val="none" w:sz="0" w:space="0" w:color="auto"/>
      </w:divBdr>
    </w:div>
    <w:div w:id="457532943">
      <w:bodyDiv w:val="1"/>
      <w:marLeft w:val="0"/>
      <w:marRight w:val="0"/>
      <w:marTop w:val="0"/>
      <w:marBottom w:val="0"/>
      <w:divBdr>
        <w:top w:val="none" w:sz="0" w:space="0" w:color="auto"/>
        <w:left w:val="none" w:sz="0" w:space="0" w:color="auto"/>
        <w:bottom w:val="none" w:sz="0" w:space="0" w:color="auto"/>
        <w:right w:val="none" w:sz="0" w:space="0" w:color="auto"/>
      </w:divBdr>
    </w:div>
    <w:div w:id="458570033">
      <w:bodyDiv w:val="1"/>
      <w:marLeft w:val="0"/>
      <w:marRight w:val="0"/>
      <w:marTop w:val="0"/>
      <w:marBottom w:val="0"/>
      <w:divBdr>
        <w:top w:val="none" w:sz="0" w:space="0" w:color="auto"/>
        <w:left w:val="none" w:sz="0" w:space="0" w:color="auto"/>
        <w:bottom w:val="none" w:sz="0" w:space="0" w:color="auto"/>
        <w:right w:val="none" w:sz="0" w:space="0" w:color="auto"/>
      </w:divBdr>
    </w:div>
    <w:div w:id="462618888">
      <w:bodyDiv w:val="1"/>
      <w:marLeft w:val="0"/>
      <w:marRight w:val="0"/>
      <w:marTop w:val="0"/>
      <w:marBottom w:val="0"/>
      <w:divBdr>
        <w:top w:val="none" w:sz="0" w:space="0" w:color="auto"/>
        <w:left w:val="none" w:sz="0" w:space="0" w:color="auto"/>
        <w:bottom w:val="none" w:sz="0" w:space="0" w:color="auto"/>
        <w:right w:val="none" w:sz="0" w:space="0" w:color="auto"/>
      </w:divBdr>
    </w:div>
    <w:div w:id="463012839">
      <w:bodyDiv w:val="1"/>
      <w:marLeft w:val="0"/>
      <w:marRight w:val="0"/>
      <w:marTop w:val="0"/>
      <w:marBottom w:val="0"/>
      <w:divBdr>
        <w:top w:val="none" w:sz="0" w:space="0" w:color="auto"/>
        <w:left w:val="none" w:sz="0" w:space="0" w:color="auto"/>
        <w:bottom w:val="none" w:sz="0" w:space="0" w:color="auto"/>
        <w:right w:val="none" w:sz="0" w:space="0" w:color="auto"/>
      </w:divBdr>
    </w:div>
    <w:div w:id="464081127">
      <w:bodyDiv w:val="1"/>
      <w:marLeft w:val="0"/>
      <w:marRight w:val="0"/>
      <w:marTop w:val="0"/>
      <w:marBottom w:val="0"/>
      <w:divBdr>
        <w:top w:val="none" w:sz="0" w:space="0" w:color="auto"/>
        <w:left w:val="none" w:sz="0" w:space="0" w:color="auto"/>
        <w:bottom w:val="none" w:sz="0" w:space="0" w:color="auto"/>
        <w:right w:val="none" w:sz="0" w:space="0" w:color="auto"/>
      </w:divBdr>
    </w:div>
    <w:div w:id="464083512">
      <w:bodyDiv w:val="1"/>
      <w:marLeft w:val="0"/>
      <w:marRight w:val="0"/>
      <w:marTop w:val="0"/>
      <w:marBottom w:val="0"/>
      <w:divBdr>
        <w:top w:val="none" w:sz="0" w:space="0" w:color="auto"/>
        <w:left w:val="none" w:sz="0" w:space="0" w:color="auto"/>
        <w:bottom w:val="none" w:sz="0" w:space="0" w:color="auto"/>
        <w:right w:val="none" w:sz="0" w:space="0" w:color="auto"/>
      </w:divBdr>
    </w:div>
    <w:div w:id="464743108">
      <w:bodyDiv w:val="1"/>
      <w:marLeft w:val="0"/>
      <w:marRight w:val="0"/>
      <w:marTop w:val="0"/>
      <w:marBottom w:val="0"/>
      <w:divBdr>
        <w:top w:val="none" w:sz="0" w:space="0" w:color="auto"/>
        <w:left w:val="none" w:sz="0" w:space="0" w:color="auto"/>
        <w:bottom w:val="none" w:sz="0" w:space="0" w:color="auto"/>
        <w:right w:val="none" w:sz="0" w:space="0" w:color="auto"/>
      </w:divBdr>
    </w:div>
    <w:div w:id="464783368">
      <w:bodyDiv w:val="1"/>
      <w:marLeft w:val="0"/>
      <w:marRight w:val="0"/>
      <w:marTop w:val="0"/>
      <w:marBottom w:val="0"/>
      <w:divBdr>
        <w:top w:val="none" w:sz="0" w:space="0" w:color="auto"/>
        <w:left w:val="none" w:sz="0" w:space="0" w:color="auto"/>
        <w:bottom w:val="none" w:sz="0" w:space="0" w:color="auto"/>
        <w:right w:val="none" w:sz="0" w:space="0" w:color="auto"/>
      </w:divBdr>
    </w:div>
    <w:div w:id="467286091">
      <w:bodyDiv w:val="1"/>
      <w:marLeft w:val="0"/>
      <w:marRight w:val="0"/>
      <w:marTop w:val="0"/>
      <w:marBottom w:val="0"/>
      <w:divBdr>
        <w:top w:val="none" w:sz="0" w:space="0" w:color="auto"/>
        <w:left w:val="none" w:sz="0" w:space="0" w:color="auto"/>
        <w:bottom w:val="none" w:sz="0" w:space="0" w:color="auto"/>
        <w:right w:val="none" w:sz="0" w:space="0" w:color="auto"/>
      </w:divBdr>
    </w:div>
    <w:div w:id="467936670">
      <w:bodyDiv w:val="1"/>
      <w:marLeft w:val="0"/>
      <w:marRight w:val="0"/>
      <w:marTop w:val="0"/>
      <w:marBottom w:val="0"/>
      <w:divBdr>
        <w:top w:val="none" w:sz="0" w:space="0" w:color="auto"/>
        <w:left w:val="none" w:sz="0" w:space="0" w:color="auto"/>
        <w:bottom w:val="none" w:sz="0" w:space="0" w:color="auto"/>
        <w:right w:val="none" w:sz="0" w:space="0" w:color="auto"/>
      </w:divBdr>
    </w:div>
    <w:div w:id="471212618">
      <w:bodyDiv w:val="1"/>
      <w:marLeft w:val="0"/>
      <w:marRight w:val="0"/>
      <w:marTop w:val="0"/>
      <w:marBottom w:val="0"/>
      <w:divBdr>
        <w:top w:val="none" w:sz="0" w:space="0" w:color="auto"/>
        <w:left w:val="none" w:sz="0" w:space="0" w:color="auto"/>
        <w:bottom w:val="none" w:sz="0" w:space="0" w:color="auto"/>
        <w:right w:val="none" w:sz="0" w:space="0" w:color="auto"/>
      </w:divBdr>
    </w:div>
    <w:div w:id="471600718">
      <w:bodyDiv w:val="1"/>
      <w:marLeft w:val="0"/>
      <w:marRight w:val="0"/>
      <w:marTop w:val="0"/>
      <w:marBottom w:val="0"/>
      <w:divBdr>
        <w:top w:val="none" w:sz="0" w:space="0" w:color="auto"/>
        <w:left w:val="none" w:sz="0" w:space="0" w:color="auto"/>
        <w:bottom w:val="none" w:sz="0" w:space="0" w:color="auto"/>
        <w:right w:val="none" w:sz="0" w:space="0" w:color="auto"/>
      </w:divBdr>
    </w:div>
    <w:div w:id="472260899">
      <w:bodyDiv w:val="1"/>
      <w:marLeft w:val="0"/>
      <w:marRight w:val="0"/>
      <w:marTop w:val="0"/>
      <w:marBottom w:val="0"/>
      <w:divBdr>
        <w:top w:val="none" w:sz="0" w:space="0" w:color="auto"/>
        <w:left w:val="none" w:sz="0" w:space="0" w:color="auto"/>
        <w:bottom w:val="none" w:sz="0" w:space="0" w:color="auto"/>
        <w:right w:val="none" w:sz="0" w:space="0" w:color="auto"/>
      </w:divBdr>
    </w:div>
    <w:div w:id="473834135">
      <w:bodyDiv w:val="1"/>
      <w:marLeft w:val="0"/>
      <w:marRight w:val="0"/>
      <w:marTop w:val="0"/>
      <w:marBottom w:val="0"/>
      <w:divBdr>
        <w:top w:val="none" w:sz="0" w:space="0" w:color="auto"/>
        <w:left w:val="none" w:sz="0" w:space="0" w:color="auto"/>
        <w:bottom w:val="none" w:sz="0" w:space="0" w:color="auto"/>
        <w:right w:val="none" w:sz="0" w:space="0" w:color="auto"/>
      </w:divBdr>
    </w:div>
    <w:div w:id="478039899">
      <w:bodyDiv w:val="1"/>
      <w:marLeft w:val="0"/>
      <w:marRight w:val="0"/>
      <w:marTop w:val="0"/>
      <w:marBottom w:val="0"/>
      <w:divBdr>
        <w:top w:val="none" w:sz="0" w:space="0" w:color="auto"/>
        <w:left w:val="none" w:sz="0" w:space="0" w:color="auto"/>
        <w:bottom w:val="none" w:sz="0" w:space="0" w:color="auto"/>
        <w:right w:val="none" w:sz="0" w:space="0" w:color="auto"/>
      </w:divBdr>
    </w:div>
    <w:div w:id="478040379">
      <w:bodyDiv w:val="1"/>
      <w:marLeft w:val="0"/>
      <w:marRight w:val="0"/>
      <w:marTop w:val="0"/>
      <w:marBottom w:val="0"/>
      <w:divBdr>
        <w:top w:val="none" w:sz="0" w:space="0" w:color="auto"/>
        <w:left w:val="none" w:sz="0" w:space="0" w:color="auto"/>
        <w:bottom w:val="none" w:sz="0" w:space="0" w:color="auto"/>
        <w:right w:val="none" w:sz="0" w:space="0" w:color="auto"/>
      </w:divBdr>
    </w:div>
    <w:div w:id="478693210">
      <w:bodyDiv w:val="1"/>
      <w:marLeft w:val="0"/>
      <w:marRight w:val="0"/>
      <w:marTop w:val="0"/>
      <w:marBottom w:val="0"/>
      <w:divBdr>
        <w:top w:val="none" w:sz="0" w:space="0" w:color="auto"/>
        <w:left w:val="none" w:sz="0" w:space="0" w:color="auto"/>
        <w:bottom w:val="none" w:sz="0" w:space="0" w:color="auto"/>
        <w:right w:val="none" w:sz="0" w:space="0" w:color="auto"/>
      </w:divBdr>
    </w:div>
    <w:div w:id="479230389">
      <w:bodyDiv w:val="1"/>
      <w:marLeft w:val="0"/>
      <w:marRight w:val="0"/>
      <w:marTop w:val="0"/>
      <w:marBottom w:val="0"/>
      <w:divBdr>
        <w:top w:val="none" w:sz="0" w:space="0" w:color="auto"/>
        <w:left w:val="none" w:sz="0" w:space="0" w:color="auto"/>
        <w:bottom w:val="none" w:sz="0" w:space="0" w:color="auto"/>
        <w:right w:val="none" w:sz="0" w:space="0" w:color="auto"/>
      </w:divBdr>
    </w:div>
    <w:div w:id="482695662">
      <w:bodyDiv w:val="1"/>
      <w:marLeft w:val="0"/>
      <w:marRight w:val="0"/>
      <w:marTop w:val="0"/>
      <w:marBottom w:val="0"/>
      <w:divBdr>
        <w:top w:val="none" w:sz="0" w:space="0" w:color="auto"/>
        <w:left w:val="none" w:sz="0" w:space="0" w:color="auto"/>
        <w:bottom w:val="none" w:sz="0" w:space="0" w:color="auto"/>
        <w:right w:val="none" w:sz="0" w:space="0" w:color="auto"/>
      </w:divBdr>
    </w:div>
    <w:div w:id="483274504">
      <w:bodyDiv w:val="1"/>
      <w:marLeft w:val="0"/>
      <w:marRight w:val="0"/>
      <w:marTop w:val="0"/>
      <w:marBottom w:val="0"/>
      <w:divBdr>
        <w:top w:val="none" w:sz="0" w:space="0" w:color="auto"/>
        <w:left w:val="none" w:sz="0" w:space="0" w:color="auto"/>
        <w:bottom w:val="none" w:sz="0" w:space="0" w:color="auto"/>
        <w:right w:val="none" w:sz="0" w:space="0" w:color="auto"/>
      </w:divBdr>
    </w:div>
    <w:div w:id="483277764">
      <w:bodyDiv w:val="1"/>
      <w:marLeft w:val="0"/>
      <w:marRight w:val="0"/>
      <w:marTop w:val="0"/>
      <w:marBottom w:val="0"/>
      <w:divBdr>
        <w:top w:val="none" w:sz="0" w:space="0" w:color="auto"/>
        <w:left w:val="none" w:sz="0" w:space="0" w:color="auto"/>
        <w:bottom w:val="none" w:sz="0" w:space="0" w:color="auto"/>
        <w:right w:val="none" w:sz="0" w:space="0" w:color="auto"/>
      </w:divBdr>
    </w:div>
    <w:div w:id="484973705">
      <w:bodyDiv w:val="1"/>
      <w:marLeft w:val="0"/>
      <w:marRight w:val="0"/>
      <w:marTop w:val="0"/>
      <w:marBottom w:val="0"/>
      <w:divBdr>
        <w:top w:val="none" w:sz="0" w:space="0" w:color="auto"/>
        <w:left w:val="none" w:sz="0" w:space="0" w:color="auto"/>
        <w:bottom w:val="none" w:sz="0" w:space="0" w:color="auto"/>
        <w:right w:val="none" w:sz="0" w:space="0" w:color="auto"/>
      </w:divBdr>
    </w:div>
    <w:div w:id="486630914">
      <w:bodyDiv w:val="1"/>
      <w:marLeft w:val="0"/>
      <w:marRight w:val="0"/>
      <w:marTop w:val="0"/>
      <w:marBottom w:val="0"/>
      <w:divBdr>
        <w:top w:val="none" w:sz="0" w:space="0" w:color="auto"/>
        <w:left w:val="none" w:sz="0" w:space="0" w:color="auto"/>
        <w:bottom w:val="none" w:sz="0" w:space="0" w:color="auto"/>
        <w:right w:val="none" w:sz="0" w:space="0" w:color="auto"/>
      </w:divBdr>
    </w:div>
    <w:div w:id="487596063">
      <w:bodyDiv w:val="1"/>
      <w:marLeft w:val="0"/>
      <w:marRight w:val="0"/>
      <w:marTop w:val="0"/>
      <w:marBottom w:val="0"/>
      <w:divBdr>
        <w:top w:val="none" w:sz="0" w:space="0" w:color="auto"/>
        <w:left w:val="none" w:sz="0" w:space="0" w:color="auto"/>
        <w:bottom w:val="none" w:sz="0" w:space="0" w:color="auto"/>
        <w:right w:val="none" w:sz="0" w:space="0" w:color="auto"/>
      </w:divBdr>
    </w:div>
    <w:div w:id="488206791">
      <w:bodyDiv w:val="1"/>
      <w:marLeft w:val="0"/>
      <w:marRight w:val="0"/>
      <w:marTop w:val="0"/>
      <w:marBottom w:val="0"/>
      <w:divBdr>
        <w:top w:val="none" w:sz="0" w:space="0" w:color="auto"/>
        <w:left w:val="none" w:sz="0" w:space="0" w:color="auto"/>
        <w:bottom w:val="none" w:sz="0" w:space="0" w:color="auto"/>
        <w:right w:val="none" w:sz="0" w:space="0" w:color="auto"/>
      </w:divBdr>
    </w:div>
    <w:div w:id="489366606">
      <w:bodyDiv w:val="1"/>
      <w:marLeft w:val="0"/>
      <w:marRight w:val="0"/>
      <w:marTop w:val="0"/>
      <w:marBottom w:val="0"/>
      <w:divBdr>
        <w:top w:val="none" w:sz="0" w:space="0" w:color="auto"/>
        <w:left w:val="none" w:sz="0" w:space="0" w:color="auto"/>
        <w:bottom w:val="none" w:sz="0" w:space="0" w:color="auto"/>
        <w:right w:val="none" w:sz="0" w:space="0" w:color="auto"/>
      </w:divBdr>
    </w:div>
    <w:div w:id="496918368">
      <w:bodyDiv w:val="1"/>
      <w:marLeft w:val="0"/>
      <w:marRight w:val="0"/>
      <w:marTop w:val="0"/>
      <w:marBottom w:val="0"/>
      <w:divBdr>
        <w:top w:val="none" w:sz="0" w:space="0" w:color="auto"/>
        <w:left w:val="none" w:sz="0" w:space="0" w:color="auto"/>
        <w:bottom w:val="none" w:sz="0" w:space="0" w:color="auto"/>
        <w:right w:val="none" w:sz="0" w:space="0" w:color="auto"/>
      </w:divBdr>
    </w:div>
    <w:div w:id="497816322">
      <w:bodyDiv w:val="1"/>
      <w:marLeft w:val="0"/>
      <w:marRight w:val="0"/>
      <w:marTop w:val="0"/>
      <w:marBottom w:val="0"/>
      <w:divBdr>
        <w:top w:val="none" w:sz="0" w:space="0" w:color="auto"/>
        <w:left w:val="none" w:sz="0" w:space="0" w:color="auto"/>
        <w:bottom w:val="none" w:sz="0" w:space="0" w:color="auto"/>
        <w:right w:val="none" w:sz="0" w:space="0" w:color="auto"/>
      </w:divBdr>
    </w:div>
    <w:div w:id="499079482">
      <w:bodyDiv w:val="1"/>
      <w:marLeft w:val="0"/>
      <w:marRight w:val="0"/>
      <w:marTop w:val="0"/>
      <w:marBottom w:val="0"/>
      <w:divBdr>
        <w:top w:val="none" w:sz="0" w:space="0" w:color="auto"/>
        <w:left w:val="none" w:sz="0" w:space="0" w:color="auto"/>
        <w:bottom w:val="none" w:sz="0" w:space="0" w:color="auto"/>
        <w:right w:val="none" w:sz="0" w:space="0" w:color="auto"/>
      </w:divBdr>
    </w:div>
    <w:div w:id="500006841">
      <w:bodyDiv w:val="1"/>
      <w:marLeft w:val="0"/>
      <w:marRight w:val="0"/>
      <w:marTop w:val="0"/>
      <w:marBottom w:val="0"/>
      <w:divBdr>
        <w:top w:val="none" w:sz="0" w:space="0" w:color="auto"/>
        <w:left w:val="none" w:sz="0" w:space="0" w:color="auto"/>
        <w:bottom w:val="none" w:sz="0" w:space="0" w:color="auto"/>
        <w:right w:val="none" w:sz="0" w:space="0" w:color="auto"/>
      </w:divBdr>
    </w:div>
    <w:div w:id="500243632">
      <w:bodyDiv w:val="1"/>
      <w:marLeft w:val="0"/>
      <w:marRight w:val="0"/>
      <w:marTop w:val="0"/>
      <w:marBottom w:val="0"/>
      <w:divBdr>
        <w:top w:val="none" w:sz="0" w:space="0" w:color="auto"/>
        <w:left w:val="none" w:sz="0" w:space="0" w:color="auto"/>
        <w:bottom w:val="none" w:sz="0" w:space="0" w:color="auto"/>
        <w:right w:val="none" w:sz="0" w:space="0" w:color="auto"/>
      </w:divBdr>
    </w:div>
    <w:div w:id="502554113">
      <w:bodyDiv w:val="1"/>
      <w:marLeft w:val="0"/>
      <w:marRight w:val="0"/>
      <w:marTop w:val="0"/>
      <w:marBottom w:val="0"/>
      <w:divBdr>
        <w:top w:val="none" w:sz="0" w:space="0" w:color="auto"/>
        <w:left w:val="none" w:sz="0" w:space="0" w:color="auto"/>
        <w:bottom w:val="none" w:sz="0" w:space="0" w:color="auto"/>
        <w:right w:val="none" w:sz="0" w:space="0" w:color="auto"/>
      </w:divBdr>
    </w:div>
    <w:div w:id="503320062">
      <w:bodyDiv w:val="1"/>
      <w:marLeft w:val="0"/>
      <w:marRight w:val="0"/>
      <w:marTop w:val="0"/>
      <w:marBottom w:val="0"/>
      <w:divBdr>
        <w:top w:val="none" w:sz="0" w:space="0" w:color="auto"/>
        <w:left w:val="none" w:sz="0" w:space="0" w:color="auto"/>
        <w:bottom w:val="none" w:sz="0" w:space="0" w:color="auto"/>
        <w:right w:val="none" w:sz="0" w:space="0" w:color="auto"/>
      </w:divBdr>
    </w:div>
    <w:div w:id="504175078">
      <w:bodyDiv w:val="1"/>
      <w:marLeft w:val="0"/>
      <w:marRight w:val="0"/>
      <w:marTop w:val="0"/>
      <w:marBottom w:val="0"/>
      <w:divBdr>
        <w:top w:val="none" w:sz="0" w:space="0" w:color="auto"/>
        <w:left w:val="none" w:sz="0" w:space="0" w:color="auto"/>
        <w:bottom w:val="none" w:sz="0" w:space="0" w:color="auto"/>
        <w:right w:val="none" w:sz="0" w:space="0" w:color="auto"/>
      </w:divBdr>
    </w:div>
    <w:div w:id="504900442">
      <w:bodyDiv w:val="1"/>
      <w:marLeft w:val="0"/>
      <w:marRight w:val="0"/>
      <w:marTop w:val="0"/>
      <w:marBottom w:val="0"/>
      <w:divBdr>
        <w:top w:val="none" w:sz="0" w:space="0" w:color="auto"/>
        <w:left w:val="none" w:sz="0" w:space="0" w:color="auto"/>
        <w:bottom w:val="none" w:sz="0" w:space="0" w:color="auto"/>
        <w:right w:val="none" w:sz="0" w:space="0" w:color="auto"/>
      </w:divBdr>
    </w:div>
    <w:div w:id="505167629">
      <w:bodyDiv w:val="1"/>
      <w:marLeft w:val="0"/>
      <w:marRight w:val="0"/>
      <w:marTop w:val="0"/>
      <w:marBottom w:val="0"/>
      <w:divBdr>
        <w:top w:val="none" w:sz="0" w:space="0" w:color="auto"/>
        <w:left w:val="none" w:sz="0" w:space="0" w:color="auto"/>
        <w:bottom w:val="none" w:sz="0" w:space="0" w:color="auto"/>
        <w:right w:val="none" w:sz="0" w:space="0" w:color="auto"/>
      </w:divBdr>
    </w:div>
    <w:div w:id="506018645">
      <w:bodyDiv w:val="1"/>
      <w:marLeft w:val="0"/>
      <w:marRight w:val="0"/>
      <w:marTop w:val="0"/>
      <w:marBottom w:val="0"/>
      <w:divBdr>
        <w:top w:val="none" w:sz="0" w:space="0" w:color="auto"/>
        <w:left w:val="none" w:sz="0" w:space="0" w:color="auto"/>
        <w:bottom w:val="none" w:sz="0" w:space="0" w:color="auto"/>
        <w:right w:val="none" w:sz="0" w:space="0" w:color="auto"/>
      </w:divBdr>
    </w:div>
    <w:div w:id="506794567">
      <w:bodyDiv w:val="1"/>
      <w:marLeft w:val="0"/>
      <w:marRight w:val="0"/>
      <w:marTop w:val="0"/>
      <w:marBottom w:val="0"/>
      <w:divBdr>
        <w:top w:val="none" w:sz="0" w:space="0" w:color="auto"/>
        <w:left w:val="none" w:sz="0" w:space="0" w:color="auto"/>
        <w:bottom w:val="none" w:sz="0" w:space="0" w:color="auto"/>
        <w:right w:val="none" w:sz="0" w:space="0" w:color="auto"/>
      </w:divBdr>
    </w:div>
    <w:div w:id="507405588">
      <w:bodyDiv w:val="1"/>
      <w:marLeft w:val="0"/>
      <w:marRight w:val="0"/>
      <w:marTop w:val="0"/>
      <w:marBottom w:val="0"/>
      <w:divBdr>
        <w:top w:val="none" w:sz="0" w:space="0" w:color="auto"/>
        <w:left w:val="none" w:sz="0" w:space="0" w:color="auto"/>
        <w:bottom w:val="none" w:sz="0" w:space="0" w:color="auto"/>
        <w:right w:val="none" w:sz="0" w:space="0" w:color="auto"/>
      </w:divBdr>
    </w:div>
    <w:div w:id="508757310">
      <w:bodyDiv w:val="1"/>
      <w:marLeft w:val="0"/>
      <w:marRight w:val="0"/>
      <w:marTop w:val="0"/>
      <w:marBottom w:val="0"/>
      <w:divBdr>
        <w:top w:val="none" w:sz="0" w:space="0" w:color="auto"/>
        <w:left w:val="none" w:sz="0" w:space="0" w:color="auto"/>
        <w:bottom w:val="none" w:sz="0" w:space="0" w:color="auto"/>
        <w:right w:val="none" w:sz="0" w:space="0" w:color="auto"/>
      </w:divBdr>
    </w:div>
    <w:div w:id="509488582">
      <w:bodyDiv w:val="1"/>
      <w:marLeft w:val="0"/>
      <w:marRight w:val="0"/>
      <w:marTop w:val="0"/>
      <w:marBottom w:val="0"/>
      <w:divBdr>
        <w:top w:val="none" w:sz="0" w:space="0" w:color="auto"/>
        <w:left w:val="none" w:sz="0" w:space="0" w:color="auto"/>
        <w:bottom w:val="none" w:sz="0" w:space="0" w:color="auto"/>
        <w:right w:val="none" w:sz="0" w:space="0" w:color="auto"/>
      </w:divBdr>
    </w:div>
    <w:div w:id="510491401">
      <w:bodyDiv w:val="1"/>
      <w:marLeft w:val="0"/>
      <w:marRight w:val="0"/>
      <w:marTop w:val="0"/>
      <w:marBottom w:val="0"/>
      <w:divBdr>
        <w:top w:val="none" w:sz="0" w:space="0" w:color="auto"/>
        <w:left w:val="none" w:sz="0" w:space="0" w:color="auto"/>
        <w:bottom w:val="none" w:sz="0" w:space="0" w:color="auto"/>
        <w:right w:val="none" w:sz="0" w:space="0" w:color="auto"/>
      </w:divBdr>
    </w:div>
    <w:div w:id="510799324">
      <w:bodyDiv w:val="1"/>
      <w:marLeft w:val="0"/>
      <w:marRight w:val="0"/>
      <w:marTop w:val="0"/>
      <w:marBottom w:val="0"/>
      <w:divBdr>
        <w:top w:val="none" w:sz="0" w:space="0" w:color="auto"/>
        <w:left w:val="none" w:sz="0" w:space="0" w:color="auto"/>
        <w:bottom w:val="none" w:sz="0" w:space="0" w:color="auto"/>
        <w:right w:val="none" w:sz="0" w:space="0" w:color="auto"/>
      </w:divBdr>
    </w:div>
    <w:div w:id="511141396">
      <w:bodyDiv w:val="1"/>
      <w:marLeft w:val="0"/>
      <w:marRight w:val="0"/>
      <w:marTop w:val="0"/>
      <w:marBottom w:val="0"/>
      <w:divBdr>
        <w:top w:val="none" w:sz="0" w:space="0" w:color="auto"/>
        <w:left w:val="none" w:sz="0" w:space="0" w:color="auto"/>
        <w:bottom w:val="none" w:sz="0" w:space="0" w:color="auto"/>
        <w:right w:val="none" w:sz="0" w:space="0" w:color="auto"/>
      </w:divBdr>
    </w:div>
    <w:div w:id="511772011">
      <w:bodyDiv w:val="1"/>
      <w:marLeft w:val="0"/>
      <w:marRight w:val="0"/>
      <w:marTop w:val="0"/>
      <w:marBottom w:val="0"/>
      <w:divBdr>
        <w:top w:val="none" w:sz="0" w:space="0" w:color="auto"/>
        <w:left w:val="none" w:sz="0" w:space="0" w:color="auto"/>
        <w:bottom w:val="none" w:sz="0" w:space="0" w:color="auto"/>
        <w:right w:val="none" w:sz="0" w:space="0" w:color="auto"/>
      </w:divBdr>
    </w:div>
    <w:div w:id="511914708">
      <w:bodyDiv w:val="1"/>
      <w:marLeft w:val="0"/>
      <w:marRight w:val="0"/>
      <w:marTop w:val="0"/>
      <w:marBottom w:val="0"/>
      <w:divBdr>
        <w:top w:val="none" w:sz="0" w:space="0" w:color="auto"/>
        <w:left w:val="none" w:sz="0" w:space="0" w:color="auto"/>
        <w:bottom w:val="none" w:sz="0" w:space="0" w:color="auto"/>
        <w:right w:val="none" w:sz="0" w:space="0" w:color="auto"/>
      </w:divBdr>
    </w:div>
    <w:div w:id="512914962">
      <w:bodyDiv w:val="1"/>
      <w:marLeft w:val="0"/>
      <w:marRight w:val="0"/>
      <w:marTop w:val="0"/>
      <w:marBottom w:val="0"/>
      <w:divBdr>
        <w:top w:val="none" w:sz="0" w:space="0" w:color="auto"/>
        <w:left w:val="none" w:sz="0" w:space="0" w:color="auto"/>
        <w:bottom w:val="none" w:sz="0" w:space="0" w:color="auto"/>
        <w:right w:val="none" w:sz="0" w:space="0" w:color="auto"/>
      </w:divBdr>
    </w:div>
    <w:div w:id="513231060">
      <w:bodyDiv w:val="1"/>
      <w:marLeft w:val="0"/>
      <w:marRight w:val="0"/>
      <w:marTop w:val="0"/>
      <w:marBottom w:val="0"/>
      <w:divBdr>
        <w:top w:val="none" w:sz="0" w:space="0" w:color="auto"/>
        <w:left w:val="none" w:sz="0" w:space="0" w:color="auto"/>
        <w:bottom w:val="none" w:sz="0" w:space="0" w:color="auto"/>
        <w:right w:val="none" w:sz="0" w:space="0" w:color="auto"/>
      </w:divBdr>
    </w:div>
    <w:div w:id="514421325">
      <w:bodyDiv w:val="1"/>
      <w:marLeft w:val="0"/>
      <w:marRight w:val="0"/>
      <w:marTop w:val="0"/>
      <w:marBottom w:val="0"/>
      <w:divBdr>
        <w:top w:val="none" w:sz="0" w:space="0" w:color="auto"/>
        <w:left w:val="none" w:sz="0" w:space="0" w:color="auto"/>
        <w:bottom w:val="none" w:sz="0" w:space="0" w:color="auto"/>
        <w:right w:val="none" w:sz="0" w:space="0" w:color="auto"/>
      </w:divBdr>
    </w:div>
    <w:div w:id="516624439">
      <w:bodyDiv w:val="1"/>
      <w:marLeft w:val="0"/>
      <w:marRight w:val="0"/>
      <w:marTop w:val="0"/>
      <w:marBottom w:val="0"/>
      <w:divBdr>
        <w:top w:val="none" w:sz="0" w:space="0" w:color="auto"/>
        <w:left w:val="none" w:sz="0" w:space="0" w:color="auto"/>
        <w:bottom w:val="none" w:sz="0" w:space="0" w:color="auto"/>
        <w:right w:val="none" w:sz="0" w:space="0" w:color="auto"/>
      </w:divBdr>
    </w:div>
    <w:div w:id="518740878">
      <w:bodyDiv w:val="1"/>
      <w:marLeft w:val="0"/>
      <w:marRight w:val="0"/>
      <w:marTop w:val="0"/>
      <w:marBottom w:val="0"/>
      <w:divBdr>
        <w:top w:val="none" w:sz="0" w:space="0" w:color="auto"/>
        <w:left w:val="none" w:sz="0" w:space="0" w:color="auto"/>
        <w:bottom w:val="none" w:sz="0" w:space="0" w:color="auto"/>
        <w:right w:val="none" w:sz="0" w:space="0" w:color="auto"/>
      </w:divBdr>
    </w:div>
    <w:div w:id="518786432">
      <w:bodyDiv w:val="1"/>
      <w:marLeft w:val="0"/>
      <w:marRight w:val="0"/>
      <w:marTop w:val="0"/>
      <w:marBottom w:val="0"/>
      <w:divBdr>
        <w:top w:val="none" w:sz="0" w:space="0" w:color="auto"/>
        <w:left w:val="none" w:sz="0" w:space="0" w:color="auto"/>
        <w:bottom w:val="none" w:sz="0" w:space="0" w:color="auto"/>
        <w:right w:val="none" w:sz="0" w:space="0" w:color="auto"/>
      </w:divBdr>
    </w:div>
    <w:div w:id="519247800">
      <w:bodyDiv w:val="1"/>
      <w:marLeft w:val="0"/>
      <w:marRight w:val="0"/>
      <w:marTop w:val="0"/>
      <w:marBottom w:val="0"/>
      <w:divBdr>
        <w:top w:val="none" w:sz="0" w:space="0" w:color="auto"/>
        <w:left w:val="none" w:sz="0" w:space="0" w:color="auto"/>
        <w:bottom w:val="none" w:sz="0" w:space="0" w:color="auto"/>
        <w:right w:val="none" w:sz="0" w:space="0" w:color="auto"/>
      </w:divBdr>
    </w:div>
    <w:div w:id="531578236">
      <w:bodyDiv w:val="1"/>
      <w:marLeft w:val="0"/>
      <w:marRight w:val="0"/>
      <w:marTop w:val="0"/>
      <w:marBottom w:val="0"/>
      <w:divBdr>
        <w:top w:val="none" w:sz="0" w:space="0" w:color="auto"/>
        <w:left w:val="none" w:sz="0" w:space="0" w:color="auto"/>
        <w:bottom w:val="none" w:sz="0" w:space="0" w:color="auto"/>
        <w:right w:val="none" w:sz="0" w:space="0" w:color="auto"/>
      </w:divBdr>
    </w:div>
    <w:div w:id="532696061">
      <w:bodyDiv w:val="1"/>
      <w:marLeft w:val="0"/>
      <w:marRight w:val="0"/>
      <w:marTop w:val="0"/>
      <w:marBottom w:val="0"/>
      <w:divBdr>
        <w:top w:val="none" w:sz="0" w:space="0" w:color="auto"/>
        <w:left w:val="none" w:sz="0" w:space="0" w:color="auto"/>
        <w:bottom w:val="none" w:sz="0" w:space="0" w:color="auto"/>
        <w:right w:val="none" w:sz="0" w:space="0" w:color="auto"/>
      </w:divBdr>
    </w:div>
    <w:div w:id="532768947">
      <w:bodyDiv w:val="1"/>
      <w:marLeft w:val="0"/>
      <w:marRight w:val="0"/>
      <w:marTop w:val="0"/>
      <w:marBottom w:val="0"/>
      <w:divBdr>
        <w:top w:val="none" w:sz="0" w:space="0" w:color="auto"/>
        <w:left w:val="none" w:sz="0" w:space="0" w:color="auto"/>
        <w:bottom w:val="none" w:sz="0" w:space="0" w:color="auto"/>
        <w:right w:val="none" w:sz="0" w:space="0" w:color="auto"/>
      </w:divBdr>
    </w:div>
    <w:div w:id="534730979">
      <w:bodyDiv w:val="1"/>
      <w:marLeft w:val="0"/>
      <w:marRight w:val="0"/>
      <w:marTop w:val="0"/>
      <w:marBottom w:val="0"/>
      <w:divBdr>
        <w:top w:val="none" w:sz="0" w:space="0" w:color="auto"/>
        <w:left w:val="none" w:sz="0" w:space="0" w:color="auto"/>
        <w:bottom w:val="none" w:sz="0" w:space="0" w:color="auto"/>
        <w:right w:val="none" w:sz="0" w:space="0" w:color="auto"/>
      </w:divBdr>
    </w:div>
    <w:div w:id="535969752">
      <w:bodyDiv w:val="1"/>
      <w:marLeft w:val="0"/>
      <w:marRight w:val="0"/>
      <w:marTop w:val="0"/>
      <w:marBottom w:val="0"/>
      <w:divBdr>
        <w:top w:val="none" w:sz="0" w:space="0" w:color="auto"/>
        <w:left w:val="none" w:sz="0" w:space="0" w:color="auto"/>
        <w:bottom w:val="none" w:sz="0" w:space="0" w:color="auto"/>
        <w:right w:val="none" w:sz="0" w:space="0" w:color="auto"/>
      </w:divBdr>
    </w:div>
    <w:div w:id="536771632">
      <w:bodyDiv w:val="1"/>
      <w:marLeft w:val="0"/>
      <w:marRight w:val="0"/>
      <w:marTop w:val="0"/>
      <w:marBottom w:val="0"/>
      <w:divBdr>
        <w:top w:val="none" w:sz="0" w:space="0" w:color="auto"/>
        <w:left w:val="none" w:sz="0" w:space="0" w:color="auto"/>
        <w:bottom w:val="none" w:sz="0" w:space="0" w:color="auto"/>
        <w:right w:val="none" w:sz="0" w:space="0" w:color="auto"/>
      </w:divBdr>
    </w:div>
    <w:div w:id="538055956">
      <w:bodyDiv w:val="1"/>
      <w:marLeft w:val="0"/>
      <w:marRight w:val="0"/>
      <w:marTop w:val="0"/>
      <w:marBottom w:val="0"/>
      <w:divBdr>
        <w:top w:val="none" w:sz="0" w:space="0" w:color="auto"/>
        <w:left w:val="none" w:sz="0" w:space="0" w:color="auto"/>
        <w:bottom w:val="none" w:sz="0" w:space="0" w:color="auto"/>
        <w:right w:val="none" w:sz="0" w:space="0" w:color="auto"/>
      </w:divBdr>
    </w:div>
    <w:div w:id="538321633">
      <w:bodyDiv w:val="1"/>
      <w:marLeft w:val="0"/>
      <w:marRight w:val="0"/>
      <w:marTop w:val="0"/>
      <w:marBottom w:val="0"/>
      <w:divBdr>
        <w:top w:val="none" w:sz="0" w:space="0" w:color="auto"/>
        <w:left w:val="none" w:sz="0" w:space="0" w:color="auto"/>
        <w:bottom w:val="none" w:sz="0" w:space="0" w:color="auto"/>
        <w:right w:val="none" w:sz="0" w:space="0" w:color="auto"/>
      </w:divBdr>
    </w:div>
    <w:div w:id="538397261">
      <w:bodyDiv w:val="1"/>
      <w:marLeft w:val="0"/>
      <w:marRight w:val="0"/>
      <w:marTop w:val="0"/>
      <w:marBottom w:val="0"/>
      <w:divBdr>
        <w:top w:val="none" w:sz="0" w:space="0" w:color="auto"/>
        <w:left w:val="none" w:sz="0" w:space="0" w:color="auto"/>
        <w:bottom w:val="none" w:sz="0" w:space="0" w:color="auto"/>
        <w:right w:val="none" w:sz="0" w:space="0" w:color="auto"/>
      </w:divBdr>
    </w:div>
    <w:div w:id="541358097">
      <w:bodyDiv w:val="1"/>
      <w:marLeft w:val="0"/>
      <w:marRight w:val="0"/>
      <w:marTop w:val="0"/>
      <w:marBottom w:val="0"/>
      <w:divBdr>
        <w:top w:val="none" w:sz="0" w:space="0" w:color="auto"/>
        <w:left w:val="none" w:sz="0" w:space="0" w:color="auto"/>
        <w:bottom w:val="none" w:sz="0" w:space="0" w:color="auto"/>
        <w:right w:val="none" w:sz="0" w:space="0" w:color="auto"/>
      </w:divBdr>
    </w:div>
    <w:div w:id="543635781">
      <w:bodyDiv w:val="1"/>
      <w:marLeft w:val="0"/>
      <w:marRight w:val="0"/>
      <w:marTop w:val="0"/>
      <w:marBottom w:val="0"/>
      <w:divBdr>
        <w:top w:val="none" w:sz="0" w:space="0" w:color="auto"/>
        <w:left w:val="none" w:sz="0" w:space="0" w:color="auto"/>
        <w:bottom w:val="none" w:sz="0" w:space="0" w:color="auto"/>
        <w:right w:val="none" w:sz="0" w:space="0" w:color="auto"/>
      </w:divBdr>
    </w:div>
    <w:div w:id="545341408">
      <w:bodyDiv w:val="1"/>
      <w:marLeft w:val="0"/>
      <w:marRight w:val="0"/>
      <w:marTop w:val="0"/>
      <w:marBottom w:val="0"/>
      <w:divBdr>
        <w:top w:val="none" w:sz="0" w:space="0" w:color="auto"/>
        <w:left w:val="none" w:sz="0" w:space="0" w:color="auto"/>
        <w:bottom w:val="none" w:sz="0" w:space="0" w:color="auto"/>
        <w:right w:val="none" w:sz="0" w:space="0" w:color="auto"/>
      </w:divBdr>
    </w:div>
    <w:div w:id="547835670">
      <w:bodyDiv w:val="1"/>
      <w:marLeft w:val="0"/>
      <w:marRight w:val="0"/>
      <w:marTop w:val="0"/>
      <w:marBottom w:val="0"/>
      <w:divBdr>
        <w:top w:val="none" w:sz="0" w:space="0" w:color="auto"/>
        <w:left w:val="none" w:sz="0" w:space="0" w:color="auto"/>
        <w:bottom w:val="none" w:sz="0" w:space="0" w:color="auto"/>
        <w:right w:val="none" w:sz="0" w:space="0" w:color="auto"/>
      </w:divBdr>
    </w:div>
    <w:div w:id="549847183">
      <w:bodyDiv w:val="1"/>
      <w:marLeft w:val="0"/>
      <w:marRight w:val="0"/>
      <w:marTop w:val="0"/>
      <w:marBottom w:val="0"/>
      <w:divBdr>
        <w:top w:val="none" w:sz="0" w:space="0" w:color="auto"/>
        <w:left w:val="none" w:sz="0" w:space="0" w:color="auto"/>
        <w:bottom w:val="none" w:sz="0" w:space="0" w:color="auto"/>
        <w:right w:val="none" w:sz="0" w:space="0" w:color="auto"/>
      </w:divBdr>
    </w:div>
    <w:div w:id="553586413">
      <w:bodyDiv w:val="1"/>
      <w:marLeft w:val="0"/>
      <w:marRight w:val="0"/>
      <w:marTop w:val="0"/>
      <w:marBottom w:val="0"/>
      <w:divBdr>
        <w:top w:val="none" w:sz="0" w:space="0" w:color="auto"/>
        <w:left w:val="none" w:sz="0" w:space="0" w:color="auto"/>
        <w:bottom w:val="none" w:sz="0" w:space="0" w:color="auto"/>
        <w:right w:val="none" w:sz="0" w:space="0" w:color="auto"/>
      </w:divBdr>
    </w:div>
    <w:div w:id="557328334">
      <w:bodyDiv w:val="1"/>
      <w:marLeft w:val="0"/>
      <w:marRight w:val="0"/>
      <w:marTop w:val="0"/>
      <w:marBottom w:val="0"/>
      <w:divBdr>
        <w:top w:val="none" w:sz="0" w:space="0" w:color="auto"/>
        <w:left w:val="none" w:sz="0" w:space="0" w:color="auto"/>
        <w:bottom w:val="none" w:sz="0" w:space="0" w:color="auto"/>
        <w:right w:val="none" w:sz="0" w:space="0" w:color="auto"/>
      </w:divBdr>
    </w:div>
    <w:div w:id="557933335">
      <w:bodyDiv w:val="1"/>
      <w:marLeft w:val="0"/>
      <w:marRight w:val="0"/>
      <w:marTop w:val="0"/>
      <w:marBottom w:val="0"/>
      <w:divBdr>
        <w:top w:val="none" w:sz="0" w:space="0" w:color="auto"/>
        <w:left w:val="none" w:sz="0" w:space="0" w:color="auto"/>
        <w:bottom w:val="none" w:sz="0" w:space="0" w:color="auto"/>
        <w:right w:val="none" w:sz="0" w:space="0" w:color="auto"/>
      </w:divBdr>
    </w:div>
    <w:div w:id="557981071">
      <w:bodyDiv w:val="1"/>
      <w:marLeft w:val="0"/>
      <w:marRight w:val="0"/>
      <w:marTop w:val="0"/>
      <w:marBottom w:val="0"/>
      <w:divBdr>
        <w:top w:val="none" w:sz="0" w:space="0" w:color="auto"/>
        <w:left w:val="none" w:sz="0" w:space="0" w:color="auto"/>
        <w:bottom w:val="none" w:sz="0" w:space="0" w:color="auto"/>
        <w:right w:val="none" w:sz="0" w:space="0" w:color="auto"/>
      </w:divBdr>
    </w:div>
    <w:div w:id="558369703">
      <w:bodyDiv w:val="1"/>
      <w:marLeft w:val="0"/>
      <w:marRight w:val="0"/>
      <w:marTop w:val="0"/>
      <w:marBottom w:val="0"/>
      <w:divBdr>
        <w:top w:val="none" w:sz="0" w:space="0" w:color="auto"/>
        <w:left w:val="none" w:sz="0" w:space="0" w:color="auto"/>
        <w:bottom w:val="none" w:sz="0" w:space="0" w:color="auto"/>
        <w:right w:val="none" w:sz="0" w:space="0" w:color="auto"/>
      </w:divBdr>
    </w:div>
    <w:div w:id="560288073">
      <w:bodyDiv w:val="1"/>
      <w:marLeft w:val="0"/>
      <w:marRight w:val="0"/>
      <w:marTop w:val="0"/>
      <w:marBottom w:val="0"/>
      <w:divBdr>
        <w:top w:val="none" w:sz="0" w:space="0" w:color="auto"/>
        <w:left w:val="none" w:sz="0" w:space="0" w:color="auto"/>
        <w:bottom w:val="none" w:sz="0" w:space="0" w:color="auto"/>
        <w:right w:val="none" w:sz="0" w:space="0" w:color="auto"/>
      </w:divBdr>
    </w:div>
    <w:div w:id="560334456">
      <w:bodyDiv w:val="1"/>
      <w:marLeft w:val="0"/>
      <w:marRight w:val="0"/>
      <w:marTop w:val="0"/>
      <w:marBottom w:val="0"/>
      <w:divBdr>
        <w:top w:val="none" w:sz="0" w:space="0" w:color="auto"/>
        <w:left w:val="none" w:sz="0" w:space="0" w:color="auto"/>
        <w:bottom w:val="none" w:sz="0" w:space="0" w:color="auto"/>
        <w:right w:val="none" w:sz="0" w:space="0" w:color="auto"/>
      </w:divBdr>
    </w:div>
    <w:div w:id="560823108">
      <w:bodyDiv w:val="1"/>
      <w:marLeft w:val="0"/>
      <w:marRight w:val="0"/>
      <w:marTop w:val="0"/>
      <w:marBottom w:val="0"/>
      <w:divBdr>
        <w:top w:val="none" w:sz="0" w:space="0" w:color="auto"/>
        <w:left w:val="none" w:sz="0" w:space="0" w:color="auto"/>
        <w:bottom w:val="none" w:sz="0" w:space="0" w:color="auto"/>
        <w:right w:val="none" w:sz="0" w:space="0" w:color="auto"/>
      </w:divBdr>
    </w:div>
    <w:div w:id="564294528">
      <w:bodyDiv w:val="1"/>
      <w:marLeft w:val="0"/>
      <w:marRight w:val="0"/>
      <w:marTop w:val="0"/>
      <w:marBottom w:val="0"/>
      <w:divBdr>
        <w:top w:val="none" w:sz="0" w:space="0" w:color="auto"/>
        <w:left w:val="none" w:sz="0" w:space="0" w:color="auto"/>
        <w:bottom w:val="none" w:sz="0" w:space="0" w:color="auto"/>
        <w:right w:val="none" w:sz="0" w:space="0" w:color="auto"/>
      </w:divBdr>
    </w:div>
    <w:div w:id="564686180">
      <w:bodyDiv w:val="1"/>
      <w:marLeft w:val="0"/>
      <w:marRight w:val="0"/>
      <w:marTop w:val="0"/>
      <w:marBottom w:val="0"/>
      <w:divBdr>
        <w:top w:val="none" w:sz="0" w:space="0" w:color="auto"/>
        <w:left w:val="none" w:sz="0" w:space="0" w:color="auto"/>
        <w:bottom w:val="none" w:sz="0" w:space="0" w:color="auto"/>
        <w:right w:val="none" w:sz="0" w:space="0" w:color="auto"/>
      </w:divBdr>
    </w:div>
    <w:div w:id="567158398">
      <w:bodyDiv w:val="1"/>
      <w:marLeft w:val="0"/>
      <w:marRight w:val="0"/>
      <w:marTop w:val="0"/>
      <w:marBottom w:val="0"/>
      <w:divBdr>
        <w:top w:val="none" w:sz="0" w:space="0" w:color="auto"/>
        <w:left w:val="none" w:sz="0" w:space="0" w:color="auto"/>
        <w:bottom w:val="none" w:sz="0" w:space="0" w:color="auto"/>
        <w:right w:val="none" w:sz="0" w:space="0" w:color="auto"/>
      </w:divBdr>
    </w:div>
    <w:div w:id="567348510">
      <w:bodyDiv w:val="1"/>
      <w:marLeft w:val="0"/>
      <w:marRight w:val="0"/>
      <w:marTop w:val="0"/>
      <w:marBottom w:val="0"/>
      <w:divBdr>
        <w:top w:val="none" w:sz="0" w:space="0" w:color="auto"/>
        <w:left w:val="none" w:sz="0" w:space="0" w:color="auto"/>
        <w:bottom w:val="none" w:sz="0" w:space="0" w:color="auto"/>
        <w:right w:val="none" w:sz="0" w:space="0" w:color="auto"/>
      </w:divBdr>
    </w:div>
    <w:div w:id="568269881">
      <w:bodyDiv w:val="1"/>
      <w:marLeft w:val="0"/>
      <w:marRight w:val="0"/>
      <w:marTop w:val="0"/>
      <w:marBottom w:val="0"/>
      <w:divBdr>
        <w:top w:val="none" w:sz="0" w:space="0" w:color="auto"/>
        <w:left w:val="none" w:sz="0" w:space="0" w:color="auto"/>
        <w:bottom w:val="none" w:sz="0" w:space="0" w:color="auto"/>
        <w:right w:val="none" w:sz="0" w:space="0" w:color="auto"/>
      </w:divBdr>
    </w:div>
    <w:div w:id="570849044">
      <w:bodyDiv w:val="1"/>
      <w:marLeft w:val="0"/>
      <w:marRight w:val="0"/>
      <w:marTop w:val="0"/>
      <w:marBottom w:val="0"/>
      <w:divBdr>
        <w:top w:val="none" w:sz="0" w:space="0" w:color="auto"/>
        <w:left w:val="none" w:sz="0" w:space="0" w:color="auto"/>
        <w:bottom w:val="none" w:sz="0" w:space="0" w:color="auto"/>
        <w:right w:val="none" w:sz="0" w:space="0" w:color="auto"/>
      </w:divBdr>
    </w:div>
    <w:div w:id="571428851">
      <w:bodyDiv w:val="1"/>
      <w:marLeft w:val="0"/>
      <w:marRight w:val="0"/>
      <w:marTop w:val="0"/>
      <w:marBottom w:val="0"/>
      <w:divBdr>
        <w:top w:val="none" w:sz="0" w:space="0" w:color="auto"/>
        <w:left w:val="none" w:sz="0" w:space="0" w:color="auto"/>
        <w:bottom w:val="none" w:sz="0" w:space="0" w:color="auto"/>
        <w:right w:val="none" w:sz="0" w:space="0" w:color="auto"/>
      </w:divBdr>
    </w:div>
    <w:div w:id="572931302">
      <w:bodyDiv w:val="1"/>
      <w:marLeft w:val="0"/>
      <w:marRight w:val="0"/>
      <w:marTop w:val="0"/>
      <w:marBottom w:val="0"/>
      <w:divBdr>
        <w:top w:val="none" w:sz="0" w:space="0" w:color="auto"/>
        <w:left w:val="none" w:sz="0" w:space="0" w:color="auto"/>
        <w:bottom w:val="none" w:sz="0" w:space="0" w:color="auto"/>
        <w:right w:val="none" w:sz="0" w:space="0" w:color="auto"/>
      </w:divBdr>
    </w:div>
    <w:div w:id="573126695">
      <w:bodyDiv w:val="1"/>
      <w:marLeft w:val="0"/>
      <w:marRight w:val="0"/>
      <w:marTop w:val="0"/>
      <w:marBottom w:val="0"/>
      <w:divBdr>
        <w:top w:val="none" w:sz="0" w:space="0" w:color="auto"/>
        <w:left w:val="none" w:sz="0" w:space="0" w:color="auto"/>
        <w:bottom w:val="none" w:sz="0" w:space="0" w:color="auto"/>
        <w:right w:val="none" w:sz="0" w:space="0" w:color="auto"/>
      </w:divBdr>
    </w:div>
    <w:div w:id="577515195">
      <w:bodyDiv w:val="1"/>
      <w:marLeft w:val="0"/>
      <w:marRight w:val="0"/>
      <w:marTop w:val="0"/>
      <w:marBottom w:val="0"/>
      <w:divBdr>
        <w:top w:val="none" w:sz="0" w:space="0" w:color="auto"/>
        <w:left w:val="none" w:sz="0" w:space="0" w:color="auto"/>
        <w:bottom w:val="none" w:sz="0" w:space="0" w:color="auto"/>
        <w:right w:val="none" w:sz="0" w:space="0" w:color="auto"/>
      </w:divBdr>
    </w:div>
    <w:div w:id="580987024">
      <w:bodyDiv w:val="1"/>
      <w:marLeft w:val="0"/>
      <w:marRight w:val="0"/>
      <w:marTop w:val="0"/>
      <w:marBottom w:val="0"/>
      <w:divBdr>
        <w:top w:val="none" w:sz="0" w:space="0" w:color="auto"/>
        <w:left w:val="none" w:sz="0" w:space="0" w:color="auto"/>
        <w:bottom w:val="none" w:sz="0" w:space="0" w:color="auto"/>
        <w:right w:val="none" w:sz="0" w:space="0" w:color="auto"/>
      </w:divBdr>
    </w:div>
    <w:div w:id="582104055">
      <w:bodyDiv w:val="1"/>
      <w:marLeft w:val="0"/>
      <w:marRight w:val="0"/>
      <w:marTop w:val="0"/>
      <w:marBottom w:val="0"/>
      <w:divBdr>
        <w:top w:val="none" w:sz="0" w:space="0" w:color="auto"/>
        <w:left w:val="none" w:sz="0" w:space="0" w:color="auto"/>
        <w:bottom w:val="none" w:sz="0" w:space="0" w:color="auto"/>
        <w:right w:val="none" w:sz="0" w:space="0" w:color="auto"/>
      </w:divBdr>
    </w:div>
    <w:div w:id="582764484">
      <w:bodyDiv w:val="1"/>
      <w:marLeft w:val="0"/>
      <w:marRight w:val="0"/>
      <w:marTop w:val="0"/>
      <w:marBottom w:val="0"/>
      <w:divBdr>
        <w:top w:val="none" w:sz="0" w:space="0" w:color="auto"/>
        <w:left w:val="none" w:sz="0" w:space="0" w:color="auto"/>
        <w:bottom w:val="none" w:sz="0" w:space="0" w:color="auto"/>
        <w:right w:val="none" w:sz="0" w:space="0" w:color="auto"/>
      </w:divBdr>
    </w:div>
    <w:div w:id="584263448">
      <w:bodyDiv w:val="1"/>
      <w:marLeft w:val="0"/>
      <w:marRight w:val="0"/>
      <w:marTop w:val="0"/>
      <w:marBottom w:val="0"/>
      <w:divBdr>
        <w:top w:val="none" w:sz="0" w:space="0" w:color="auto"/>
        <w:left w:val="none" w:sz="0" w:space="0" w:color="auto"/>
        <w:bottom w:val="none" w:sz="0" w:space="0" w:color="auto"/>
        <w:right w:val="none" w:sz="0" w:space="0" w:color="auto"/>
      </w:divBdr>
    </w:div>
    <w:div w:id="585723216">
      <w:bodyDiv w:val="1"/>
      <w:marLeft w:val="0"/>
      <w:marRight w:val="0"/>
      <w:marTop w:val="0"/>
      <w:marBottom w:val="0"/>
      <w:divBdr>
        <w:top w:val="none" w:sz="0" w:space="0" w:color="auto"/>
        <w:left w:val="none" w:sz="0" w:space="0" w:color="auto"/>
        <w:bottom w:val="none" w:sz="0" w:space="0" w:color="auto"/>
        <w:right w:val="none" w:sz="0" w:space="0" w:color="auto"/>
      </w:divBdr>
    </w:div>
    <w:div w:id="587151513">
      <w:bodyDiv w:val="1"/>
      <w:marLeft w:val="0"/>
      <w:marRight w:val="0"/>
      <w:marTop w:val="0"/>
      <w:marBottom w:val="0"/>
      <w:divBdr>
        <w:top w:val="none" w:sz="0" w:space="0" w:color="auto"/>
        <w:left w:val="none" w:sz="0" w:space="0" w:color="auto"/>
        <w:bottom w:val="none" w:sz="0" w:space="0" w:color="auto"/>
        <w:right w:val="none" w:sz="0" w:space="0" w:color="auto"/>
      </w:divBdr>
    </w:div>
    <w:div w:id="594477343">
      <w:bodyDiv w:val="1"/>
      <w:marLeft w:val="0"/>
      <w:marRight w:val="0"/>
      <w:marTop w:val="0"/>
      <w:marBottom w:val="0"/>
      <w:divBdr>
        <w:top w:val="none" w:sz="0" w:space="0" w:color="auto"/>
        <w:left w:val="none" w:sz="0" w:space="0" w:color="auto"/>
        <w:bottom w:val="none" w:sz="0" w:space="0" w:color="auto"/>
        <w:right w:val="none" w:sz="0" w:space="0" w:color="auto"/>
      </w:divBdr>
    </w:div>
    <w:div w:id="598680098">
      <w:bodyDiv w:val="1"/>
      <w:marLeft w:val="0"/>
      <w:marRight w:val="0"/>
      <w:marTop w:val="0"/>
      <w:marBottom w:val="0"/>
      <w:divBdr>
        <w:top w:val="none" w:sz="0" w:space="0" w:color="auto"/>
        <w:left w:val="none" w:sz="0" w:space="0" w:color="auto"/>
        <w:bottom w:val="none" w:sz="0" w:space="0" w:color="auto"/>
        <w:right w:val="none" w:sz="0" w:space="0" w:color="auto"/>
      </w:divBdr>
    </w:div>
    <w:div w:id="599222581">
      <w:bodyDiv w:val="1"/>
      <w:marLeft w:val="0"/>
      <w:marRight w:val="0"/>
      <w:marTop w:val="0"/>
      <w:marBottom w:val="0"/>
      <w:divBdr>
        <w:top w:val="none" w:sz="0" w:space="0" w:color="auto"/>
        <w:left w:val="none" w:sz="0" w:space="0" w:color="auto"/>
        <w:bottom w:val="none" w:sz="0" w:space="0" w:color="auto"/>
        <w:right w:val="none" w:sz="0" w:space="0" w:color="auto"/>
      </w:divBdr>
    </w:div>
    <w:div w:id="606036786">
      <w:bodyDiv w:val="1"/>
      <w:marLeft w:val="0"/>
      <w:marRight w:val="0"/>
      <w:marTop w:val="0"/>
      <w:marBottom w:val="0"/>
      <w:divBdr>
        <w:top w:val="none" w:sz="0" w:space="0" w:color="auto"/>
        <w:left w:val="none" w:sz="0" w:space="0" w:color="auto"/>
        <w:bottom w:val="none" w:sz="0" w:space="0" w:color="auto"/>
        <w:right w:val="none" w:sz="0" w:space="0" w:color="auto"/>
      </w:divBdr>
    </w:div>
    <w:div w:id="606232302">
      <w:bodyDiv w:val="1"/>
      <w:marLeft w:val="0"/>
      <w:marRight w:val="0"/>
      <w:marTop w:val="0"/>
      <w:marBottom w:val="0"/>
      <w:divBdr>
        <w:top w:val="none" w:sz="0" w:space="0" w:color="auto"/>
        <w:left w:val="none" w:sz="0" w:space="0" w:color="auto"/>
        <w:bottom w:val="none" w:sz="0" w:space="0" w:color="auto"/>
        <w:right w:val="none" w:sz="0" w:space="0" w:color="auto"/>
      </w:divBdr>
    </w:div>
    <w:div w:id="606304417">
      <w:bodyDiv w:val="1"/>
      <w:marLeft w:val="0"/>
      <w:marRight w:val="0"/>
      <w:marTop w:val="0"/>
      <w:marBottom w:val="0"/>
      <w:divBdr>
        <w:top w:val="none" w:sz="0" w:space="0" w:color="auto"/>
        <w:left w:val="none" w:sz="0" w:space="0" w:color="auto"/>
        <w:bottom w:val="none" w:sz="0" w:space="0" w:color="auto"/>
        <w:right w:val="none" w:sz="0" w:space="0" w:color="auto"/>
      </w:divBdr>
    </w:div>
    <w:div w:id="606422977">
      <w:bodyDiv w:val="1"/>
      <w:marLeft w:val="0"/>
      <w:marRight w:val="0"/>
      <w:marTop w:val="0"/>
      <w:marBottom w:val="0"/>
      <w:divBdr>
        <w:top w:val="none" w:sz="0" w:space="0" w:color="auto"/>
        <w:left w:val="none" w:sz="0" w:space="0" w:color="auto"/>
        <w:bottom w:val="none" w:sz="0" w:space="0" w:color="auto"/>
        <w:right w:val="none" w:sz="0" w:space="0" w:color="auto"/>
      </w:divBdr>
    </w:div>
    <w:div w:id="606430847">
      <w:bodyDiv w:val="1"/>
      <w:marLeft w:val="0"/>
      <w:marRight w:val="0"/>
      <w:marTop w:val="0"/>
      <w:marBottom w:val="0"/>
      <w:divBdr>
        <w:top w:val="none" w:sz="0" w:space="0" w:color="auto"/>
        <w:left w:val="none" w:sz="0" w:space="0" w:color="auto"/>
        <w:bottom w:val="none" w:sz="0" w:space="0" w:color="auto"/>
        <w:right w:val="none" w:sz="0" w:space="0" w:color="auto"/>
      </w:divBdr>
    </w:div>
    <w:div w:id="607086746">
      <w:bodyDiv w:val="1"/>
      <w:marLeft w:val="0"/>
      <w:marRight w:val="0"/>
      <w:marTop w:val="0"/>
      <w:marBottom w:val="0"/>
      <w:divBdr>
        <w:top w:val="none" w:sz="0" w:space="0" w:color="auto"/>
        <w:left w:val="none" w:sz="0" w:space="0" w:color="auto"/>
        <w:bottom w:val="none" w:sz="0" w:space="0" w:color="auto"/>
        <w:right w:val="none" w:sz="0" w:space="0" w:color="auto"/>
      </w:divBdr>
    </w:div>
    <w:div w:id="608582793">
      <w:bodyDiv w:val="1"/>
      <w:marLeft w:val="0"/>
      <w:marRight w:val="0"/>
      <w:marTop w:val="0"/>
      <w:marBottom w:val="0"/>
      <w:divBdr>
        <w:top w:val="none" w:sz="0" w:space="0" w:color="auto"/>
        <w:left w:val="none" w:sz="0" w:space="0" w:color="auto"/>
        <w:bottom w:val="none" w:sz="0" w:space="0" w:color="auto"/>
        <w:right w:val="none" w:sz="0" w:space="0" w:color="auto"/>
      </w:divBdr>
    </w:div>
    <w:div w:id="608972485">
      <w:bodyDiv w:val="1"/>
      <w:marLeft w:val="0"/>
      <w:marRight w:val="0"/>
      <w:marTop w:val="0"/>
      <w:marBottom w:val="0"/>
      <w:divBdr>
        <w:top w:val="none" w:sz="0" w:space="0" w:color="auto"/>
        <w:left w:val="none" w:sz="0" w:space="0" w:color="auto"/>
        <w:bottom w:val="none" w:sz="0" w:space="0" w:color="auto"/>
        <w:right w:val="none" w:sz="0" w:space="0" w:color="auto"/>
      </w:divBdr>
    </w:div>
    <w:div w:id="609431684">
      <w:bodyDiv w:val="1"/>
      <w:marLeft w:val="0"/>
      <w:marRight w:val="0"/>
      <w:marTop w:val="0"/>
      <w:marBottom w:val="0"/>
      <w:divBdr>
        <w:top w:val="none" w:sz="0" w:space="0" w:color="auto"/>
        <w:left w:val="none" w:sz="0" w:space="0" w:color="auto"/>
        <w:bottom w:val="none" w:sz="0" w:space="0" w:color="auto"/>
        <w:right w:val="none" w:sz="0" w:space="0" w:color="auto"/>
      </w:divBdr>
    </w:div>
    <w:div w:id="611010572">
      <w:bodyDiv w:val="1"/>
      <w:marLeft w:val="0"/>
      <w:marRight w:val="0"/>
      <w:marTop w:val="0"/>
      <w:marBottom w:val="0"/>
      <w:divBdr>
        <w:top w:val="none" w:sz="0" w:space="0" w:color="auto"/>
        <w:left w:val="none" w:sz="0" w:space="0" w:color="auto"/>
        <w:bottom w:val="none" w:sz="0" w:space="0" w:color="auto"/>
        <w:right w:val="none" w:sz="0" w:space="0" w:color="auto"/>
      </w:divBdr>
    </w:div>
    <w:div w:id="611784762">
      <w:bodyDiv w:val="1"/>
      <w:marLeft w:val="0"/>
      <w:marRight w:val="0"/>
      <w:marTop w:val="0"/>
      <w:marBottom w:val="0"/>
      <w:divBdr>
        <w:top w:val="none" w:sz="0" w:space="0" w:color="auto"/>
        <w:left w:val="none" w:sz="0" w:space="0" w:color="auto"/>
        <w:bottom w:val="none" w:sz="0" w:space="0" w:color="auto"/>
        <w:right w:val="none" w:sz="0" w:space="0" w:color="auto"/>
      </w:divBdr>
    </w:div>
    <w:div w:id="614144569">
      <w:bodyDiv w:val="1"/>
      <w:marLeft w:val="0"/>
      <w:marRight w:val="0"/>
      <w:marTop w:val="0"/>
      <w:marBottom w:val="0"/>
      <w:divBdr>
        <w:top w:val="none" w:sz="0" w:space="0" w:color="auto"/>
        <w:left w:val="none" w:sz="0" w:space="0" w:color="auto"/>
        <w:bottom w:val="none" w:sz="0" w:space="0" w:color="auto"/>
        <w:right w:val="none" w:sz="0" w:space="0" w:color="auto"/>
      </w:divBdr>
    </w:div>
    <w:div w:id="617877353">
      <w:bodyDiv w:val="1"/>
      <w:marLeft w:val="0"/>
      <w:marRight w:val="0"/>
      <w:marTop w:val="0"/>
      <w:marBottom w:val="0"/>
      <w:divBdr>
        <w:top w:val="none" w:sz="0" w:space="0" w:color="auto"/>
        <w:left w:val="none" w:sz="0" w:space="0" w:color="auto"/>
        <w:bottom w:val="none" w:sz="0" w:space="0" w:color="auto"/>
        <w:right w:val="none" w:sz="0" w:space="0" w:color="auto"/>
      </w:divBdr>
    </w:div>
    <w:div w:id="619074532">
      <w:bodyDiv w:val="1"/>
      <w:marLeft w:val="0"/>
      <w:marRight w:val="0"/>
      <w:marTop w:val="0"/>
      <w:marBottom w:val="0"/>
      <w:divBdr>
        <w:top w:val="none" w:sz="0" w:space="0" w:color="auto"/>
        <w:left w:val="none" w:sz="0" w:space="0" w:color="auto"/>
        <w:bottom w:val="none" w:sz="0" w:space="0" w:color="auto"/>
        <w:right w:val="none" w:sz="0" w:space="0" w:color="auto"/>
      </w:divBdr>
    </w:div>
    <w:div w:id="619802501">
      <w:bodyDiv w:val="1"/>
      <w:marLeft w:val="0"/>
      <w:marRight w:val="0"/>
      <w:marTop w:val="0"/>
      <w:marBottom w:val="0"/>
      <w:divBdr>
        <w:top w:val="none" w:sz="0" w:space="0" w:color="auto"/>
        <w:left w:val="none" w:sz="0" w:space="0" w:color="auto"/>
        <w:bottom w:val="none" w:sz="0" w:space="0" w:color="auto"/>
        <w:right w:val="none" w:sz="0" w:space="0" w:color="auto"/>
      </w:divBdr>
    </w:div>
    <w:div w:id="622542177">
      <w:bodyDiv w:val="1"/>
      <w:marLeft w:val="0"/>
      <w:marRight w:val="0"/>
      <w:marTop w:val="0"/>
      <w:marBottom w:val="0"/>
      <w:divBdr>
        <w:top w:val="none" w:sz="0" w:space="0" w:color="auto"/>
        <w:left w:val="none" w:sz="0" w:space="0" w:color="auto"/>
        <w:bottom w:val="none" w:sz="0" w:space="0" w:color="auto"/>
        <w:right w:val="none" w:sz="0" w:space="0" w:color="auto"/>
      </w:divBdr>
    </w:div>
    <w:div w:id="622660293">
      <w:bodyDiv w:val="1"/>
      <w:marLeft w:val="0"/>
      <w:marRight w:val="0"/>
      <w:marTop w:val="0"/>
      <w:marBottom w:val="0"/>
      <w:divBdr>
        <w:top w:val="none" w:sz="0" w:space="0" w:color="auto"/>
        <w:left w:val="none" w:sz="0" w:space="0" w:color="auto"/>
        <w:bottom w:val="none" w:sz="0" w:space="0" w:color="auto"/>
        <w:right w:val="none" w:sz="0" w:space="0" w:color="auto"/>
      </w:divBdr>
    </w:div>
    <w:div w:id="623081124">
      <w:bodyDiv w:val="1"/>
      <w:marLeft w:val="0"/>
      <w:marRight w:val="0"/>
      <w:marTop w:val="0"/>
      <w:marBottom w:val="0"/>
      <w:divBdr>
        <w:top w:val="none" w:sz="0" w:space="0" w:color="auto"/>
        <w:left w:val="none" w:sz="0" w:space="0" w:color="auto"/>
        <w:bottom w:val="none" w:sz="0" w:space="0" w:color="auto"/>
        <w:right w:val="none" w:sz="0" w:space="0" w:color="auto"/>
      </w:divBdr>
    </w:div>
    <w:div w:id="623731861">
      <w:bodyDiv w:val="1"/>
      <w:marLeft w:val="0"/>
      <w:marRight w:val="0"/>
      <w:marTop w:val="0"/>
      <w:marBottom w:val="0"/>
      <w:divBdr>
        <w:top w:val="none" w:sz="0" w:space="0" w:color="auto"/>
        <w:left w:val="none" w:sz="0" w:space="0" w:color="auto"/>
        <w:bottom w:val="none" w:sz="0" w:space="0" w:color="auto"/>
        <w:right w:val="none" w:sz="0" w:space="0" w:color="auto"/>
      </w:divBdr>
    </w:div>
    <w:div w:id="625770305">
      <w:bodyDiv w:val="1"/>
      <w:marLeft w:val="0"/>
      <w:marRight w:val="0"/>
      <w:marTop w:val="0"/>
      <w:marBottom w:val="0"/>
      <w:divBdr>
        <w:top w:val="none" w:sz="0" w:space="0" w:color="auto"/>
        <w:left w:val="none" w:sz="0" w:space="0" w:color="auto"/>
        <w:bottom w:val="none" w:sz="0" w:space="0" w:color="auto"/>
        <w:right w:val="none" w:sz="0" w:space="0" w:color="auto"/>
      </w:divBdr>
    </w:div>
    <w:div w:id="628361717">
      <w:bodyDiv w:val="1"/>
      <w:marLeft w:val="0"/>
      <w:marRight w:val="0"/>
      <w:marTop w:val="0"/>
      <w:marBottom w:val="0"/>
      <w:divBdr>
        <w:top w:val="none" w:sz="0" w:space="0" w:color="auto"/>
        <w:left w:val="none" w:sz="0" w:space="0" w:color="auto"/>
        <w:bottom w:val="none" w:sz="0" w:space="0" w:color="auto"/>
        <w:right w:val="none" w:sz="0" w:space="0" w:color="auto"/>
      </w:divBdr>
    </w:div>
    <w:div w:id="631139063">
      <w:bodyDiv w:val="1"/>
      <w:marLeft w:val="0"/>
      <w:marRight w:val="0"/>
      <w:marTop w:val="0"/>
      <w:marBottom w:val="0"/>
      <w:divBdr>
        <w:top w:val="none" w:sz="0" w:space="0" w:color="auto"/>
        <w:left w:val="none" w:sz="0" w:space="0" w:color="auto"/>
        <w:bottom w:val="none" w:sz="0" w:space="0" w:color="auto"/>
        <w:right w:val="none" w:sz="0" w:space="0" w:color="auto"/>
      </w:divBdr>
    </w:div>
    <w:div w:id="639925395">
      <w:bodyDiv w:val="1"/>
      <w:marLeft w:val="0"/>
      <w:marRight w:val="0"/>
      <w:marTop w:val="0"/>
      <w:marBottom w:val="0"/>
      <w:divBdr>
        <w:top w:val="none" w:sz="0" w:space="0" w:color="auto"/>
        <w:left w:val="none" w:sz="0" w:space="0" w:color="auto"/>
        <w:bottom w:val="none" w:sz="0" w:space="0" w:color="auto"/>
        <w:right w:val="none" w:sz="0" w:space="0" w:color="auto"/>
      </w:divBdr>
    </w:div>
    <w:div w:id="640423472">
      <w:bodyDiv w:val="1"/>
      <w:marLeft w:val="0"/>
      <w:marRight w:val="0"/>
      <w:marTop w:val="0"/>
      <w:marBottom w:val="0"/>
      <w:divBdr>
        <w:top w:val="none" w:sz="0" w:space="0" w:color="auto"/>
        <w:left w:val="none" w:sz="0" w:space="0" w:color="auto"/>
        <w:bottom w:val="none" w:sz="0" w:space="0" w:color="auto"/>
        <w:right w:val="none" w:sz="0" w:space="0" w:color="auto"/>
      </w:divBdr>
    </w:div>
    <w:div w:id="641035807">
      <w:bodyDiv w:val="1"/>
      <w:marLeft w:val="0"/>
      <w:marRight w:val="0"/>
      <w:marTop w:val="0"/>
      <w:marBottom w:val="0"/>
      <w:divBdr>
        <w:top w:val="none" w:sz="0" w:space="0" w:color="auto"/>
        <w:left w:val="none" w:sz="0" w:space="0" w:color="auto"/>
        <w:bottom w:val="none" w:sz="0" w:space="0" w:color="auto"/>
        <w:right w:val="none" w:sz="0" w:space="0" w:color="auto"/>
      </w:divBdr>
    </w:div>
    <w:div w:id="645280312">
      <w:bodyDiv w:val="1"/>
      <w:marLeft w:val="0"/>
      <w:marRight w:val="0"/>
      <w:marTop w:val="0"/>
      <w:marBottom w:val="0"/>
      <w:divBdr>
        <w:top w:val="none" w:sz="0" w:space="0" w:color="auto"/>
        <w:left w:val="none" w:sz="0" w:space="0" w:color="auto"/>
        <w:bottom w:val="none" w:sz="0" w:space="0" w:color="auto"/>
        <w:right w:val="none" w:sz="0" w:space="0" w:color="auto"/>
      </w:divBdr>
    </w:div>
    <w:div w:id="648678431">
      <w:bodyDiv w:val="1"/>
      <w:marLeft w:val="0"/>
      <w:marRight w:val="0"/>
      <w:marTop w:val="0"/>
      <w:marBottom w:val="0"/>
      <w:divBdr>
        <w:top w:val="none" w:sz="0" w:space="0" w:color="auto"/>
        <w:left w:val="none" w:sz="0" w:space="0" w:color="auto"/>
        <w:bottom w:val="none" w:sz="0" w:space="0" w:color="auto"/>
        <w:right w:val="none" w:sz="0" w:space="0" w:color="auto"/>
      </w:divBdr>
    </w:div>
    <w:div w:id="652684489">
      <w:bodyDiv w:val="1"/>
      <w:marLeft w:val="0"/>
      <w:marRight w:val="0"/>
      <w:marTop w:val="0"/>
      <w:marBottom w:val="0"/>
      <w:divBdr>
        <w:top w:val="none" w:sz="0" w:space="0" w:color="auto"/>
        <w:left w:val="none" w:sz="0" w:space="0" w:color="auto"/>
        <w:bottom w:val="none" w:sz="0" w:space="0" w:color="auto"/>
        <w:right w:val="none" w:sz="0" w:space="0" w:color="auto"/>
      </w:divBdr>
    </w:div>
    <w:div w:id="653030848">
      <w:bodyDiv w:val="1"/>
      <w:marLeft w:val="0"/>
      <w:marRight w:val="0"/>
      <w:marTop w:val="0"/>
      <w:marBottom w:val="0"/>
      <w:divBdr>
        <w:top w:val="none" w:sz="0" w:space="0" w:color="auto"/>
        <w:left w:val="none" w:sz="0" w:space="0" w:color="auto"/>
        <w:bottom w:val="none" w:sz="0" w:space="0" w:color="auto"/>
        <w:right w:val="none" w:sz="0" w:space="0" w:color="auto"/>
      </w:divBdr>
    </w:div>
    <w:div w:id="653149456">
      <w:bodyDiv w:val="1"/>
      <w:marLeft w:val="0"/>
      <w:marRight w:val="0"/>
      <w:marTop w:val="0"/>
      <w:marBottom w:val="0"/>
      <w:divBdr>
        <w:top w:val="none" w:sz="0" w:space="0" w:color="auto"/>
        <w:left w:val="none" w:sz="0" w:space="0" w:color="auto"/>
        <w:bottom w:val="none" w:sz="0" w:space="0" w:color="auto"/>
        <w:right w:val="none" w:sz="0" w:space="0" w:color="auto"/>
      </w:divBdr>
    </w:div>
    <w:div w:id="654146349">
      <w:bodyDiv w:val="1"/>
      <w:marLeft w:val="0"/>
      <w:marRight w:val="0"/>
      <w:marTop w:val="0"/>
      <w:marBottom w:val="0"/>
      <w:divBdr>
        <w:top w:val="none" w:sz="0" w:space="0" w:color="auto"/>
        <w:left w:val="none" w:sz="0" w:space="0" w:color="auto"/>
        <w:bottom w:val="none" w:sz="0" w:space="0" w:color="auto"/>
        <w:right w:val="none" w:sz="0" w:space="0" w:color="auto"/>
      </w:divBdr>
    </w:div>
    <w:div w:id="655688367">
      <w:bodyDiv w:val="1"/>
      <w:marLeft w:val="0"/>
      <w:marRight w:val="0"/>
      <w:marTop w:val="0"/>
      <w:marBottom w:val="0"/>
      <w:divBdr>
        <w:top w:val="none" w:sz="0" w:space="0" w:color="auto"/>
        <w:left w:val="none" w:sz="0" w:space="0" w:color="auto"/>
        <w:bottom w:val="none" w:sz="0" w:space="0" w:color="auto"/>
        <w:right w:val="none" w:sz="0" w:space="0" w:color="auto"/>
      </w:divBdr>
    </w:div>
    <w:div w:id="656105220">
      <w:bodyDiv w:val="1"/>
      <w:marLeft w:val="0"/>
      <w:marRight w:val="0"/>
      <w:marTop w:val="0"/>
      <w:marBottom w:val="0"/>
      <w:divBdr>
        <w:top w:val="none" w:sz="0" w:space="0" w:color="auto"/>
        <w:left w:val="none" w:sz="0" w:space="0" w:color="auto"/>
        <w:bottom w:val="none" w:sz="0" w:space="0" w:color="auto"/>
        <w:right w:val="none" w:sz="0" w:space="0" w:color="auto"/>
      </w:divBdr>
    </w:div>
    <w:div w:id="656421435">
      <w:bodyDiv w:val="1"/>
      <w:marLeft w:val="0"/>
      <w:marRight w:val="0"/>
      <w:marTop w:val="0"/>
      <w:marBottom w:val="0"/>
      <w:divBdr>
        <w:top w:val="none" w:sz="0" w:space="0" w:color="auto"/>
        <w:left w:val="none" w:sz="0" w:space="0" w:color="auto"/>
        <w:bottom w:val="none" w:sz="0" w:space="0" w:color="auto"/>
        <w:right w:val="none" w:sz="0" w:space="0" w:color="auto"/>
      </w:divBdr>
    </w:div>
    <w:div w:id="660044281">
      <w:bodyDiv w:val="1"/>
      <w:marLeft w:val="0"/>
      <w:marRight w:val="0"/>
      <w:marTop w:val="0"/>
      <w:marBottom w:val="0"/>
      <w:divBdr>
        <w:top w:val="none" w:sz="0" w:space="0" w:color="auto"/>
        <w:left w:val="none" w:sz="0" w:space="0" w:color="auto"/>
        <w:bottom w:val="none" w:sz="0" w:space="0" w:color="auto"/>
        <w:right w:val="none" w:sz="0" w:space="0" w:color="auto"/>
      </w:divBdr>
    </w:div>
    <w:div w:id="660084850">
      <w:bodyDiv w:val="1"/>
      <w:marLeft w:val="0"/>
      <w:marRight w:val="0"/>
      <w:marTop w:val="0"/>
      <w:marBottom w:val="0"/>
      <w:divBdr>
        <w:top w:val="none" w:sz="0" w:space="0" w:color="auto"/>
        <w:left w:val="none" w:sz="0" w:space="0" w:color="auto"/>
        <w:bottom w:val="none" w:sz="0" w:space="0" w:color="auto"/>
        <w:right w:val="none" w:sz="0" w:space="0" w:color="auto"/>
      </w:divBdr>
    </w:div>
    <w:div w:id="661349799">
      <w:bodyDiv w:val="1"/>
      <w:marLeft w:val="0"/>
      <w:marRight w:val="0"/>
      <w:marTop w:val="0"/>
      <w:marBottom w:val="0"/>
      <w:divBdr>
        <w:top w:val="none" w:sz="0" w:space="0" w:color="auto"/>
        <w:left w:val="none" w:sz="0" w:space="0" w:color="auto"/>
        <w:bottom w:val="none" w:sz="0" w:space="0" w:color="auto"/>
        <w:right w:val="none" w:sz="0" w:space="0" w:color="auto"/>
      </w:divBdr>
    </w:div>
    <w:div w:id="661470906">
      <w:bodyDiv w:val="1"/>
      <w:marLeft w:val="0"/>
      <w:marRight w:val="0"/>
      <w:marTop w:val="0"/>
      <w:marBottom w:val="0"/>
      <w:divBdr>
        <w:top w:val="none" w:sz="0" w:space="0" w:color="auto"/>
        <w:left w:val="none" w:sz="0" w:space="0" w:color="auto"/>
        <w:bottom w:val="none" w:sz="0" w:space="0" w:color="auto"/>
        <w:right w:val="none" w:sz="0" w:space="0" w:color="auto"/>
      </w:divBdr>
    </w:div>
    <w:div w:id="661544740">
      <w:bodyDiv w:val="1"/>
      <w:marLeft w:val="0"/>
      <w:marRight w:val="0"/>
      <w:marTop w:val="0"/>
      <w:marBottom w:val="0"/>
      <w:divBdr>
        <w:top w:val="none" w:sz="0" w:space="0" w:color="auto"/>
        <w:left w:val="none" w:sz="0" w:space="0" w:color="auto"/>
        <w:bottom w:val="none" w:sz="0" w:space="0" w:color="auto"/>
        <w:right w:val="none" w:sz="0" w:space="0" w:color="auto"/>
      </w:divBdr>
    </w:div>
    <w:div w:id="664093713">
      <w:bodyDiv w:val="1"/>
      <w:marLeft w:val="0"/>
      <w:marRight w:val="0"/>
      <w:marTop w:val="0"/>
      <w:marBottom w:val="0"/>
      <w:divBdr>
        <w:top w:val="none" w:sz="0" w:space="0" w:color="auto"/>
        <w:left w:val="none" w:sz="0" w:space="0" w:color="auto"/>
        <w:bottom w:val="none" w:sz="0" w:space="0" w:color="auto"/>
        <w:right w:val="none" w:sz="0" w:space="0" w:color="auto"/>
      </w:divBdr>
    </w:div>
    <w:div w:id="666712325">
      <w:bodyDiv w:val="1"/>
      <w:marLeft w:val="0"/>
      <w:marRight w:val="0"/>
      <w:marTop w:val="0"/>
      <w:marBottom w:val="0"/>
      <w:divBdr>
        <w:top w:val="none" w:sz="0" w:space="0" w:color="auto"/>
        <w:left w:val="none" w:sz="0" w:space="0" w:color="auto"/>
        <w:bottom w:val="none" w:sz="0" w:space="0" w:color="auto"/>
        <w:right w:val="none" w:sz="0" w:space="0" w:color="auto"/>
      </w:divBdr>
    </w:div>
    <w:div w:id="666858314">
      <w:bodyDiv w:val="1"/>
      <w:marLeft w:val="0"/>
      <w:marRight w:val="0"/>
      <w:marTop w:val="0"/>
      <w:marBottom w:val="0"/>
      <w:divBdr>
        <w:top w:val="none" w:sz="0" w:space="0" w:color="auto"/>
        <w:left w:val="none" w:sz="0" w:space="0" w:color="auto"/>
        <w:bottom w:val="none" w:sz="0" w:space="0" w:color="auto"/>
        <w:right w:val="none" w:sz="0" w:space="0" w:color="auto"/>
      </w:divBdr>
    </w:div>
    <w:div w:id="672073105">
      <w:bodyDiv w:val="1"/>
      <w:marLeft w:val="0"/>
      <w:marRight w:val="0"/>
      <w:marTop w:val="0"/>
      <w:marBottom w:val="0"/>
      <w:divBdr>
        <w:top w:val="none" w:sz="0" w:space="0" w:color="auto"/>
        <w:left w:val="none" w:sz="0" w:space="0" w:color="auto"/>
        <w:bottom w:val="none" w:sz="0" w:space="0" w:color="auto"/>
        <w:right w:val="none" w:sz="0" w:space="0" w:color="auto"/>
      </w:divBdr>
    </w:div>
    <w:div w:id="672489124">
      <w:bodyDiv w:val="1"/>
      <w:marLeft w:val="0"/>
      <w:marRight w:val="0"/>
      <w:marTop w:val="0"/>
      <w:marBottom w:val="0"/>
      <w:divBdr>
        <w:top w:val="none" w:sz="0" w:space="0" w:color="auto"/>
        <w:left w:val="none" w:sz="0" w:space="0" w:color="auto"/>
        <w:bottom w:val="none" w:sz="0" w:space="0" w:color="auto"/>
        <w:right w:val="none" w:sz="0" w:space="0" w:color="auto"/>
      </w:divBdr>
    </w:div>
    <w:div w:id="675234466">
      <w:bodyDiv w:val="1"/>
      <w:marLeft w:val="0"/>
      <w:marRight w:val="0"/>
      <w:marTop w:val="0"/>
      <w:marBottom w:val="0"/>
      <w:divBdr>
        <w:top w:val="none" w:sz="0" w:space="0" w:color="auto"/>
        <w:left w:val="none" w:sz="0" w:space="0" w:color="auto"/>
        <w:bottom w:val="none" w:sz="0" w:space="0" w:color="auto"/>
        <w:right w:val="none" w:sz="0" w:space="0" w:color="auto"/>
      </w:divBdr>
    </w:div>
    <w:div w:id="678389717">
      <w:bodyDiv w:val="1"/>
      <w:marLeft w:val="0"/>
      <w:marRight w:val="0"/>
      <w:marTop w:val="0"/>
      <w:marBottom w:val="0"/>
      <w:divBdr>
        <w:top w:val="none" w:sz="0" w:space="0" w:color="auto"/>
        <w:left w:val="none" w:sz="0" w:space="0" w:color="auto"/>
        <w:bottom w:val="none" w:sz="0" w:space="0" w:color="auto"/>
        <w:right w:val="none" w:sz="0" w:space="0" w:color="auto"/>
      </w:divBdr>
    </w:div>
    <w:div w:id="680664262">
      <w:bodyDiv w:val="1"/>
      <w:marLeft w:val="0"/>
      <w:marRight w:val="0"/>
      <w:marTop w:val="0"/>
      <w:marBottom w:val="0"/>
      <w:divBdr>
        <w:top w:val="none" w:sz="0" w:space="0" w:color="auto"/>
        <w:left w:val="none" w:sz="0" w:space="0" w:color="auto"/>
        <w:bottom w:val="none" w:sz="0" w:space="0" w:color="auto"/>
        <w:right w:val="none" w:sz="0" w:space="0" w:color="auto"/>
      </w:divBdr>
    </w:div>
    <w:div w:id="681976059">
      <w:bodyDiv w:val="1"/>
      <w:marLeft w:val="0"/>
      <w:marRight w:val="0"/>
      <w:marTop w:val="0"/>
      <w:marBottom w:val="0"/>
      <w:divBdr>
        <w:top w:val="none" w:sz="0" w:space="0" w:color="auto"/>
        <w:left w:val="none" w:sz="0" w:space="0" w:color="auto"/>
        <w:bottom w:val="none" w:sz="0" w:space="0" w:color="auto"/>
        <w:right w:val="none" w:sz="0" w:space="0" w:color="auto"/>
      </w:divBdr>
    </w:div>
    <w:div w:id="682051429">
      <w:bodyDiv w:val="1"/>
      <w:marLeft w:val="0"/>
      <w:marRight w:val="0"/>
      <w:marTop w:val="0"/>
      <w:marBottom w:val="0"/>
      <w:divBdr>
        <w:top w:val="none" w:sz="0" w:space="0" w:color="auto"/>
        <w:left w:val="none" w:sz="0" w:space="0" w:color="auto"/>
        <w:bottom w:val="none" w:sz="0" w:space="0" w:color="auto"/>
        <w:right w:val="none" w:sz="0" w:space="0" w:color="auto"/>
      </w:divBdr>
    </w:div>
    <w:div w:id="682589847">
      <w:bodyDiv w:val="1"/>
      <w:marLeft w:val="0"/>
      <w:marRight w:val="0"/>
      <w:marTop w:val="0"/>
      <w:marBottom w:val="0"/>
      <w:divBdr>
        <w:top w:val="none" w:sz="0" w:space="0" w:color="auto"/>
        <w:left w:val="none" w:sz="0" w:space="0" w:color="auto"/>
        <w:bottom w:val="none" w:sz="0" w:space="0" w:color="auto"/>
        <w:right w:val="none" w:sz="0" w:space="0" w:color="auto"/>
      </w:divBdr>
    </w:div>
    <w:div w:id="684327268">
      <w:bodyDiv w:val="1"/>
      <w:marLeft w:val="0"/>
      <w:marRight w:val="0"/>
      <w:marTop w:val="0"/>
      <w:marBottom w:val="0"/>
      <w:divBdr>
        <w:top w:val="none" w:sz="0" w:space="0" w:color="auto"/>
        <w:left w:val="none" w:sz="0" w:space="0" w:color="auto"/>
        <w:bottom w:val="none" w:sz="0" w:space="0" w:color="auto"/>
        <w:right w:val="none" w:sz="0" w:space="0" w:color="auto"/>
      </w:divBdr>
    </w:div>
    <w:div w:id="684600539">
      <w:bodyDiv w:val="1"/>
      <w:marLeft w:val="0"/>
      <w:marRight w:val="0"/>
      <w:marTop w:val="0"/>
      <w:marBottom w:val="0"/>
      <w:divBdr>
        <w:top w:val="none" w:sz="0" w:space="0" w:color="auto"/>
        <w:left w:val="none" w:sz="0" w:space="0" w:color="auto"/>
        <w:bottom w:val="none" w:sz="0" w:space="0" w:color="auto"/>
        <w:right w:val="none" w:sz="0" w:space="0" w:color="auto"/>
      </w:divBdr>
    </w:div>
    <w:div w:id="686444170">
      <w:bodyDiv w:val="1"/>
      <w:marLeft w:val="0"/>
      <w:marRight w:val="0"/>
      <w:marTop w:val="0"/>
      <w:marBottom w:val="0"/>
      <w:divBdr>
        <w:top w:val="none" w:sz="0" w:space="0" w:color="auto"/>
        <w:left w:val="none" w:sz="0" w:space="0" w:color="auto"/>
        <w:bottom w:val="none" w:sz="0" w:space="0" w:color="auto"/>
        <w:right w:val="none" w:sz="0" w:space="0" w:color="auto"/>
      </w:divBdr>
    </w:div>
    <w:div w:id="686563205">
      <w:bodyDiv w:val="1"/>
      <w:marLeft w:val="0"/>
      <w:marRight w:val="0"/>
      <w:marTop w:val="0"/>
      <w:marBottom w:val="0"/>
      <w:divBdr>
        <w:top w:val="none" w:sz="0" w:space="0" w:color="auto"/>
        <w:left w:val="none" w:sz="0" w:space="0" w:color="auto"/>
        <w:bottom w:val="none" w:sz="0" w:space="0" w:color="auto"/>
        <w:right w:val="none" w:sz="0" w:space="0" w:color="auto"/>
      </w:divBdr>
    </w:div>
    <w:div w:id="687759947">
      <w:bodyDiv w:val="1"/>
      <w:marLeft w:val="0"/>
      <w:marRight w:val="0"/>
      <w:marTop w:val="0"/>
      <w:marBottom w:val="0"/>
      <w:divBdr>
        <w:top w:val="none" w:sz="0" w:space="0" w:color="auto"/>
        <w:left w:val="none" w:sz="0" w:space="0" w:color="auto"/>
        <w:bottom w:val="none" w:sz="0" w:space="0" w:color="auto"/>
        <w:right w:val="none" w:sz="0" w:space="0" w:color="auto"/>
      </w:divBdr>
    </w:div>
    <w:div w:id="688147302">
      <w:bodyDiv w:val="1"/>
      <w:marLeft w:val="0"/>
      <w:marRight w:val="0"/>
      <w:marTop w:val="0"/>
      <w:marBottom w:val="0"/>
      <w:divBdr>
        <w:top w:val="none" w:sz="0" w:space="0" w:color="auto"/>
        <w:left w:val="none" w:sz="0" w:space="0" w:color="auto"/>
        <w:bottom w:val="none" w:sz="0" w:space="0" w:color="auto"/>
        <w:right w:val="none" w:sz="0" w:space="0" w:color="auto"/>
      </w:divBdr>
    </w:div>
    <w:div w:id="688414883">
      <w:bodyDiv w:val="1"/>
      <w:marLeft w:val="0"/>
      <w:marRight w:val="0"/>
      <w:marTop w:val="0"/>
      <w:marBottom w:val="0"/>
      <w:divBdr>
        <w:top w:val="none" w:sz="0" w:space="0" w:color="auto"/>
        <w:left w:val="none" w:sz="0" w:space="0" w:color="auto"/>
        <w:bottom w:val="none" w:sz="0" w:space="0" w:color="auto"/>
        <w:right w:val="none" w:sz="0" w:space="0" w:color="auto"/>
      </w:divBdr>
    </w:div>
    <w:div w:id="688486306">
      <w:bodyDiv w:val="1"/>
      <w:marLeft w:val="0"/>
      <w:marRight w:val="0"/>
      <w:marTop w:val="0"/>
      <w:marBottom w:val="0"/>
      <w:divBdr>
        <w:top w:val="none" w:sz="0" w:space="0" w:color="auto"/>
        <w:left w:val="none" w:sz="0" w:space="0" w:color="auto"/>
        <w:bottom w:val="none" w:sz="0" w:space="0" w:color="auto"/>
        <w:right w:val="none" w:sz="0" w:space="0" w:color="auto"/>
      </w:divBdr>
    </w:div>
    <w:div w:id="688718551">
      <w:bodyDiv w:val="1"/>
      <w:marLeft w:val="0"/>
      <w:marRight w:val="0"/>
      <w:marTop w:val="0"/>
      <w:marBottom w:val="0"/>
      <w:divBdr>
        <w:top w:val="none" w:sz="0" w:space="0" w:color="auto"/>
        <w:left w:val="none" w:sz="0" w:space="0" w:color="auto"/>
        <w:bottom w:val="none" w:sz="0" w:space="0" w:color="auto"/>
        <w:right w:val="none" w:sz="0" w:space="0" w:color="auto"/>
      </w:divBdr>
    </w:div>
    <w:div w:id="694813809">
      <w:bodyDiv w:val="1"/>
      <w:marLeft w:val="0"/>
      <w:marRight w:val="0"/>
      <w:marTop w:val="0"/>
      <w:marBottom w:val="0"/>
      <w:divBdr>
        <w:top w:val="none" w:sz="0" w:space="0" w:color="auto"/>
        <w:left w:val="none" w:sz="0" w:space="0" w:color="auto"/>
        <w:bottom w:val="none" w:sz="0" w:space="0" w:color="auto"/>
        <w:right w:val="none" w:sz="0" w:space="0" w:color="auto"/>
      </w:divBdr>
    </w:div>
    <w:div w:id="698117781">
      <w:bodyDiv w:val="1"/>
      <w:marLeft w:val="0"/>
      <w:marRight w:val="0"/>
      <w:marTop w:val="0"/>
      <w:marBottom w:val="0"/>
      <w:divBdr>
        <w:top w:val="none" w:sz="0" w:space="0" w:color="auto"/>
        <w:left w:val="none" w:sz="0" w:space="0" w:color="auto"/>
        <w:bottom w:val="none" w:sz="0" w:space="0" w:color="auto"/>
        <w:right w:val="none" w:sz="0" w:space="0" w:color="auto"/>
      </w:divBdr>
    </w:div>
    <w:div w:id="698315562">
      <w:bodyDiv w:val="1"/>
      <w:marLeft w:val="0"/>
      <w:marRight w:val="0"/>
      <w:marTop w:val="0"/>
      <w:marBottom w:val="0"/>
      <w:divBdr>
        <w:top w:val="none" w:sz="0" w:space="0" w:color="auto"/>
        <w:left w:val="none" w:sz="0" w:space="0" w:color="auto"/>
        <w:bottom w:val="none" w:sz="0" w:space="0" w:color="auto"/>
        <w:right w:val="none" w:sz="0" w:space="0" w:color="auto"/>
      </w:divBdr>
    </w:div>
    <w:div w:id="698745311">
      <w:bodyDiv w:val="1"/>
      <w:marLeft w:val="0"/>
      <w:marRight w:val="0"/>
      <w:marTop w:val="0"/>
      <w:marBottom w:val="0"/>
      <w:divBdr>
        <w:top w:val="none" w:sz="0" w:space="0" w:color="auto"/>
        <w:left w:val="none" w:sz="0" w:space="0" w:color="auto"/>
        <w:bottom w:val="none" w:sz="0" w:space="0" w:color="auto"/>
        <w:right w:val="none" w:sz="0" w:space="0" w:color="auto"/>
      </w:divBdr>
    </w:div>
    <w:div w:id="699008972">
      <w:bodyDiv w:val="1"/>
      <w:marLeft w:val="0"/>
      <w:marRight w:val="0"/>
      <w:marTop w:val="0"/>
      <w:marBottom w:val="0"/>
      <w:divBdr>
        <w:top w:val="none" w:sz="0" w:space="0" w:color="auto"/>
        <w:left w:val="none" w:sz="0" w:space="0" w:color="auto"/>
        <w:bottom w:val="none" w:sz="0" w:space="0" w:color="auto"/>
        <w:right w:val="none" w:sz="0" w:space="0" w:color="auto"/>
      </w:divBdr>
    </w:div>
    <w:div w:id="699475284">
      <w:bodyDiv w:val="1"/>
      <w:marLeft w:val="0"/>
      <w:marRight w:val="0"/>
      <w:marTop w:val="0"/>
      <w:marBottom w:val="0"/>
      <w:divBdr>
        <w:top w:val="none" w:sz="0" w:space="0" w:color="auto"/>
        <w:left w:val="none" w:sz="0" w:space="0" w:color="auto"/>
        <w:bottom w:val="none" w:sz="0" w:space="0" w:color="auto"/>
        <w:right w:val="none" w:sz="0" w:space="0" w:color="auto"/>
      </w:divBdr>
    </w:div>
    <w:div w:id="700278278">
      <w:bodyDiv w:val="1"/>
      <w:marLeft w:val="0"/>
      <w:marRight w:val="0"/>
      <w:marTop w:val="0"/>
      <w:marBottom w:val="0"/>
      <w:divBdr>
        <w:top w:val="none" w:sz="0" w:space="0" w:color="auto"/>
        <w:left w:val="none" w:sz="0" w:space="0" w:color="auto"/>
        <w:bottom w:val="none" w:sz="0" w:space="0" w:color="auto"/>
        <w:right w:val="none" w:sz="0" w:space="0" w:color="auto"/>
      </w:divBdr>
    </w:div>
    <w:div w:id="703015770">
      <w:bodyDiv w:val="1"/>
      <w:marLeft w:val="0"/>
      <w:marRight w:val="0"/>
      <w:marTop w:val="0"/>
      <w:marBottom w:val="0"/>
      <w:divBdr>
        <w:top w:val="none" w:sz="0" w:space="0" w:color="auto"/>
        <w:left w:val="none" w:sz="0" w:space="0" w:color="auto"/>
        <w:bottom w:val="none" w:sz="0" w:space="0" w:color="auto"/>
        <w:right w:val="none" w:sz="0" w:space="0" w:color="auto"/>
      </w:divBdr>
    </w:div>
    <w:div w:id="704064015">
      <w:bodyDiv w:val="1"/>
      <w:marLeft w:val="0"/>
      <w:marRight w:val="0"/>
      <w:marTop w:val="0"/>
      <w:marBottom w:val="0"/>
      <w:divBdr>
        <w:top w:val="none" w:sz="0" w:space="0" w:color="auto"/>
        <w:left w:val="none" w:sz="0" w:space="0" w:color="auto"/>
        <w:bottom w:val="none" w:sz="0" w:space="0" w:color="auto"/>
        <w:right w:val="none" w:sz="0" w:space="0" w:color="auto"/>
      </w:divBdr>
    </w:div>
    <w:div w:id="704211825">
      <w:bodyDiv w:val="1"/>
      <w:marLeft w:val="0"/>
      <w:marRight w:val="0"/>
      <w:marTop w:val="0"/>
      <w:marBottom w:val="0"/>
      <w:divBdr>
        <w:top w:val="none" w:sz="0" w:space="0" w:color="auto"/>
        <w:left w:val="none" w:sz="0" w:space="0" w:color="auto"/>
        <w:bottom w:val="none" w:sz="0" w:space="0" w:color="auto"/>
        <w:right w:val="none" w:sz="0" w:space="0" w:color="auto"/>
      </w:divBdr>
    </w:div>
    <w:div w:id="705106531">
      <w:bodyDiv w:val="1"/>
      <w:marLeft w:val="0"/>
      <w:marRight w:val="0"/>
      <w:marTop w:val="0"/>
      <w:marBottom w:val="0"/>
      <w:divBdr>
        <w:top w:val="none" w:sz="0" w:space="0" w:color="auto"/>
        <w:left w:val="none" w:sz="0" w:space="0" w:color="auto"/>
        <w:bottom w:val="none" w:sz="0" w:space="0" w:color="auto"/>
        <w:right w:val="none" w:sz="0" w:space="0" w:color="auto"/>
      </w:divBdr>
    </w:div>
    <w:div w:id="705451202">
      <w:bodyDiv w:val="1"/>
      <w:marLeft w:val="0"/>
      <w:marRight w:val="0"/>
      <w:marTop w:val="0"/>
      <w:marBottom w:val="0"/>
      <w:divBdr>
        <w:top w:val="none" w:sz="0" w:space="0" w:color="auto"/>
        <w:left w:val="none" w:sz="0" w:space="0" w:color="auto"/>
        <w:bottom w:val="none" w:sz="0" w:space="0" w:color="auto"/>
        <w:right w:val="none" w:sz="0" w:space="0" w:color="auto"/>
      </w:divBdr>
    </w:div>
    <w:div w:id="707029073">
      <w:bodyDiv w:val="1"/>
      <w:marLeft w:val="0"/>
      <w:marRight w:val="0"/>
      <w:marTop w:val="0"/>
      <w:marBottom w:val="0"/>
      <w:divBdr>
        <w:top w:val="none" w:sz="0" w:space="0" w:color="auto"/>
        <w:left w:val="none" w:sz="0" w:space="0" w:color="auto"/>
        <w:bottom w:val="none" w:sz="0" w:space="0" w:color="auto"/>
        <w:right w:val="none" w:sz="0" w:space="0" w:color="auto"/>
      </w:divBdr>
    </w:div>
    <w:div w:id="708409647">
      <w:bodyDiv w:val="1"/>
      <w:marLeft w:val="0"/>
      <w:marRight w:val="0"/>
      <w:marTop w:val="0"/>
      <w:marBottom w:val="0"/>
      <w:divBdr>
        <w:top w:val="none" w:sz="0" w:space="0" w:color="auto"/>
        <w:left w:val="none" w:sz="0" w:space="0" w:color="auto"/>
        <w:bottom w:val="none" w:sz="0" w:space="0" w:color="auto"/>
        <w:right w:val="none" w:sz="0" w:space="0" w:color="auto"/>
      </w:divBdr>
      <w:divsChild>
        <w:div w:id="241331826">
          <w:marLeft w:val="240"/>
          <w:marRight w:val="0"/>
          <w:marTop w:val="240"/>
          <w:marBottom w:val="240"/>
          <w:divBdr>
            <w:top w:val="none" w:sz="0" w:space="0" w:color="auto"/>
            <w:left w:val="none" w:sz="0" w:space="0" w:color="auto"/>
            <w:bottom w:val="none" w:sz="0" w:space="0" w:color="auto"/>
            <w:right w:val="none" w:sz="0" w:space="0" w:color="auto"/>
          </w:divBdr>
        </w:div>
      </w:divsChild>
    </w:div>
    <w:div w:id="708722482">
      <w:bodyDiv w:val="1"/>
      <w:marLeft w:val="0"/>
      <w:marRight w:val="0"/>
      <w:marTop w:val="0"/>
      <w:marBottom w:val="0"/>
      <w:divBdr>
        <w:top w:val="none" w:sz="0" w:space="0" w:color="auto"/>
        <w:left w:val="none" w:sz="0" w:space="0" w:color="auto"/>
        <w:bottom w:val="none" w:sz="0" w:space="0" w:color="auto"/>
        <w:right w:val="none" w:sz="0" w:space="0" w:color="auto"/>
      </w:divBdr>
    </w:div>
    <w:div w:id="708914743">
      <w:bodyDiv w:val="1"/>
      <w:marLeft w:val="0"/>
      <w:marRight w:val="0"/>
      <w:marTop w:val="0"/>
      <w:marBottom w:val="0"/>
      <w:divBdr>
        <w:top w:val="none" w:sz="0" w:space="0" w:color="auto"/>
        <w:left w:val="none" w:sz="0" w:space="0" w:color="auto"/>
        <w:bottom w:val="none" w:sz="0" w:space="0" w:color="auto"/>
        <w:right w:val="none" w:sz="0" w:space="0" w:color="auto"/>
      </w:divBdr>
    </w:div>
    <w:div w:id="710956718">
      <w:bodyDiv w:val="1"/>
      <w:marLeft w:val="0"/>
      <w:marRight w:val="0"/>
      <w:marTop w:val="0"/>
      <w:marBottom w:val="0"/>
      <w:divBdr>
        <w:top w:val="none" w:sz="0" w:space="0" w:color="auto"/>
        <w:left w:val="none" w:sz="0" w:space="0" w:color="auto"/>
        <w:bottom w:val="none" w:sz="0" w:space="0" w:color="auto"/>
        <w:right w:val="none" w:sz="0" w:space="0" w:color="auto"/>
      </w:divBdr>
    </w:div>
    <w:div w:id="713693311">
      <w:bodyDiv w:val="1"/>
      <w:marLeft w:val="0"/>
      <w:marRight w:val="0"/>
      <w:marTop w:val="0"/>
      <w:marBottom w:val="0"/>
      <w:divBdr>
        <w:top w:val="none" w:sz="0" w:space="0" w:color="auto"/>
        <w:left w:val="none" w:sz="0" w:space="0" w:color="auto"/>
        <w:bottom w:val="none" w:sz="0" w:space="0" w:color="auto"/>
        <w:right w:val="none" w:sz="0" w:space="0" w:color="auto"/>
      </w:divBdr>
    </w:div>
    <w:div w:id="716008915">
      <w:bodyDiv w:val="1"/>
      <w:marLeft w:val="0"/>
      <w:marRight w:val="0"/>
      <w:marTop w:val="0"/>
      <w:marBottom w:val="0"/>
      <w:divBdr>
        <w:top w:val="none" w:sz="0" w:space="0" w:color="auto"/>
        <w:left w:val="none" w:sz="0" w:space="0" w:color="auto"/>
        <w:bottom w:val="none" w:sz="0" w:space="0" w:color="auto"/>
        <w:right w:val="none" w:sz="0" w:space="0" w:color="auto"/>
      </w:divBdr>
    </w:div>
    <w:div w:id="716515379">
      <w:bodyDiv w:val="1"/>
      <w:marLeft w:val="0"/>
      <w:marRight w:val="0"/>
      <w:marTop w:val="0"/>
      <w:marBottom w:val="0"/>
      <w:divBdr>
        <w:top w:val="none" w:sz="0" w:space="0" w:color="auto"/>
        <w:left w:val="none" w:sz="0" w:space="0" w:color="auto"/>
        <w:bottom w:val="none" w:sz="0" w:space="0" w:color="auto"/>
        <w:right w:val="none" w:sz="0" w:space="0" w:color="auto"/>
      </w:divBdr>
    </w:div>
    <w:div w:id="716780619">
      <w:bodyDiv w:val="1"/>
      <w:marLeft w:val="0"/>
      <w:marRight w:val="0"/>
      <w:marTop w:val="0"/>
      <w:marBottom w:val="0"/>
      <w:divBdr>
        <w:top w:val="none" w:sz="0" w:space="0" w:color="auto"/>
        <w:left w:val="none" w:sz="0" w:space="0" w:color="auto"/>
        <w:bottom w:val="none" w:sz="0" w:space="0" w:color="auto"/>
        <w:right w:val="none" w:sz="0" w:space="0" w:color="auto"/>
      </w:divBdr>
    </w:div>
    <w:div w:id="721059276">
      <w:bodyDiv w:val="1"/>
      <w:marLeft w:val="0"/>
      <w:marRight w:val="0"/>
      <w:marTop w:val="0"/>
      <w:marBottom w:val="0"/>
      <w:divBdr>
        <w:top w:val="none" w:sz="0" w:space="0" w:color="auto"/>
        <w:left w:val="none" w:sz="0" w:space="0" w:color="auto"/>
        <w:bottom w:val="none" w:sz="0" w:space="0" w:color="auto"/>
        <w:right w:val="none" w:sz="0" w:space="0" w:color="auto"/>
      </w:divBdr>
    </w:div>
    <w:div w:id="722288774">
      <w:bodyDiv w:val="1"/>
      <w:marLeft w:val="0"/>
      <w:marRight w:val="0"/>
      <w:marTop w:val="0"/>
      <w:marBottom w:val="0"/>
      <w:divBdr>
        <w:top w:val="none" w:sz="0" w:space="0" w:color="auto"/>
        <w:left w:val="none" w:sz="0" w:space="0" w:color="auto"/>
        <w:bottom w:val="none" w:sz="0" w:space="0" w:color="auto"/>
        <w:right w:val="none" w:sz="0" w:space="0" w:color="auto"/>
      </w:divBdr>
    </w:div>
    <w:div w:id="722826451">
      <w:bodyDiv w:val="1"/>
      <w:marLeft w:val="0"/>
      <w:marRight w:val="0"/>
      <w:marTop w:val="0"/>
      <w:marBottom w:val="0"/>
      <w:divBdr>
        <w:top w:val="none" w:sz="0" w:space="0" w:color="auto"/>
        <w:left w:val="none" w:sz="0" w:space="0" w:color="auto"/>
        <w:bottom w:val="none" w:sz="0" w:space="0" w:color="auto"/>
        <w:right w:val="none" w:sz="0" w:space="0" w:color="auto"/>
      </w:divBdr>
    </w:div>
    <w:div w:id="723336430">
      <w:bodyDiv w:val="1"/>
      <w:marLeft w:val="0"/>
      <w:marRight w:val="0"/>
      <w:marTop w:val="0"/>
      <w:marBottom w:val="0"/>
      <w:divBdr>
        <w:top w:val="none" w:sz="0" w:space="0" w:color="auto"/>
        <w:left w:val="none" w:sz="0" w:space="0" w:color="auto"/>
        <w:bottom w:val="none" w:sz="0" w:space="0" w:color="auto"/>
        <w:right w:val="none" w:sz="0" w:space="0" w:color="auto"/>
      </w:divBdr>
    </w:div>
    <w:div w:id="724792979">
      <w:bodyDiv w:val="1"/>
      <w:marLeft w:val="0"/>
      <w:marRight w:val="0"/>
      <w:marTop w:val="0"/>
      <w:marBottom w:val="0"/>
      <w:divBdr>
        <w:top w:val="none" w:sz="0" w:space="0" w:color="auto"/>
        <w:left w:val="none" w:sz="0" w:space="0" w:color="auto"/>
        <w:bottom w:val="none" w:sz="0" w:space="0" w:color="auto"/>
        <w:right w:val="none" w:sz="0" w:space="0" w:color="auto"/>
      </w:divBdr>
    </w:div>
    <w:div w:id="726415808">
      <w:bodyDiv w:val="1"/>
      <w:marLeft w:val="0"/>
      <w:marRight w:val="0"/>
      <w:marTop w:val="0"/>
      <w:marBottom w:val="0"/>
      <w:divBdr>
        <w:top w:val="none" w:sz="0" w:space="0" w:color="auto"/>
        <w:left w:val="none" w:sz="0" w:space="0" w:color="auto"/>
        <w:bottom w:val="none" w:sz="0" w:space="0" w:color="auto"/>
        <w:right w:val="none" w:sz="0" w:space="0" w:color="auto"/>
      </w:divBdr>
      <w:divsChild>
        <w:div w:id="545990810">
          <w:marLeft w:val="0"/>
          <w:marRight w:val="0"/>
          <w:marTop w:val="0"/>
          <w:marBottom w:val="495"/>
          <w:divBdr>
            <w:top w:val="none" w:sz="0" w:space="0" w:color="auto"/>
            <w:left w:val="none" w:sz="0" w:space="0" w:color="auto"/>
            <w:bottom w:val="none" w:sz="0" w:space="0" w:color="auto"/>
            <w:right w:val="none" w:sz="0" w:space="0" w:color="auto"/>
          </w:divBdr>
          <w:divsChild>
            <w:div w:id="1103258348">
              <w:marLeft w:val="0"/>
              <w:marRight w:val="0"/>
              <w:marTop w:val="0"/>
              <w:marBottom w:val="0"/>
              <w:divBdr>
                <w:top w:val="none" w:sz="0" w:space="0" w:color="auto"/>
                <w:left w:val="none" w:sz="0" w:space="0" w:color="auto"/>
                <w:bottom w:val="none" w:sz="0" w:space="0" w:color="auto"/>
                <w:right w:val="none" w:sz="0" w:space="0" w:color="auto"/>
              </w:divBdr>
            </w:div>
          </w:divsChild>
        </w:div>
        <w:div w:id="723941970">
          <w:marLeft w:val="0"/>
          <w:marRight w:val="0"/>
          <w:marTop w:val="0"/>
          <w:marBottom w:val="60"/>
          <w:divBdr>
            <w:top w:val="none" w:sz="0" w:space="0" w:color="auto"/>
            <w:left w:val="none" w:sz="0" w:space="0" w:color="auto"/>
            <w:bottom w:val="none" w:sz="0" w:space="0" w:color="auto"/>
            <w:right w:val="none" w:sz="0" w:space="0" w:color="auto"/>
          </w:divBdr>
        </w:div>
        <w:div w:id="1408720927">
          <w:marLeft w:val="0"/>
          <w:marRight w:val="0"/>
          <w:marTop w:val="0"/>
          <w:marBottom w:val="600"/>
          <w:divBdr>
            <w:top w:val="none" w:sz="0" w:space="0" w:color="auto"/>
            <w:left w:val="none" w:sz="0" w:space="0" w:color="auto"/>
            <w:bottom w:val="none" w:sz="0" w:space="0" w:color="auto"/>
            <w:right w:val="none" w:sz="0" w:space="0" w:color="auto"/>
          </w:divBdr>
          <w:divsChild>
            <w:div w:id="1483158147">
              <w:marLeft w:val="0"/>
              <w:marRight w:val="0"/>
              <w:marTop w:val="0"/>
              <w:marBottom w:val="0"/>
              <w:divBdr>
                <w:top w:val="none" w:sz="0" w:space="0" w:color="auto"/>
                <w:left w:val="none" w:sz="0" w:space="0" w:color="auto"/>
                <w:bottom w:val="none" w:sz="0" w:space="0" w:color="auto"/>
                <w:right w:val="none" w:sz="0" w:space="0" w:color="auto"/>
              </w:divBdr>
              <w:divsChild>
                <w:div w:id="87195188">
                  <w:marLeft w:val="0"/>
                  <w:marRight w:val="0"/>
                  <w:marTop w:val="0"/>
                  <w:marBottom w:val="0"/>
                  <w:divBdr>
                    <w:top w:val="none" w:sz="0" w:space="0" w:color="auto"/>
                    <w:left w:val="none" w:sz="0" w:space="0" w:color="auto"/>
                    <w:bottom w:val="none" w:sz="0" w:space="0" w:color="auto"/>
                    <w:right w:val="none" w:sz="0" w:space="0" w:color="auto"/>
                  </w:divBdr>
                </w:div>
                <w:div w:id="700711604">
                  <w:marLeft w:val="0"/>
                  <w:marRight w:val="0"/>
                  <w:marTop w:val="0"/>
                  <w:marBottom w:val="0"/>
                  <w:divBdr>
                    <w:top w:val="none" w:sz="0" w:space="0" w:color="auto"/>
                    <w:left w:val="none" w:sz="0" w:space="0" w:color="auto"/>
                    <w:bottom w:val="none" w:sz="0" w:space="0" w:color="auto"/>
                    <w:right w:val="none" w:sz="0" w:space="0" w:color="auto"/>
                  </w:divBdr>
                </w:div>
                <w:div w:id="764420548">
                  <w:marLeft w:val="0"/>
                  <w:marRight w:val="0"/>
                  <w:marTop w:val="0"/>
                  <w:marBottom w:val="0"/>
                  <w:divBdr>
                    <w:top w:val="none" w:sz="0" w:space="0" w:color="auto"/>
                    <w:left w:val="none" w:sz="0" w:space="0" w:color="auto"/>
                    <w:bottom w:val="none" w:sz="0" w:space="0" w:color="auto"/>
                    <w:right w:val="none" w:sz="0" w:space="0" w:color="auto"/>
                  </w:divBdr>
                </w:div>
                <w:div w:id="773401644">
                  <w:marLeft w:val="0"/>
                  <w:marRight w:val="0"/>
                  <w:marTop w:val="0"/>
                  <w:marBottom w:val="0"/>
                  <w:divBdr>
                    <w:top w:val="none" w:sz="0" w:space="0" w:color="auto"/>
                    <w:left w:val="none" w:sz="0" w:space="0" w:color="auto"/>
                    <w:bottom w:val="none" w:sz="0" w:space="0" w:color="auto"/>
                    <w:right w:val="none" w:sz="0" w:space="0" w:color="auto"/>
                  </w:divBdr>
                </w:div>
                <w:div w:id="944271924">
                  <w:marLeft w:val="0"/>
                  <w:marRight w:val="0"/>
                  <w:marTop w:val="0"/>
                  <w:marBottom w:val="0"/>
                  <w:divBdr>
                    <w:top w:val="none" w:sz="0" w:space="0" w:color="auto"/>
                    <w:left w:val="none" w:sz="0" w:space="0" w:color="auto"/>
                    <w:bottom w:val="none" w:sz="0" w:space="0" w:color="auto"/>
                    <w:right w:val="none" w:sz="0" w:space="0" w:color="auto"/>
                  </w:divBdr>
                </w:div>
                <w:div w:id="964503876">
                  <w:marLeft w:val="0"/>
                  <w:marRight w:val="0"/>
                  <w:marTop w:val="0"/>
                  <w:marBottom w:val="0"/>
                  <w:divBdr>
                    <w:top w:val="none" w:sz="0" w:space="0" w:color="auto"/>
                    <w:left w:val="none" w:sz="0" w:space="0" w:color="auto"/>
                    <w:bottom w:val="none" w:sz="0" w:space="0" w:color="auto"/>
                    <w:right w:val="none" w:sz="0" w:space="0" w:color="auto"/>
                  </w:divBdr>
                </w:div>
                <w:div w:id="967976544">
                  <w:marLeft w:val="0"/>
                  <w:marRight w:val="0"/>
                  <w:marTop w:val="0"/>
                  <w:marBottom w:val="0"/>
                  <w:divBdr>
                    <w:top w:val="none" w:sz="0" w:space="0" w:color="auto"/>
                    <w:left w:val="none" w:sz="0" w:space="0" w:color="auto"/>
                    <w:bottom w:val="none" w:sz="0" w:space="0" w:color="auto"/>
                    <w:right w:val="none" w:sz="0" w:space="0" w:color="auto"/>
                  </w:divBdr>
                </w:div>
                <w:div w:id="998650165">
                  <w:marLeft w:val="0"/>
                  <w:marRight w:val="0"/>
                  <w:marTop w:val="0"/>
                  <w:marBottom w:val="0"/>
                  <w:divBdr>
                    <w:top w:val="none" w:sz="0" w:space="0" w:color="auto"/>
                    <w:left w:val="none" w:sz="0" w:space="0" w:color="auto"/>
                    <w:bottom w:val="none" w:sz="0" w:space="0" w:color="auto"/>
                    <w:right w:val="none" w:sz="0" w:space="0" w:color="auto"/>
                  </w:divBdr>
                </w:div>
                <w:div w:id="1192301275">
                  <w:marLeft w:val="0"/>
                  <w:marRight w:val="0"/>
                  <w:marTop w:val="0"/>
                  <w:marBottom w:val="0"/>
                  <w:divBdr>
                    <w:top w:val="none" w:sz="0" w:space="0" w:color="auto"/>
                    <w:left w:val="none" w:sz="0" w:space="0" w:color="auto"/>
                    <w:bottom w:val="none" w:sz="0" w:space="0" w:color="auto"/>
                    <w:right w:val="none" w:sz="0" w:space="0" w:color="auto"/>
                  </w:divBdr>
                </w:div>
                <w:div w:id="1206720418">
                  <w:marLeft w:val="0"/>
                  <w:marRight w:val="0"/>
                  <w:marTop w:val="0"/>
                  <w:marBottom w:val="0"/>
                  <w:divBdr>
                    <w:top w:val="none" w:sz="0" w:space="0" w:color="auto"/>
                    <w:left w:val="none" w:sz="0" w:space="0" w:color="auto"/>
                    <w:bottom w:val="none" w:sz="0" w:space="0" w:color="auto"/>
                    <w:right w:val="none" w:sz="0" w:space="0" w:color="auto"/>
                  </w:divBdr>
                </w:div>
                <w:div w:id="1212427430">
                  <w:marLeft w:val="0"/>
                  <w:marRight w:val="0"/>
                  <w:marTop w:val="0"/>
                  <w:marBottom w:val="0"/>
                  <w:divBdr>
                    <w:top w:val="none" w:sz="0" w:space="0" w:color="auto"/>
                    <w:left w:val="none" w:sz="0" w:space="0" w:color="auto"/>
                    <w:bottom w:val="none" w:sz="0" w:space="0" w:color="auto"/>
                    <w:right w:val="none" w:sz="0" w:space="0" w:color="auto"/>
                  </w:divBdr>
                </w:div>
                <w:div w:id="1346906799">
                  <w:marLeft w:val="0"/>
                  <w:marRight w:val="0"/>
                  <w:marTop w:val="0"/>
                  <w:marBottom w:val="0"/>
                  <w:divBdr>
                    <w:top w:val="none" w:sz="0" w:space="0" w:color="auto"/>
                    <w:left w:val="none" w:sz="0" w:space="0" w:color="auto"/>
                    <w:bottom w:val="none" w:sz="0" w:space="0" w:color="auto"/>
                    <w:right w:val="none" w:sz="0" w:space="0" w:color="auto"/>
                  </w:divBdr>
                </w:div>
                <w:div w:id="1482311904">
                  <w:marLeft w:val="0"/>
                  <w:marRight w:val="0"/>
                  <w:marTop w:val="0"/>
                  <w:marBottom w:val="0"/>
                  <w:divBdr>
                    <w:top w:val="none" w:sz="0" w:space="0" w:color="auto"/>
                    <w:left w:val="none" w:sz="0" w:space="0" w:color="auto"/>
                    <w:bottom w:val="none" w:sz="0" w:space="0" w:color="auto"/>
                    <w:right w:val="none" w:sz="0" w:space="0" w:color="auto"/>
                  </w:divBdr>
                </w:div>
                <w:div w:id="1550343473">
                  <w:marLeft w:val="0"/>
                  <w:marRight w:val="0"/>
                  <w:marTop w:val="0"/>
                  <w:marBottom w:val="0"/>
                  <w:divBdr>
                    <w:top w:val="none" w:sz="0" w:space="0" w:color="auto"/>
                    <w:left w:val="none" w:sz="0" w:space="0" w:color="auto"/>
                    <w:bottom w:val="none" w:sz="0" w:space="0" w:color="auto"/>
                    <w:right w:val="none" w:sz="0" w:space="0" w:color="auto"/>
                  </w:divBdr>
                </w:div>
                <w:div w:id="1665665932">
                  <w:marLeft w:val="0"/>
                  <w:marRight w:val="0"/>
                  <w:marTop w:val="0"/>
                  <w:marBottom w:val="0"/>
                  <w:divBdr>
                    <w:top w:val="none" w:sz="0" w:space="0" w:color="auto"/>
                    <w:left w:val="none" w:sz="0" w:space="0" w:color="auto"/>
                    <w:bottom w:val="none" w:sz="0" w:space="0" w:color="auto"/>
                    <w:right w:val="none" w:sz="0" w:space="0" w:color="auto"/>
                  </w:divBdr>
                </w:div>
                <w:div w:id="1668094903">
                  <w:marLeft w:val="0"/>
                  <w:marRight w:val="0"/>
                  <w:marTop w:val="0"/>
                  <w:marBottom w:val="0"/>
                  <w:divBdr>
                    <w:top w:val="none" w:sz="0" w:space="0" w:color="auto"/>
                    <w:left w:val="none" w:sz="0" w:space="0" w:color="auto"/>
                    <w:bottom w:val="none" w:sz="0" w:space="0" w:color="auto"/>
                    <w:right w:val="none" w:sz="0" w:space="0" w:color="auto"/>
                  </w:divBdr>
                </w:div>
                <w:div w:id="1694762134">
                  <w:marLeft w:val="0"/>
                  <w:marRight w:val="0"/>
                  <w:marTop w:val="0"/>
                  <w:marBottom w:val="0"/>
                  <w:divBdr>
                    <w:top w:val="none" w:sz="0" w:space="0" w:color="auto"/>
                    <w:left w:val="none" w:sz="0" w:space="0" w:color="auto"/>
                    <w:bottom w:val="none" w:sz="0" w:space="0" w:color="auto"/>
                    <w:right w:val="none" w:sz="0" w:space="0" w:color="auto"/>
                  </w:divBdr>
                </w:div>
                <w:div w:id="1814831478">
                  <w:marLeft w:val="0"/>
                  <w:marRight w:val="0"/>
                  <w:marTop w:val="0"/>
                  <w:marBottom w:val="0"/>
                  <w:divBdr>
                    <w:top w:val="none" w:sz="0" w:space="0" w:color="auto"/>
                    <w:left w:val="none" w:sz="0" w:space="0" w:color="auto"/>
                    <w:bottom w:val="none" w:sz="0" w:space="0" w:color="auto"/>
                    <w:right w:val="none" w:sz="0" w:space="0" w:color="auto"/>
                  </w:divBdr>
                </w:div>
                <w:div w:id="209473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419874">
      <w:bodyDiv w:val="1"/>
      <w:marLeft w:val="0"/>
      <w:marRight w:val="0"/>
      <w:marTop w:val="0"/>
      <w:marBottom w:val="0"/>
      <w:divBdr>
        <w:top w:val="none" w:sz="0" w:space="0" w:color="auto"/>
        <w:left w:val="none" w:sz="0" w:space="0" w:color="auto"/>
        <w:bottom w:val="none" w:sz="0" w:space="0" w:color="auto"/>
        <w:right w:val="none" w:sz="0" w:space="0" w:color="auto"/>
      </w:divBdr>
    </w:div>
    <w:div w:id="730889620">
      <w:bodyDiv w:val="1"/>
      <w:marLeft w:val="0"/>
      <w:marRight w:val="0"/>
      <w:marTop w:val="0"/>
      <w:marBottom w:val="0"/>
      <w:divBdr>
        <w:top w:val="none" w:sz="0" w:space="0" w:color="auto"/>
        <w:left w:val="none" w:sz="0" w:space="0" w:color="auto"/>
        <w:bottom w:val="none" w:sz="0" w:space="0" w:color="auto"/>
        <w:right w:val="none" w:sz="0" w:space="0" w:color="auto"/>
      </w:divBdr>
    </w:div>
    <w:div w:id="731077975">
      <w:bodyDiv w:val="1"/>
      <w:marLeft w:val="0"/>
      <w:marRight w:val="0"/>
      <w:marTop w:val="0"/>
      <w:marBottom w:val="0"/>
      <w:divBdr>
        <w:top w:val="none" w:sz="0" w:space="0" w:color="auto"/>
        <w:left w:val="none" w:sz="0" w:space="0" w:color="auto"/>
        <w:bottom w:val="none" w:sz="0" w:space="0" w:color="auto"/>
        <w:right w:val="none" w:sz="0" w:space="0" w:color="auto"/>
      </w:divBdr>
    </w:div>
    <w:div w:id="731273086">
      <w:bodyDiv w:val="1"/>
      <w:marLeft w:val="0"/>
      <w:marRight w:val="0"/>
      <w:marTop w:val="0"/>
      <w:marBottom w:val="0"/>
      <w:divBdr>
        <w:top w:val="none" w:sz="0" w:space="0" w:color="auto"/>
        <w:left w:val="none" w:sz="0" w:space="0" w:color="auto"/>
        <w:bottom w:val="none" w:sz="0" w:space="0" w:color="auto"/>
        <w:right w:val="none" w:sz="0" w:space="0" w:color="auto"/>
      </w:divBdr>
    </w:div>
    <w:div w:id="732656927">
      <w:bodyDiv w:val="1"/>
      <w:marLeft w:val="0"/>
      <w:marRight w:val="0"/>
      <w:marTop w:val="0"/>
      <w:marBottom w:val="0"/>
      <w:divBdr>
        <w:top w:val="none" w:sz="0" w:space="0" w:color="auto"/>
        <w:left w:val="none" w:sz="0" w:space="0" w:color="auto"/>
        <w:bottom w:val="none" w:sz="0" w:space="0" w:color="auto"/>
        <w:right w:val="none" w:sz="0" w:space="0" w:color="auto"/>
      </w:divBdr>
    </w:div>
    <w:div w:id="736975202">
      <w:bodyDiv w:val="1"/>
      <w:marLeft w:val="0"/>
      <w:marRight w:val="0"/>
      <w:marTop w:val="0"/>
      <w:marBottom w:val="0"/>
      <w:divBdr>
        <w:top w:val="none" w:sz="0" w:space="0" w:color="auto"/>
        <w:left w:val="none" w:sz="0" w:space="0" w:color="auto"/>
        <w:bottom w:val="none" w:sz="0" w:space="0" w:color="auto"/>
        <w:right w:val="none" w:sz="0" w:space="0" w:color="auto"/>
      </w:divBdr>
    </w:div>
    <w:div w:id="738328673">
      <w:bodyDiv w:val="1"/>
      <w:marLeft w:val="0"/>
      <w:marRight w:val="0"/>
      <w:marTop w:val="0"/>
      <w:marBottom w:val="0"/>
      <w:divBdr>
        <w:top w:val="none" w:sz="0" w:space="0" w:color="auto"/>
        <w:left w:val="none" w:sz="0" w:space="0" w:color="auto"/>
        <w:bottom w:val="none" w:sz="0" w:space="0" w:color="auto"/>
        <w:right w:val="none" w:sz="0" w:space="0" w:color="auto"/>
      </w:divBdr>
    </w:div>
    <w:div w:id="740063647">
      <w:bodyDiv w:val="1"/>
      <w:marLeft w:val="0"/>
      <w:marRight w:val="0"/>
      <w:marTop w:val="0"/>
      <w:marBottom w:val="0"/>
      <w:divBdr>
        <w:top w:val="none" w:sz="0" w:space="0" w:color="auto"/>
        <w:left w:val="none" w:sz="0" w:space="0" w:color="auto"/>
        <w:bottom w:val="none" w:sz="0" w:space="0" w:color="auto"/>
        <w:right w:val="none" w:sz="0" w:space="0" w:color="auto"/>
      </w:divBdr>
    </w:div>
    <w:div w:id="741099154">
      <w:bodyDiv w:val="1"/>
      <w:marLeft w:val="0"/>
      <w:marRight w:val="0"/>
      <w:marTop w:val="0"/>
      <w:marBottom w:val="0"/>
      <w:divBdr>
        <w:top w:val="none" w:sz="0" w:space="0" w:color="auto"/>
        <w:left w:val="none" w:sz="0" w:space="0" w:color="auto"/>
        <w:bottom w:val="none" w:sz="0" w:space="0" w:color="auto"/>
        <w:right w:val="none" w:sz="0" w:space="0" w:color="auto"/>
      </w:divBdr>
    </w:div>
    <w:div w:id="742262193">
      <w:bodyDiv w:val="1"/>
      <w:marLeft w:val="0"/>
      <w:marRight w:val="0"/>
      <w:marTop w:val="0"/>
      <w:marBottom w:val="0"/>
      <w:divBdr>
        <w:top w:val="none" w:sz="0" w:space="0" w:color="auto"/>
        <w:left w:val="none" w:sz="0" w:space="0" w:color="auto"/>
        <w:bottom w:val="none" w:sz="0" w:space="0" w:color="auto"/>
        <w:right w:val="none" w:sz="0" w:space="0" w:color="auto"/>
      </w:divBdr>
    </w:div>
    <w:div w:id="744229068">
      <w:bodyDiv w:val="1"/>
      <w:marLeft w:val="0"/>
      <w:marRight w:val="0"/>
      <w:marTop w:val="0"/>
      <w:marBottom w:val="0"/>
      <w:divBdr>
        <w:top w:val="none" w:sz="0" w:space="0" w:color="auto"/>
        <w:left w:val="none" w:sz="0" w:space="0" w:color="auto"/>
        <w:bottom w:val="none" w:sz="0" w:space="0" w:color="auto"/>
        <w:right w:val="none" w:sz="0" w:space="0" w:color="auto"/>
      </w:divBdr>
    </w:div>
    <w:div w:id="744572445">
      <w:bodyDiv w:val="1"/>
      <w:marLeft w:val="0"/>
      <w:marRight w:val="0"/>
      <w:marTop w:val="0"/>
      <w:marBottom w:val="0"/>
      <w:divBdr>
        <w:top w:val="none" w:sz="0" w:space="0" w:color="auto"/>
        <w:left w:val="none" w:sz="0" w:space="0" w:color="auto"/>
        <w:bottom w:val="none" w:sz="0" w:space="0" w:color="auto"/>
        <w:right w:val="none" w:sz="0" w:space="0" w:color="auto"/>
      </w:divBdr>
    </w:div>
    <w:div w:id="748235056">
      <w:bodyDiv w:val="1"/>
      <w:marLeft w:val="0"/>
      <w:marRight w:val="0"/>
      <w:marTop w:val="0"/>
      <w:marBottom w:val="0"/>
      <w:divBdr>
        <w:top w:val="none" w:sz="0" w:space="0" w:color="auto"/>
        <w:left w:val="none" w:sz="0" w:space="0" w:color="auto"/>
        <w:bottom w:val="none" w:sz="0" w:space="0" w:color="auto"/>
        <w:right w:val="none" w:sz="0" w:space="0" w:color="auto"/>
      </w:divBdr>
    </w:div>
    <w:div w:id="748503762">
      <w:bodyDiv w:val="1"/>
      <w:marLeft w:val="0"/>
      <w:marRight w:val="0"/>
      <w:marTop w:val="0"/>
      <w:marBottom w:val="0"/>
      <w:divBdr>
        <w:top w:val="none" w:sz="0" w:space="0" w:color="auto"/>
        <w:left w:val="none" w:sz="0" w:space="0" w:color="auto"/>
        <w:bottom w:val="none" w:sz="0" w:space="0" w:color="auto"/>
        <w:right w:val="none" w:sz="0" w:space="0" w:color="auto"/>
      </w:divBdr>
    </w:div>
    <w:div w:id="749543745">
      <w:bodyDiv w:val="1"/>
      <w:marLeft w:val="0"/>
      <w:marRight w:val="0"/>
      <w:marTop w:val="0"/>
      <w:marBottom w:val="0"/>
      <w:divBdr>
        <w:top w:val="none" w:sz="0" w:space="0" w:color="auto"/>
        <w:left w:val="none" w:sz="0" w:space="0" w:color="auto"/>
        <w:bottom w:val="none" w:sz="0" w:space="0" w:color="auto"/>
        <w:right w:val="none" w:sz="0" w:space="0" w:color="auto"/>
      </w:divBdr>
    </w:div>
    <w:div w:id="750008217">
      <w:bodyDiv w:val="1"/>
      <w:marLeft w:val="0"/>
      <w:marRight w:val="0"/>
      <w:marTop w:val="0"/>
      <w:marBottom w:val="0"/>
      <w:divBdr>
        <w:top w:val="none" w:sz="0" w:space="0" w:color="auto"/>
        <w:left w:val="none" w:sz="0" w:space="0" w:color="auto"/>
        <w:bottom w:val="none" w:sz="0" w:space="0" w:color="auto"/>
        <w:right w:val="none" w:sz="0" w:space="0" w:color="auto"/>
      </w:divBdr>
    </w:div>
    <w:div w:id="751699893">
      <w:bodyDiv w:val="1"/>
      <w:marLeft w:val="0"/>
      <w:marRight w:val="0"/>
      <w:marTop w:val="0"/>
      <w:marBottom w:val="0"/>
      <w:divBdr>
        <w:top w:val="none" w:sz="0" w:space="0" w:color="auto"/>
        <w:left w:val="none" w:sz="0" w:space="0" w:color="auto"/>
        <w:bottom w:val="none" w:sz="0" w:space="0" w:color="auto"/>
        <w:right w:val="none" w:sz="0" w:space="0" w:color="auto"/>
      </w:divBdr>
    </w:div>
    <w:div w:id="753361631">
      <w:bodyDiv w:val="1"/>
      <w:marLeft w:val="0"/>
      <w:marRight w:val="0"/>
      <w:marTop w:val="0"/>
      <w:marBottom w:val="0"/>
      <w:divBdr>
        <w:top w:val="none" w:sz="0" w:space="0" w:color="auto"/>
        <w:left w:val="none" w:sz="0" w:space="0" w:color="auto"/>
        <w:bottom w:val="none" w:sz="0" w:space="0" w:color="auto"/>
        <w:right w:val="none" w:sz="0" w:space="0" w:color="auto"/>
      </w:divBdr>
    </w:div>
    <w:div w:id="754015007">
      <w:bodyDiv w:val="1"/>
      <w:marLeft w:val="0"/>
      <w:marRight w:val="0"/>
      <w:marTop w:val="0"/>
      <w:marBottom w:val="0"/>
      <w:divBdr>
        <w:top w:val="none" w:sz="0" w:space="0" w:color="auto"/>
        <w:left w:val="none" w:sz="0" w:space="0" w:color="auto"/>
        <w:bottom w:val="none" w:sz="0" w:space="0" w:color="auto"/>
        <w:right w:val="none" w:sz="0" w:space="0" w:color="auto"/>
      </w:divBdr>
    </w:div>
    <w:div w:id="756636118">
      <w:bodyDiv w:val="1"/>
      <w:marLeft w:val="0"/>
      <w:marRight w:val="0"/>
      <w:marTop w:val="0"/>
      <w:marBottom w:val="0"/>
      <w:divBdr>
        <w:top w:val="none" w:sz="0" w:space="0" w:color="auto"/>
        <w:left w:val="none" w:sz="0" w:space="0" w:color="auto"/>
        <w:bottom w:val="none" w:sz="0" w:space="0" w:color="auto"/>
        <w:right w:val="none" w:sz="0" w:space="0" w:color="auto"/>
      </w:divBdr>
    </w:div>
    <w:div w:id="758063812">
      <w:bodyDiv w:val="1"/>
      <w:marLeft w:val="0"/>
      <w:marRight w:val="0"/>
      <w:marTop w:val="0"/>
      <w:marBottom w:val="0"/>
      <w:divBdr>
        <w:top w:val="none" w:sz="0" w:space="0" w:color="auto"/>
        <w:left w:val="none" w:sz="0" w:space="0" w:color="auto"/>
        <w:bottom w:val="none" w:sz="0" w:space="0" w:color="auto"/>
        <w:right w:val="none" w:sz="0" w:space="0" w:color="auto"/>
      </w:divBdr>
    </w:div>
    <w:div w:id="759374600">
      <w:bodyDiv w:val="1"/>
      <w:marLeft w:val="0"/>
      <w:marRight w:val="0"/>
      <w:marTop w:val="0"/>
      <w:marBottom w:val="0"/>
      <w:divBdr>
        <w:top w:val="none" w:sz="0" w:space="0" w:color="auto"/>
        <w:left w:val="none" w:sz="0" w:space="0" w:color="auto"/>
        <w:bottom w:val="none" w:sz="0" w:space="0" w:color="auto"/>
        <w:right w:val="none" w:sz="0" w:space="0" w:color="auto"/>
      </w:divBdr>
    </w:div>
    <w:div w:id="760223980">
      <w:bodyDiv w:val="1"/>
      <w:marLeft w:val="0"/>
      <w:marRight w:val="0"/>
      <w:marTop w:val="0"/>
      <w:marBottom w:val="0"/>
      <w:divBdr>
        <w:top w:val="none" w:sz="0" w:space="0" w:color="auto"/>
        <w:left w:val="none" w:sz="0" w:space="0" w:color="auto"/>
        <w:bottom w:val="none" w:sz="0" w:space="0" w:color="auto"/>
        <w:right w:val="none" w:sz="0" w:space="0" w:color="auto"/>
      </w:divBdr>
    </w:div>
    <w:div w:id="761952766">
      <w:bodyDiv w:val="1"/>
      <w:marLeft w:val="0"/>
      <w:marRight w:val="0"/>
      <w:marTop w:val="0"/>
      <w:marBottom w:val="0"/>
      <w:divBdr>
        <w:top w:val="none" w:sz="0" w:space="0" w:color="auto"/>
        <w:left w:val="none" w:sz="0" w:space="0" w:color="auto"/>
        <w:bottom w:val="none" w:sz="0" w:space="0" w:color="auto"/>
        <w:right w:val="none" w:sz="0" w:space="0" w:color="auto"/>
      </w:divBdr>
    </w:div>
    <w:div w:id="765154338">
      <w:bodyDiv w:val="1"/>
      <w:marLeft w:val="0"/>
      <w:marRight w:val="0"/>
      <w:marTop w:val="0"/>
      <w:marBottom w:val="0"/>
      <w:divBdr>
        <w:top w:val="none" w:sz="0" w:space="0" w:color="auto"/>
        <w:left w:val="none" w:sz="0" w:space="0" w:color="auto"/>
        <w:bottom w:val="none" w:sz="0" w:space="0" w:color="auto"/>
        <w:right w:val="none" w:sz="0" w:space="0" w:color="auto"/>
      </w:divBdr>
    </w:div>
    <w:div w:id="766198768">
      <w:bodyDiv w:val="1"/>
      <w:marLeft w:val="0"/>
      <w:marRight w:val="0"/>
      <w:marTop w:val="0"/>
      <w:marBottom w:val="0"/>
      <w:divBdr>
        <w:top w:val="none" w:sz="0" w:space="0" w:color="auto"/>
        <w:left w:val="none" w:sz="0" w:space="0" w:color="auto"/>
        <w:bottom w:val="none" w:sz="0" w:space="0" w:color="auto"/>
        <w:right w:val="none" w:sz="0" w:space="0" w:color="auto"/>
      </w:divBdr>
    </w:div>
    <w:div w:id="766728581">
      <w:bodyDiv w:val="1"/>
      <w:marLeft w:val="0"/>
      <w:marRight w:val="0"/>
      <w:marTop w:val="0"/>
      <w:marBottom w:val="0"/>
      <w:divBdr>
        <w:top w:val="none" w:sz="0" w:space="0" w:color="auto"/>
        <w:left w:val="none" w:sz="0" w:space="0" w:color="auto"/>
        <w:bottom w:val="none" w:sz="0" w:space="0" w:color="auto"/>
        <w:right w:val="none" w:sz="0" w:space="0" w:color="auto"/>
      </w:divBdr>
    </w:div>
    <w:div w:id="766927444">
      <w:bodyDiv w:val="1"/>
      <w:marLeft w:val="0"/>
      <w:marRight w:val="0"/>
      <w:marTop w:val="0"/>
      <w:marBottom w:val="0"/>
      <w:divBdr>
        <w:top w:val="none" w:sz="0" w:space="0" w:color="auto"/>
        <w:left w:val="none" w:sz="0" w:space="0" w:color="auto"/>
        <w:bottom w:val="none" w:sz="0" w:space="0" w:color="auto"/>
        <w:right w:val="none" w:sz="0" w:space="0" w:color="auto"/>
      </w:divBdr>
    </w:div>
    <w:div w:id="769787302">
      <w:bodyDiv w:val="1"/>
      <w:marLeft w:val="0"/>
      <w:marRight w:val="0"/>
      <w:marTop w:val="0"/>
      <w:marBottom w:val="0"/>
      <w:divBdr>
        <w:top w:val="none" w:sz="0" w:space="0" w:color="auto"/>
        <w:left w:val="none" w:sz="0" w:space="0" w:color="auto"/>
        <w:bottom w:val="none" w:sz="0" w:space="0" w:color="auto"/>
        <w:right w:val="none" w:sz="0" w:space="0" w:color="auto"/>
      </w:divBdr>
    </w:div>
    <w:div w:id="770391215">
      <w:bodyDiv w:val="1"/>
      <w:marLeft w:val="0"/>
      <w:marRight w:val="0"/>
      <w:marTop w:val="0"/>
      <w:marBottom w:val="0"/>
      <w:divBdr>
        <w:top w:val="none" w:sz="0" w:space="0" w:color="auto"/>
        <w:left w:val="none" w:sz="0" w:space="0" w:color="auto"/>
        <w:bottom w:val="none" w:sz="0" w:space="0" w:color="auto"/>
        <w:right w:val="none" w:sz="0" w:space="0" w:color="auto"/>
      </w:divBdr>
    </w:div>
    <w:div w:id="770928669">
      <w:bodyDiv w:val="1"/>
      <w:marLeft w:val="0"/>
      <w:marRight w:val="0"/>
      <w:marTop w:val="0"/>
      <w:marBottom w:val="0"/>
      <w:divBdr>
        <w:top w:val="none" w:sz="0" w:space="0" w:color="auto"/>
        <w:left w:val="none" w:sz="0" w:space="0" w:color="auto"/>
        <w:bottom w:val="none" w:sz="0" w:space="0" w:color="auto"/>
        <w:right w:val="none" w:sz="0" w:space="0" w:color="auto"/>
      </w:divBdr>
    </w:div>
    <w:div w:id="771241553">
      <w:bodyDiv w:val="1"/>
      <w:marLeft w:val="0"/>
      <w:marRight w:val="0"/>
      <w:marTop w:val="0"/>
      <w:marBottom w:val="0"/>
      <w:divBdr>
        <w:top w:val="none" w:sz="0" w:space="0" w:color="auto"/>
        <w:left w:val="none" w:sz="0" w:space="0" w:color="auto"/>
        <w:bottom w:val="none" w:sz="0" w:space="0" w:color="auto"/>
        <w:right w:val="none" w:sz="0" w:space="0" w:color="auto"/>
      </w:divBdr>
    </w:div>
    <w:div w:id="773016445">
      <w:bodyDiv w:val="1"/>
      <w:marLeft w:val="0"/>
      <w:marRight w:val="0"/>
      <w:marTop w:val="0"/>
      <w:marBottom w:val="0"/>
      <w:divBdr>
        <w:top w:val="none" w:sz="0" w:space="0" w:color="auto"/>
        <w:left w:val="none" w:sz="0" w:space="0" w:color="auto"/>
        <w:bottom w:val="none" w:sz="0" w:space="0" w:color="auto"/>
        <w:right w:val="none" w:sz="0" w:space="0" w:color="auto"/>
      </w:divBdr>
    </w:div>
    <w:div w:id="773863913">
      <w:bodyDiv w:val="1"/>
      <w:marLeft w:val="0"/>
      <w:marRight w:val="0"/>
      <w:marTop w:val="0"/>
      <w:marBottom w:val="0"/>
      <w:divBdr>
        <w:top w:val="none" w:sz="0" w:space="0" w:color="auto"/>
        <w:left w:val="none" w:sz="0" w:space="0" w:color="auto"/>
        <w:bottom w:val="none" w:sz="0" w:space="0" w:color="auto"/>
        <w:right w:val="none" w:sz="0" w:space="0" w:color="auto"/>
      </w:divBdr>
    </w:div>
    <w:div w:id="774788831">
      <w:bodyDiv w:val="1"/>
      <w:marLeft w:val="0"/>
      <w:marRight w:val="0"/>
      <w:marTop w:val="0"/>
      <w:marBottom w:val="0"/>
      <w:divBdr>
        <w:top w:val="none" w:sz="0" w:space="0" w:color="auto"/>
        <w:left w:val="none" w:sz="0" w:space="0" w:color="auto"/>
        <w:bottom w:val="none" w:sz="0" w:space="0" w:color="auto"/>
        <w:right w:val="none" w:sz="0" w:space="0" w:color="auto"/>
      </w:divBdr>
    </w:div>
    <w:div w:id="775096296">
      <w:bodyDiv w:val="1"/>
      <w:marLeft w:val="0"/>
      <w:marRight w:val="0"/>
      <w:marTop w:val="0"/>
      <w:marBottom w:val="0"/>
      <w:divBdr>
        <w:top w:val="none" w:sz="0" w:space="0" w:color="auto"/>
        <w:left w:val="none" w:sz="0" w:space="0" w:color="auto"/>
        <w:bottom w:val="none" w:sz="0" w:space="0" w:color="auto"/>
        <w:right w:val="none" w:sz="0" w:space="0" w:color="auto"/>
      </w:divBdr>
    </w:div>
    <w:div w:id="775712878">
      <w:bodyDiv w:val="1"/>
      <w:marLeft w:val="0"/>
      <w:marRight w:val="0"/>
      <w:marTop w:val="0"/>
      <w:marBottom w:val="0"/>
      <w:divBdr>
        <w:top w:val="none" w:sz="0" w:space="0" w:color="auto"/>
        <w:left w:val="none" w:sz="0" w:space="0" w:color="auto"/>
        <w:bottom w:val="none" w:sz="0" w:space="0" w:color="auto"/>
        <w:right w:val="none" w:sz="0" w:space="0" w:color="auto"/>
      </w:divBdr>
    </w:div>
    <w:div w:id="777480782">
      <w:bodyDiv w:val="1"/>
      <w:marLeft w:val="0"/>
      <w:marRight w:val="0"/>
      <w:marTop w:val="0"/>
      <w:marBottom w:val="0"/>
      <w:divBdr>
        <w:top w:val="none" w:sz="0" w:space="0" w:color="auto"/>
        <w:left w:val="none" w:sz="0" w:space="0" w:color="auto"/>
        <w:bottom w:val="none" w:sz="0" w:space="0" w:color="auto"/>
        <w:right w:val="none" w:sz="0" w:space="0" w:color="auto"/>
      </w:divBdr>
    </w:div>
    <w:div w:id="781921160">
      <w:bodyDiv w:val="1"/>
      <w:marLeft w:val="0"/>
      <w:marRight w:val="0"/>
      <w:marTop w:val="0"/>
      <w:marBottom w:val="0"/>
      <w:divBdr>
        <w:top w:val="none" w:sz="0" w:space="0" w:color="auto"/>
        <w:left w:val="none" w:sz="0" w:space="0" w:color="auto"/>
        <w:bottom w:val="none" w:sz="0" w:space="0" w:color="auto"/>
        <w:right w:val="none" w:sz="0" w:space="0" w:color="auto"/>
      </w:divBdr>
    </w:div>
    <w:div w:id="782191632">
      <w:bodyDiv w:val="1"/>
      <w:marLeft w:val="0"/>
      <w:marRight w:val="0"/>
      <w:marTop w:val="0"/>
      <w:marBottom w:val="0"/>
      <w:divBdr>
        <w:top w:val="none" w:sz="0" w:space="0" w:color="auto"/>
        <w:left w:val="none" w:sz="0" w:space="0" w:color="auto"/>
        <w:bottom w:val="none" w:sz="0" w:space="0" w:color="auto"/>
        <w:right w:val="none" w:sz="0" w:space="0" w:color="auto"/>
      </w:divBdr>
    </w:div>
    <w:div w:id="782388077">
      <w:bodyDiv w:val="1"/>
      <w:marLeft w:val="0"/>
      <w:marRight w:val="0"/>
      <w:marTop w:val="0"/>
      <w:marBottom w:val="0"/>
      <w:divBdr>
        <w:top w:val="none" w:sz="0" w:space="0" w:color="auto"/>
        <w:left w:val="none" w:sz="0" w:space="0" w:color="auto"/>
        <w:bottom w:val="none" w:sz="0" w:space="0" w:color="auto"/>
        <w:right w:val="none" w:sz="0" w:space="0" w:color="auto"/>
      </w:divBdr>
    </w:div>
    <w:div w:id="782574420">
      <w:bodyDiv w:val="1"/>
      <w:marLeft w:val="0"/>
      <w:marRight w:val="0"/>
      <w:marTop w:val="0"/>
      <w:marBottom w:val="0"/>
      <w:divBdr>
        <w:top w:val="none" w:sz="0" w:space="0" w:color="auto"/>
        <w:left w:val="none" w:sz="0" w:space="0" w:color="auto"/>
        <w:bottom w:val="none" w:sz="0" w:space="0" w:color="auto"/>
        <w:right w:val="none" w:sz="0" w:space="0" w:color="auto"/>
      </w:divBdr>
    </w:div>
    <w:div w:id="784618192">
      <w:bodyDiv w:val="1"/>
      <w:marLeft w:val="0"/>
      <w:marRight w:val="0"/>
      <w:marTop w:val="0"/>
      <w:marBottom w:val="0"/>
      <w:divBdr>
        <w:top w:val="none" w:sz="0" w:space="0" w:color="auto"/>
        <w:left w:val="none" w:sz="0" w:space="0" w:color="auto"/>
        <w:bottom w:val="none" w:sz="0" w:space="0" w:color="auto"/>
        <w:right w:val="none" w:sz="0" w:space="0" w:color="auto"/>
      </w:divBdr>
    </w:div>
    <w:div w:id="785583058">
      <w:bodyDiv w:val="1"/>
      <w:marLeft w:val="0"/>
      <w:marRight w:val="0"/>
      <w:marTop w:val="0"/>
      <w:marBottom w:val="0"/>
      <w:divBdr>
        <w:top w:val="none" w:sz="0" w:space="0" w:color="auto"/>
        <w:left w:val="none" w:sz="0" w:space="0" w:color="auto"/>
        <w:bottom w:val="none" w:sz="0" w:space="0" w:color="auto"/>
        <w:right w:val="none" w:sz="0" w:space="0" w:color="auto"/>
      </w:divBdr>
    </w:div>
    <w:div w:id="787116265">
      <w:bodyDiv w:val="1"/>
      <w:marLeft w:val="0"/>
      <w:marRight w:val="0"/>
      <w:marTop w:val="0"/>
      <w:marBottom w:val="0"/>
      <w:divBdr>
        <w:top w:val="none" w:sz="0" w:space="0" w:color="auto"/>
        <w:left w:val="none" w:sz="0" w:space="0" w:color="auto"/>
        <w:bottom w:val="none" w:sz="0" w:space="0" w:color="auto"/>
        <w:right w:val="none" w:sz="0" w:space="0" w:color="auto"/>
      </w:divBdr>
    </w:div>
    <w:div w:id="788206164">
      <w:bodyDiv w:val="1"/>
      <w:marLeft w:val="0"/>
      <w:marRight w:val="0"/>
      <w:marTop w:val="0"/>
      <w:marBottom w:val="0"/>
      <w:divBdr>
        <w:top w:val="none" w:sz="0" w:space="0" w:color="auto"/>
        <w:left w:val="none" w:sz="0" w:space="0" w:color="auto"/>
        <w:bottom w:val="none" w:sz="0" w:space="0" w:color="auto"/>
        <w:right w:val="none" w:sz="0" w:space="0" w:color="auto"/>
      </w:divBdr>
    </w:div>
    <w:div w:id="790592538">
      <w:bodyDiv w:val="1"/>
      <w:marLeft w:val="0"/>
      <w:marRight w:val="0"/>
      <w:marTop w:val="0"/>
      <w:marBottom w:val="0"/>
      <w:divBdr>
        <w:top w:val="none" w:sz="0" w:space="0" w:color="auto"/>
        <w:left w:val="none" w:sz="0" w:space="0" w:color="auto"/>
        <w:bottom w:val="none" w:sz="0" w:space="0" w:color="auto"/>
        <w:right w:val="none" w:sz="0" w:space="0" w:color="auto"/>
      </w:divBdr>
    </w:div>
    <w:div w:id="793136903">
      <w:bodyDiv w:val="1"/>
      <w:marLeft w:val="0"/>
      <w:marRight w:val="0"/>
      <w:marTop w:val="0"/>
      <w:marBottom w:val="0"/>
      <w:divBdr>
        <w:top w:val="none" w:sz="0" w:space="0" w:color="auto"/>
        <w:left w:val="none" w:sz="0" w:space="0" w:color="auto"/>
        <w:bottom w:val="none" w:sz="0" w:space="0" w:color="auto"/>
        <w:right w:val="none" w:sz="0" w:space="0" w:color="auto"/>
      </w:divBdr>
    </w:div>
    <w:div w:id="793209272">
      <w:bodyDiv w:val="1"/>
      <w:marLeft w:val="0"/>
      <w:marRight w:val="0"/>
      <w:marTop w:val="0"/>
      <w:marBottom w:val="0"/>
      <w:divBdr>
        <w:top w:val="none" w:sz="0" w:space="0" w:color="auto"/>
        <w:left w:val="none" w:sz="0" w:space="0" w:color="auto"/>
        <w:bottom w:val="none" w:sz="0" w:space="0" w:color="auto"/>
        <w:right w:val="none" w:sz="0" w:space="0" w:color="auto"/>
      </w:divBdr>
    </w:div>
    <w:div w:id="793527667">
      <w:bodyDiv w:val="1"/>
      <w:marLeft w:val="0"/>
      <w:marRight w:val="0"/>
      <w:marTop w:val="0"/>
      <w:marBottom w:val="0"/>
      <w:divBdr>
        <w:top w:val="none" w:sz="0" w:space="0" w:color="auto"/>
        <w:left w:val="none" w:sz="0" w:space="0" w:color="auto"/>
        <w:bottom w:val="none" w:sz="0" w:space="0" w:color="auto"/>
        <w:right w:val="none" w:sz="0" w:space="0" w:color="auto"/>
      </w:divBdr>
    </w:div>
    <w:div w:id="794062292">
      <w:bodyDiv w:val="1"/>
      <w:marLeft w:val="0"/>
      <w:marRight w:val="0"/>
      <w:marTop w:val="0"/>
      <w:marBottom w:val="0"/>
      <w:divBdr>
        <w:top w:val="none" w:sz="0" w:space="0" w:color="auto"/>
        <w:left w:val="none" w:sz="0" w:space="0" w:color="auto"/>
        <w:bottom w:val="none" w:sz="0" w:space="0" w:color="auto"/>
        <w:right w:val="none" w:sz="0" w:space="0" w:color="auto"/>
      </w:divBdr>
    </w:div>
    <w:div w:id="795029309">
      <w:bodyDiv w:val="1"/>
      <w:marLeft w:val="0"/>
      <w:marRight w:val="0"/>
      <w:marTop w:val="0"/>
      <w:marBottom w:val="0"/>
      <w:divBdr>
        <w:top w:val="none" w:sz="0" w:space="0" w:color="auto"/>
        <w:left w:val="none" w:sz="0" w:space="0" w:color="auto"/>
        <w:bottom w:val="none" w:sz="0" w:space="0" w:color="auto"/>
        <w:right w:val="none" w:sz="0" w:space="0" w:color="auto"/>
      </w:divBdr>
    </w:div>
    <w:div w:id="795683565">
      <w:bodyDiv w:val="1"/>
      <w:marLeft w:val="0"/>
      <w:marRight w:val="0"/>
      <w:marTop w:val="0"/>
      <w:marBottom w:val="0"/>
      <w:divBdr>
        <w:top w:val="none" w:sz="0" w:space="0" w:color="auto"/>
        <w:left w:val="none" w:sz="0" w:space="0" w:color="auto"/>
        <w:bottom w:val="none" w:sz="0" w:space="0" w:color="auto"/>
        <w:right w:val="none" w:sz="0" w:space="0" w:color="auto"/>
      </w:divBdr>
    </w:div>
    <w:div w:id="798425601">
      <w:bodyDiv w:val="1"/>
      <w:marLeft w:val="0"/>
      <w:marRight w:val="0"/>
      <w:marTop w:val="0"/>
      <w:marBottom w:val="0"/>
      <w:divBdr>
        <w:top w:val="none" w:sz="0" w:space="0" w:color="auto"/>
        <w:left w:val="none" w:sz="0" w:space="0" w:color="auto"/>
        <w:bottom w:val="none" w:sz="0" w:space="0" w:color="auto"/>
        <w:right w:val="none" w:sz="0" w:space="0" w:color="auto"/>
      </w:divBdr>
    </w:div>
    <w:div w:id="798646463">
      <w:bodyDiv w:val="1"/>
      <w:marLeft w:val="0"/>
      <w:marRight w:val="0"/>
      <w:marTop w:val="0"/>
      <w:marBottom w:val="0"/>
      <w:divBdr>
        <w:top w:val="none" w:sz="0" w:space="0" w:color="auto"/>
        <w:left w:val="none" w:sz="0" w:space="0" w:color="auto"/>
        <w:bottom w:val="none" w:sz="0" w:space="0" w:color="auto"/>
        <w:right w:val="none" w:sz="0" w:space="0" w:color="auto"/>
      </w:divBdr>
    </w:div>
    <w:div w:id="799760532">
      <w:bodyDiv w:val="1"/>
      <w:marLeft w:val="0"/>
      <w:marRight w:val="0"/>
      <w:marTop w:val="0"/>
      <w:marBottom w:val="0"/>
      <w:divBdr>
        <w:top w:val="none" w:sz="0" w:space="0" w:color="auto"/>
        <w:left w:val="none" w:sz="0" w:space="0" w:color="auto"/>
        <w:bottom w:val="none" w:sz="0" w:space="0" w:color="auto"/>
        <w:right w:val="none" w:sz="0" w:space="0" w:color="auto"/>
      </w:divBdr>
    </w:div>
    <w:div w:id="800079456">
      <w:bodyDiv w:val="1"/>
      <w:marLeft w:val="0"/>
      <w:marRight w:val="0"/>
      <w:marTop w:val="0"/>
      <w:marBottom w:val="0"/>
      <w:divBdr>
        <w:top w:val="none" w:sz="0" w:space="0" w:color="auto"/>
        <w:left w:val="none" w:sz="0" w:space="0" w:color="auto"/>
        <w:bottom w:val="none" w:sz="0" w:space="0" w:color="auto"/>
        <w:right w:val="none" w:sz="0" w:space="0" w:color="auto"/>
      </w:divBdr>
    </w:div>
    <w:div w:id="800730855">
      <w:bodyDiv w:val="1"/>
      <w:marLeft w:val="0"/>
      <w:marRight w:val="0"/>
      <w:marTop w:val="0"/>
      <w:marBottom w:val="0"/>
      <w:divBdr>
        <w:top w:val="none" w:sz="0" w:space="0" w:color="auto"/>
        <w:left w:val="none" w:sz="0" w:space="0" w:color="auto"/>
        <w:bottom w:val="none" w:sz="0" w:space="0" w:color="auto"/>
        <w:right w:val="none" w:sz="0" w:space="0" w:color="auto"/>
      </w:divBdr>
    </w:div>
    <w:div w:id="801459884">
      <w:bodyDiv w:val="1"/>
      <w:marLeft w:val="0"/>
      <w:marRight w:val="0"/>
      <w:marTop w:val="0"/>
      <w:marBottom w:val="0"/>
      <w:divBdr>
        <w:top w:val="none" w:sz="0" w:space="0" w:color="auto"/>
        <w:left w:val="none" w:sz="0" w:space="0" w:color="auto"/>
        <w:bottom w:val="none" w:sz="0" w:space="0" w:color="auto"/>
        <w:right w:val="none" w:sz="0" w:space="0" w:color="auto"/>
      </w:divBdr>
    </w:div>
    <w:div w:id="803734369">
      <w:bodyDiv w:val="1"/>
      <w:marLeft w:val="0"/>
      <w:marRight w:val="0"/>
      <w:marTop w:val="0"/>
      <w:marBottom w:val="0"/>
      <w:divBdr>
        <w:top w:val="none" w:sz="0" w:space="0" w:color="auto"/>
        <w:left w:val="none" w:sz="0" w:space="0" w:color="auto"/>
        <w:bottom w:val="none" w:sz="0" w:space="0" w:color="auto"/>
        <w:right w:val="none" w:sz="0" w:space="0" w:color="auto"/>
      </w:divBdr>
    </w:div>
    <w:div w:id="803936118">
      <w:bodyDiv w:val="1"/>
      <w:marLeft w:val="0"/>
      <w:marRight w:val="0"/>
      <w:marTop w:val="0"/>
      <w:marBottom w:val="0"/>
      <w:divBdr>
        <w:top w:val="none" w:sz="0" w:space="0" w:color="auto"/>
        <w:left w:val="none" w:sz="0" w:space="0" w:color="auto"/>
        <w:bottom w:val="none" w:sz="0" w:space="0" w:color="auto"/>
        <w:right w:val="none" w:sz="0" w:space="0" w:color="auto"/>
      </w:divBdr>
    </w:div>
    <w:div w:id="808672887">
      <w:bodyDiv w:val="1"/>
      <w:marLeft w:val="0"/>
      <w:marRight w:val="0"/>
      <w:marTop w:val="0"/>
      <w:marBottom w:val="0"/>
      <w:divBdr>
        <w:top w:val="none" w:sz="0" w:space="0" w:color="auto"/>
        <w:left w:val="none" w:sz="0" w:space="0" w:color="auto"/>
        <w:bottom w:val="none" w:sz="0" w:space="0" w:color="auto"/>
        <w:right w:val="none" w:sz="0" w:space="0" w:color="auto"/>
      </w:divBdr>
    </w:div>
    <w:div w:id="810288768">
      <w:bodyDiv w:val="1"/>
      <w:marLeft w:val="0"/>
      <w:marRight w:val="0"/>
      <w:marTop w:val="0"/>
      <w:marBottom w:val="0"/>
      <w:divBdr>
        <w:top w:val="none" w:sz="0" w:space="0" w:color="auto"/>
        <w:left w:val="none" w:sz="0" w:space="0" w:color="auto"/>
        <w:bottom w:val="none" w:sz="0" w:space="0" w:color="auto"/>
        <w:right w:val="none" w:sz="0" w:space="0" w:color="auto"/>
      </w:divBdr>
    </w:div>
    <w:div w:id="811170869">
      <w:bodyDiv w:val="1"/>
      <w:marLeft w:val="0"/>
      <w:marRight w:val="0"/>
      <w:marTop w:val="0"/>
      <w:marBottom w:val="0"/>
      <w:divBdr>
        <w:top w:val="none" w:sz="0" w:space="0" w:color="auto"/>
        <w:left w:val="none" w:sz="0" w:space="0" w:color="auto"/>
        <w:bottom w:val="none" w:sz="0" w:space="0" w:color="auto"/>
        <w:right w:val="none" w:sz="0" w:space="0" w:color="auto"/>
      </w:divBdr>
    </w:div>
    <w:div w:id="812671943">
      <w:bodyDiv w:val="1"/>
      <w:marLeft w:val="0"/>
      <w:marRight w:val="0"/>
      <w:marTop w:val="0"/>
      <w:marBottom w:val="0"/>
      <w:divBdr>
        <w:top w:val="none" w:sz="0" w:space="0" w:color="auto"/>
        <w:left w:val="none" w:sz="0" w:space="0" w:color="auto"/>
        <w:bottom w:val="none" w:sz="0" w:space="0" w:color="auto"/>
        <w:right w:val="none" w:sz="0" w:space="0" w:color="auto"/>
      </w:divBdr>
    </w:div>
    <w:div w:id="815028789">
      <w:bodyDiv w:val="1"/>
      <w:marLeft w:val="0"/>
      <w:marRight w:val="0"/>
      <w:marTop w:val="0"/>
      <w:marBottom w:val="0"/>
      <w:divBdr>
        <w:top w:val="none" w:sz="0" w:space="0" w:color="auto"/>
        <w:left w:val="none" w:sz="0" w:space="0" w:color="auto"/>
        <w:bottom w:val="none" w:sz="0" w:space="0" w:color="auto"/>
        <w:right w:val="none" w:sz="0" w:space="0" w:color="auto"/>
      </w:divBdr>
    </w:div>
    <w:div w:id="815419895">
      <w:bodyDiv w:val="1"/>
      <w:marLeft w:val="0"/>
      <w:marRight w:val="0"/>
      <w:marTop w:val="0"/>
      <w:marBottom w:val="0"/>
      <w:divBdr>
        <w:top w:val="none" w:sz="0" w:space="0" w:color="auto"/>
        <w:left w:val="none" w:sz="0" w:space="0" w:color="auto"/>
        <w:bottom w:val="none" w:sz="0" w:space="0" w:color="auto"/>
        <w:right w:val="none" w:sz="0" w:space="0" w:color="auto"/>
      </w:divBdr>
    </w:div>
    <w:div w:id="815995269">
      <w:bodyDiv w:val="1"/>
      <w:marLeft w:val="0"/>
      <w:marRight w:val="0"/>
      <w:marTop w:val="0"/>
      <w:marBottom w:val="0"/>
      <w:divBdr>
        <w:top w:val="none" w:sz="0" w:space="0" w:color="auto"/>
        <w:left w:val="none" w:sz="0" w:space="0" w:color="auto"/>
        <w:bottom w:val="none" w:sz="0" w:space="0" w:color="auto"/>
        <w:right w:val="none" w:sz="0" w:space="0" w:color="auto"/>
      </w:divBdr>
    </w:div>
    <w:div w:id="817695191">
      <w:bodyDiv w:val="1"/>
      <w:marLeft w:val="0"/>
      <w:marRight w:val="0"/>
      <w:marTop w:val="0"/>
      <w:marBottom w:val="0"/>
      <w:divBdr>
        <w:top w:val="none" w:sz="0" w:space="0" w:color="auto"/>
        <w:left w:val="none" w:sz="0" w:space="0" w:color="auto"/>
        <w:bottom w:val="none" w:sz="0" w:space="0" w:color="auto"/>
        <w:right w:val="none" w:sz="0" w:space="0" w:color="auto"/>
      </w:divBdr>
    </w:div>
    <w:div w:id="817722240">
      <w:bodyDiv w:val="1"/>
      <w:marLeft w:val="0"/>
      <w:marRight w:val="0"/>
      <w:marTop w:val="0"/>
      <w:marBottom w:val="0"/>
      <w:divBdr>
        <w:top w:val="none" w:sz="0" w:space="0" w:color="auto"/>
        <w:left w:val="none" w:sz="0" w:space="0" w:color="auto"/>
        <w:bottom w:val="none" w:sz="0" w:space="0" w:color="auto"/>
        <w:right w:val="none" w:sz="0" w:space="0" w:color="auto"/>
      </w:divBdr>
    </w:div>
    <w:div w:id="823158555">
      <w:bodyDiv w:val="1"/>
      <w:marLeft w:val="0"/>
      <w:marRight w:val="0"/>
      <w:marTop w:val="0"/>
      <w:marBottom w:val="0"/>
      <w:divBdr>
        <w:top w:val="none" w:sz="0" w:space="0" w:color="auto"/>
        <w:left w:val="none" w:sz="0" w:space="0" w:color="auto"/>
        <w:bottom w:val="none" w:sz="0" w:space="0" w:color="auto"/>
        <w:right w:val="none" w:sz="0" w:space="0" w:color="auto"/>
      </w:divBdr>
    </w:div>
    <w:div w:id="823281183">
      <w:bodyDiv w:val="1"/>
      <w:marLeft w:val="0"/>
      <w:marRight w:val="0"/>
      <w:marTop w:val="0"/>
      <w:marBottom w:val="0"/>
      <w:divBdr>
        <w:top w:val="none" w:sz="0" w:space="0" w:color="auto"/>
        <w:left w:val="none" w:sz="0" w:space="0" w:color="auto"/>
        <w:bottom w:val="none" w:sz="0" w:space="0" w:color="auto"/>
        <w:right w:val="none" w:sz="0" w:space="0" w:color="auto"/>
      </w:divBdr>
    </w:div>
    <w:div w:id="825435196">
      <w:bodyDiv w:val="1"/>
      <w:marLeft w:val="0"/>
      <w:marRight w:val="0"/>
      <w:marTop w:val="0"/>
      <w:marBottom w:val="0"/>
      <w:divBdr>
        <w:top w:val="none" w:sz="0" w:space="0" w:color="auto"/>
        <w:left w:val="none" w:sz="0" w:space="0" w:color="auto"/>
        <w:bottom w:val="none" w:sz="0" w:space="0" w:color="auto"/>
        <w:right w:val="none" w:sz="0" w:space="0" w:color="auto"/>
      </w:divBdr>
    </w:div>
    <w:div w:id="831802074">
      <w:bodyDiv w:val="1"/>
      <w:marLeft w:val="0"/>
      <w:marRight w:val="0"/>
      <w:marTop w:val="0"/>
      <w:marBottom w:val="0"/>
      <w:divBdr>
        <w:top w:val="none" w:sz="0" w:space="0" w:color="auto"/>
        <w:left w:val="none" w:sz="0" w:space="0" w:color="auto"/>
        <w:bottom w:val="none" w:sz="0" w:space="0" w:color="auto"/>
        <w:right w:val="none" w:sz="0" w:space="0" w:color="auto"/>
      </w:divBdr>
    </w:div>
    <w:div w:id="832067093">
      <w:bodyDiv w:val="1"/>
      <w:marLeft w:val="0"/>
      <w:marRight w:val="0"/>
      <w:marTop w:val="0"/>
      <w:marBottom w:val="0"/>
      <w:divBdr>
        <w:top w:val="none" w:sz="0" w:space="0" w:color="auto"/>
        <w:left w:val="none" w:sz="0" w:space="0" w:color="auto"/>
        <w:bottom w:val="none" w:sz="0" w:space="0" w:color="auto"/>
        <w:right w:val="none" w:sz="0" w:space="0" w:color="auto"/>
      </w:divBdr>
    </w:div>
    <w:div w:id="834609773">
      <w:bodyDiv w:val="1"/>
      <w:marLeft w:val="0"/>
      <w:marRight w:val="0"/>
      <w:marTop w:val="0"/>
      <w:marBottom w:val="0"/>
      <w:divBdr>
        <w:top w:val="none" w:sz="0" w:space="0" w:color="auto"/>
        <w:left w:val="none" w:sz="0" w:space="0" w:color="auto"/>
        <w:bottom w:val="none" w:sz="0" w:space="0" w:color="auto"/>
        <w:right w:val="none" w:sz="0" w:space="0" w:color="auto"/>
      </w:divBdr>
      <w:divsChild>
        <w:div w:id="1874002131">
          <w:marLeft w:val="0"/>
          <w:marRight w:val="0"/>
          <w:marTop w:val="0"/>
          <w:marBottom w:val="0"/>
          <w:divBdr>
            <w:top w:val="none" w:sz="0" w:space="0" w:color="auto"/>
            <w:left w:val="none" w:sz="0" w:space="0" w:color="auto"/>
            <w:bottom w:val="none" w:sz="0" w:space="0" w:color="auto"/>
            <w:right w:val="none" w:sz="0" w:space="0" w:color="auto"/>
          </w:divBdr>
          <w:divsChild>
            <w:div w:id="1683700259">
              <w:marLeft w:val="0"/>
              <w:marRight w:val="0"/>
              <w:marTop w:val="0"/>
              <w:marBottom w:val="0"/>
              <w:divBdr>
                <w:top w:val="none" w:sz="0" w:space="0" w:color="auto"/>
                <w:left w:val="none" w:sz="0" w:space="0" w:color="auto"/>
                <w:bottom w:val="none" w:sz="0" w:space="0" w:color="auto"/>
                <w:right w:val="none" w:sz="0" w:space="0" w:color="auto"/>
              </w:divBdr>
              <w:divsChild>
                <w:div w:id="1062562539">
                  <w:marLeft w:val="0"/>
                  <w:marRight w:val="0"/>
                  <w:marTop w:val="0"/>
                  <w:marBottom w:val="0"/>
                  <w:divBdr>
                    <w:top w:val="none" w:sz="0" w:space="0" w:color="auto"/>
                    <w:left w:val="none" w:sz="0" w:space="0" w:color="auto"/>
                    <w:bottom w:val="none" w:sz="0" w:space="0" w:color="auto"/>
                    <w:right w:val="none" w:sz="0" w:space="0" w:color="auto"/>
                  </w:divBdr>
                  <w:divsChild>
                    <w:div w:id="479687459">
                      <w:marLeft w:val="0"/>
                      <w:marRight w:val="0"/>
                      <w:marTop w:val="0"/>
                      <w:marBottom w:val="0"/>
                      <w:divBdr>
                        <w:top w:val="none" w:sz="0" w:space="0" w:color="auto"/>
                        <w:left w:val="none" w:sz="0" w:space="0" w:color="auto"/>
                        <w:bottom w:val="none" w:sz="0" w:space="0" w:color="auto"/>
                        <w:right w:val="none" w:sz="0" w:space="0" w:color="auto"/>
                      </w:divBdr>
                      <w:divsChild>
                        <w:div w:id="621767978">
                          <w:marLeft w:val="0"/>
                          <w:marRight w:val="0"/>
                          <w:marTop w:val="0"/>
                          <w:marBottom w:val="0"/>
                          <w:divBdr>
                            <w:top w:val="none" w:sz="0" w:space="0" w:color="auto"/>
                            <w:left w:val="none" w:sz="0" w:space="0" w:color="auto"/>
                            <w:bottom w:val="none" w:sz="0" w:space="0" w:color="auto"/>
                            <w:right w:val="none" w:sz="0" w:space="0" w:color="auto"/>
                          </w:divBdr>
                          <w:divsChild>
                            <w:div w:id="186650282">
                              <w:marLeft w:val="2070"/>
                              <w:marRight w:val="3960"/>
                              <w:marTop w:val="0"/>
                              <w:marBottom w:val="0"/>
                              <w:divBdr>
                                <w:top w:val="none" w:sz="0" w:space="0" w:color="auto"/>
                                <w:left w:val="none" w:sz="0" w:space="0" w:color="auto"/>
                                <w:bottom w:val="none" w:sz="0" w:space="0" w:color="auto"/>
                                <w:right w:val="none" w:sz="0" w:space="0" w:color="auto"/>
                              </w:divBdr>
                              <w:divsChild>
                                <w:div w:id="1153638676">
                                  <w:marLeft w:val="0"/>
                                  <w:marRight w:val="0"/>
                                  <w:marTop w:val="0"/>
                                  <w:marBottom w:val="0"/>
                                  <w:divBdr>
                                    <w:top w:val="none" w:sz="0" w:space="0" w:color="auto"/>
                                    <w:left w:val="none" w:sz="0" w:space="0" w:color="auto"/>
                                    <w:bottom w:val="none" w:sz="0" w:space="0" w:color="auto"/>
                                    <w:right w:val="none" w:sz="0" w:space="0" w:color="auto"/>
                                  </w:divBdr>
                                  <w:divsChild>
                                    <w:div w:id="1805274676">
                                      <w:marLeft w:val="0"/>
                                      <w:marRight w:val="0"/>
                                      <w:marTop w:val="0"/>
                                      <w:marBottom w:val="0"/>
                                      <w:divBdr>
                                        <w:top w:val="none" w:sz="0" w:space="0" w:color="auto"/>
                                        <w:left w:val="none" w:sz="0" w:space="0" w:color="auto"/>
                                        <w:bottom w:val="none" w:sz="0" w:space="0" w:color="auto"/>
                                        <w:right w:val="none" w:sz="0" w:space="0" w:color="auto"/>
                                      </w:divBdr>
                                      <w:divsChild>
                                        <w:div w:id="1357272977">
                                          <w:marLeft w:val="0"/>
                                          <w:marRight w:val="0"/>
                                          <w:marTop w:val="0"/>
                                          <w:marBottom w:val="0"/>
                                          <w:divBdr>
                                            <w:top w:val="none" w:sz="0" w:space="0" w:color="auto"/>
                                            <w:left w:val="none" w:sz="0" w:space="0" w:color="auto"/>
                                            <w:bottom w:val="none" w:sz="0" w:space="0" w:color="auto"/>
                                            <w:right w:val="none" w:sz="0" w:space="0" w:color="auto"/>
                                          </w:divBdr>
                                          <w:divsChild>
                                            <w:div w:id="828903964">
                                              <w:marLeft w:val="0"/>
                                              <w:marRight w:val="0"/>
                                              <w:marTop w:val="90"/>
                                              <w:marBottom w:val="0"/>
                                              <w:divBdr>
                                                <w:top w:val="none" w:sz="0" w:space="0" w:color="auto"/>
                                                <w:left w:val="none" w:sz="0" w:space="0" w:color="auto"/>
                                                <w:bottom w:val="none" w:sz="0" w:space="0" w:color="auto"/>
                                                <w:right w:val="none" w:sz="0" w:space="0" w:color="auto"/>
                                              </w:divBdr>
                                              <w:divsChild>
                                                <w:div w:id="2108692563">
                                                  <w:marLeft w:val="0"/>
                                                  <w:marRight w:val="0"/>
                                                  <w:marTop w:val="0"/>
                                                  <w:marBottom w:val="0"/>
                                                  <w:divBdr>
                                                    <w:top w:val="none" w:sz="0" w:space="0" w:color="auto"/>
                                                    <w:left w:val="none" w:sz="0" w:space="0" w:color="auto"/>
                                                    <w:bottom w:val="none" w:sz="0" w:space="0" w:color="auto"/>
                                                    <w:right w:val="none" w:sz="0" w:space="0" w:color="auto"/>
                                                  </w:divBdr>
                                                  <w:divsChild>
                                                    <w:div w:id="532497763">
                                                      <w:marLeft w:val="0"/>
                                                      <w:marRight w:val="0"/>
                                                      <w:marTop w:val="0"/>
                                                      <w:marBottom w:val="405"/>
                                                      <w:divBdr>
                                                        <w:top w:val="none" w:sz="0" w:space="0" w:color="auto"/>
                                                        <w:left w:val="none" w:sz="0" w:space="0" w:color="auto"/>
                                                        <w:bottom w:val="none" w:sz="0" w:space="0" w:color="auto"/>
                                                        <w:right w:val="none" w:sz="0" w:space="0" w:color="auto"/>
                                                      </w:divBdr>
                                                      <w:divsChild>
                                                        <w:div w:id="417361455">
                                                          <w:marLeft w:val="0"/>
                                                          <w:marRight w:val="0"/>
                                                          <w:marTop w:val="0"/>
                                                          <w:marBottom w:val="0"/>
                                                          <w:divBdr>
                                                            <w:top w:val="none" w:sz="0" w:space="0" w:color="auto"/>
                                                            <w:left w:val="none" w:sz="0" w:space="0" w:color="auto"/>
                                                            <w:bottom w:val="none" w:sz="0" w:space="0" w:color="auto"/>
                                                            <w:right w:val="none" w:sz="0" w:space="0" w:color="auto"/>
                                                          </w:divBdr>
                                                          <w:divsChild>
                                                            <w:div w:id="2042706672">
                                                              <w:marLeft w:val="0"/>
                                                              <w:marRight w:val="0"/>
                                                              <w:marTop w:val="0"/>
                                                              <w:marBottom w:val="0"/>
                                                              <w:divBdr>
                                                                <w:top w:val="none" w:sz="0" w:space="0" w:color="auto"/>
                                                                <w:left w:val="none" w:sz="0" w:space="0" w:color="auto"/>
                                                                <w:bottom w:val="none" w:sz="0" w:space="0" w:color="auto"/>
                                                                <w:right w:val="none" w:sz="0" w:space="0" w:color="auto"/>
                                                              </w:divBdr>
                                                              <w:divsChild>
                                                                <w:div w:id="1826165998">
                                                                  <w:marLeft w:val="0"/>
                                                                  <w:marRight w:val="0"/>
                                                                  <w:marTop w:val="0"/>
                                                                  <w:marBottom w:val="0"/>
                                                                  <w:divBdr>
                                                                    <w:top w:val="none" w:sz="0" w:space="0" w:color="auto"/>
                                                                    <w:left w:val="none" w:sz="0" w:space="0" w:color="auto"/>
                                                                    <w:bottom w:val="none" w:sz="0" w:space="0" w:color="auto"/>
                                                                    <w:right w:val="none" w:sz="0" w:space="0" w:color="auto"/>
                                                                  </w:divBdr>
                                                                  <w:divsChild>
                                                                    <w:div w:id="1319381908">
                                                                      <w:marLeft w:val="0"/>
                                                                      <w:marRight w:val="0"/>
                                                                      <w:marTop w:val="0"/>
                                                                      <w:marBottom w:val="0"/>
                                                                      <w:divBdr>
                                                                        <w:top w:val="none" w:sz="0" w:space="0" w:color="auto"/>
                                                                        <w:left w:val="none" w:sz="0" w:space="0" w:color="auto"/>
                                                                        <w:bottom w:val="none" w:sz="0" w:space="0" w:color="auto"/>
                                                                        <w:right w:val="none" w:sz="0" w:space="0" w:color="auto"/>
                                                                      </w:divBdr>
                                                                      <w:divsChild>
                                                                        <w:div w:id="1316034297">
                                                                          <w:marLeft w:val="0"/>
                                                                          <w:marRight w:val="0"/>
                                                                          <w:marTop w:val="0"/>
                                                                          <w:marBottom w:val="0"/>
                                                                          <w:divBdr>
                                                                            <w:top w:val="none" w:sz="0" w:space="0" w:color="auto"/>
                                                                            <w:left w:val="none" w:sz="0" w:space="0" w:color="auto"/>
                                                                            <w:bottom w:val="none" w:sz="0" w:space="0" w:color="auto"/>
                                                                            <w:right w:val="none" w:sz="0" w:space="0" w:color="auto"/>
                                                                          </w:divBdr>
                                                                          <w:divsChild>
                                                                            <w:div w:id="1528911583">
                                                                              <w:marLeft w:val="0"/>
                                                                              <w:marRight w:val="0"/>
                                                                              <w:marTop w:val="0"/>
                                                                              <w:marBottom w:val="0"/>
                                                                              <w:divBdr>
                                                                                <w:top w:val="none" w:sz="0" w:space="0" w:color="auto"/>
                                                                                <w:left w:val="none" w:sz="0" w:space="0" w:color="auto"/>
                                                                                <w:bottom w:val="none" w:sz="0" w:space="0" w:color="auto"/>
                                                                                <w:right w:val="none" w:sz="0" w:space="0" w:color="auto"/>
                                                                              </w:divBdr>
                                                                              <w:divsChild>
                                                                                <w:div w:id="1535582162">
                                                                                  <w:marLeft w:val="0"/>
                                                                                  <w:marRight w:val="0"/>
                                                                                  <w:marTop w:val="0"/>
                                                                                  <w:marBottom w:val="0"/>
                                                                                  <w:divBdr>
                                                                                    <w:top w:val="none" w:sz="0" w:space="0" w:color="auto"/>
                                                                                    <w:left w:val="none" w:sz="0" w:space="0" w:color="auto"/>
                                                                                    <w:bottom w:val="none" w:sz="0" w:space="0" w:color="auto"/>
                                                                                    <w:right w:val="none" w:sz="0" w:space="0" w:color="auto"/>
                                                                                  </w:divBdr>
                                                                                  <w:divsChild>
                                                                                    <w:div w:id="680162164">
                                                                                      <w:marLeft w:val="0"/>
                                                                                      <w:marRight w:val="0"/>
                                                                                      <w:marTop w:val="0"/>
                                                                                      <w:marBottom w:val="0"/>
                                                                                      <w:divBdr>
                                                                                        <w:top w:val="none" w:sz="0" w:space="0" w:color="auto"/>
                                                                                        <w:left w:val="none" w:sz="0" w:space="0" w:color="auto"/>
                                                                                        <w:bottom w:val="none" w:sz="0" w:space="0" w:color="auto"/>
                                                                                        <w:right w:val="none" w:sz="0" w:space="0" w:color="auto"/>
                                                                                      </w:divBdr>
                                                                                      <w:divsChild>
                                                                                        <w:div w:id="1984651529">
                                                                                          <w:marLeft w:val="0"/>
                                                                                          <w:marRight w:val="0"/>
                                                                                          <w:marTop w:val="0"/>
                                                                                          <w:marBottom w:val="0"/>
                                                                                          <w:divBdr>
                                                                                            <w:top w:val="none" w:sz="0" w:space="0" w:color="auto"/>
                                                                                            <w:left w:val="none" w:sz="0" w:space="0" w:color="auto"/>
                                                                                            <w:bottom w:val="none" w:sz="0" w:space="0" w:color="auto"/>
                                                                                            <w:right w:val="none" w:sz="0" w:space="0" w:color="auto"/>
                                                                                          </w:divBdr>
                                                                                          <w:divsChild>
                                                                                            <w:div w:id="346713619">
                                                                                              <w:marLeft w:val="0"/>
                                                                                              <w:marRight w:val="0"/>
                                                                                              <w:marTop w:val="0"/>
                                                                                              <w:marBottom w:val="0"/>
                                                                                              <w:divBdr>
                                                                                                <w:top w:val="none" w:sz="0" w:space="0" w:color="auto"/>
                                                                                                <w:left w:val="none" w:sz="0" w:space="0" w:color="auto"/>
                                                                                                <w:bottom w:val="none" w:sz="0" w:space="0" w:color="auto"/>
                                                                                                <w:right w:val="none" w:sz="0" w:space="0" w:color="auto"/>
                                                                                              </w:divBdr>
                                                                                              <w:divsChild>
                                                                                                <w:div w:id="3824697">
                                                                                                  <w:marLeft w:val="0"/>
                                                                                                  <w:marRight w:val="0"/>
                                                                                                  <w:marTop w:val="0"/>
                                                                                                  <w:marBottom w:val="0"/>
                                                                                                  <w:divBdr>
                                                                                                    <w:top w:val="none" w:sz="0" w:space="0" w:color="auto"/>
                                                                                                    <w:left w:val="none" w:sz="0" w:space="0" w:color="auto"/>
                                                                                                    <w:bottom w:val="none" w:sz="0" w:space="0" w:color="auto"/>
                                                                                                    <w:right w:val="none" w:sz="0" w:space="0" w:color="auto"/>
                                                                                                  </w:divBdr>
                                                                                                  <w:divsChild>
                                                                                                    <w:div w:id="1063069342">
                                                                                                      <w:marLeft w:val="0"/>
                                                                                                      <w:marRight w:val="0"/>
                                                                                                      <w:marTop w:val="0"/>
                                                                                                      <w:marBottom w:val="0"/>
                                                                                                      <w:divBdr>
                                                                                                        <w:top w:val="none" w:sz="0" w:space="0" w:color="auto"/>
                                                                                                        <w:left w:val="none" w:sz="0" w:space="0" w:color="auto"/>
                                                                                                        <w:bottom w:val="none" w:sz="0" w:space="0" w:color="auto"/>
                                                                                                        <w:right w:val="none" w:sz="0" w:space="0" w:color="auto"/>
                                                                                                      </w:divBdr>
                                                                                                      <w:divsChild>
                                                                                                        <w:div w:id="1536233338">
                                                                                                          <w:marLeft w:val="0"/>
                                                                                                          <w:marRight w:val="0"/>
                                                                                                          <w:marTop w:val="0"/>
                                                                                                          <w:marBottom w:val="0"/>
                                                                                                          <w:divBdr>
                                                                                                            <w:top w:val="none" w:sz="0" w:space="0" w:color="auto"/>
                                                                                                            <w:left w:val="none" w:sz="0" w:space="0" w:color="auto"/>
                                                                                                            <w:bottom w:val="none" w:sz="0" w:space="0" w:color="auto"/>
                                                                                                            <w:right w:val="none" w:sz="0" w:space="0" w:color="auto"/>
                                                                                                          </w:divBdr>
                                                                                                          <w:divsChild>
                                                                                                            <w:div w:id="1617711088">
                                                                                                              <w:marLeft w:val="0"/>
                                                                                                              <w:marRight w:val="0"/>
                                                                                                              <w:marTop w:val="0"/>
                                                                                                              <w:marBottom w:val="0"/>
                                                                                                              <w:divBdr>
                                                                                                                <w:top w:val="none" w:sz="0" w:space="0" w:color="auto"/>
                                                                                                                <w:left w:val="none" w:sz="0" w:space="0" w:color="auto"/>
                                                                                                                <w:bottom w:val="none" w:sz="0" w:space="0" w:color="auto"/>
                                                                                                                <w:right w:val="none" w:sz="0" w:space="0" w:color="auto"/>
                                                                                                              </w:divBdr>
                                                                                                              <w:divsChild>
                                                                                                                <w:div w:id="1843743118">
                                                                                                                  <w:marLeft w:val="0"/>
                                                                                                                  <w:marRight w:val="0"/>
                                                                                                                  <w:marTop w:val="0"/>
                                                                                                                  <w:marBottom w:val="0"/>
                                                                                                                  <w:divBdr>
                                                                                                                    <w:top w:val="none" w:sz="0" w:space="0" w:color="auto"/>
                                                                                                                    <w:left w:val="none" w:sz="0" w:space="0" w:color="auto"/>
                                                                                                                    <w:bottom w:val="none" w:sz="0" w:space="0" w:color="auto"/>
                                                                                                                    <w:right w:val="none" w:sz="0" w:space="0" w:color="auto"/>
                                                                                                                  </w:divBdr>
                                                                                                                  <w:divsChild>
                                                                                                                    <w:div w:id="366954804">
                                                                                                                      <w:marLeft w:val="300"/>
                                                                                                                      <w:marRight w:val="0"/>
                                                                                                                      <w:marTop w:val="0"/>
                                                                                                                      <w:marBottom w:val="0"/>
                                                                                                                      <w:divBdr>
                                                                                                                        <w:top w:val="none" w:sz="0" w:space="0" w:color="auto"/>
                                                                                                                        <w:left w:val="none" w:sz="0" w:space="0" w:color="auto"/>
                                                                                                                        <w:bottom w:val="none" w:sz="0" w:space="0" w:color="auto"/>
                                                                                                                        <w:right w:val="none" w:sz="0" w:space="0" w:color="auto"/>
                                                                                                                      </w:divBdr>
                                                                                                                      <w:divsChild>
                                                                                                                        <w:div w:id="1403988538">
                                                                                                                          <w:marLeft w:val="-300"/>
                                                                                                                          <w:marRight w:val="0"/>
                                                                                                                          <w:marTop w:val="0"/>
                                                                                                                          <w:marBottom w:val="0"/>
                                                                                                                          <w:divBdr>
                                                                                                                            <w:top w:val="none" w:sz="0" w:space="0" w:color="auto"/>
                                                                                                                            <w:left w:val="none" w:sz="0" w:space="0" w:color="auto"/>
                                                                                                                            <w:bottom w:val="none" w:sz="0" w:space="0" w:color="auto"/>
                                                                                                                            <w:right w:val="none" w:sz="0" w:space="0" w:color="auto"/>
                                                                                                                          </w:divBdr>
                                                                                                                          <w:divsChild>
                                                                                                                            <w:div w:id="4083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5271021">
      <w:bodyDiv w:val="1"/>
      <w:marLeft w:val="0"/>
      <w:marRight w:val="0"/>
      <w:marTop w:val="0"/>
      <w:marBottom w:val="0"/>
      <w:divBdr>
        <w:top w:val="none" w:sz="0" w:space="0" w:color="auto"/>
        <w:left w:val="none" w:sz="0" w:space="0" w:color="auto"/>
        <w:bottom w:val="none" w:sz="0" w:space="0" w:color="auto"/>
        <w:right w:val="none" w:sz="0" w:space="0" w:color="auto"/>
      </w:divBdr>
    </w:div>
    <w:div w:id="837037130">
      <w:bodyDiv w:val="1"/>
      <w:marLeft w:val="0"/>
      <w:marRight w:val="0"/>
      <w:marTop w:val="0"/>
      <w:marBottom w:val="0"/>
      <w:divBdr>
        <w:top w:val="none" w:sz="0" w:space="0" w:color="auto"/>
        <w:left w:val="none" w:sz="0" w:space="0" w:color="auto"/>
        <w:bottom w:val="none" w:sz="0" w:space="0" w:color="auto"/>
        <w:right w:val="none" w:sz="0" w:space="0" w:color="auto"/>
      </w:divBdr>
    </w:div>
    <w:div w:id="838425715">
      <w:bodyDiv w:val="1"/>
      <w:marLeft w:val="0"/>
      <w:marRight w:val="0"/>
      <w:marTop w:val="0"/>
      <w:marBottom w:val="0"/>
      <w:divBdr>
        <w:top w:val="none" w:sz="0" w:space="0" w:color="auto"/>
        <w:left w:val="none" w:sz="0" w:space="0" w:color="auto"/>
        <w:bottom w:val="none" w:sz="0" w:space="0" w:color="auto"/>
        <w:right w:val="none" w:sz="0" w:space="0" w:color="auto"/>
      </w:divBdr>
    </w:div>
    <w:div w:id="839154621">
      <w:bodyDiv w:val="1"/>
      <w:marLeft w:val="0"/>
      <w:marRight w:val="0"/>
      <w:marTop w:val="0"/>
      <w:marBottom w:val="0"/>
      <w:divBdr>
        <w:top w:val="none" w:sz="0" w:space="0" w:color="auto"/>
        <w:left w:val="none" w:sz="0" w:space="0" w:color="auto"/>
        <w:bottom w:val="none" w:sz="0" w:space="0" w:color="auto"/>
        <w:right w:val="none" w:sz="0" w:space="0" w:color="auto"/>
      </w:divBdr>
    </w:div>
    <w:div w:id="840780200">
      <w:bodyDiv w:val="1"/>
      <w:marLeft w:val="0"/>
      <w:marRight w:val="0"/>
      <w:marTop w:val="0"/>
      <w:marBottom w:val="0"/>
      <w:divBdr>
        <w:top w:val="none" w:sz="0" w:space="0" w:color="auto"/>
        <w:left w:val="none" w:sz="0" w:space="0" w:color="auto"/>
        <w:bottom w:val="none" w:sz="0" w:space="0" w:color="auto"/>
        <w:right w:val="none" w:sz="0" w:space="0" w:color="auto"/>
      </w:divBdr>
    </w:div>
    <w:div w:id="842206097">
      <w:bodyDiv w:val="1"/>
      <w:marLeft w:val="0"/>
      <w:marRight w:val="0"/>
      <w:marTop w:val="0"/>
      <w:marBottom w:val="0"/>
      <w:divBdr>
        <w:top w:val="none" w:sz="0" w:space="0" w:color="auto"/>
        <w:left w:val="none" w:sz="0" w:space="0" w:color="auto"/>
        <w:bottom w:val="none" w:sz="0" w:space="0" w:color="auto"/>
        <w:right w:val="none" w:sz="0" w:space="0" w:color="auto"/>
      </w:divBdr>
    </w:div>
    <w:div w:id="842669276">
      <w:bodyDiv w:val="1"/>
      <w:marLeft w:val="0"/>
      <w:marRight w:val="0"/>
      <w:marTop w:val="0"/>
      <w:marBottom w:val="0"/>
      <w:divBdr>
        <w:top w:val="none" w:sz="0" w:space="0" w:color="auto"/>
        <w:left w:val="none" w:sz="0" w:space="0" w:color="auto"/>
        <w:bottom w:val="none" w:sz="0" w:space="0" w:color="auto"/>
        <w:right w:val="none" w:sz="0" w:space="0" w:color="auto"/>
      </w:divBdr>
    </w:div>
    <w:div w:id="844393185">
      <w:bodyDiv w:val="1"/>
      <w:marLeft w:val="0"/>
      <w:marRight w:val="0"/>
      <w:marTop w:val="0"/>
      <w:marBottom w:val="0"/>
      <w:divBdr>
        <w:top w:val="none" w:sz="0" w:space="0" w:color="auto"/>
        <w:left w:val="none" w:sz="0" w:space="0" w:color="auto"/>
        <w:bottom w:val="none" w:sz="0" w:space="0" w:color="auto"/>
        <w:right w:val="none" w:sz="0" w:space="0" w:color="auto"/>
      </w:divBdr>
    </w:div>
    <w:div w:id="845436680">
      <w:bodyDiv w:val="1"/>
      <w:marLeft w:val="0"/>
      <w:marRight w:val="0"/>
      <w:marTop w:val="0"/>
      <w:marBottom w:val="0"/>
      <w:divBdr>
        <w:top w:val="none" w:sz="0" w:space="0" w:color="auto"/>
        <w:left w:val="none" w:sz="0" w:space="0" w:color="auto"/>
        <w:bottom w:val="none" w:sz="0" w:space="0" w:color="auto"/>
        <w:right w:val="none" w:sz="0" w:space="0" w:color="auto"/>
      </w:divBdr>
    </w:div>
    <w:div w:id="846600541">
      <w:bodyDiv w:val="1"/>
      <w:marLeft w:val="0"/>
      <w:marRight w:val="0"/>
      <w:marTop w:val="0"/>
      <w:marBottom w:val="0"/>
      <w:divBdr>
        <w:top w:val="none" w:sz="0" w:space="0" w:color="auto"/>
        <w:left w:val="none" w:sz="0" w:space="0" w:color="auto"/>
        <w:bottom w:val="none" w:sz="0" w:space="0" w:color="auto"/>
        <w:right w:val="none" w:sz="0" w:space="0" w:color="auto"/>
      </w:divBdr>
    </w:div>
    <w:div w:id="850220789">
      <w:bodyDiv w:val="1"/>
      <w:marLeft w:val="0"/>
      <w:marRight w:val="0"/>
      <w:marTop w:val="0"/>
      <w:marBottom w:val="0"/>
      <w:divBdr>
        <w:top w:val="none" w:sz="0" w:space="0" w:color="auto"/>
        <w:left w:val="none" w:sz="0" w:space="0" w:color="auto"/>
        <w:bottom w:val="none" w:sz="0" w:space="0" w:color="auto"/>
        <w:right w:val="none" w:sz="0" w:space="0" w:color="auto"/>
      </w:divBdr>
    </w:div>
    <w:div w:id="850606667">
      <w:bodyDiv w:val="1"/>
      <w:marLeft w:val="0"/>
      <w:marRight w:val="0"/>
      <w:marTop w:val="0"/>
      <w:marBottom w:val="0"/>
      <w:divBdr>
        <w:top w:val="none" w:sz="0" w:space="0" w:color="auto"/>
        <w:left w:val="none" w:sz="0" w:space="0" w:color="auto"/>
        <w:bottom w:val="none" w:sz="0" w:space="0" w:color="auto"/>
        <w:right w:val="none" w:sz="0" w:space="0" w:color="auto"/>
      </w:divBdr>
    </w:div>
    <w:div w:id="850951232">
      <w:bodyDiv w:val="1"/>
      <w:marLeft w:val="0"/>
      <w:marRight w:val="0"/>
      <w:marTop w:val="0"/>
      <w:marBottom w:val="0"/>
      <w:divBdr>
        <w:top w:val="none" w:sz="0" w:space="0" w:color="auto"/>
        <w:left w:val="none" w:sz="0" w:space="0" w:color="auto"/>
        <w:bottom w:val="none" w:sz="0" w:space="0" w:color="auto"/>
        <w:right w:val="none" w:sz="0" w:space="0" w:color="auto"/>
      </w:divBdr>
    </w:div>
    <w:div w:id="851919013">
      <w:bodyDiv w:val="1"/>
      <w:marLeft w:val="0"/>
      <w:marRight w:val="0"/>
      <w:marTop w:val="0"/>
      <w:marBottom w:val="0"/>
      <w:divBdr>
        <w:top w:val="none" w:sz="0" w:space="0" w:color="auto"/>
        <w:left w:val="none" w:sz="0" w:space="0" w:color="auto"/>
        <w:bottom w:val="none" w:sz="0" w:space="0" w:color="auto"/>
        <w:right w:val="none" w:sz="0" w:space="0" w:color="auto"/>
      </w:divBdr>
    </w:div>
    <w:div w:id="854197585">
      <w:bodyDiv w:val="1"/>
      <w:marLeft w:val="0"/>
      <w:marRight w:val="0"/>
      <w:marTop w:val="0"/>
      <w:marBottom w:val="0"/>
      <w:divBdr>
        <w:top w:val="none" w:sz="0" w:space="0" w:color="auto"/>
        <w:left w:val="none" w:sz="0" w:space="0" w:color="auto"/>
        <w:bottom w:val="none" w:sz="0" w:space="0" w:color="auto"/>
        <w:right w:val="none" w:sz="0" w:space="0" w:color="auto"/>
      </w:divBdr>
    </w:div>
    <w:div w:id="854807215">
      <w:bodyDiv w:val="1"/>
      <w:marLeft w:val="0"/>
      <w:marRight w:val="0"/>
      <w:marTop w:val="0"/>
      <w:marBottom w:val="0"/>
      <w:divBdr>
        <w:top w:val="none" w:sz="0" w:space="0" w:color="auto"/>
        <w:left w:val="none" w:sz="0" w:space="0" w:color="auto"/>
        <w:bottom w:val="none" w:sz="0" w:space="0" w:color="auto"/>
        <w:right w:val="none" w:sz="0" w:space="0" w:color="auto"/>
      </w:divBdr>
    </w:div>
    <w:div w:id="856507819">
      <w:bodyDiv w:val="1"/>
      <w:marLeft w:val="0"/>
      <w:marRight w:val="0"/>
      <w:marTop w:val="0"/>
      <w:marBottom w:val="0"/>
      <w:divBdr>
        <w:top w:val="none" w:sz="0" w:space="0" w:color="auto"/>
        <w:left w:val="none" w:sz="0" w:space="0" w:color="auto"/>
        <w:bottom w:val="none" w:sz="0" w:space="0" w:color="auto"/>
        <w:right w:val="none" w:sz="0" w:space="0" w:color="auto"/>
      </w:divBdr>
    </w:div>
    <w:div w:id="860585151">
      <w:bodyDiv w:val="1"/>
      <w:marLeft w:val="0"/>
      <w:marRight w:val="0"/>
      <w:marTop w:val="0"/>
      <w:marBottom w:val="0"/>
      <w:divBdr>
        <w:top w:val="none" w:sz="0" w:space="0" w:color="auto"/>
        <w:left w:val="none" w:sz="0" w:space="0" w:color="auto"/>
        <w:bottom w:val="none" w:sz="0" w:space="0" w:color="auto"/>
        <w:right w:val="none" w:sz="0" w:space="0" w:color="auto"/>
      </w:divBdr>
    </w:div>
    <w:div w:id="861675238">
      <w:bodyDiv w:val="1"/>
      <w:marLeft w:val="0"/>
      <w:marRight w:val="0"/>
      <w:marTop w:val="0"/>
      <w:marBottom w:val="0"/>
      <w:divBdr>
        <w:top w:val="none" w:sz="0" w:space="0" w:color="auto"/>
        <w:left w:val="none" w:sz="0" w:space="0" w:color="auto"/>
        <w:bottom w:val="none" w:sz="0" w:space="0" w:color="auto"/>
        <w:right w:val="none" w:sz="0" w:space="0" w:color="auto"/>
      </w:divBdr>
    </w:div>
    <w:div w:id="861746113">
      <w:bodyDiv w:val="1"/>
      <w:marLeft w:val="0"/>
      <w:marRight w:val="0"/>
      <w:marTop w:val="0"/>
      <w:marBottom w:val="0"/>
      <w:divBdr>
        <w:top w:val="none" w:sz="0" w:space="0" w:color="auto"/>
        <w:left w:val="none" w:sz="0" w:space="0" w:color="auto"/>
        <w:bottom w:val="none" w:sz="0" w:space="0" w:color="auto"/>
        <w:right w:val="none" w:sz="0" w:space="0" w:color="auto"/>
      </w:divBdr>
    </w:div>
    <w:div w:id="863057360">
      <w:bodyDiv w:val="1"/>
      <w:marLeft w:val="0"/>
      <w:marRight w:val="0"/>
      <w:marTop w:val="0"/>
      <w:marBottom w:val="0"/>
      <w:divBdr>
        <w:top w:val="none" w:sz="0" w:space="0" w:color="auto"/>
        <w:left w:val="none" w:sz="0" w:space="0" w:color="auto"/>
        <w:bottom w:val="none" w:sz="0" w:space="0" w:color="auto"/>
        <w:right w:val="none" w:sz="0" w:space="0" w:color="auto"/>
      </w:divBdr>
    </w:div>
    <w:div w:id="867448897">
      <w:bodyDiv w:val="1"/>
      <w:marLeft w:val="0"/>
      <w:marRight w:val="0"/>
      <w:marTop w:val="0"/>
      <w:marBottom w:val="0"/>
      <w:divBdr>
        <w:top w:val="none" w:sz="0" w:space="0" w:color="auto"/>
        <w:left w:val="none" w:sz="0" w:space="0" w:color="auto"/>
        <w:bottom w:val="none" w:sz="0" w:space="0" w:color="auto"/>
        <w:right w:val="none" w:sz="0" w:space="0" w:color="auto"/>
      </w:divBdr>
    </w:div>
    <w:div w:id="867597578">
      <w:bodyDiv w:val="1"/>
      <w:marLeft w:val="0"/>
      <w:marRight w:val="0"/>
      <w:marTop w:val="0"/>
      <w:marBottom w:val="0"/>
      <w:divBdr>
        <w:top w:val="none" w:sz="0" w:space="0" w:color="auto"/>
        <w:left w:val="none" w:sz="0" w:space="0" w:color="auto"/>
        <w:bottom w:val="none" w:sz="0" w:space="0" w:color="auto"/>
        <w:right w:val="none" w:sz="0" w:space="0" w:color="auto"/>
      </w:divBdr>
    </w:div>
    <w:div w:id="871301920">
      <w:bodyDiv w:val="1"/>
      <w:marLeft w:val="0"/>
      <w:marRight w:val="0"/>
      <w:marTop w:val="0"/>
      <w:marBottom w:val="0"/>
      <w:divBdr>
        <w:top w:val="none" w:sz="0" w:space="0" w:color="auto"/>
        <w:left w:val="none" w:sz="0" w:space="0" w:color="auto"/>
        <w:bottom w:val="none" w:sz="0" w:space="0" w:color="auto"/>
        <w:right w:val="none" w:sz="0" w:space="0" w:color="auto"/>
      </w:divBdr>
    </w:div>
    <w:div w:id="873225970">
      <w:bodyDiv w:val="1"/>
      <w:marLeft w:val="0"/>
      <w:marRight w:val="0"/>
      <w:marTop w:val="0"/>
      <w:marBottom w:val="0"/>
      <w:divBdr>
        <w:top w:val="none" w:sz="0" w:space="0" w:color="auto"/>
        <w:left w:val="none" w:sz="0" w:space="0" w:color="auto"/>
        <w:bottom w:val="none" w:sz="0" w:space="0" w:color="auto"/>
        <w:right w:val="none" w:sz="0" w:space="0" w:color="auto"/>
      </w:divBdr>
    </w:div>
    <w:div w:id="873469874">
      <w:bodyDiv w:val="1"/>
      <w:marLeft w:val="0"/>
      <w:marRight w:val="0"/>
      <w:marTop w:val="0"/>
      <w:marBottom w:val="0"/>
      <w:divBdr>
        <w:top w:val="none" w:sz="0" w:space="0" w:color="auto"/>
        <w:left w:val="none" w:sz="0" w:space="0" w:color="auto"/>
        <w:bottom w:val="none" w:sz="0" w:space="0" w:color="auto"/>
        <w:right w:val="none" w:sz="0" w:space="0" w:color="auto"/>
      </w:divBdr>
    </w:div>
    <w:div w:id="874929240">
      <w:bodyDiv w:val="1"/>
      <w:marLeft w:val="0"/>
      <w:marRight w:val="0"/>
      <w:marTop w:val="0"/>
      <w:marBottom w:val="0"/>
      <w:divBdr>
        <w:top w:val="none" w:sz="0" w:space="0" w:color="auto"/>
        <w:left w:val="none" w:sz="0" w:space="0" w:color="auto"/>
        <w:bottom w:val="none" w:sz="0" w:space="0" w:color="auto"/>
        <w:right w:val="none" w:sz="0" w:space="0" w:color="auto"/>
      </w:divBdr>
    </w:div>
    <w:div w:id="875312232">
      <w:bodyDiv w:val="1"/>
      <w:marLeft w:val="0"/>
      <w:marRight w:val="0"/>
      <w:marTop w:val="0"/>
      <w:marBottom w:val="0"/>
      <w:divBdr>
        <w:top w:val="none" w:sz="0" w:space="0" w:color="auto"/>
        <w:left w:val="none" w:sz="0" w:space="0" w:color="auto"/>
        <w:bottom w:val="none" w:sz="0" w:space="0" w:color="auto"/>
        <w:right w:val="none" w:sz="0" w:space="0" w:color="auto"/>
      </w:divBdr>
    </w:div>
    <w:div w:id="875389238">
      <w:bodyDiv w:val="1"/>
      <w:marLeft w:val="0"/>
      <w:marRight w:val="0"/>
      <w:marTop w:val="0"/>
      <w:marBottom w:val="0"/>
      <w:divBdr>
        <w:top w:val="none" w:sz="0" w:space="0" w:color="auto"/>
        <w:left w:val="none" w:sz="0" w:space="0" w:color="auto"/>
        <w:bottom w:val="none" w:sz="0" w:space="0" w:color="auto"/>
        <w:right w:val="none" w:sz="0" w:space="0" w:color="auto"/>
      </w:divBdr>
    </w:div>
    <w:div w:id="875892133">
      <w:bodyDiv w:val="1"/>
      <w:marLeft w:val="0"/>
      <w:marRight w:val="0"/>
      <w:marTop w:val="0"/>
      <w:marBottom w:val="0"/>
      <w:divBdr>
        <w:top w:val="none" w:sz="0" w:space="0" w:color="auto"/>
        <w:left w:val="none" w:sz="0" w:space="0" w:color="auto"/>
        <w:bottom w:val="none" w:sz="0" w:space="0" w:color="auto"/>
        <w:right w:val="none" w:sz="0" w:space="0" w:color="auto"/>
      </w:divBdr>
    </w:div>
    <w:div w:id="877203871">
      <w:bodyDiv w:val="1"/>
      <w:marLeft w:val="0"/>
      <w:marRight w:val="0"/>
      <w:marTop w:val="0"/>
      <w:marBottom w:val="0"/>
      <w:divBdr>
        <w:top w:val="none" w:sz="0" w:space="0" w:color="auto"/>
        <w:left w:val="none" w:sz="0" w:space="0" w:color="auto"/>
        <w:bottom w:val="none" w:sz="0" w:space="0" w:color="auto"/>
        <w:right w:val="none" w:sz="0" w:space="0" w:color="auto"/>
      </w:divBdr>
    </w:div>
    <w:div w:id="877275182">
      <w:bodyDiv w:val="1"/>
      <w:marLeft w:val="0"/>
      <w:marRight w:val="0"/>
      <w:marTop w:val="0"/>
      <w:marBottom w:val="0"/>
      <w:divBdr>
        <w:top w:val="none" w:sz="0" w:space="0" w:color="auto"/>
        <w:left w:val="none" w:sz="0" w:space="0" w:color="auto"/>
        <w:bottom w:val="none" w:sz="0" w:space="0" w:color="auto"/>
        <w:right w:val="none" w:sz="0" w:space="0" w:color="auto"/>
      </w:divBdr>
    </w:div>
    <w:div w:id="877745429">
      <w:bodyDiv w:val="1"/>
      <w:marLeft w:val="0"/>
      <w:marRight w:val="0"/>
      <w:marTop w:val="0"/>
      <w:marBottom w:val="0"/>
      <w:divBdr>
        <w:top w:val="none" w:sz="0" w:space="0" w:color="auto"/>
        <w:left w:val="none" w:sz="0" w:space="0" w:color="auto"/>
        <w:bottom w:val="none" w:sz="0" w:space="0" w:color="auto"/>
        <w:right w:val="none" w:sz="0" w:space="0" w:color="auto"/>
      </w:divBdr>
    </w:div>
    <w:div w:id="879901764">
      <w:bodyDiv w:val="1"/>
      <w:marLeft w:val="0"/>
      <w:marRight w:val="0"/>
      <w:marTop w:val="0"/>
      <w:marBottom w:val="0"/>
      <w:divBdr>
        <w:top w:val="none" w:sz="0" w:space="0" w:color="auto"/>
        <w:left w:val="none" w:sz="0" w:space="0" w:color="auto"/>
        <w:bottom w:val="none" w:sz="0" w:space="0" w:color="auto"/>
        <w:right w:val="none" w:sz="0" w:space="0" w:color="auto"/>
      </w:divBdr>
    </w:div>
    <w:div w:id="881482582">
      <w:bodyDiv w:val="1"/>
      <w:marLeft w:val="0"/>
      <w:marRight w:val="0"/>
      <w:marTop w:val="0"/>
      <w:marBottom w:val="0"/>
      <w:divBdr>
        <w:top w:val="none" w:sz="0" w:space="0" w:color="auto"/>
        <w:left w:val="none" w:sz="0" w:space="0" w:color="auto"/>
        <w:bottom w:val="none" w:sz="0" w:space="0" w:color="auto"/>
        <w:right w:val="none" w:sz="0" w:space="0" w:color="auto"/>
      </w:divBdr>
    </w:div>
    <w:div w:id="882866480">
      <w:bodyDiv w:val="1"/>
      <w:marLeft w:val="0"/>
      <w:marRight w:val="0"/>
      <w:marTop w:val="0"/>
      <w:marBottom w:val="0"/>
      <w:divBdr>
        <w:top w:val="none" w:sz="0" w:space="0" w:color="auto"/>
        <w:left w:val="none" w:sz="0" w:space="0" w:color="auto"/>
        <w:bottom w:val="none" w:sz="0" w:space="0" w:color="auto"/>
        <w:right w:val="none" w:sz="0" w:space="0" w:color="auto"/>
      </w:divBdr>
    </w:div>
    <w:div w:id="882984423">
      <w:bodyDiv w:val="1"/>
      <w:marLeft w:val="0"/>
      <w:marRight w:val="0"/>
      <w:marTop w:val="0"/>
      <w:marBottom w:val="0"/>
      <w:divBdr>
        <w:top w:val="none" w:sz="0" w:space="0" w:color="auto"/>
        <w:left w:val="none" w:sz="0" w:space="0" w:color="auto"/>
        <w:bottom w:val="none" w:sz="0" w:space="0" w:color="auto"/>
        <w:right w:val="none" w:sz="0" w:space="0" w:color="auto"/>
      </w:divBdr>
    </w:div>
    <w:div w:id="883760566">
      <w:bodyDiv w:val="1"/>
      <w:marLeft w:val="0"/>
      <w:marRight w:val="0"/>
      <w:marTop w:val="0"/>
      <w:marBottom w:val="0"/>
      <w:divBdr>
        <w:top w:val="none" w:sz="0" w:space="0" w:color="auto"/>
        <w:left w:val="none" w:sz="0" w:space="0" w:color="auto"/>
        <w:bottom w:val="none" w:sz="0" w:space="0" w:color="auto"/>
        <w:right w:val="none" w:sz="0" w:space="0" w:color="auto"/>
      </w:divBdr>
    </w:div>
    <w:div w:id="885675746">
      <w:bodyDiv w:val="1"/>
      <w:marLeft w:val="0"/>
      <w:marRight w:val="0"/>
      <w:marTop w:val="0"/>
      <w:marBottom w:val="0"/>
      <w:divBdr>
        <w:top w:val="none" w:sz="0" w:space="0" w:color="auto"/>
        <w:left w:val="none" w:sz="0" w:space="0" w:color="auto"/>
        <w:bottom w:val="none" w:sz="0" w:space="0" w:color="auto"/>
        <w:right w:val="none" w:sz="0" w:space="0" w:color="auto"/>
      </w:divBdr>
    </w:div>
    <w:div w:id="886991857">
      <w:bodyDiv w:val="1"/>
      <w:marLeft w:val="0"/>
      <w:marRight w:val="0"/>
      <w:marTop w:val="0"/>
      <w:marBottom w:val="0"/>
      <w:divBdr>
        <w:top w:val="none" w:sz="0" w:space="0" w:color="auto"/>
        <w:left w:val="none" w:sz="0" w:space="0" w:color="auto"/>
        <w:bottom w:val="none" w:sz="0" w:space="0" w:color="auto"/>
        <w:right w:val="none" w:sz="0" w:space="0" w:color="auto"/>
      </w:divBdr>
    </w:div>
    <w:div w:id="886992844">
      <w:bodyDiv w:val="1"/>
      <w:marLeft w:val="0"/>
      <w:marRight w:val="0"/>
      <w:marTop w:val="0"/>
      <w:marBottom w:val="0"/>
      <w:divBdr>
        <w:top w:val="none" w:sz="0" w:space="0" w:color="auto"/>
        <w:left w:val="none" w:sz="0" w:space="0" w:color="auto"/>
        <w:bottom w:val="none" w:sz="0" w:space="0" w:color="auto"/>
        <w:right w:val="none" w:sz="0" w:space="0" w:color="auto"/>
      </w:divBdr>
    </w:div>
    <w:div w:id="891158842">
      <w:bodyDiv w:val="1"/>
      <w:marLeft w:val="0"/>
      <w:marRight w:val="0"/>
      <w:marTop w:val="0"/>
      <w:marBottom w:val="0"/>
      <w:divBdr>
        <w:top w:val="none" w:sz="0" w:space="0" w:color="auto"/>
        <w:left w:val="none" w:sz="0" w:space="0" w:color="auto"/>
        <w:bottom w:val="none" w:sz="0" w:space="0" w:color="auto"/>
        <w:right w:val="none" w:sz="0" w:space="0" w:color="auto"/>
      </w:divBdr>
    </w:div>
    <w:div w:id="891385224">
      <w:bodyDiv w:val="1"/>
      <w:marLeft w:val="0"/>
      <w:marRight w:val="0"/>
      <w:marTop w:val="0"/>
      <w:marBottom w:val="0"/>
      <w:divBdr>
        <w:top w:val="none" w:sz="0" w:space="0" w:color="auto"/>
        <w:left w:val="none" w:sz="0" w:space="0" w:color="auto"/>
        <w:bottom w:val="none" w:sz="0" w:space="0" w:color="auto"/>
        <w:right w:val="none" w:sz="0" w:space="0" w:color="auto"/>
      </w:divBdr>
    </w:div>
    <w:div w:id="891883813">
      <w:bodyDiv w:val="1"/>
      <w:marLeft w:val="0"/>
      <w:marRight w:val="0"/>
      <w:marTop w:val="0"/>
      <w:marBottom w:val="0"/>
      <w:divBdr>
        <w:top w:val="none" w:sz="0" w:space="0" w:color="auto"/>
        <w:left w:val="none" w:sz="0" w:space="0" w:color="auto"/>
        <w:bottom w:val="none" w:sz="0" w:space="0" w:color="auto"/>
        <w:right w:val="none" w:sz="0" w:space="0" w:color="auto"/>
      </w:divBdr>
    </w:div>
    <w:div w:id="896279551">
      <w:bodyDiv w:val="1"/>
      <w:marLeft w:val="0"/>
      <w:marRight w:val="0"/>
      <w:marTop w:val="0"/>
      <w:marBottom w:val="0"/>
      <w:divBdr>
        <w:top w:val="none" w:sz="0" w:space="0" w:color="auto"/>
        <w:left w:val="none" w:sz="0" w:space="0" w:color="auto"/>
        <w:bottom w:val="none" w:sz="0" w:space="0" w:color="auto"/>
        <w:right w:val="none" w:sz="0" w:space="0" w:color="auto"/>
      </w:divBdr>
    </w:div>
    <w:div w:id="896478189">
      <w:bodyDiv w:val="1"/>
      <w:marLeft w:val="0"/>
      <w:marRight w:val="0"/>
      <w:marTop w:val="0"/>
      <w:marBottom w:val="0"/>
      <w:divBdr>
        <w:top w:val="none" w:sz="0" w:space="0" w:color="auto"/>
        <w:left w:val="none" w:sz="0" w:space="0" w:color="auto"/>
        <w:bottom w:val="none" w:sz="0" w:space="0" w:color="auto"/>
        <w:right w:val="none" w:sz="0" w:space="0" w:color="auto"/>
      </w:divBdr>
    </w:div>
    <w:div w:id="898321296">
      <w:bodyDiv w:val="1"/>
      <w:marLeft w:val="0"/>
      <w:marRight w:val="0"/>
      <w:marTop w:val="0"/>
      <w:marBottom w:val="0"/>
      <w:divBdr>
        <w:top w:val="none" w:sz="0" w:space="0" w:color="auto"/>
        <w:left w:val="none" w:sz="0" w:space="0" w:color="auto"/>
        <w:bottom w:val="none" w:sz="0" w:space="0" w:color="auto"/>
        <w:right w:val="none" w:sz="0" w:space="0" w:color="auto"/>
      </w:divBdr>
    </w:div>
    <w:div w:id="898513147">
      <w:bodyDiv w:val="1"/>
      <w:marLeft w:val="0"/>
      <w:marRight w:val="0"/>
      <w:marTop w:val="0"/>
      <w:marBottom w:val="0"/>
      <w:divBdr>
        <w:top w:val="none" w:sz="0" w:space="0" w:color="auto"/>
        <w:left w:val="none" w:sz="0" w:space="0" w:color="auto"/>
        <w:bottom w:val="none" w:sz="0" w:space="0" w:color="auto"/>
        <w:right w:val="none" w:sz="0" w:space="0" w:color="auto"/>
      </w:divBdr>
    </w:div>
    <w:div w:id="901016750">
      <w:bodyDiv w:val="1"/>
      <w:marLeft w:val="0"/>
      <w:marRight w:val="0"/>
      <w:marTop w:val="0"/>
      <w:marBottom w:val="0"/>
      <w:divBdr>
        <w:top w:val="none" w:sz="0" w:space="0" w:color="auto"/>
        <w:left w:val="none" w:sz="0" w:space="0" w:color="auto"/>
        <w:bottom w:val="none" w:sz="0" w:space="0" w:color="auto"/>
        <w:right w:val="none" w:sz="0" w:space="0" w:color="auto"/>
      </w:divBdr>
    </w:div>
    <w:div w:id="901872021">
      <w:bodyDiv w:val="1"/>
      <w:marLeft w:val="0"/>
      <w:marRight w:val="0"/>
      <w:marTop w:val="0"/>
      <w:marBottom w:val="0"/>
      <w:divBdr>
        <w:top w:val="none" w:sz="0" w:space="0" w:color="auto"/>
        <w:left w:val="none" w:sz="0" w:space="0" w:color="auto"/>
        <w:bottom w:val="none" w:sz="0" w:space="0" w:color="auto"/>
        <w:right w:val="none" w:sz="0" w:space="0" w:color="auto"/>
      </w:divBdr>
    </w:div>
    <w:div w:id="904602800">
      <w:bodyDiv w:val="1"/>
      <w:marLeft w:val="0"/>
      <w:marRight w:val="0"/>
      <w:marTop w:val="0"/>
      <w:marBottom w:val="0"/>
      <w:divBdr>
        <w:top w:val="none" w:sz="0" w:space="0" w:color="auto"/>
        <w:left w:val="none" w:sz="0" w:space="0" w:color="auto"/>
        <w:bottom w:val="none" w:sz="0" w:space="0" w:color="auto"/>
        <w:right w:val="none" w:sz="0" w:space="0" w:color="auto"/>
      </w:divBdr>
    </w:div>
    <w:div w:id="904994562">
      <w:bodyDiv w:val="1"/>
      <w:marLeft w:val="0"/>
      <w:marRight w:val="0"/>
      <w:marTop w:val="0"/>
      <w:marBottom w:val="0"/>
      <w:divBdr>
        <w:top w:val="none" w:sz="0" w:space="0" w:color="auto"/>
        <w:left w:val="none" w:sz="0" w:space="0" w:color="auto"/>
        <w:bottom w:val="none" w:sz="0" w:space="0" w:color="auto"/>
        <w:right w:val="none" w:sz="0" w:space="0" w:color="auto"/>
      </w:divBdr>
    </w:div>
    <w:div w:id="907695341">
      <w:bodyDiv w:val="1"/>
      <w:marLeft w:val="0"/>
      <w:marRight w:val="0"/>
      <w:marTop w:val="0"/>
      <w:marBottom w:val="0"/>
      <w:divBdr>
        <w:top w:val="none" w:sz="0" w:space="0" w:color="auto"/>
        <w:left w:val="none" w:sz="0" w:space="0" w:color="auto"/>
        <w:bottom w:val="none" w:sz="0" w:space="0" w:color="auto"/>
        <w:right w:val="none" w:sz="0" w:space="0" w:color="auto"/>
      </w:divBdr>
    </w:div>
    <w:div w:id="912157731">
      <w:bodyDiv w:val="1"/>
      <w:marLeft w:val="0"/>
      <w:marRight w:val="0"/>
      <w:marTop w:val="0"/>
      <w:marBottom w:val="0"/>
      <w:divBdr>
        <w:top w:val="none" w:sz="0" w:space="0" w:color="auto"/>
        <w:left w:val="none" w:sz="0" w:space="0" w:color="auto"/>
        <w:bottom w:val="none" w:sz="0" w:space="0" w:color="auto"/>
        <w:right w:val="none" w:sz="0" w:space="0" w:color="auto"/>
      </w:divBdr>
    </w:div>
    <w:div w:id="912935805">
      <w:bodyDiv w:val="1"/>
      <w:marLeft w:val="0"/>
      <w:marRight w:val="0"/>
      <w:marTop w:val="0"/>
      <w:marBottom w:val="0"/>
      <w:divBdr>
        <w:top w:val="none" w:sz="0" w:space="0" w:color="auto"/>
        <w:left w:val="none" w:sz="0" w:space="0" w:color="auto"/>
        <w:bottom w:val="none" w:sz="0" w:space="0" w:color="auto"/>
        <w:right w:val="none" w:sz="0" w:space="0" w:color="auto"/>
      </w:divBdr>
    </w:div>
    <w:div w:id="915897634">
      <w:bodyDiv w:val="1"/>
      <w:marLeft w:val="0"/>
      <w:marRight w:val="0"/>
      <w:marTop w:val="0"/>
      <w:marBottom w:val="0"/>
      <w:divBdr>
        <w:top w:val="none" w:sz="0" w:space="0" w:color="auto"/>
        <w:left w:val="none" w:sz="0" w:space="0" w:color="auto"/>
        <w:bottom w:val="none" w:sz="0" w:space="0" w:color="auto"/>
        <w:right w:val="none" w:sz="0" w:space="0" w:color="auto"/>
      </w:divBdr>
    </w:div>
    <w:div w:id="915941028">
      <w:bodyDiv w:val="1"/>
      <w:marLeft w:val="0"/>
      <w:marRight w:val="0"/>
      <w:marTop w:val="0"/>
      <w:marBottom w:val="0"/>
      <w:divBdr>
        <w:top w:val="none" w:sz="0" w:space="0" w:color="auto"/>
        <w:left w:val="none" w:sz="0" w:space="0" w:color="auto"/>
        <w:bottom w:val="none" w:sz="0" w:space="0" w:color="auto"/>
        <w:right w:val="none" w:sz="0" w:space="0" w:color="auto"/>
      </w:divBdr>
    </w:div>
    <w:div w:id="917714131">
      <w:bodyDiv w:val="1"/>
      <w:marLeft w:val="0"/>
      <w:marRight w:val="0"/>
      <w:marTop w:val="0"/>
      <w:marBottom w:val="0"/>
      <w:divBdr>
        <w:top w:val="none" w:sz="0" w:space="0" w:color="auto"/>
        <w:left w:val="none" w:sz="0" w:space="0" w:color="auto"/>
        <w:bottom w:val="none" w:sz="0" w:space="0" w:color="auto"/>
        <w:right w:val="none" w:sz="0" w:space="0" w:color="auto"/>
      </w:divBdr>
    </w:div>
    <w:div w:id="919487219">
      <w:bodyDiv w:val="1"/>
      <w:marLeft w:val="0"/>
      <w:marRight w:val="0"/>
      <w:marTop w:val="0"/>
      <w:marBottom w:val="0"/>
      <w:divBdr>
        <w:top w:val="none" w:sz="0" w:space="0" w:color="auto"/>
        <w:left w:val="none" w:sz="0" w:space="0" w:color="auto"/>
        <w:bottom w:val="none" w:sz="0" w:space="0" w:color="auto"/>
        <w:right w:val="none" w:sz="0" w:space="0" w:color="auto"/>
      </w:divBdr>
    </w:div>
    <w:div w:id="919558835">
      <w:bodyDiv w:val="1"/>
      <w:marLeft w:val="0"/>
      <w:marRight w:val="0"/>
      <w:marTop w:val="0"/>
      <w:marBottom w:val="0"/>
      <w:divBdr>
        <w:top w:val="none" w:sz="0" w:space="0" w:color="auto"/>
        <w:left w:val="none" w:sz="0" w:space="0" w:color="auto"/>
        <w:bottom w:val="none" w:sz="0" w:space="0" w:color="auto"/>
        <w:right w:val="none" w:sz="0" w:space="0" w:color="auto"/>
      </w:divBdr>
    </w:div>
    <w:div w:id="924805185">
      <w:bodyDiv w:val="1"/>
      <w:marLeft w:val="0"/>
      <w:marRight w:val="0"/>
      <w:marTop w:val="0"/>
      <w:marBottom w:val="0"/>
      <w:divBdr>
        <w:top w:val="none" w:sz="0" w:space="0" w:color="auto"/>
        <w:left w:val="none" w:sz="0" w:space="0" w:color="auto"/>
        <w:bottom w:val="none" w:sz="0" w:space="0" w:color="auto"/>
        <w:right w:val="none" w:sz="0" w:space="0" w:color="auto"/>
      </w:divBdr>
    </w:div>
    <w:div w:id="928924242">
      <w:bodyDiv w:val="1"/>
      <w:marLeft w:val="0"/>
      <w:marRight w:val="0"/>
      <w:marTop w:val="0"/>
      <w:marBottom w:val="0"/>
      <w:divBdr>
        <w:top w:val="none" w:sz="0" w:space="0" w:color="auto"/>
        <w:left w:val="none" w:sz="0" w:space="0" w:color="auto"/>
        <w:bottom w:val="none" w:sz="0" w:space="0" w:color="auto"/>
        <w:right w:val="none" w:sz="0" w:space="0" w:color="auto"/>
      </w:divBdr>
    </w:div>
    <w:div w:id="930702481">
      <w:bodyDiv w:val="1"/>
      <w:marLeft w:val="0"/>
      <w:marRight w:val="0"/>
      <w:marTop w:val="0"/>
      <w:marBottom w:val="0"/>
      <w:divBdr>
        <w:top w:val="none" w:sz="0" w:space="0" w:color="auto"/>
        <w:left w:val="none" w:sz="0" w:space="0" w:color="auto"/>
        <w:bottom w:val="none" w:sz="0" w:space="0" w:color="auto"/>
        <w:right w:val="none" w:sz="0" w:space="0" w:color="auto"/>
      </w:divBdr>
    </w:div>
    <w:div w:id="932933045">
      <w:bodyDiv w:val="1"/>
      <w:marLeft w:val="0"/>
      <w:marRight w:val="0"/>
      <w:marTop w:val="0"/>
      <w:marBottom w:val="0"/>
      <w:divBdr>
        <w:top w:val="none" w:sz="0" w:space="0" w:color="auto"/>
        <w:left w:val="none" w:sz="0" w:space="0" w:color="auto"/>
        <w:bottom w:val="none" w:sz="0" w:space="0" w:color="auto"/>
        <w:right w:val="none" w:sz="0" w:space="0" w:color="auto"/>
      </w:divBdr>
    </w:div>
    <w:div w:id="933127400">
      <w:bodyDiv w:val="1"/>
      <w:marLeft w:val="0"/>
      <w:marRight w:val="0"/>
      <w:marTop w:val="0"/>
      <w:marBottom w:val="0"/>
      <w:divBdr>
        <w:top w:val="none" w:sz="0" w:space="0" w:color="auto"/>
        <w:left w:val="none" w:sz="0" w:space="0" w:color="auto"/>
        <w:bottom w:val="none" w:sz="0" w:space="0" w:color="auto"/>
        <w:right w:val="none" w:sz="0" w:space="0" w:color="auto"/>
      </w:divBdr>
    </w:div>
    <w:div w:id="936979421">
      <w:bodyDiv w:val="1"/>
      <w:marLeft w:val="0"/>
      <w:marRight w:val="0"/>
      <w:marTop w:val="0"/>
      <w:marBottom w:val="0"/>
      <w:divBdr>
        <w:top w:val="none" w:sz="0" w:space="0" w:color="auto"/>
        <w:left w:val="none" w:sz="0" w:space="0" w:color="auto"/>
        <w:bottom w:val="none" w:sz="0" w:space="0" w:color="auto"/>
        <w:right w:val="none" w:sz="0" w:space="0" w:color="auto"/>
      </w:divBdr>
    </w:div>
    <w:div w:id="937516913">
      <w:bodyDiv w:val="1"/>
      <w:marLeft w:val="0"/>
      <w:marRight w:val="0"/>
      <w:marTop w:val="0"/>
      <w:marBottom w:val="0"/>
      <w:divBdr>
        <w:top w:val="none" w:sz="0" w:space="0" w:color="auto"/>
        <w:left w:val="none" w:sz="0" w:space="0" w:color="auto"/>
        <w:bottom w:val="none" w:sz="0" w:space="0" w:color="auto"/>
        <w:right w:val="none" w:sz="0" w:space="0" w:color="auto"/>
      </w:divBdr>
    </w:div>
    <w:div w:id="937642592">
      <w:bodyDiv w:val="1"/>
      <w:marLeft w:val="0"/>
      <w:marRight w:val="0"/>
      <w:marTop w:val="0"/>
      <w:marBottom w:val="0"/>
      <w:divBdr>
        <w:top w:val="none" w:sz="0" w:space="0" w:color="auto"/>
        <w:left w:val="none" w:sz="0" w:space="0" w:color="auto"/>
        <w:bottom w:val="none" w:sz="0" w:space="0" w:color="auto"/>
        <w:right w:val="none" w:sz="0" w:space="0" w:color="auto"/>
      </w:divBdr>
    </w:div>
    <w:div w:id="938486367">
      <w:bodyDiv w:val="1"/>
      <w:marLeft w:val="0"/>
      <w:marRight w:val="0"/>
      <w:marTop w:val="0"/>
      <w:marBottom w:val="0"/>
      <w:divBdr>
        <w:top w:val="none" w:sz="0" w:space="0" w:color="auto"/>
        <w:left w:val="none" w:sz="0" w:space="0" w:color="auto"/>
        <w:bottom w:val="none" w:sz="0" w:space="0" w:color="auto"/>
        <w:right w:val="none" w:sz="0" w:space="0" w:color="auto"/>
      </w:divBdr>
    </w:div>
    <w:div w:id="941765856">
      <w:bodyDiv w:val="1"/>
      <w:marLeft w:val="0"/>
      <w:marRight w:val="0"/>
      <w:marTop w:val="0"/>
      <w:marBottom w:val="0"/>
      <w:divBdr>
        <w:top w:val="none" w:sz="0" w:space="0" w:color="auto"/>
        <w:left w:val="none" w:sz="0" w:space="0" w:color="auto"/>
        <w:bottom w:val="none" w:sz="0" w:space="0" w:color="auto"/>
        <w:right w:val="none" w:sz="0" w:space="0" w:color="auto"/>
      </w:divBdr>
    </w:div>
    <w:div w:id="942687524">
      <w:bodyDiv w:val="1"/>
      <w:marLeft w:val="0"/>
      <w:marRight w:val="0"/>
      <w:marTop w:val="0"/>
      <w:marBottom w:val="0"/>
      <w:divBdr>
        <w:top w:val="none" w:sz="0" w:space="0" w:color="auto"/>
        <w:left w:val="none" w:sz="0" w:space="0" w:color="auto"/>
        <w:bottom w:val="none" w:sz="0" w:space="0" w:color="auto"/>
        <w:right w:val="none" w:sz="0" w:space="0" w:color="auto"/>
      </w:divBdr>
    </w:div>
    <w:div w:id="943078963">
      <w:bodyDiv w:val="1"/>
      <w:marLeft w:val="0"/>
      <w:marRight w:val="0"/>
      <w:marTop w:val="0"/>
      <w:marBottom w:val="0"/>
      <w:divBdr>
        <w:top w:val="none" w:sz="0" w:space="0" w:color="auto"/>
        <w:left w:val="none" w:sz="0" w:space="0" w:color="auto"/>
        <w:bottom w:val="none" w:sz="0" w:space="0" w:color="auto"/>
        <w:right w:val="none" w:sz="0" w:space="0" w:color="auto"/>
      </w:divBdr>
    </w:div>
    <w:div w:id="945892574">
      <w:bodyDiv w:val="1"/>
      <w:marLeft w:val="0"/>
      <w:marRight w:val="0"/>
      <w:marTop w:val="0"/>
      <w:marBottom w:val="0"/>
      <w:divBdr>
        <w:top w:val="none" w:sz="0" w:space="0" w:color="auto"/>
        <w:left w:val="none" w:sz="0" w:space="0" w:color="auto"/>
        <w:bottom w:val="none" w:sz="0" w:space="0" w:color="auto"/>
        <w:right w:val="none" w:sz="0" w:space="0" w:color="auto"/>
      </w:divBdr>
    </w:div>
    <w:div w:id="946809120">
      <w:bodyDiv w:val="1"/>
      <w:marLeft w:val="0"/>
      <w:marRight w:val="0"/>
      <w:marTop w:val="0"/>
      <w:marBottom w:val="0"/>
      <w:divBdr>
        <w:top w:val="none" w:sz="0" w:space="0" w:color="auto"/>
        <w:left w:val="none" w:sz="0" w:space="0" w:color="auto"/>
        <w:bottom w:val="none" w:sz="0" w:space="0" w:color="auto"/>
        <w:right w:val="none" w:sz="0" w:space="0" w:color="auto"/>
      </w:divBdr>
    </w:div>
    <w:div w:id="946931500">
      <w:bodyDiv w:val="1"/>
      <w:marLeft w:val="0"/>
      <w:marRight w:val="0"/>
      <w:marTop w:val="0"/>
      <w:marBottom w:val="0"/>
      <w:divBdr>
        <w:top w:val="none" w:sz="0" w:space="0" w:color="auto"/>
        <w:left w:val="none" w:sz="0" w:space="0" w:color="auto"/>
        <w:bottom w:val="none" w:sz="0" w:space="0" w:color="auto"/>
        <w:right w:val="none" w:sz="0" w:space="0" w:color="auto"/>
      </w:divBdr>
      <w:divsChild>
        <w:div w:id="1070621421">
          <w:marLeft w:val="240"/>
          <w:marRight w:val="0"/>
          <w:marTop w:val="240"/>
          <w:marBottom w:val="240"/>
          <w:divBdr>
            <w:top w:val="none" w:sz="0" w:space="0" w:color="auto"/>
            <w:left w:val="none" w:sz="0" w:space="0" w:color="auto"/>
            <w:bottom w:val="none" w:sz="0" w:space="0" w:color="auto"/>
            <w:right w:val="none" w:sz="0" w:space="0" w:color="auto"/>
          </w:divBdr>
        </w:div>
      </w:divsChild>
    </w:div>
    <w:div w:id="947086498">
      <w:bodyDiv w:val="1"/>
      <w:marLeft w:val="0"/>
      <w:marRight w:val="0"/>
      <w:marTop w:val="0"/>
      <w:marBottom w:val="0"/>
      <w:divBdr>
        <w:top w:val="none" w:sz="0" w:space="0" w:color="auto"/>
        <w:left w:val="none" w:sz="0" w:space="0" w:color="auto"/>
        <w:bottom w:val="none" w:sz="0" w:space="0" w:color="auto"/>
        <w:right w:val="none" w:sz="0" w:space="0" w:color="auto"/>
      </w:divBdr>
    </w:div>
    <w:div w:id="948702841">
      <w:bodyDiv w:val="1"/>
      <w:marLeft w:val="0"/>
      <w:marRight w:val="0"/>
      <w:marTop w:val="0"/>
      <w:marBottom w:val="0"/>
      <w:divBdr>
        <w:top w:val="none" w:sz="0" w:space="0" w:color="auto"/>
        <w:left w:val="none" w:sz="0" w:space="0" w:color="auto"/>
        <w:bottom w:val="none" w:sz="0" w:space="0" w:color="auto"/>
        <w:right w:val="none" w:sz="0" w:space="0" w:color="auto"/>
      </w:divBdr>
    </w:div>
    <w:div w:id="948783822">
      <w:bodyDiv w:val="1"/>
      <w:marLeft w:val="0"/>
      <w:marRight w:val="0"/>
      <w:marTop w:val="0"/>
      <w:marBottom w:val="0"/>
      <w:divBdr>
        <w:top w:val="none" w:sz="0" w:space="0" w:color="auto"/>
        <w:left w:val="none" w:sz="0" w:space="0" w:color="auto"/>
        <w:bottom w:val="none" w:sz="0" w:space="0" w:color="auto"/>
        <w:right w:val="none" w:sz="0" w:space="0" w:color="auto"/>
      </w:divBdr>
    </w:div>
    <w:div w:id="951667635">
      <w:bodyDiv w:val="1"/>
      <w:marLeft w:val="0"/>
      <w:marRight w:val="0"/>
      <w:marTop w:val="0"/>
      <w:marBottom w:val="0"/>
      <w:divBdr>
        <w:top w:val="none" w:sz="0" w:space="0" w:color="auto"/>
        <w:left w:val="none" w:sz="0" w:space="0" w:color="auto"/>
        <w:bottom w:val="none" w:sz="0" w:space="0" w:color="auto"/>
        <w:right w:val="none" w:sz="0" w:space="0" w:color="auto"/>
      </w:divBdr>
    </w:div>
    <w:div w:id="957300507">
      <w:bodyDiv w:val="1"/>
      <w:marLeft w:val="0"/>
      <w:marRight w:val="0"/>
      <w:marTop w:val="0"/>
      <w:marBottom w:val="0"/>
      <w:divBdr>
        <w:top w:val="none" w:sz="0" w:space="0" w:color="auto"/>
        <w:left w:val="none" w:sz="0" w:space="0" w:color="auto"/>
        <w:bottom w:val="none" w:sz="0" w:space="0" w:color="auto"/>
        <w:right w:val="none" w:sz="0" w:space="0" w:color="auto"/>
      </w:divBdr>
    </w:div>
    <w:div w:id="957566656">
      <w:bodyDiv w:val="1"/>
      <w:marLeft w:val="0"/>
      <w:marRight w:val="0"/>
      <w:marTop w:val="0"/>
      <w:marBottom w:val="0"/>
      <w:divBdr>
        <w:top w:val="none" w:sz="0" w:space="0" w:color="auto"/>
        <w:left w:val="none" w:sz="0" w:space="0" w:color="auto"/>
        <w:bottom w:val="none" w:sz="0" w:space="0" w:color="auto"/>
        <w:right w:val="none" w:sz="0" w:space="0" w:color="auto"/>
      </w:divBdr>
    </w:div>
    <w:div w:id="957764440">
      <w:bodyDiv w:val="1"/>
      <w:marLeft w:val="0"/>
      <w:marRight w:val="0"/>
      <w:marTop w:val="0"/>
      <w:marBottom w:val="0"/>
      <w:divBdr>
        <w:top w:val="none" w:sz="0" w:space="0" w:color="auto"/>
        <w:left w:val="none" w:sz="0" w:space="0" w:color="auto"/>
        <w:bottom w:val="none" w:sz="0" w:space="0" w:color="auto"/>
        <w:right w:val="none" w:sz="0" w:space="0" w:color="auto"/>
      </w:divBdr>
    </w:div>
    <w:div w:id="959606403">
      <w:bodyDiv w:val="1"/>
      <w:marLeft w:val="0"/>
      <w:marRight w:val="0"/>
      <w:marTop w:val="0"/>
      <w:marBottom w:val="0"/>
      <w:divBdr>
        <w:top w:val="none" w:sz="0" w:space="0" w:color="auto"/>
        <w:left w:val="none" w:sz="0" w:space="0" w:color="auto"/>
        <w:bottom w:val="none" w:sz="0" w:space="0" w:color="auto"/>
        <w:right w:val="none" w:sz="0" w:space="0" w:color="auto"/>
      </w:divBdr>
    </w:div>
    <w:div w:id="959649129">
      <w:bodyDiv w:val="1"/>
      <w:marLeft w:val="0"/>
      <w:marRight w:val="0"/>
      <w:marTop w:val="0"/>
      <w:marBottom w:val="0"/>
      <w:divBdr>
        <w:top w:val="none" w:sz="0" w:space="0" w:color="auto"/>
        <w:left w:val="none" w:sz="0" w:space="0" w:color="auto"/>
        <w:bottom w:val="none" w:sz="0" w:space="0" w:color="auto"/>
        <w:right w:val="none" w:sz="0" w:space="0" w:color="auto"/>
      </w:divBdr>
    </w:div>
    <w:div w:id="961349354">
      <w:bodyDiv w:val="1"/>
      <w:marLeft w:val="0"/>
      <w:marRight w:val="0"/>
      <w:marTop w:val="0"/>
      <w:marBottom w:val="0"/>
      <w:divBdr>
        <w:top w:val="none" w:sz="0" w:space="0" w:color="auto"/>
        <w:left w:val="none" w:sz="0" w:space="0" w:color="auto"/>
        <w:bottom w:val="none" w:sz="0" w:space="0" w:color="auto"/>
        <w:right w:val="none" w:sz="0" w:space="0" w:color="auto"/>
      </w:divBdr>
    </w:div>
    <w:div w:id="962689794">
      <w:bodyDiv w:val="1"/>
      <w:marLeft w:val="0"/>
      <w:marRight w:val="0"/>
      <w:marTop w:val="0"/>
      <w:marBottom w:val="0"/>
      <w:divBdr>
        <w:top w:val="none" w:sz="0" w:space="0" w:color="auto"/>
        <w:left w:val="none" w:sz="0" w:space="0" w:color="auto"/>
        <w:bottom w:val="none" w:sz="0" w:space="0" w:color="auto"/>
        <w:right w:val="none" w:sz="0" w:space="0" w:color="auto"/>
      </w:divBdr>
    </w:div>
    <w:div w:id="963120284">
      <w:bodyDiv w:val="1"/>
      <w:marLeft w:val="0"/>
      <w:marRight w:val="0"/>
      <w:marTop w:val="0"/>
      <w:marBottom w:val="0"/>
      <w:divBdr>
        <w:top w:val="none" w:sz="0" w:space="0" w:color="auto"/>
        <w:left w:val="none" w:sz="0" w:space="0" w:color="auto"/>
        <w:bottom w:val="none" w:sz="0" w:space="0" w:color="auto"/>
        <w:right w:val="none" w:sz="0" w:space="0" w:color="auto"/>
      </w:divBdr>
    </w:div>
    <w:div w:id="965161664">
      <w:bodyDiv w:val="1"/>
      <w:marLeft w:val="0"/>
      <w:marRight w:val="0"/>
      <w:marTop w:val="0"/>
      <w:marBottom w:val="0"/>
      <w:divBdr>
        <w:top w:val="none" w:sz="0" w:space="0" w:color="auto"/>
        <w:left w:val="none" w:sz="0" w:space="0" w:color="auto"/>
        <w:bottom w:val="none" w:sz="0" w:space="0" w:color="auto"/>
        <w:right w:val="none" w:sz="0" w:space="0" w:color="auto"/>
      </w:divBdr>
    </w:div>
    <w:div w:id="967974004">
      <w:bodyDiv w:val="1"/>
      <w:marLeft w:val="0"/>
      <w:marRight w:val="0"/>
      <w:marTop w:val="0"/>
      <w:marBottom w:val="0"/>
      <w:divBdr>
        <w:top w:val="none" w:sz="0" w:space="0" w:color="auto"/>
        <w:left w:val="none" w:sz="0" w:space="0" w:color="auto"/>
        <w:bottom w:val="none" w:sz="0" w:space="0" w:color="auto"/>
        <w:right w:val="none" w:sz="0" w:space="0" w:color="auto"/>
      </w:divBdr>
    </w:div>
    <w:div w:id="969096577">
      <w:bodyDiv w:val="1"/>
      <w:marLeft w:val="0"/>
      <w:marRight w:val="0"/>
      <w:marTop w:val="0"/>
      <w:marBottom w:val="0"/>
      <w:divBdr>
        <w:top w:val="none" w:sz="0" w:space="0" w:color="auto"/>
        <w:left w:val="none" w:sz="0" w:space="0" w:color="auto"/>
        <w:bottom w:val="none" w:sz="0" w:space="0" w:color="auto"/>
        <w:right w:val="none" w:sz="0" w:space="0" w:color="auto"/>
      </w:divBdr>
    </w:div>
    <w:div w:id="970399440">
      <w:bodyDiv w:val="1"/>
      <w:marLeft w:val="0"/>
      <w:marRight w:val="0"/>
      <w:marTop w:val="0"/>
      <w:marBottom w:val="0"/>
      <w:divBdr>
        <w:top w:val="none" w:sz="0" w:space="0" w:color="auto"/>
        <w:left w:val="none" w:sz="0" w:space="0" w:color="auto"/>
        <w:bottom w:val="none" w:sz="0" w:space="0" w:color="auto"/>
        <w:right w:val="none" w:sz="0" w:space="0" w:color="auto"/>
      </w:divBdr>
    </w:div>
    <w:div w:id="970672333">
      <w:bodyDiv w:val="1"/>
      <w:marLeft w:val="0"/>
      <w:marRight w:val="0"/>
      <w:marTop w:val="0"/>
      <w:marBottom w:val="0"/>
      <w:divBdr>
        <w:top w:val="none" w:sz="0" w:space="0" w:color="auto"/>
        <w:left w:val="none" w:sz="0" w:space="0" w:color="auto"/>
        <w:bottom w:val="none" w:sz="0" w:space="0" w:color="auto"/>
        <w:right w:val="none" w:sz="0" w:space="0" w:color="auto"/>
      </w:divBdr>
    </w:div>
    <w:div w:id="974874244">
      <w:bodyDiv w:val="1"/>
      <w:marLeft w:val="0"/>
      <w:marRight w:val="0"/>
      <w:marTop w:val="0"/>
      <w:marBottom w:val="0"/>
      <w:divBdr>
        <w:top w:val="none" w:sz="0" w:space="0" w:color="auto"/>
        <w:left w:val="none" w:sz="0" w:space="0" w:color="auto"/>
        <w:bottom w:val="none" w:sz="0" w:space="0" w:color="auto"/>
        <w:right w:val="none" w:sz="0" w:space="0" w:color="auto"/>
      </w:divBdr>
    </w:div>
    <w:div w:id="975912463">
      <w:bodyDiv w:val="1"/>
      <w:marLeft w:val="0"/>
      <w:marRight w:val="0"/>
      <w:marTop w:val="0"/>
      <w:marBottom w:val="0"/>
      <w:divBdr>
        <w:top w:val="none" w:sz="0" w:space="0" w:color="auto"/>
        <w:left w:val="none" w:sz="0" w:space="0" w:color="auto"/>
        <w:bottom w:val="none" w:sz="0" w:space="0" w:color="auto"/>
        <w:right w:val="none" w:sz="0" w:space="0" w:color="auto"/>
      </w:divBdr>
    </w:div>
    <w:div w:id="977220724">
      <w:bodyDiv w:val="1"/>
      <w:marLeft w:val="0"/>
      <w:marRight w:val="0"/>
      <w:marTop w:val="0"/>
      <w:marBottom w:val="0"/>
      <w:divBdr>
        <w:top w:val="none" w:sz="0" w:space="0" w:color="auto"/>
        <w:left w:val="none" w:sz="0" w:space="0" w:color="auto"/>
        <w:bottom w:val="none" w:sz="0" w:space="0" w:color="auto"/>
        <w:right w:val="none" w:sz="0" w:space="0" w:color="auto"/>
      </w:divBdr>
    </w:div>
    <w:div w:id="978681670">
      <w:bodyDiv w:val="1"/>
      <w:marLeft w:val="0"/>
      <w:marRight w:val="0"/>
      <w:marTop w:val="0"/>
      <w:marBottom w:val="0"/>
      <w:divBdr>
        <w:top w:val="none" w:sz="0" w:space="0" w:color="auto"/>
        <w:left w:val="none" w:sz="0" w:space="0" w:color="auto"/>
        <w:bottom w:val="none" w:sz="0" w:space="0" w:color="auto"/>
        <w:right w:val="none" w:sz="0" w:space="0" w:color="auto"/>
      </w:divBdr>
    </w:div>
    <w:div w:id="980230803">
      <w:bodyDiv w:val="1"/>
      <w:marLeft w:val="0"/>
      <w:marRight w:val="0"/>
      <w:marTop w:val="0"/>
      <w:marBottom w:val="0"/>
      <w:divBdr>
        <w:top w:val="none" w:sz="0" w:space="0" w:color="auto"/>
        <w:left w:val="none" w:sz="0" w:space="0" w:color="auto"/>
        <w:bottom w:val="none" w:sz="0" w:space="0" w:color="auto"/>
        <w:right w:val="none" w:sz="0" w:space="0" w:color="auto"/>
      </w:divBdr>
    </w:div>
    <w:div w:id="980427971">
      <w:bodyDiv w:val="1"/>
      <w:marLeft w:val="0"/>
      <w:marRight w:val="0"/>
      <w:marTop w:val="0"/>
      <w:marBottom w:val="0"/>
      <w:divBdr>
        <w:top w:val="none" w:sz="0" w:space="0" w:color="auto"/>
        <w:left w:val="none" w:sz="0" w:space="0" w:color="auto"/>
        <w:bottom w:val="none" w:sz="0" w:space="0" w:color="auto"/>
        <w:right w:val="none" w:sz="0" w:space="0" w:color="auto"/>
      </w:divBdr>
    </w:div>
    <w:div w:id="981035195">
      <w:bodyDiv w:val="1"/>
      <w:marLeft w:val="0"/>
      <w:marRight w:val="0"/>
      <w:marTop w:val="0"/>
      <w:marBottom w:val="0"/>
      <w:divBdr>
        <w:top w:val="none" w:sz="0" w:space="0" w:color="auto"/>
        <w:left w:val="none" w:sz="0" w:space="0" w:color="auto"/>
        <w:bottom w:val="none" w:sz="0" w:space="0" w:color="auto"/>
        <w:right w:val="none" w:sz="0" w:space="0" w:color="auto"/>
      </w:divBdr>
    </w:div>
    <w:div w:id="982198736">
      <w:bodyDiv w:val="1"/>
      <w:marLeft w:val="0"/>
      <w:marRight w:val="0"/>
      <w:marTop w:val="0"/>
      <w:marBottom w:val="0"/>
      <w:divBdr>
        <w:top w:val="none" w:sz="0" w:space="0" w:color="auto"/>
        <w:left w:val="none" w:sz="0" w:space="0" w:color="auto"/>
        <w:bottom w:val="none" w:sz="0" w:space="0" w:color="auto"/>
        <w:right w:val="none" w:sz="0" w:space="0" w:color="auto"/>
      </w:divBdr>
    </w:div>
    <w:div w:id="982540990">
      <w:bodyDiv w:val="1"/>
      <w:marLeft w:val="0"/>
      <w:marRight w:val="0"/>
      <w:marTop w:val="0"/>
      <w:marBottom w:val="0"/>
      <w:divBdr>
        <w:top w:val="none" w:sz="0" w:space="0" w:color="auto"/>
        <w:left w:val="none" w:sz="0" w:space="0" w:color="auto"/>
        <w:bottom w:val="none" w:sz="0" w:space="0" w:color="auto"/>
        <w:right w:val="none" w:sz="0" w:space="0" w:color="auto"/>
      </w:divBdr>
    </w:div>
    <w:div w:id="982541495">
      <w:bodyDiv w:val="1"/>
      <w:marLeft w:val="0"/>
      <w:marRight w:val="0"/>
      <w:marTop w:val="0"/>
      <w:marBottom w:val="0"/>
      <w:divBdr>
        <w:top w:val="none" w:sz="0" w:space="0" w:color="auto"/>
        <w:left w:val="none" w:sz="0" w:space="0" w:color="auto"/>
        <w:bottom w:val="none" w:sz="0" w:space="0" w:color="auto"/>
        <w:right w:val="none" w:sz="0" w:space="0" w:color="auto"/>
      </w:divBdr>
    </w:div>
    <w:div w:id="982737899">
      <w:bodyDiv w:val="1"/>
      <w:marLeft w:val="0"/>
      <w:marRight w:val="0"/>
      <w:marTop w:val="0"/>
      <w:marBottom w:val="0"/>
      <w:divBdr>
        <w:top w:val="none" w:sz="0" w:space="0" w:color="auto"/>
        <w:left w:val="none" w:sz="0" w:space="0" w:color="auto"/>
        <w:bottom w:val="none" w:sz="0" w:space="0" w:color="auto"/>
        <w:right w:val="none" w:sz="0" w:space="0" w:color="auto"/>
      </w:divBdr>
    </w:div>
    <w:div w:id="982848405">
      <w:bodyDiv w:val="1"/>
      <w:marLeft w:val="0"/>
      <w:marRight w:val="0"/>
      <w:marTop w:val="0"/>
      <w:marBottom w:val="0"/>
      <w:divBdr>
        <w:top w:val="none" w:sz="0" w:space="0" w:color="auto"/>
        <w:left w:val="none" w:sz="0" w:space="0" w:color="auto"/>
        <w:bottom w:val="none" w:sz="0" w:space="0" w:color="auto"/>
        <w:right w:val="none" w:sz="0" w:space="0" w:color="auto"/>
      </w:divBdr>
    </w:div>
    <w:div w:id="983465773">
      <w:bodyDiv w:val="1"/>
      <w:marLeft w:val="0"/>
      <w:marRight w:val="0"/>
      <w:marTop w:val="0"/>
      <w:marBottom w:val="0"/>
      <w:divBdr>
        <w:top w:val="none" w:sz="0" w:space="0" w:color="auto"/>
        <w:left w:val="none" w:sz="0" w:space="0" w:color="auto"/>
        <w:bottom w:val="none" w:sz="0" w:space="0" w:color="auto"/>
        <w:right w:val="none" w:sz="0" w:space="0" w:color="auto"/>
      </w:divBdr>
    </w:div>
    <w:div w:id="984310186">
      <w:bodyDiv w:val="1"/>
      <w:marLeft w:val="0"/>
      <w:marRight w:val="0"/>
      <w:marTop w:val="0"/>
      <w:marBottom w:val="0"/>
      <w:divBdr>
        <w:top w:val="none" w:sz="0" w:space="0" w:color="auto"/>
        <w:left w:val="none" w:sz="0" w:space="0" w:color="auto"/>
        <w:bottom w:val="none" w:sz="0" w:space="0" w:color="auto"/>
        <w:right w:val="none" w:sz="0" w:space="0" w:color="auto"/>
      </w:divBdr>
    </w:div>
    <w:div w:id="984941411">
      <w:bodyDiv w:val="1"/>
      <w:marLeft w:val="0"/>
      <w:marRight w:val="0"/>
      <w:marTop w:val="0"/>
      <w:marBottom w:val="0"/>
      <w:divBdr>
        <w:top w:val="none" w:sz="0" w:space="0" w:color="auto"/>
        <w:left w:val="none" w:sz="0" w:space="0" w:color="auto"/>
        <w:bottom w:val="none" w:sz="0" w:space="0" w:color="auto"/>
        <w:right w:val="none" w:sz="0" w:space="0" w:color="auto"/>
      </w:divBdr>
    </w:div>
    <w:div w:id="985277812">
      <w:bodyDiv w:val="1"/>
      <w:marLeft w:val="0"/>
      <w:marRight w:val="0"/>
      <w:marTop w:val="0"/>
      <w:marBottom w:val="0"/>
      <w:divBdr>
        <w:top w:val="none" w:sz="0" w:space="0" w:color="auto"/>
        <w:left w:val="none" w:sz="0" w:space="0" w:color="auto"/>
        <w:bottom w:val="none" w:sz="0" w:space="0" w:color="auto"/>
        <w:right w:val="none" w:sz="0" w:space="0" w:color="auto"/>
      </w:divBdr>
    </w:div>
    <w:div w:id="985626573">
      <w:bodyDiv w:val="1"/>
      <w:marLeft w:val="0"/>
      <w:marRight w:val="0"/>
      <w:marTop w:val="0"/>
      <w:marBottom w:val="0"/>
      <w:divBdr>
        <w:top w:val="none" w:sz="0" w:space="0" w:color="auto"/>
        <w:left w:val="none" w:sz="0" w:space="0" w:color="auto"/>
        <w:bottom w:val="none" w:sz="0" w:space="0" w:color="auto"/>
        <w:right w:val="none" w:sz="0" w:space="0" w:color="auto"/>
      </w:divBdr>
    </w:div>
    <w:div w:id="987711305">
      <w:bodyDiv w:val="1"/>
      <w:marLeft w:val="0"/>
      <w:marRight w:val="0"/>
      <w:marTop w:val="0"/>
      <w:marBottom w:val="0"/>
      <w:divBdr>
        <w:top w:val="none" w:sz="0" w:space="0" w:color="auto"/>
        <w:left w:val="none" w:sz="0" w:space="0" w:color="auto"/>
        <w:bottom w:val="none" w:sz="0" w:space="0" w:color="auto"/>
        <w:right w:val="none" w:sz="0" w:space="0" w:color="auto"/>
      </w:divBdr>
    </w:div>
    <w:div w:id="988364601">
      <w:bodyDiv w:val="1"/>
      <w:marLeft w:val="0"/>
      <w:marRight w:val="0"/>
      <w:marTop w:val="0"/>
      <w:marBottom w:val="0"/>
      <w:divBdr>
        <w:top w:val="none" w:sz="0" w:space="0" w:color="auto"/>
        <w:left w:val="none" w:sz="0" w:space="0" w:color="auto"/>
        <w:bottom w:val="none" w:sz="0" w:space="0" w:color="auto"/>
        <w:right w:val="none" w:sz="0" w:space="0" w:color="auto"/>
      </w:divBdr>
    </w:div>
    <w:div w:id="988754169">
      <w:bodyDiv w:val="1"/>
      <w:marLeft w:val="0"/>
      <w:marRight w:val="0"/>
      <w:marTop w:val="0"/>
      <w:marBottom w:val="0"/>
      <w:divBdr>
        <w:top w:val="none" w:sz="0" w:space="0" w:color="auto"/>
        <w:left w:val="none" w:sz="0" w:space="0" w:color="auto"/>
        <w:bottom w:val="none" w:sz="0" w:space="0" w:color="auto"/>
        <w:right w:val="none" w:sz="0" w:space="0" w:color="auto"/>
      </w:divBdr>
    </w:div>
    <w:div w:id="989940586">
      <w:bodyDiv w:val="1"/>
      <w:marLeft w:val="0"/>
      <w:marRight w:val="0"/>
      <w:marTop w:val="0"/>
      <w:marBottom w:val="0"/>
      <w:divBdr>
        <w:top w:val="none" w:sz="0" w:space="0" w:color="auto"/>
        <w:left w:val="none" w:sz="0" w:space="0" w:color="auto"/>
        <w:bottom w:val="none" w:sz="0" w:space="0" w:color="auto"/>
        <w:right w:val="none" w:sz="0" w:space="0" w:color="auto"/>
      </w:divBdr>
    </w:div>
    <w:div w:id="994533175">
      <w:bodyDiv w:val="1"/>
      <w:marLeft w:val="0"/>
      <w:marRight w:val="0"/>
      <w:marTop w:val="0"/>
      <w:marBottom w:val="0"/>
      <w:divBdr>
        <w:top w:val="none" w:sz="0" w:space="0" w:color="auto"/>
        <w:left w:val="none" w:sz="0" w:space="0" w:color="auto"/>
        <w:bottom w:val="none" w:sz="0" w:space="0" w:color="auto"/>
        <w:right w:val="none" w:sz="0" w:space="0" w:color="auto"/>
      </w:divBdr>
    </w:div>
    <w:div w:id="994602412">
      <w:bodyDiv w:val="1"/>
      <w:marLeft w:val="0"/>
      <w:marRight w:val="0"/>
      <w:marTop w:val="0"/>
      <w:marBottom w:val="0"/>
      <w:divBdr>
        <w:top w:val="none" w:sz="0" w:space="0" w:color="auto"/>
        <w:left w:val="none" w:sz="0" w:space="0" w:color="auto"/>
        <w:bottom w:val="none" w:sz="0" w:space="0" w:color="auto"/>
        <w:right w:val="none" w:sz="0" w:space="0" w:color="auto"/>
      </w:divBdr>
    </w:div>
    <w:div w:id="996616305">
      <w:bodyDiv w:val="1"/>
      <w:marLeft w:val="0"/>
      <w:marRight w:val="0"/>
      <w:marTop w:val="0"/>
      <w:marBottom w:val="0"/>
      <w:divBdr>
        <w:top w:val="none" w:sz="0" w:space="0" w:color="auto"/>
        <w:left w:val="none" w:sz="0" w:space="0" w:color="auto"/>
        <w:bottom w:val="none" w:sz="0" w:space="0" w:color="auto"/>
        <w:right w:val="none" w:sz="0" w:space="0" w:color="auto"/>
      </w:divBdr>
    </w:div>
    <w:div w:id="996806653">
      <w:bodyDiv w:val="1"/>
      <w:marLeft w:val="0"/>
      <w:marRight w:val="0"/>
      <w:marTop w:val="0"/>
      <w:marBottom w:val="0"/>
      <w:divBdr>
        <w:top w:val="none" w:sz="0" w:space="0" w:color="auto"/>
        <w:left w:val="none" w:sz="0" w:space="0" w:color="auto"/>
        <w:bottom w:val="none" w:sz="0" w:space="0" w:color="auto"/>
        <w:right w:val="none" w:sz="0" w:space="0" w:color="auto"/>
      </w:divBdr>
    </w:div>
    <w:div w:id="996811104">
      <w:bodyDiv w:val="1"/>
      <w:marLeft w:val="0"/>
      <w:marRight w:val="0"/>
      <w:marTop w:val="0"/>
      <w:marBottom w:val="0"/>
      <w:divBdr>
        <w:top w:val="none" w:sz="0" w:space="0" w:color="auto"/>
        <w:left w:val="none" w:sz="0" w:space="0" w:color="auto"/>
        <w:bottom w:val="none" w:sz="0" w:space="0" w:color="auto"/>
        <w:right w:val="none" w:sz="0" w:space="0" w:color="auto"/>
      </w:divBdr>
    </w:div>
    <w:div w:id="997728580">
      <w:bodyDiv w:val="1"/>
      <w:marLeft w:val="0"/>
      <w:marRight w:val="0"/>
      <w:marTop w:val="0"/>
      <w:marBottom w:val="0"/>
      <w:divBdr>
        <w:top w:val="none" w:sz="0" w:space="0" w:color="auto"/>
        <w:left w:val="none" w:sz="0" w:space="0" w:color="auto"/>
        <w:bottom w:val="none" w:sz="0" w:space="0" w:color="auto"/>
        <w:right w:val="none" w:sz="0" w:space="0" w:color="auto"/>
      </w:divBdr>
    </w:div>
    <w:div w:id="1001196123">
      <w:bodyDiv w:val="1"/>
      <w:marLeft w:val="0"/>
      <w:marRight w:val="0"/>
      <w:marTop w:val="0"/>
      <w:marBottom w:val="0"/>
      <w:divBdr>
        <w:top w:val="none" w:sz="0" w:space="0" w:color="auto"/>
        <w:left w:val="none" w:sz="0" w:space="0" w:color="auto"/>
        <w:bottom w:val="none" w:sz="0" w:space="0" w:color="auto"/>
        <w:right w:val="none" w:sz="0" w:space="0" w:color="auto"/>
      </w:divBdr>
    </w:div>
    <w:div w:id="1002389860">
      <w:bodyDiv w:val="1"/>
      <w:marLeft w:val="0"/>
      <w:marRight w:val="0"/>
      <w:marTop w:val="0"/>
      <w:marBottom w:val="0"/>
      <w:divBdr>
        <w:top w:val="none" w:sz="0" w:space="0" w:color="auto"/>
        <w:left w:val="none" w:sz="0" w:space="0" w:color="auto"/>
        <w:bottom w:val="none" w:sz="0" w:space="0" w:color="auto"/>
        <w:right w:val="none" w:sz="0" w:space="0" w:color="auto"/>
      </w:divBdr>
    </w:div>
    <w:div w:id="1002585205">
      <w:bodyDiv w:val="1"/>
      <w:marLeft w:val="0"/>
      <w:marRight w:val="0"/>
      <w:marTop w:val="0"/>
      <w:marBottom w:val="0"/>
      <w:divBdr>
        <w:top w:val="none" w:sz="0" w:space="0" w:color="auto"/>
        <w:left w:val="none" w:sz="0" w:space="0" w:color="auto"/>
        <w:bottom w:val="none" w:sz="0" w:space="0" w:color="auto"/>
        <w:right w:val="none" w:sz="0" w:space="0" w:color="auto"/>
      </w:divBdr>
    </w:div>
    <w:div w:id="1003166893">
      <w:bodyDiv w:val="1"/>
      <w:marLeft w:val="0"/>
      <w:marRight w:val="0"/>
      <w:marTop w:val="0"/>
      <w:marBottom w:val="0"/>
      <w:divBdr>
        <w:top w:val="none" w:sz="0" w:space="0" w:color="auto"/>
        <w:left w:val="none" w:sz="0" w:space="0" w:color="auto"/>
        <w:bottom w:val="none" w:sz="0" w:space="0" w:color="auto"/>
        <w:right w:val="none" w:sz="0" w:space="0" w:color="auto"/>
      </w:divBdr>
    </w:div>
    <w:div w:id="1004894110">
      <w:bodyDiv w:val="1"/>
      <w:marLeft w:val="0"/>
      <w:marRight w:val="0"/>
      <w:marTop w:val="0"/>
      <w:marBottom w:val="0"/>
      <w:divBdr>
        <w:top w:val="none" w:sz="0" w:space="0" w:color="auto"/>
        <w:left w:val="none" w:sz="0" w:space="0" w:color="auto"/>
        <w:bottom w:val="none" w:sz="0" w:space="0" w:color="auto"/>
        <w:right w:val="none" w:sz="0" w:space="0" w:color="auto"/>
      </w:divBdr>
    </w:div>
    <w:div w:id="1005743895">
      <w:bodyDiv w:val="1"/>
      <w:marLeft w:val="0"/>
      <w:marRight w:val="0"/>
      <w:marTop w:val="0"/>
      <w:marBottom w:val="0"/>
      <w:divBdr>
        <w:top w:val="none" w:sz="0" w:space="0" w:color="auto"/>
        <w:left w:val="none" w:sz="0" w:space="0" w:color="auto"/>
        <w:bottom w:val="none" w:sz="0" w:space="0" w:color="auto"/>
        <w:right w:val="none" w:sz="0" w:space="0" w:color="auto"/>
      </w:divBdr>
    </w:div>
    <w:div w:id="1007296148">
      <w:bodyDiv w:val="1"/>
      <w:marLeft w:val="0"/>
      <w:marRight w:val="0"/>
      <w:marTop w:val="0"/>
      <w:marBottom w:val="0"/>
      <w:divBdr>
        <w:top w:val="none" w:sz="0" w:space="0" w:color="auto"/>
        <w:left w:val="none" w:sz="0" w:space="0" w:color="auto"/>
        <w:bottom w:val="none" w:sz="0" w:space="0" w:color="auto"/>
        <w:right w:val="none" w:sz="0" w:space="0" w:color="auto"/>
      </w:divBdr>
    </w:div>
    <w:div w:id="1008606111">
      <w:bodyDiv w:val="1"/>
      <w:marLeft w:val="0"/>
      <w:marRight w:val="0"/>
      <w:marTop w:val="0"/>
      <w:marBottom w:val="0"/>
      <w:divBdr>
        <w:top w:val="none" w:sz="0" w:space="0" w:color="auto"/>
        <w:left w:val="none" w:sz="0" w:space="0" w:color="auto"/>
        <w:bottom w:val="none" w:sz="0" w:space="0" w:color="auto"/>
        <w:right w:val="none" w:sz="0" w:space="0" w:color="auto"/>
      </w:divBdr>
    </w:div>
    <w:div w:id="1010596228">
      <w:bodyDiv w:val="1"/>
      <w:marLeft w:val="0"/>
      <w:marRight w:val="0"/>
      <w:marTop w:val="0"/>
      <w:marBottom w:val="0"/>
      <w:divBdr>
        <w:top w:val="none" w:sz="0" w:space="0" w:color="auto"/>
        <w:left w:val="none" w:sz="0" w:space="0" w:color="auto"/>
        <w:bottom w:val="none" w:sz="0" w:space="0" w:color="auto"/>
        <w:right w:val="none" w:sz="0" w:space="0" w:color="auto"/>
      </w:divBdr>
    </w:div>
    <w:div w:id="1013414095">
      <w:bodyDiv w:val="1"/>
      <w:marLeft w:val="0"/>
      <w:marRight w:val="0"/>
      <w:marTop w:val="0"/>
      <w:marBottom w:val="0"/>
      <w:divBdr>
        <w:top w:val="none" w:sz="0" w:space="0" w:color="auto"/>
        <w:left w:val="none" w:sz="0" w:space="0" w:color="auto"/>
        <w:bottom w:val="none" w:sz="0" w:space="0" w:color="auto"/>
        <w:right w:val="none" w:sz="0" w:space="0" w:color="auto"/>
      </w:divBdr>
    </w:div>
    <w:div w:id="1013609818">
      <w:bodyDiv w:val="1"/>
      <w:marLeft w:val="0"/>
      <w:marRight w:val="0"/>
      <w:marTop w:val="0"/>
      <w:marBottom w:val="0"/>
      <w:divBdr>
        <w:top w:val="none" w:sz="0" w:space="0" w:color="auto"/>
        <w:left w:val="none" w:sz="0" w:space="0" w:color="auto"/>
        <w:bottom w:val="none" w:sz="0" w:space="0" w:color="auto"/>
        <w:right w:val="none" w:sz="0" w:space="0" w:color="auto"/>
      </w:divBdr>
    </w:div>
    <w:div w:id="1013611040">
      <w:bodyDiv w:val="1"/>
      <w:marLeft w:val="0"/>
      <w:marRight w:val="0"/>
      <w:marTop w:val="0"/>
      <w:marBottom w:val="0"/>
      <w:divBdr>
        <w:top w:val="none" w:sz="0" w:space="0" w:color="auto"/>
        <w:left w:val="none" w:sz="0" w:space="0" w:color="auto"/>
        <w:bottom w:val="none" w:sz="0" w:space="0" w:color="auto"/>
        <w:right w:val="none" w:sz="0" w:space="0" w:color="auto"/>
      </w:divBdr>
    </w:div>
    <w:div w:id="1017655612">
      <w:bodyDiv w:val="1"/>
      <w:marLeft w:val="0"/>
      <w:marRight w:val="0"/>
      <w:marTop w:val="0"/>
      <w:marBottom w:val="0"/>
      <w:divBdr>
        <w:top w:val="none" w:sz="0" w:space="0" w:color="auto"/>
        <w:left w:val="none" w:sz="0" w:space="0" w:color="auto"/>
        <w:bottom w:val="none" w:sz="0" w:space="0" w:color="auto"/>
        <w:right w:val="none" w:sz="0" w:space="0" w:color="auto"/>
      </w:divBdr>
    </w:div>
    <w:div w:id="1018199169">
      <w:bodyDiv w:val="1"/>
      <w:marLeft w:val="0"/>
      <w:marRight w:val="0"/>
      <w:marTop w:val="0"/>
      <w:marBottom w:val="0"/>
      <w:divBdr>
        <w:top w:val="none" w:sz="0" w:space="0" w:color="auto"/>
        <w:left w:val="none" w:sz="0" w:space="0" w:color="auto"/>
        <w:bottom w:val="none" w:sz="0" w:space="0" w:color="auto"/>
        <w:right w:val="none" w:sz="0" w:space="0" w:color="auto"/>
      </w:divBdr>
    </w:div>
    <w:div w:id="1019350576">
      <w:bodyDiv w:val="1"/>
      <w:marLeft w:val="0"/>
      <w:marRight w:val="0"/>
      <w:marTop w:val="0"/>
      <w:marBottom w:val="0"/>
      <w:divBdr>
        <w:top w:val="none" w:sz="0" w:space="0" w:color="auto"/>
        <w:left w:val="none" w:sz="0" w:space="0" w:color="auto"/>
        <w:bottom w:val="none" w:sz="0" w:space="0" w:color="auto"/>
        <w:right w:val="none" w:sz="0" w:space="0" w:color="auto"/>
      </w:divBdr>
    </w:div>
    <w:div w:id="1020274921">
      <w:bodyDiv w:val="1"/>
      <w:marLeft w:val="0"/>
      <w:marRight w:val="0"/>
      <w:marTop w:val="0"/>
      <w:marBottom w:val="0"/>
      <w:divBdr>
        <w:top w:val="none" w:sz="0" w:space="0" w:color="auto"/>
        <w:left w:val="none" w:sz="0" w:space="0" w:color="auto"/>
        <w:bottom w:val="none" w:sz="0" w:space="0" w:color="auto"/>
        <w:right w:val="none" w:sz="0" w:space="0" w:color="auto"/>
      </w:divBdr>
    </w:div>
    <w:div w:id="1021975628">
      <w:bodyDiv w:val="1"/>
      <w:marLeft w:val="0"/>
      <w:marRight w:val="0"/>
      <w:marTop w:val="0"/>
      <w:marBottom w:val="0"/>
      <w:divBdr>
        <w:top w:val="none" w:sz="0" w:space="0" w:color="auto"/>
        <w:left w:val="none" w:sz="0" w:space="0" w:color="auto"/>
        <w:bottom w:val="none" w:sz="0" w:space="0" w:color="auto"/>
        <w:right w:val="none" w:sz="0" w:space="0" w:color="auto"/>
      </w:divBdr>
    </w:div>
    <w:div w:id="1023939399">
      <w:bodyDiv w:val="1"/>
      <w:marLeft w:val="0"/>
      <w:marRight w:val="0"/>
      <w:marTop w:val="0"/>
      <w:marBottom w:val="0"/>
      <w:divBdr>
        <w:top w:val="none" w:sz="0" w:space="0" w:color="auto"/>
        <w:left w:val="none" w:sz="0" w:space="0" w:color="auto"/>
        <w:bottom w:val="none" w:sz="0" w:space="0" w:color="auto"/>
        <w:right w:val="none" w:sz="0" w:space="0" w:color="auto"/>
      </w:divBdr>
    </w:div>
    <w:div w:id="1026251311">
      <w:bodyDiv w:val="1"/>
      <w:marLeft w:val="0"/>
      <w:marRight w:val="0"/>
      <w:marTop w:val="0"/>
      <w:marBottom w:val="0"/>
      <w:divBdr>
        <w:top w:val="none" w:sz="0" w:space="0" w:color="auto"/>
        <w:left w:val="none" w:sz="0" w:space="0" w:color="auto"/>
        <w:bottom w:val="none" w:sz="0" w:space="0" w:color="auto"/>
        <w:right w:val="none" w:sz="0" w:space="0" w:color="auto"/>
      </w:divBdr>
    </w:div>
    <w:div w:id="1026565914">
      <w:bodyDiv w:val="1"/>
      <w:marLeft w:val="0"/>
      <w:marRight w:val="0"/>
      <w:marTop w:val="0"/>
      <w:marBottom w:val="0"/>
      <w:divBdr>
        <w:top w:val="none" w:sz="0" w:space="0" w:color="auto"/>
        <w:left w:val="none" w:sz="0" w:space="0" w:color="auto"/>
        <w:bottom w:val="none" w:sz="0" w:space="0" w:color="auto"/>
        <w:right w:val="none" w:sz="0" w:space="0" w:color="auto"/>
      </w:divBdr>
    </w:div>
    <w:div w:id="1028533001">
      <w:bodyDiv w:val="1"/>
      <w:marLeft w:val="0"/>
      <w:marRight w:val="0"/>
      <w:marTop w:val="0"/>
      <w:marBottom w:val="0"/>
      <w:divBdr>
        <w:top w:val="none" w:sz="0" w:space="0" w:color="auto"/>
        <w:left w:val="none" w:sz="0" w:space="0" w:color="auto"/>
        <w:bottom w:val="none" w:sz="0" w:space="0" w:color="auto"/>
        <w:right w:val="none" w:sz="0" w:space="0" w:color="auto"/>
      </w:divBdr>
    </w:div>
    <w:div w:id="1029263289">
      <w:bodyDiv w:val="1"/>
      <w:marLeft w:val="0"/>
      <w:marRight w:val="0"/>
      <w:marTop w:val="0"/>
      <w:marBottom w:val="0"/>
      <w:divBdr>
        <w:top w:val="none" w:sz="0" w:space="0" w:color="auto"/>
        <w:left w:val="none" w:sz="0" w:space="0" w:color="auto"/>
        <w:bottom w:val="none" w:sz="0" w:space="0" w:color="auto"/>
        <w:right w:val="none" w:sz="0" w:space="0" w:color="auto"/>
      </w:divBdr>
    </w:div>
    <w:div w:id="1032389135">
      <w:bodyDiv w:val="1"/>
      <w:marLeft w:val="0"/>
      <w:marRight w:val="0"/>
      <w:marTop w:val="0"/>
      <w:marBottom w:val="0"/>
      <w:divBdr>
        <w:top w:val="none" w:sz="0" w:space="0" w:color="auto"/>
        <w:left w:val="none" w:sz="0" w:space="0" w:color="auto"/>
        <w:bottom w:val="none" w:sz="0" w:space="0" w:color="auto"/>
        <w:right w:val="none" w:sz="0" w:space="0" w:color="auto"/>
      </w:divBdr>
    </w:div>
    <w:div w:id="1033728681">
      <w:bodyDiv w:val="1"/>
      <w:marLeft w:val="0"/>
      <w:marRight w:val="0"/>
      <w:marTop w:val="0"/>
      <w:marBottom w:val="0"/>
      <w:divBdr>
        <w:top w:val="none" w:sz="0" w:space="0" w:color="auto"/>
        <w:left w:val="none" w:sz="0" w:space="0" w:color="auto"/>
        <w:bottom w:val="none" w:sz="0" w:space="0" w:color="auto"/>
        <w:right w:val="none" w:sz="0" w:space="0" w:color="auto"/>
      </w:divBdr>
    </w:div>
    <w:div w:id="1037467038">
      <w:bodyDiv w:val="1"/>
      <w:marLeft w:val="0"/>
      <w:marRight w:val="0"/>
      <w:marTop w:val="0"/>
      <w:marBottom w:val="0"/>
      <w:divBdr>
        <w:top w:val="none" w:sz="0" w:space="0" w:color="auto"/>
        <w:left w:val="none" w:sz="0" w:space="0" w:color="auto"/>
        <w:bottom w:val="none" w:sz="0" w:space="0" w:color="auto"/>
        <w:right w:val="none" w:sz="0" w:space="0" w:color="auto"/>
      </w:divBdr>
    </w:div>
    <w:div w:id="1038239994">
      <w:bodyDiv w:val="1"/>
      <w:marLeft w:val="0"/>
      <w:marRight w:val="0"/>
      <w:marTop w:val="0"/>
      <w:marBottom w:val="0"/>
      <w:divBdr>
        <w:top w:val="none" w:sz="0" w:space="0" w:color="auto"/>
        <w:left w:val="none" w:sz="0" w:space="0" w:color="auto"/>
        <w:bottom w:val="none" w:sz="0" w:space="0" w:color="auto"/>
        <w:right w:val="none" w:sz="0" w:space="0" w:color="auto"/>
      </w:divBdr>
    </w:div>
    <w:div w:id="1038504815">
      <w:bodyDiv w:val="1"/>
      <w:marLeft w:val="0"/>
      <w:marRight w:val="0"/>
      <w:marTop w:val="0"/>
      <w:marBottom w:val="0"/>
      <w:divBdr>
        <w:top w:val="none" w:sz="0" w:space="0" w:color="auto"/>
        <w:left w:val="none" w:sz="0" w:space="0" w:color="auto"/>
        <w:bottom w:val="none" w:sz="0" w:space="0" w:color="auto"/>
        <w:right w:val="none" w:sz="0" w:space="0" w:color="auto"/>
      </w:divBdr>
    </w:div>
    <w:div w:id="1042562156">
      <w:bodyDiv w:val="1"/>
      <w:marLeft w:val="0"/>
      <w:marRight w:val="0"/>
      <w:marTop w:val="0"/>
      <w:marBottom w:val="0"/>
      <w:divBdr>
        <w:top w:val="none" w:sz="0" w:space="0" w:color="auto"/>
        <w:left w:val="none" w:sz="0" w:space="0" w:color="auto"/>
        <w:bottom w:val="none" w:sz="0" w:space="0" w:color="auto"/>
        <w:right w:val="none" w:sz="0" w:space="0" w:color="auto"/>
      </w:divBdr>
    </w:div>
    <w:div w:id="1047099273">
      <w:bodyDiv w:val="1"/>
      <w:marLeft w:val="0"/>
      <w:marRight w:val="0"/>
      <w:marTop w:val="0"/>
      <w:marBottom w:val="0"/>
      <w:divBdr>
        <w:top w:val="none" w:sz="0" w:space="0" w:color="auto"/>
        <w:left w:val="none" w:sz="0" w:space="0" w:color="auto"/>
        <w:bottom w:val="none" w:sz="0" w:space="0" w:color="auto"/>
        <w:right w:val="none" w:sz="0" w:space="0" w:color="auto"/>
      </w:divBdr>
    </w:div>
    <w:div w:id="1047493173">
      <w:bodyDiv w:val="1"/>
      <w:marLeft w:val="0"/>
      <w:marRight w:val="0"/>
      <w:marTop w:val="0"/>
      <w:marBottom w:val="0"/>
      <w:divBdr>
        <w:top w:val="none" w:sz="0" w:space="0" w:color="auto"/>
        <w:left w:val="none" w:sz="0" w:space="0" w:color="auto"/>
        <w:bottom w:val="none" w:sz="0" w:space="0" w:color="auto"/>
        <w:right w:val="none" w:sz="0" w:space="0" w:color="auto"/>
      </w:divBdr>
    </w:div>
    <w:div w:id="1048841778">
      <w:bodyDiv w:val="1"/>
      <w:marLeft w:val="0"/>
      <w:marRight w:val="0"/>
      <w:marTop w:val="0"/>
      <w:marBottom w:val="0"/>
      <w:divBdr>
        <w:top w:val="none" w:sz="0" w:space="0" w:color="auto"/>
        <w:left w:val="none" w:sz="0" w:space="0" w:color="auto"/>
        <w:bottom w:val="none" w:sz="0" w:space="0" w:color="auto"/>
        <w:right w:val="none" w:sz="0" w:space="0" w:color="auto"/>
      </w:divBdr>
    </w:div>
    <w:div w:id="1055661949">
      <w:bodyDiv w:val="1"/>
      <w:marLeft w:val="0"/>
      <w:marRight w:val="0"/>
      <w:marTop w:val="0"/>
      <w:marBottom w:val="0"/>
      <w:divBdr>
        <w:top w:val="none" w:sz="0" w:space="0" w:color="auto"/>
        <w:left w:val="none" w:sz="0" w:space="0" w:color="auto"/>
        <w:bottom w:val="none" w:sz="0" w:space="0" w:color="auto"/>
        <w:right w:val="none" w:sz="0" w:space="0" w:color="auto"/>
      </w:divBdr>
    </w:div>
    <w:div w:id="1056318763">
      <w:bodyDiv w:val="1"/>
      <w:marLeft w:val="0"/>
      <w:marRight w:val="0"/>
      <w:marTop w:val="0"/>
      <w:marBottom w:val="0"/>
      <w:divBdr>
        <w:top w:val="none" w:sz="0" w:space="0" w:color="auto"/>
        <w:left w:val="none" w:sz="0" w:space="0" w:color="auto"/>
        <w:bottom w:val="none" w:sz="0" w:space="0" w:color="auto"/>
        <w:right w:val="none" w:sz="0" w:space="0" w:color="auto"/>
      </w:divBdr>
    </w:div>
    <w:div w:id="1056323323">
      <w:bodyDiv w:val="1"/>
      <w:marLeft w:val="0"/>
      <w:marRight w:val="0"/>
      <w:marTop w:val="0"/>
      <w:marBottom w:val="0"/>
      <w:divBdr>
        <w:top w:val="none" w:sz="0" w:space="0" w:color="auto"/>
        <w:left w:val="none" w:sz="0" w:space="0" w:color="auto"/>
        <w:bottom w:val="none" w:sz="0" w:space="0" w:color="auto"/>
        <w:right w:val="none" w:sz="0" w:space="0" w:color="auto"/>
      </w:divBdr>
    </w:div>
    <w:div w:id="1057511559">
      <w:bodyDiv w:val="1"/>
      <w:marLeft w:val="0"/>
      <w:marRight w:val="0"/>
      <w:marTop w:val="0"/>
      <w:marBottom w:val="0"/>
      <w:divBdr>
        <w:top w:val="none" w:sz="0" w:space="0" w:color="auto"/>
        <w:left w:val="none" w:sz="0" w:space="0" w:color="auto"/>
        <w:bottom w:val="none" w:sz="0" w:space="0" w:color="auto"/>
        <w:right w:val="none" w:sz="0" w:space="0" w:color="auto"/>
      </w:divBdr>
    </w:div>
    <w:div w:id="1059086966">
      <w:bodyDiv w:val="1"/>
      <w:marLeft w:val="0"/>
      <w:marRight w:val="0"/>
      <w:marTop w:val="0"/>
      <w:marBottom w:val="0"/>
      <w:divBdr>
        <w:top w:val="none" w:sz="0" w:space="0" w:color="auto"/>
        <w:left w:val="none" w:sz="0" w:space="0" w:color="auto"/>
        <w:bottom w:val="none" w:sz="0" w:space="0" w:color="auto"/>
        <w:right w:val="none" w:sz="0" w:space="0" w:color="auto"/>
      </w:divBdr>
    </w:div>
    <w:div w:id="1060523210">
      <w:bodyDiv w:val="1"/>
      <w:marLeft w:val="0"/>
      <w:marRight w:val="0"/>
      <w:marTop w:val="0"/>
      <w:marBottom w:val="0"/>
      <w:divBdr>
        <w:top w:val="none" w:sz="0" w:space="0" w:color="auto"/>
        <w:left w:val="none" w:sz="0" w:space="0" w:color="auto"/>
        <w:bottom w:val="none" w:sz="0" w:space="0" w:color="auto"/>
        <w:right w:val="none" w:sz="0" w:space="0" w:color="auto"/>
      </w:divBdr>
    </w:div>
    <w:div w:id="1062370386">
      <w:bodyDiv w:val="1"/>
      <w:marLeft w:val="0"/>
      <w:marRight w:val="0"/>
      <w:marTop w:val="0"/>
      <w:marBottom w:val="0"/>
      <w:divBdr>
        <w:top w:val="none" w:sz="0" w:space="0" w:color="auto"/>
        <w:left w:val="none" w:sz="0" w:space="0" w:color="auto"/>
        <w:bottom w:val="none" w:sz="0" w:space="0" w:color="auto"/>
        <w:right w:val="none" w:sz="0" w:space="0" w:color="auto"/>
      </w:divBdr>
    </w:div>
    <w:div w:id="1062675012">
      <w:bodyDiv w:val="1"/>
      <w:marLeft w:val="0"/>
      <w:marRight w:val="0"/>
      <w:marTop w:val="0"/>
      <w:marBottom w:val="0"/>
      <w:divBdr>
        <w:top w:val="none" w:sz="0" w:space="0" w:color="auto"/>
        <w:left w:val="none" w:sz="0" w:space="0" w:color="auto"/>
        <w:bottom w:val="none" w:sz="0" w:space="0" w:color="auto"/>
        <w:right w:val="none" w:sz="0" w:space="0" w:color="auto"/>
      </w:divBdr>
    </w:div>
    <w:div w:id="1063718025">
      <w:bodyDiv w:val="1"/>
      <w:marLeft w:val="0"/>
      <w:marRight w:val="0"/>
      <w:marTop w:val="0"/>
      <w:marBottom w:val="0"/>
      <w:divBdr>
        <w:top w:val="none" w:sz="0" w:space="0" w:color="auto"/>
        <w:left w:val="none" w:sz="0" w:space="0" w:color="auto"/>
        <w:bottom w:val="none" w:sz="0" w:space="0" w:color="auto"/>
        <w:right w:val="none" w:sz="0" w:space="0" w:color="auto"/>
      </w:divBdr>
    </w:div>
    <w:div w:id="1064138119">
      <w:bodyDiv w:val="1"/>
      <w:marLeft w:val="0"/>
      <w:marRight w:val="0"/>
      <w:marTop w:val="0"/>
      <w:marBottom w:val="0"/>
      <w:divBdr>
        <w:top w:val="none" w:sz="0" w:space="0" w:color="auto"/>
        <w:left w:val="none" w:sz="0" w:space="0" w:color="auto"/>
        <w:bottom w:val="none" w:sz="0" w:space="0" w:color="auto"/>
        <w:right w:val="none" w:sz="0" w:space="0" w:color="auto"/>
      </w:divBdr>
    </w:div>
    <w:div w:id="1067995494">
      <w:bodyDiv w:val="1"/>
      <w:marLeft w:val="0"/>
      <w:marRight w:val="0"/>
      <w:marTop w:val="0"/>
      <w:marBottom w:val="0"/>
      <w:divBdr>
        <w:top w:val="none" w:sz="0" w:space="0" w:color="auto"/>
        <w:left w:val="none" w:sz="0" w:space="0" w:color="auto"/>
        <w:bottom w:val="none" w:sz="0" w:space="0" w:color="auto"/>
        <w:right w:val="none" w:sz="0" w:space="0" w:color="auto"/>
      </w:divBdr>
    </w:div>
    <w:div w:id="1073628256">
      <w:bodyDiv w:val="1"/>
      <w:marLeft w:val="0"/>
      <w:marRight w:val="0"/>
      <w:marTop w:val="0"/>
      <w:marBottom w:val="0"/>
      <w:divBdr>
        <w:top w:val="none" w:sz="0" w:space="0" w:color="auto"/>
        <w:left w:val="none" w:sz="0" w:space="0" w:color="auto"/>
        <w:bottom w:val="none" w:sz="0" w:space="0" w:color="auto"/>
        <w:right w:val="none" w:sz="0" w:space="0" w:color="auto"/>
      </w:divBdr>
      <w:divsChild>
        <w:div w:id="1438253945">
          <w:marLeft w:val="0"/>
          <w:marRight w:val="0"/>
          <w:marTop w:val="0"/>
          <w:marBottom w:val="0"/>
          <w:divBdr>
            <w:top w:val="none" w:sz="0" w:space="0" w:color="auto"/>
            <w:left w:val="none" w:sz="0" w:space="0" w:color="auto"/>
            <w:bottom w:val="none" w:sz="0" w:space="0" w:color="auto"/>
            <w:right w:val="none" w:sz="0" w:space="0" w:color="auto"/>
          </w:divBdr>
          <w:divsChild>
            <w:div w:id="1594586012">
              <w:marLeft w:val="0"/>
              <w:marRight w:val="0"/>
              <w:marTop w:val="0"/>
              <w:marBottom w:val="0"/>
              <w:divBdr>
                <w:top w:val="none" w:sz="0" w:space="0" w:color="auto"/>
                <w:left w:val="none" w:sz="0" w:space="0" w:color="auto"/>
                <w:bottom w:val="none" w:sz="0" w:space="0" w:color="auto"/>
                <w:right w:val="none" w:sz="0" w:space="0" w:color="auto"/>
              </w:divBdr>
              <w:divsChild>
                <w:div w:id="1449085519">
                  <w:marLeft w:val="0"/>
                  <w:marRight w:val="0"/>
                  <w:marTop w:val="0"/>
                  <w:marBottom w:val="0"/>
                  <w:divBdr>
                    <w:top w:val="none" w:sz="0" w:space="0" w:color="auto"/>
                    <w:left w:val="none" w:sz="0" w:space="0" w:color="auto"/>
                    <w:bottom w:val="none" w:sz="0" w:space="0" w:color="auto"/>
                    <w:right w:val="none" w:sz="0" w:space="0" w:color="auto"/>
                  </w:divBdr>
                  <w:divsChild>
                    <w:div w:id="1359550504">
                      <w:marLeft w:val="0"/>
                      <w:marRight w:val="0"/>
                      <w:marTop w:val="0"/>
                      <w:marBottom w:val="0"/>
                      <w:divBdr>
                        <w:top w:val="none" w:sz="0" w:space="0" w:color="auto"/>
                        <w:left w:val="none" w:sz="0" w:space="0" w:color="auto"/>
                        <w:bottom w:val="none" w:sz="0" w:space="0" w:color="auto"/>
                        <w:right w:val="none" w:sz="0" w:space="0" w:color="auto"/>
                      </w:divBdr>
                      <w:divsChild>
                        <w:div w:id="2028632405">
                          <w:marLeft w:val="0"/>
                          <w:marRight w:val="0"/>
                          <w:marTop w:val="0"/>
                          <w:marBottom w:val="0"/>
                          <w:divBdr>
                            <w:top w:val="none" w:sz="0" w:space="0" w:color="auto"/>
                            <w:left w:val="none" w:sz="0" w:space="0" w:color="auto"/>
                            <w:bottom w:val="none" w:sz="0" w:space="0" w:color="auto"/>
                            <w:right w:val="none" w:sz="0" w:space="0" w:color="auto"/>
                          </w:divBdr>
                          <w:divsChild>
                            <w:div w:id="1308702373">
                              <w:marLeft w:val="0"/>
                              <w:marRight w:val="0"/>
                              <w:marTop w:val="0"/>
                              <w:marBottom w:val="0"/>
                              <w:divBdr>
                                <w:top w:val="none" w:sz="0" w:space="0" w:color="auto"/>
                                <w:left w:val="none" w:sz="0" w:space="0" w:color="auto"/>
                                <w:bottom w:val="none" w:sz="0" w:space="0" w:color="auto"/>
                                <w:right w:val="none" w:sz="0" w:space="0" w:color="auto"/>
                              </w:divBdr>
                              <w:divsChild>
                                <w:div w:id="654451947">
                                  <w:marLeft w:val="0"/>
                                  <w:marRight w:val="0"/>
                                  <w:marTop w:val="0"/>
                                  <w:marBottom w:val="0"/>
                                  <w:divBdr>
                                    <w:top w:val="none" w:sz="0" w:space="0" w:color="auto"/>
                                    <w:left w:val="none" w:sz="0" w:space="0" w:color="auto"/>
                                    <w:bottom w:val="none" w:sz="0" w:space="0" w:color="auto"/>
                                    <w:right w:val="none" w:sz="0" w:space="0" w:color="auto"/>
                                  </w:divBdr>
                                  <w:divsChild>
                                    <w:div w:id="78500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4282915">
      <w:bodyDiv w:val="1"/>
      <w:marLeft w:val="0"/>
      <w:marRight w:val="0"/>
      <w:marTop w:val="0"/>
      <w:marBottom w:val="0"/>
      <w:divBdr>
        <w:top w:val="none" w:sz="0" w:space="0" w:color="auto"/>
        <w:left w:val="none" w:sz="0" w:space="0" w:color="auto"/>
        <w:bottom w:val="none" w:sz="0" w:space="0" w:color="auto"/>
        <w:right w:val="none" w:sz="0" w:space="0" w:color="auto"/>
      </w:divBdr>
    </w:div>
    <w:div w:id="1076172283">
      <w:bodyDiv w:val="1"/>
      <w:marLeft w:val="0"/>
      <w:marRight w:val="0"/>
      <w:marTop w:val="0"/>
      <w:marBottom w:val="0"/>
      <w:divBdr>
        <w:top w:val="none" w:sz="0" w:space="0" w:color="auto"/>
        <w:left w:val="none" w:sz="0" w:space="0" w:color="auto"/>
        <w:bottom w:val="none" w:sz="0" w:space="0" w:color="auto"/>
        <w:right w:val="none" w:sz="0" w:space="0" w:color="auto"/>
      </w:divBdr>
    </w:div>
    <w:div w:id="1077363178">
      <w:bodyDiv w:val="1"/>
      <w:marLeft w:val="0"/>
      <w:marRight w:val="0"/>
      <w:marTop w:val="0"/>
      <w:marBottom w:val="0"/>
      <w:divBdr>
        <w:top w:val="none" w:sz="0" w:space="0" w:color="auto"/>
        <w:left w:val="none" w:sz="0" w:space="0" w:color="auto"/>
        <w:bottom w:val="none" w:sz="0" w:space="0" w:color="auto"/>
        <w:right w:val="none" w:sz="0" w:space="0" w:color="auto"/>
      </w:divBdr>
    </w:div>
    <w:div w:id="1079980693">
      <w:bodyDiv w:val="1"/>
      <w:marLeft w:val="0"/>
      <w:marRight w:val="0"/>
      <w:marTop w:val="0"/>
      <w:marBottom w:val="0"/>
      <w:divBdr>
        <w:top w:val="none" w:sz="0" w:space="0" w:color="auto"/>
        <w:left w:val="none" w:sz="0" w:space="0" w:color="auto"/>
        <w:bottom w:val="none" w:sz="0" w:space="0" w:color="auto"/>
        <w:right w:val="none" w:sz="0" w:space="0" w:color="auto"/>
      </w:divBdr>
    </w:div>
    <w:div w:id="1086224611">
      <w:bodyDiv w:val="1"/>
      <w:marLeft w:val="0"/>
      <w:marRight w:val="0"/>
      <w:marTop w:val="0"/>
      <w:marBottom w:val="0"/>
      <w:divBdr>
        <w:top w:val="none" w:sz="0" w:space="0" w:color="auto"/>
        <w:left w:val="none" w:sz="0" w:space="0" w:color="auto"/>
        <w:bottom w:val="none" w:sz="0" w:space="0" w:color="auto"/>
        <w:right w:val="none" w:sz="0" w:space="0" w:color="auto"/>
      </w:divBdr>
    </w:div>
    <w:div w:id="1088161154">
      <w:bodyDiv w:val="1"/>
      <w:marLeft w:val="0"/>
      <w:marRight w:val="0"/>
      <w:marTop w:val="0"/>
      <w:marBottom w:val="0"/>
      <w:divBdr>
        <w:top w:val="none" w:sz="0" w:space="0" w:color="auto"/>
        <w:left w:val="none" w:sz="0" w:space="0" w:color="auto"/>
        <w:bottom w:val="none" w:sz="0" w:space="0" w:color="auto"/>
        <w:right w:val="none" w:sz="0" w:space="0" w:color="auto"/>
      </w:divBdr>
    </w:div>
    <w:div w:id="1089959351">
      <w:bodyDiv w:val="1"/>
      <w:marLeft w:val="0"/>
      <w:marRight w:val="0"/>
      <w:marTop w:val="0"/>
      <w:marBottom w:val="0"/>
      <w:divBdr>
        <w:top w:val="none" w:sz="0" w:space="0" w:color="auto"/>
        <w:left w:val="none" w:sz="0" w:space="0" w:color="auto"/>
        <w:bottom w:val="none" w:sz="0" w:space="0" w:color="auto"/>
        <w:right w:val="none" w:sz="0" w:space="0" w:color="auto"/>
      </w:divBdr>
    </w:div>
    <w:div w:id="1097674567">
      <w:bodyDiv w:val="1"/>
      <w:marLeft w:val="0"/>
      <w:marRight w:val="0"/>
      <w:marTop w:val="0"/>
      <w:marBottom w:val="0"/>
      <w:divBdr>
        <w:top w:val="none" w:sz="0" w:space="0" w:color="auto"/>
        <w:left w:val="none" w:sz="0" w:space="0" w:color="auto"/>
        <w:bottom w:val="none" w:sz="0" w:space="0" w:color="auto"/>
        <w:right w:val="none" w:sz="0" w:space="0" w:color="auto"/>
      </w:divBdr>
    </w:div>
    <w:div w:id="1100225022">
      <w:bodyDiv w:val="1"/>
      <w:marLeft w:val="0"/>
      <w:marRight w:val="0"/>
      <w:marTop w:val="0"/>
      <w:marBottom w:val="0"/>
      <w:divBdr>
        <w:top w:val="none" w:sz="0" w:space="0" w:color="auto"/>
        <w:left w:val="none" w:sz="0" w:space="0" w:color="auto"/>
        <w:bottom w:val="none" w:sz="0" w:space="0" w:color="auto"/>
        <w:right w:val="none" w:sz="0" w:space="0" w:color="auto"/>
      </w:divBdr>
    </w:div>
    <w:div w:id="1103108657">
      <w:bodyDiv w:val="1"/>
      <w:marLeft w:val="0"/>
      <w:marRight w:val="0"/>
      <w:marTop w:val="0"/>
      <w:marBottom w:val="0"/>
      <w:divBdr>
        <w:top w:val="none" w:sz="0" w:space="0" w:color="auto"/>
        <w:left w:val="none" w:sz="0" w:space="0" w:color="auto"/>
        <w:bottom w:val="none" w:sz="0" w:space="0" w:color="auto"/>
        <w:right w:val="none" w:sz="0" w:space="0" w:color="auto"/>
      </w:divBdr>
    </w:div>
    <w:div w:id="1103381207">
      <w:bodyDiv w:val="1"/>
      <w:marLeft w:val="0"/>
      <w:marRight w:val="0"/>
      <w:marTop w:val="0"/>
      <w:marBottom w:val="0"/>
      <w:divBdr>
        <w:top w:val="none" w:sz="0" w:space="0" w:color="auto"/>
        <w:left w:val="none" w:sz="0" w:space="0" w:color="auto"/>
        <w:bottom w:val="none" w:sz="0" w:space="0" w:color="auto"/>
        <w:right w:val="none" w:sz="0" w:space="0" w:color="auto"/>
      </w:divBdr>
    </w:div>
    <w:div w:id="1104544423">
      <w:bodyDiv w:val="1"/>
      <w:marLeft w:val="0"/>
      <w:marRight w:val="0"/>
      <w:marTop w:val="0"/>
      <w:marBottom w:val="0"/>
      <w:divBdr>
        <w:top w:val="none" w:sz="0" w:space="0" w:color="auto"/>
        <w:left w:val="none" w:sz="0" w:space="0" w:color="auto"/>
        <w:bottom w:val="none" w:sz="0" w:space="0" w:color="auto"/>
        <w:right w:val="none" w:sz="0" w:space="0" w:color="auto"/>
      </w:divBdr>
    </w:div>
    <w:div w:id="1107894549">
      <w:bodyDiv w:val="1"/>
      <w:marLeft w:val="0"/>
      <w:marRight w:val="0"/>
      <w:marTop w:val="0"/>
      <w:marBottom w:val="0"/>
      <w:divBdr>
        <w:top w:val="none" w:sz="0" w:space="0" w:color="auto"/>
        <w:left w:val="none" w:sz="0" w:space="0" w:color="auto"/>
        <w:bottom w:val="none" w:sz="0" w:space="0" w:color="auto"/>
        <w:right w:val="none" w:sz="0" w:space="0" w:color="auto"/>
      </w:divBdr>
    </w:div>
    <w:div w:id="1107971759">
      <w:bodyDiv w:val="1"/>
      <w:marLeft w:val="0"/>
      <w:marRight w:val="0"/>
      <w:marTop w:val="0"/>
      <w:marBottom w:val="0"/>
      <w:divBdr>
        <w:top w:val="none" w:sz="0" w:space="0" w:color="auto"/>
        <w:left w:val="none" w:sz="0" w:space="0" w:color="auto"/>
        <w:bottom w:val="none" w:sz="0" w:space="0" w:color="auto"/>
        <w:right w:val="none" w:sz="0" w:space="0" w:color="auto"/>
      </w:divBdr>
    </w:div>
    <w:div w:id="1108356157">
      <w:bodyDiv w:val="1"/>
      <w:marLeft w:val="0"/>
      <w:marRight w:val="0"/>
      <w:marTop w:val="0"/>
      <w:marBottom w:val="0"/>
      <w:divBdr>
        <w:top w:val="none" w:sz="0" w:space="0" w:color="auto"/>
        <w:left w:val="none" w:sz="0" w:space="0" w:color="auto"/>
        <w:bottom w:val="none" w:sz="0" w:space="0" w:color="auto"/>
        <w:right w:val="none" w:sz="0" w:space="0" w:color="auto"/>
      </w:divBdr>
    </w:div>
    <w:div w:id="1110668201">
      <w:bodyDiv w:val="1"/>
      <w:marLeft w:val="0"/>
      <w:marRight w:val="0"/>
      <w:marTop w:val="0"/>
      <w:marBottom w:val="0"/>
      <w:divBdr>
        <w:top w:val="none" w:sz="0" w:space="0" w:color="auto"/>
        <w:left w:val="none" w:sz="0" w:space="0" w:color="auto"/>
        <w:bottom w:val="none" w:sz="0" w:space="0" w:color="auto"/>
        <w:right w:val="none" w:sz="0" w:space="0" w:color="auto"/>
      </w:divBdr>
    </w:div>
    <w:div w:id="1111389492">
      <w:bodyDiv w:val="1"/>
      <w:marLeft w:val="0"/>
      <w:marRight w:val="0"/>
      <w:marTop w:val="0"/>
      <w:marBottom w:val="0"/>
      <w:divBdr>
        <w:top w:val="none" w:sz="0" w:space="0" w:color="auto"/>
        <w:left w:val="none" w:sz="0" w:space="0" w:color="auto"/>
        <w:bottom w:val="none" w:sz="0" w:space="0" w:color="auto"/>
        <w:right w:val="none" w:sz="0" w:space="0" w:color="auto"/>
      </w:divBdr>
    </w:div>
    <w:div w:id="1114595409">
      <w:bodyDiv w:val="1"/>
      <w:marLeft w:val="0"/>
      <w:marRight w:val="0"/>
      <w:marTop w:val="0"/>
      <w:marBottom w:val="0"/>
      <w:divBdr>
        <w:top w:val="none" w:sz="0" w:space="0" w:color="auto"/>
        <w:left w:val="none" w:sz="0" w:space="0" w:color="auto"/>
        <w:bottom w:val="none" w:sz="0" w:space="0" w:color="auto"/>
        <w:right w:val="none" w:sz="0" w:space="0" w:color="auto"/>
      </w:divBdr>
    </w:div>
    <w:div w:id="1116757851">
      <w:bodyDiv w:val="1"/>
      <w:marLeft w:val="0"/>
      <w:marRight w:val="0"/>
      <w:marTop w:val="0"/>
      <w:marBottom w:val="0"/>
      <w:divBdr>
        <w:top w:val="none" w:sz="0" w:space="0" w:color="auto"/>
        <w:left w:val="none" w:sz="0" w:space="0" w:color="auto"/>
        <w:bottom w:val="none" w:sz="0" w:space="0" w:color="auto"/>
        <w:right w:val="none" w:sz="0" w:space="0" w:color="auto"/>
      </w:divBdr>
    </w:div>
    <w:div w:id="1117063584">
      <w:bodyDiv w:val="1"/>
      <w:marLeft w:val="0"/>
      <w:marRight w:val="0"/>
      <w:marTop w:val="0"/>
      <w:marBottom w:val="0"/>
      <w:divBdr>
        <w:top w:val="none" w:sz="0" w:space="0" w:color="auto"/>
        <w:left w:val="none" w:sz="0" w:space="0" w:color="auto"/>
        <w:bottom w:val="none" w:sz="0" w:space="0" w:color="auto"/>
        <w:right w:val="none" w:sz="0" w:space="0" w:color="auto"/>
      </w:divBdr>
    </w:div>
    <w:div w:id="1119448626">
      <w:bodyDiv w:val="1"/>
      <w:marLeft w:val="0"/>
      <w:marRight w:val="0"/>
      <w:marTop w:val="0"/>
      <w:marBottom w:val="0"/>
      <w:divBdr>
        <w:top w:val="none" w:sz="0" w:space="0" w:color="auto"/>
        <w:left w:val="none" w:sz="0" w:space="0" w:color="auto"/>
        <w:bottom w:val="none" w:sz="0" w:space="0" w:color="auto"/>
        <w:right w:val="none" w:sz="0" w:space="0" w:color="auto"/>
      </w:divBdr>
    </w:div>
    <w:div w:id="1120146846">
      <w:bodyDiv w:val="1"/>
      <w:marLeft w:val="0"/>
      <w:marRight w:val="0"/>
      <w:marTop w:val="0"/>
      <w:marBottom w:val="0"/>
      <w:divBdr>
        <w:top w:val="none" w:sz="0" w:space="0" w:color="auto"/>
        <w:left w:val="none" w:sz="0" w:space="0" w:color="auto"/>
        <w:bottom w:val="none" w:sz="0" w:space="0" w:color="auto"/>
        <w:right w:val="none" w:sz="0" w:space="0" w:color="auto"/>
      </w:divBdr>
    </w:div>
    <w:div w:id="1121069910">
      <w:bodyDiv w:val="1"/>
      <w:marLeft w:val="0"/>
      <w:marRight w:val="0"/>
      <w:marTop w:val="0"/>
      <w:marBottom w:val="0"/>
      <w:divBdr>
        <w:top w:val="none" w:sz="0" w:space="0" w:color="auto"/>
        <w:left w:val="none" w:sz="0" w:space="0" w:color="auto"/>
        <w:bottom w:val="none" w:sz="0" w:space="0" w:color="auto"/>
        <w:right w:val="none" w:sz="0" w:space="0" w:color="auto"/>
      </w:divBdr>
    </w:div>
    <w:div w:id="1121922760">
      <w:bodyDiv w:val="1"/>
      <w:marLeft w:val="0"/>
      <w:marRight w:val="0"/>
      <w:marTop w:val="0"/>
      <w:marBottom w:val="0"/>
      <w:divBdr>
        <w:top w:val="none" w:sz="0" w:space="0" w:color="auto"/>
        <w:left w:val="none" w:sz="0" w:space="0" w:color="auto"/>
        <w:bottom w:val="none" w:sz="0" w:space="0" w:color="auto"/>
        <w:right w:val="none" w:sz="0" w:space="0" w:color="auto"/>
      </w:divBdr>
    </w:div>
    <w:div w:id="1129980418">
      <w:bodyDiv w:val="1"/>
      <w:marLeft w:val="0"/>
      <w:marRight w:val="0"/>
      <w:marTop w:val="0"/>
      <w:marBottom w:val="0"/>
      <w:divBdr>
        <w:top w:val="none" w:sz="0" w:space="0" w:color="auto"/>
        <w:left w:val="none" w:sz="0" w:space="0" w:color="auto"/>
        <w:bottom w:val="none" w:sz="0" w:space="0" w:color="auto"/>
        <w:right w:val="none" w:sz="0" w:space="0" w:color="auto"/>
      </w:divBdr>
    </w:div>
    <w:div w:id="1130633367">
      <w:bodyDiv w:val="1"/>
      <w:marLeft w:val="0"/>
      <w:marRight w:val="0"/>
      <w:marTop w:val="0"/>
      <w:marBottom w:val="0"/>
      <w:divBdr>
        <w:top w:val="none" w:sz="0" w:space="0" w:color="auto"/>
        <w:left w:val="none" w:sz="0" w:space="0" w:color="auto"/>
        <w:bottom w:val="none" w:sz="0" w:space="0" w:color="auto"/>
        <w:right w:val="none" w:sz="0" w:space="0" w:color="auto"/>
      </w:divBdr>
    </w:div>
    <w:div w:id="1132554923">
      <w:bodyDiv w:val="1"/>
      <w:marLeft w:val="0"/>
      <w:marRight w:val="0"/>
      <w:marTop w:val="0"/>
      <w:marBottom w:val="0"/>
      <w:divBdr>
        <w:top w:val="none" w:sz="0" w:space="0" w:color="auto"/>
        <w:left w:val="none" w:sz="0" w:space="0" w:color="auto"/>
        <w:bottom w:val="none" w:sz="0" w:space="0" w:color="auto"/>
        <w:right w:val="none" w:sz="0" w:space="0" w:color="auto"/>
      </w:divBdr>
    </w:div>
    <w:div w:id="1132555824">
      <w:bodyDiv w:val="1"/>
      <w:marLeft w:val="0"/>
      <w:marRight w:val="0"/>
      <w:marTop w:val="0"/>
      <w:marBottom w:val="0"/>
      <w:divBdr>
        <w:top w:val="none" w:sz="0" w:space="0" w:color="auto"/>
        <w:left w:val="none" w:sz="0" w:space="0" w:color="auto"/>
        <w:bottom w:val="none" w:sz="0" w:space="0" w:color="auto"/>
        <w:right w:val="none" w:sz="0" w:space="0" w:color="auto"/>
      </w:divBdr>
    </w:div>
    <w:div w:id="1134063930">
      <w:bodyDiv w:val="1"/>
      <w:marLeft w:val="0"/>
      <w:marRight w:val="0"/>
      <w:marTop w:val="0"/>
      <w:marBottom w:val="0"/>
      <w:divBdr>
        <w:top w:val="none" w:sz="0" w:space="0" w:color="auto"/>
        <w:left w:val="none" w:sz="0" w:space="0" w:color="auto"/>
        <w:bottom w:val="none" w:sz="0" w:space="0" w:color="auto"/>
        <w:right w:val="none" w:sz="0" w:space="0" w:color="auto"/>
      </w:divBdr>
    </w:div>
    <w:div w:id="1134910848">
      <w:bodyDiv w:val="1"/>
      <w:marLeft w:val="0"/>
      <w:marRight w:val="0"/>
      <w:marTop w:val="0"/>
      <w:marBottom w:val="0"/>
      <w:divBdr>
        <w:top w:val="none" w:sz="0" w:space="0" w:color="auto"/>
        <w:left w:val="none" w:sz="0" w:space="0" w:color="auto"/>
        <w:bottom w:val="none" w:sz="0" w:space="0" w:color="auto"/>
        <w:right w:val="none" w:sz="0" w:space="0" w:color="auto"/>
      </w:divBdr>
    </w:div>
    <w:div w:id="1135097512">
      <w:bodyDiv w:val="1"/>
      <w:marLeft w:val="0"/>
      <w:marRight w:val="0"/>
      <w:marTop w:val="0"/>
      <w:marBottom w:val="0"/>
      <w:divBdr>
        <w:top w:val="none" w:sz="0" w:space="0" w:color="auto"/>
        <w:left w:val="none" w:sz="0" w:space="0" w:color="auto"/>
        <w:bottom w:val="none" w:sz="0" w:space="0" w:color="auto"/>
        <w:right w:val="none" w:sz="0" w:space="0" w:color="auto"/>
      </w:divBdr>
    </w:div>
    <w:div w:id="1135878815">
      <w:bodyDiv w:val="1"/>
      <w:marLeft w:val="0"/>
      <w:marRight w:val="0"/>
      <w:marTop w:val="0"/>
      <w:marBottom w:val="0"/>
      <w:divBdr>
        <w:top w:val="none" w:sz="0" w:space="0" w:color="auto"/>
        <w:left w:val="none" w:sz="0" w:space="0" w:color="auto"/>
        <w:bottom w:val="none" w:sz="0" w:space="0" w:color="auto"/>
        <w:right w:val="none" w:sz="0" w:space="0" w:color="auto"/>
      </w:divBdr>
    </w:div>
    <w:div w:id="1137648385">
      <w:bodyDiv w:val="1"/>
      <w:marLeft w:val="0"/>
      <w:marRight w:val="0"/>
      <w:marTop w:val="0"/>
      <w:marBottom w:val="0"/>
      <w:divBdr>
        <w:top w:val="none" w:sz="0" w:space="0" w:color="auto"/>
        <w:left w:val="none" w:sz="0" w:space="0" w:color="auto"/>
        <w:bottom w:val="none" w:sz="0" w:space="0" w:color="auto"/>
        <w:right w:val="none" w:sz="0" w:space="0" w:color="auto"/>
      </w:divBdr>
    </w:div>
    <w:div w:id="1137652117">
      <w:bodyDiv w:val="1"/>
      <w:marLeft w:val="0"/>
      <w:marRight w:val="0"/>
      <w:marTop w:val="0"/>
      <w:marBottom w:val="0"/>
      <w:divBdr>
        <w:top w:val="none" w:sz="0" w:space="0" w:color="auto"/>
        <w:left w:val="none" w:sz="0" w:space="0" w:color="auto"/>
        <w:bottom w:val="none" w:sz="0" w:space="0" w:color="auto"/>
        <w:right w:val="none" w:sz="0" w:space="0" w:color="auto"/>
      </w:divBdr>
    </w:div>
    <w:div w:id="1142162916">
      <w:bodyDiv w:val="1"/>
      <w:marLeft w:val="0"/>
      <w:marRight w:val="0"/>
      <w:marTop w:val="0"/>
      <w:marBottom w:val="0"/>
      <w:divBdr>
        <w:top w:val="none" w:sz="0" w:space="0" w:color="auto"/>
        <w:left w:val="none" w:sz="0" w:space="0" w:color="auto"/>
        <w:bottom w:val="none" w:sz="0" w:space="0" w:color="auto"/>
        <w:right w:val="none" w:sz="0" w:space="0" w:color="auto"/>
      </w:divBdr>
    </w:div>
    <w:div w:id="1142310624">
      <w:bodyDiv w:val="1"/>
      <w:marLeft w:val="0"/>
      <w:marRight w:val="0"/>
      <w:marTop w:val="0"/>
      <w:marBottom w:val="0"/>
      <w:divBdr>
        <w:top w:val="none" w:sz="0" w:space="0" w:color="auto"/>
        <w:left w:val="none" w:sz="0" w:space="0" w:color="auto"/>
        <w:bottom w:val="none" w:sz="0" w:space="0" w:color="auto"/>
        <w:right w:val="none" w:sz="0" w:space="0" w:color="auto"/>
      </w:divBdr>
    </w:div>
    <w:div w:id="1143155684">
      <w:bodyDiv w:val="1"/>
      <w:marLeft w:val="0"/>
      <w:marRight w:val="0"/>
      <w:marTop w:val="0"/>
      <w:marBottom w:val="0"/>
      <w:divBdr>
        <w:top w:val="none" w:sz="0" w:space="0" w:color="auto"/>
        <w:left w:val="none" w:sz="0" w:space="0" w:color="auto"/>
        <w:bottom w:val="none" w:sz="0" w:space="0" w:color="auto"/>
        <w:right w:val="none" w:sz="0" w:space="0" w:color="auto"/>
      </w:divBdr>
    </w:div>
    <w:div w:id="1143347568">
      <w:bodyDiv w:val="1"/>
      <w:marLeft w:val="0"/>
      <w:marRight w:val="0"/>
      <w:marTop w:val="0"/>
      <w:marBottom w:val="0"/>
      <w:divBdr>
        <w:top w:val="none" w:sz="0" w:space="0" w:color="auto"/>
        <w:left w:val="none" w:sz="0" w:space="0" w:color="auto"/>
        <w:bottom w:val="none" w:sz="0" w:space="0" w:color="auto"/>
        <w:right w:val="none" w:sz="0" w:space="0" w:color="auto"/>
      </w:divBdr>
    </w:div>
    <w:div w:id="1143352944">
      <w:bodyDiv w:val="1"/>
      <w:marLeft w:val="0"/>
      <w:marRight w:val="0"/>
      <w:marTop w:val="0"/>
      <w:marBottom w:val="0"/>
      <w:divBdr>
        <w:top w:val="none" w:sz="0" w:space="0" w:color="auto"/>
        <w:left w:val="none" w:sz="0" w:space="0" w:color="auto"/>
        <w:bottom w:val="none" w:sz="0" w:space="0" w:color="auto"/>
        <w:right w:val="none" w:sz="0" w:space="0" w:color="auto"/>
      </w:divBdr>
    </w:div>
    <w:div w:id="1144658885">
      <w:bodyDiv w:val="1"/>
      <w:marLeft w:val="0"/>
      <w:marRight w:val="0"/>
      <w:marTop w:val="0"/>
      <w:marBottom w:val="0"/>
      <w:divBdr>
        <w:top w:val="none" w:sz="0" w:space="0" w:color="auto"/>
        <w:left w:val="none" w:sz="0" w:space="0" w:color="auto"/>
        <w:bottom w:val="none" w:sz="0" w:space="0" w:color="auto"/>
        <w:right w:val="none" w:sz="0" w:space="0" w:color="auto"/>
      </w:divBdr>
    </w:div>
    <w:div w:id="1144811895">
      <w:bodyDiv w:val="1"/>
      <w:marLeft w:val="0"/>
      <w:marRight w:val="0"/>
      <w:marTop w:val="0"/>
      <w:marBottom w:val="0"/>
      <w:divBdr>
        <w:top w:val="none" w:sz="0" w:space="0" w:color="auto"/>
        <w:left w:val="none" w:sz="0" w:space="0" w:color="auto"/>
        <w:bottom w:val="none" w:sz="0" w:space="0" w:color="auto"/>
        <w:right w:val="none" w:sz="0" w:space="0" w:color="auto"/>
      </w:divBdr>
    </w:div>
    <w:div w:id="1147430935">
      <w:bodyDiv w:val="1"/>
      <w:marLeft w:val="0"/>
      <w:marRight w:val="0"/>
      <w:marTop w:val="0"/>
      <w:marBottom w:val="0"/>
      <w:divBdr>
        <w:top w:val="none" w:sz="0" w:space="0" w:color="auto"/>
        <w:left w:val="none" w:sz="0" w:space="0" w:color="auto"/>
        <w:bottom w:val="none" w:sz="0" w:space="0" w:color="auto"/>
        <w:right w:val="none" w:sz="0" w:space="0" w:color="auto"/>
      </w:divBdr>
    </w:div>
    <w:div w:id="1147893131">
      <w:bodyDiv w:val="1"/>
      <w:marLeft w:val="0"/>
      <w:marRight w:val="0"/>
      <w:marTop w:val="0"/>
      <w:marBottom w:val="0"/>
      <w:divBdr>
        <w:top w:val="none" w:sz="0" w:space="0" w:color="auto"/>
        <w:left w:val="none" w:sz="0" w:space="0" w:color="auto"/>
        <w:bottom w:val="none" w:sz="0" w:space="0" w:color="auto"/>
        <w:right w:val="none" w:sz="0" w:space="0" w:color="auto"/>
      </w:divBdr>
    </w:div>
    <w:div w:id="1149132486">
      <w:bodyDiv w:val="1"/>
      <w:marLeft w:val="0"/>
      <w:marRight w:val="0"/>
      <w:marTop w:val="0"/>
      <w:marBottom w:val="0"/>
      <w:divBdr>
        <w:top w:val="none" w:sz="0" w:space="0" w:color="auto"/>
        <w:left w:val="none" w:sz="0" w:space="0" w:color="auto"/>
        <w:bottom w:val="none" w:sz="0" w:space="0" w:color="auto"/>
        <w:right w:val="none" w:sz="0" w:space="0" w:color="auto"/>
      </w:divBdr>
    </w:div>
    <w:div w:id="1149902080">
      <w:bodyDiv w:val="1"/>
      <w:marLeft w:val="0"/>
      <w:marRight w:val="0"/>
      <w:marTop w:val="0"/>
      <w:marBottom w:val="0"/>
      <w:divBdr>
        <w:top w:val="none" w:sz="0" w:space="0" w:color="auto"/>
        <w:left w:val="none" w:sz="0" w:space="0" w:color="auto"/>
        <w:bottom w:val="none" w:sz="0" w:space="0" w:color="auto"/>
        <w:right w:val="none" w:sz="0" w:space="0" w:color="auto"/>
      </w:divBdr>
    </w:div>
    <w:div w:id="1156264551">
      <w:bodyDiv w:val="1"/>
      <w:marLeft w:val="0"/>
      <w:marRight w:val="0"/>
      <w:marTop w:val="0"/>
      <w:marBottom w:val="0"/>
      <w:divBdr>
        <w:top w:val="none" w:sz="0" w:space="0" w:color="auto"/>
        <w:left w:val="none" w:sz="0" w:space="0" w:color="auto"/>
        <w:bottom w:val="none" w:sz="0" w:space="0" w:color="auto"/>
        <w:right w:val="none" w:sz="0" w:space="0" w:color="auto"/>
      </w:divBdr>
    </w:div>
    <w:div w:id="1158498042">
      <w:bodyDiv w:val="1"/>
      <w:marLeft w:val="0"/>
      <w:marRight w:val="0"/>
      <w:marTop w:val="0"/>
      <w:marBottom w:val="0"/>
      <w:divBdr>
        <w:top w:val="none" w:sz="0" w:space="0" w:color="auto"/>
        <w:left w:val="none" w:sz="0" w:space="0" w:color="auto"/>
        <w:bottom w:val="none" w:sz="0" w:space="0" w:color="auto"/>
        <w:right w:val="none" w:sz="0" w:space="0" w:color="auto"/>
      </w:divBdr>
    </w:div>
    <w:div w:id="1161196500">
      <w:bodyDiv w:val="1"/>
      <w:marLeft w:val="0"/>
      <w:marRight w:val="0"/>
      <w:marTop w:val="0"/>
      <w:marBottom w:val="0"/>
      <w:divBdr>
        <w:top w:val="none" w:sz="0" w:space="0" w:color="auto"/>
        <w:left w:val="none" w:sz="0" w:space="0" w:color="auto"/>
        <w:bottom w:val="none" w:sz="0" w:space="0" w:color="auto"/>
        <w:right w:val="none" w:sz="0" w:space="0" w:color="auto"/>
      </w:divBdr>
    </w:div>
    <w:div w:id="1165819989">
      <w:bodyDiv w:val="1"/>
      <w:marLeft w:val="0"/>
      <w:marRight w:val="0"/>
      <w:marTop w:val="0"/>
      <w:marBottom w:val="0"/>
      <w:divBdr>
        <w:top w:val="none" w:sz="0" w:space="0" w:color="auto"/>
        <w:left w:val="none" w:sz="0" w:space="0" w:color="auto"/>
        <w:bottom w:val="none" w:sz="0" w:space="0" w:color="auto"/>
        <w:right w:val="none" w:sz="0" w:space="0" w:color="auto"/>
      </w:divBdr>
    </w:div>
    <w:div w:id="1167552573">
      <w:bodyDiv w:val="1"/>
      <w:marLeft w:val="0"/>
      <w:marRight w:val="0"/>
      <w:marTop w:val="0"/>
      <w:marBottom w:val="0"/>
      <w:divBdr>
        <w:top w:val="none" w:sz="0" w:space="0" w:color="auto"/>
        <w:left w:val="none" w:sz="0" w:space="0" w:color="auto"/>
        <w:bottom w:val="none" w:sz="0" w:space="0" w:color="auto"/>
        <w:right w:val="none" w:sz="0" w:space="0" w:color="auto"/>
      </w:divBdr>
      <w:divsChild>
        <w:div w:id="264963051">
          <w:marLeft w:val="240"/>
          <w:marRight w:val="0"/>
          <w:marTop w:val="240"/>
          <w:marBottom w:val="240"/>
          <w:divBdr>
            <w:top w:val="none" w:sz="0" w:space="0" w:color="auto"/>
            <w:left w:val="none" w:sz="0" w:space="0" w:color="auto"/>
            <w:bottom w:val="none" w:sz="0" w:space="0" w:color="auto"/>
            <w:right w:val="none" w:sz="0" w:space="0" w:color="auto"/>
          </w:divBdr>
        </w:div>
      </w:divsChild>
    </w:div>
    <w:div w:id="1169444888">
      <w:bodyDiv w:val="1"/>
      <w:marLeft w:val="0"/>
      <w:marRight w:val="0"/>
      <w:marTop w:val="0"/>
      <w:marBottom w:val="0"/>
      <w:divBdr>
        <w:top w:val="none" w:sz="0" w:space="0" w:color="auto"/>
        <w:left w:val="none" w:sz="0" w:space="0" w:color="auto"/>
        <w:bottom w:val="none" w:sz="0" w:space="0" w:color="auto"/>
        <w:right w:val="none" w:sz="0" w:space="0" w:color="auto"/>
      </w:divBdr>
    </w:div>
    <w:div w:id="1169559625">
      <w:bodyDiv w:val="1"/>
      <w:marLeft w:val="0"/>
      <w:marRight w:val="0"/>
      <w:marTop w:val="0"/>
      <w:marBottom w:val="0"/>
      <w:divBdr>
        <w:top w:val="none" w:sz="0" w:space="0" w:color="auto"/>
        <w:left w:val="none" w:sz="0" w:space="0" w:color="auto"/>
        <w:bottom w:val="none" w:sz="0" w:space="0" w:color="auto"/>
        <w:right w:val="none" w:sz="0" w:space="0" w:color="auto"/>
      </w:divBdr>
    </w:div>
    <w:div w:id="1171486596">
      <w:bodyDiv w:val="1"/>
      <w:marLeft w:val="0"/>
      <w:marRight w:val="0"/>
      <w:marTop w:val="0"/>
      <w:marBottom w:val="0"/>
      <w:divBdr>
        <w:top w:val="none" w:sz="0" w:space="0" w:color="auto"/>
        <w:left w:val="none" w:sz="0" w:space="0" w:color="auto"/>
        <w:bottom w:val="none" w:sz="0" w:space="0" w:color="auto"/>
        <w:right w:val="none" w:sz="0" w:space="0" w:color="auto"/>
      </w:divBdr>
    </w:div>
    <w:div w:id="1171876362">
      <w:bodyDiv w:val="1"/>
      <w:marLeft w:val="0"/>
      <w:marRight w:val="0"/>
      <w:marTop w:val="0"/>
      <w:marBottom w:val="0"/>
      <w:divBdr>
        <w:top w:val="none" w:sz="0" w:space="0" w:color="auto"/>
        <w:left w:val="none" w:sz="0" w:space="0" w:color="auto"/>
        <w:bottom w:val="none" w:sz="0" w:space="0" w:color="auto"/>
        <w:right w:val="none" w:sz="0" w:space="0" w:color="auto"/>
      </w:divBdr>
    </w:div>
    <w:div w:id="1173446390">
      <w:bodyDiv w:val="1"/>
      <w:marLeft w:val="0"/>
      <w:marRight w:val="0"/>
      <w:marTop w:val="0"/>
      <w:marBottom w:val="0"/>
      <w:divBdr>
        <w:top w:val="none" w:sz="0" w:space="0" w:color="auto"/>
        <w:left w:val="none" w:sz="0" w:space="0" w:color="auto"/>
        <w:bottom w:val="none" w:sz="0" w:space="0" w:color="auto"/>
        <w:right w:val="none" w:sz="0" w:space="0" w:color="auto"/>
      </w:divBdr>
    </w:div>
    <w:div w:id="1174339719">
      <w:bodyDiv w:val="1"/>
      <w:marLeft w:val="0"/>
      <w:marRight w:val="0"/>
      <w:marTop w:val="0"/>
      <w:marBottom w:val="0"/>
      <w:divBdr>
        <w:top w:val="none" w:sz="0" w:space="0" w:color="auto"/>
        <w:left w:val="none" w:sz="0" w:space="0" w:color="auto"/>
        <w:bottom w:val="none" w:sz="0" w:space="0" w:color="auto"/>
        <w:right w:val="none" w:sz="0" w:space="0" w:color="auto"/>
      </w:divBdr>
    </w:div>
    <w:div w:id="1175727468">
      <w:bodyDiv w:val="1"/>
      <w:marLeft w:val="0"/>
      <w:marRight w:val="0"/>
      <w:marTop w:val="0"/>
      <w:marBottom w:val="0"/>
      <w:divBdr>
        <w:top w:val="none" w:sz="0" w:space="0" w:color="auto"/>
        <w:left w:val="none" w:sz="0" w:space="0" w:color="auto"/>
        <w:bottom w:val="none" w:sz="0" w:space="0" w:color="auto"/>
        <w:right w:val="none" w:sz="0" w:space="0" w:color="auto"/>
      </w:divBdr>
    </w:div>
    <w:div w:id="1175732321">
      <w:bodyDiv w:val="1"/>
      <w:marLeft w:val="0"/>
      <w:marRight w:val="0"/>
      <w:marTop w:val="0"/>
      <w:marBottom w:val="0"/>
      <w:divBdr>
        <w:top w:val="none" w:sz="0" w:space="0" w:color="auto"/>
        <w:left w:val="none" w:sz="0" w:space="0" w:color="auto"/>
        <w:bottom w:val="none" w:sz="0" w:space="0" w:color="auto"/>
        <w:right w:val="none" w:sz="0" w:space="0" w:color="auto"/>
      </w:divBdr>
    </w:div>
    <w:div w:id="1175848456">
      <w:bodyDiv w:val="1"/>
      <w:marLeft w:val="0"/>
      <w:marRight w:val="0"/>
      <w:marTop w:val="0"/>
      <w:marBottom w:val="0"/>
      <w:divBdr>
        <w:top w:val="none" w:sz="0" w:space="0" w:color="auto"/>
        <w:left w:val="none" w:sz="0" w:space="0" w:color="auto"/>
        <w:bottom w:val="none" w:sz="0" w:space="0" w:color="auto"/>
        <w:right w:val="none" w:sz="0" w:space="0" w:color="auto"/>
      </w:divBdr>
    </w:div>
    <w:div w:id="1176070608">
      <w:bodyDiv w:val="1"/>
      <w:marLeft w:val="0"/>
      <w:marRight w:val="0"/>
      <w:marTop w:val="0"/>
      <w:marBottom w:val="0"/>
      <w:divBdr>
        <w:top w:val="none" w:sz="0" w:space="0" w:color="auto"/>
        <w:left w:val="none" w:sz="0" w:space="0" w:color="auto"/>
        <w:bottom w:val="none" w:sz="0" w:space="0" w:color="auto"/>
        <w:right w:val="none" w:sz="0" w:space="0" w:color="auto"/>
      </w:divBdr>
    </w:div>
    <w:div w:id="1176112060">
      <w:bodyDiv w:val="1"/>
      <w:marLeft w:val="0"/>
      <w:marRight w:val="0"/>
      <w:marTop w:val="0"/>
      <w:marBottom w:val="0"/>
      <w:divBdr>
        <w:top w:val="none" w:sz="0" w:space="0" w:color="auto"/>
        <w:left w:val="none" w:sz="0" w:space="0" w:color="auto"/>
        <w:bottom w:val="none" w:sz="0" w:space="0" w:color="auto"/>
        <w:right w:val="none" w:sz="0" w:space="0" w:color="auto"/>
      </w:divBdr>
    </w:div>
    <w:div w:id="1178080728">
      <w:bodyDiv w:val="1"/>
      <w:marLeft w:val="0"/>
      <w:marRight w:val="0"/>
      <w:marTop w:val="0"/>
      <w:marBottom w:val="0"/>
      <w:divBdr>
        <w:top w:val="none" w:sz="0" w:space="0" w:color="auto"/>
        <w:left w:val="none" w:sz="0" w:space="0" w:color="auto"/>
        <w:bottom w:val="none" w:sz="0" w:space="0" w:color="auto"/>
        <w:right w:val="none" w:sz="0" w:space="0" w:color="auto"/>
      </w:divBdr>
    </w:div>
    <w:div w:id="1183058334">
      <w:bodyDiv w:val="1"/>
      <w:marLeft w:val="0"/>
      <w:marRight w:val="0"/>
      <w:marTop w:val="0"/>
      <w:marBottom w:val="0"/>
      <w:divBdr>
        <w:top w:val="none" w:sz="0" w:space="0" w:color="auto"/>
        <w:left w:val="none" w:sz="0" w:space="0" w:color="auto"/>
        <w:bottom w:val="none" w:sz="0" w:space="0" w:color="auto"/>
        <w:right w:val="none" w:sz="0" w:space="0" w:color="auto"/>
      </w:divBdr>
    </w:div>
    <w:div w:id="1183669827">
      <w:bodyDiv w:val="1"/>
      <w:marLeft w:val="0"/>
      <w:marRight w:val="0"/>
      <w:marTop w:val="0"/>
      <w:marBottom w:val="0"/>
      <w:divBdr>
        <w:top w:val="none" w:sz="0" w:space="0" w:color="auto"/>
        <w:left w:val="none" w:sz="0" w:space="0" w:color="auto"/>
        <w:bottom w:val="none" w:sz="0" w:space="0" w:color="auto"/>
        <w:right w:val="none" w:sz="0" w:space="0" w:color="auto"/>
      </w:divBdr>
    </w:div>
    <w:div w:id="1183783921">
      <w:bodyDiv w:val="1"/>
      <w:marLeft w:val="0"/>
      <w:marRight w:val="0"/>
      <w:marTop w:val="0"/>
      <w:marBottom w:val="0"/>
      <w:divBdr>
        <w:top w:val="none" w:sz="0" w:space="0" w:color="auto"/>
        <w:left w:val="none" w:sz="0" w:space="0" w:color="auto"/>
        <w:bottom w:val="none" w:sz="0" w:space="0" w:color="auto"/>
        <w:right w:val="none" w:sz="0" w:space="0" w:color="auto"/>
      </w:divBdr>
    </w:div>
    <w:div w:id="1183931887">
      <w:bodyDiv w:val="1"/>
      <w:marLeft w:val="0"/>
      <w:marRight w:val="0"/>
      <w:marTop w:val="0"/>
      <w:marBottom w:val="0"/>
      <w:divBdr>
        <w:top w:val="none" w:sz="0" w:space="0" w:color="auto"/>
        <w:left w:val="none" w:sz="0" w:space="0" w:color="auto"/>
        <w:bottom w:val="none" w:sz="0" w:space="0" w:color="auto"/>
        <w:right w:val="none" w:sz="0" w:space="0" w:color="auto"/>
      </w:divBdr>
    </w:div>
    <w:div w:id="1187250269">
      <w:bodyDiv w:val="1"/>
      <w:marLeft w:val="0"/>
      <w:marRight w:val="0"/>
      <w:marTop w:val="0"/>
      <w:marBottom w:val="0"/>
      <w:divBdr>
        <w:top w:val="none" w:sz="0" w:space="0" w:color="auto"/>
        <w:left w:val="none" w:sz="0" w:space="0" w:color="auto"/>
        <w:bottom w:val="none" w:sz="0" w:space="0" w:color="auto"/>
        <w:right w:val="none" w:sz="0" w:space="0" w:color="auto"/>
      </w:divBdr>
    </w:div>
    <w:div w:id="1188905354">
      <w:bodyDiv w:val="1"/>
      <w:marLeft w:val="0"/>
      <w:marRight w:val="0"/>
      <w:marTop w:val="0"/>
      <w:marBottom w:val="0"/>
      <w:divBdr>
        <w:top w:val="none" w:sz="0" w:space="0" w:color="auto"/>
        <w:left w:val="none" w:sz="0" w:space="0" w:color="auto"/>
        <w:bottom w:val="none" w:sz="0" w:space="0" w:color="auto"/>
        <w:right w:val="none" w:sz="0" w:space="0" w:color="auto"/>
      </w:divBdr>
    </w:div>
    <w:div w:id="1190677249">
      <w:bodyDiv w:val="1"/>
      <w:marLeft w:val="0"/>
      <w:marRight w:val="0"/>
      <w:marTop w:val="0"/>
      <w:marBottom w:val="0"/>
      <w:divBdr>
        <w:top w:val="none" w:sz="0" w:space="0" w:color="auto"/>
        <w:left w:val="none" w:sz="0" w:space="0" w:color="auto"/>
        <w:bottom w:val="none" w:sz="0" w:space="0" w:color="auto"/>
        <w:right w:val="none" w:sz="0" w:space="0" w:color="auto"/>
      </w:divBdr>
    </w:div>
    <w:div w:id="1192955558">
      <w:bodyDiv w:val="1"/>
      <w:marLeft w:val="0"/>
      <w:marRight w:val="0"/>
      <w:marTop w:val="0"/>
      <w:marBottom w:val="0"/>
      <w:divBdr>
        <w:top w:val="none" w:sz="0" w:space="0" w:color="auto"/>
        <w:left w:val="none" w:sz="0" w:space="0" w:color="auto"/>
        <w:bottom w:val="none" w:sz="0" w:space="0" w:color="auto"/>
        <w:right w:val="none" w:sz="0" w:space="0" w:color="auto"/>
      </w:divBdr>
    </w:div>
    <w:div w:id="1193496334">
      <w:bodyDiv w:val="1"/>
      <w:marLeft w:val="0"/>
      <w:marRight w:val="0"/>
      <w:marTop w:val="0"/>
      <w:marBottom w:val="0"/>
      <w:divBdr>
        <w:top w:val="none" w:sz="0" w:space="0" w:color="auto"/>
        <w:left w:val="none" w:sz="0" w:space="0" w:color="auto"/>
        <w:bottom w:val="none" w:sz="0" w:space="0" w:color="auto"/>
        <w:right w:val="none" w:sz="0" w:space="0" w:color="auto"/>
      </w:divBdr>
    </w:div>
    <w:div w:id="1195266663">
      <w:bodyDiv w:val="1"/>
      <w:marLeft w:val="0"/>
      <w:marRight w:val="0"/>
      <w:marTop w:val="0"/>
      <w:marBottom w:val="0"/>
      <w:divBdr>
        <w:top w:val="none" w:sz="0" w:space="0" w:color="auto"/>
        <w:left w:val="none" w:sz="0" w:space="0" w:color="auto"/>
        <w:bottom w:val="none" w:sz="0" w:space="0" w:color="auto"/>
        <w:right w:val="none" w:sz="0" w:space="0" w:color="auto"/>
      </w:divBdr>
    </w:div>
    <w:div w:id="1195339519">
      <w:bodyDiv w:val="1"/>
      <w:marLeft w:val="0"/>
      <w:marRight w:val="0"/>
      <w:marTop w:val="0"/>
      <w:marBottom w:val="0"/>
      <w:divBdr>
        <w:top w:val="none" w:sz="0" w:space="0" w:color="auto"/>
        <w:left w:val="none" w:sz="0" w:space="0" w:color="auto"/>
        <w:bottom w:val="none" w:sz="0" w:space="0" w:color="auto"/>
        <w:right w:val="none" w:sz="0" w:space="0" w:color="auto"/>
      </w:divBdr>
    </w:div>
    <w:div w:id="1195654997">
      <w:bodyDiv w:val="1"/>
      <w:marLeft w:val="0"/>
      <w:marRight w:val="0"/>
      <w:marTop w:val="0"/>
      <w:marBottom w:val="0"/>
      <w:divBdr>
        <w:top w:val="none" w:sz="0" w:space="0" w:color="auto"/>
        <w:left w:val="none" w:sz="0" w:space="0" w:color="auto"/>
        <w:bottom w:val="none" w:sz="0" w:space="0" w:color="auto"/>
        <w:right w:val="none" w:sz="0" w:space="0" w:color="auto"/>
      </w:divBdr>
    </w:div>
    <w:div w:id="1197352649">
      <w:bodyDiv w:val="1"/>
      <w:marLeft w:val="0"/>
      <w:marRight w:val="0"/>
      <w:marTop w:val="0"/>
      <w:marBottom w:val="0"/>
      <w:divBdr>
        <w:top w:val="none" w:sz="0" w:space="0" w:color="auto"/>
        <w:left w:val="none" w:sz="0" w:space="0" w:color="auto"/>
        <w:bottom w:val="none" w:sz="0" w:space="0" w:color="auto"/>
        <w:right w:val="none" w:sz="0" w:space="0" w:color="auto"/>
      </w:divBdr>
    </w:div>
    <w:div w:id="1198004062">
      <w:bodyDiv w:val="1"/>
      <w:marLeft w:val="0"/>
      <w:marRight w:val="0"/>
      <w:marTop w:val="0"/>
      <w:marBottom w:val="0"/>
      <w:divBdr>
        <w:top w:val="none" w:sz="0" w:space="0" w:color="auto"/>
        <w:left w:val="none" w:sz="0" w:space="0" w:color="auto"/>
        <w:bottom w:val="none" w:sz="0" w:space="0" w:color="auto"/>
        <w:right w:val="none" w:sz="0" w:space="0" w:color="auto"/>
      </w:divBdr>
    </w:div>
    <w:div w:id="1201672825">
      <w:bodyDiv w:val="1"/>
      <w:marLeft w:val="0"/>
      <w:marRight w:val="0"/>
      <w:marTop w:val="0"/>
      <w:marBottom w:val="0"/>
      <w:divBdr>
        <w:top w:val="none" w:sz="0" w:space="0" w:color="auto"/>
        <w:left w:val="none" w:sz="0" w:space="0" w:color="auto"/>
        <w:bottom w:val="none" w:sz="0" w:space="0" w:color="auto"/>
        <w:right w:val="none" w:sz="0" w:space="0" w:color="auto"/>
      </w:divBdr>
    </w:div>
    <w:div w:id="1202596950">
      <w:bodyDiv w:val="1"/>
      <w:marLeft w:val="0"/>
      <w:marRight w:val="0"/>
      <w:marTop w:val="0"/>
      <w:marBottom w:val="0"/>
      <w:divBdr>
        <w:top w:val="none" w:sz="0" w:space="0" w:color="auto"/>
        <w:left w:val="none" w:sz="0" w:space="0" w:color="auto"/>
        <w:bottom w:val="none" w:sz="0" w:space="0" w:color="auto"/>
        <w:right w:val="none" w:sz="0" w:space="0" w:color="auto"/>
      </w:divBdr>
    </w:div>
    <w:div w:id="1203328459">
      <w:bodyDiv w:val="1"/>
      <w:marLeft w:val="0"/>
      <w:marRight w:val="0"/>
      <w:marTop w:val="0"/>
      <w:marBottom w:val="0"/>
      <w:divBdr>
        <w:top w:val="none" w:sz="0" w:space="0" w:color="auto"/>
        <w:left w:val="none" w:sz="0" w:space="0" w:color="auto"/>
        <w:bottom w:val="none" w:sz="0" w:space="0" w:color="auto"/>
        <w:right w:val="none" w:sz="0" w:space="0" w:color="auto"/>
      </w:divBdr>
    </w:div>
    <w:div w:id="1203707713">
      <w:bodyDiv w:val="1"/>
      <w:marLeft w:val="0"/>
      <w:marRight w:val="0"/>
      <w:marTop w:val="0"/>
      <w:marBottom w:val="0"/>
      <w:divBdr>
        <w:top w:val="none" w:sz="0" w:space="0" w:color="auto"/>
        <w:left w:val="none" w:sz="0" w:space="0" w:color="auto"/>
        <w:bottom w:val="none" w:sz="0" w:space="0" w:color="auto"/>
        <w:right w:val="none" w:sz="0" w:space="0" w:color="auto"/>
      </w:divBdr>
    </w:div>
    <w:div w:id="1206529851">
      <w:bodyDiv w:val="1"/>
      <w:marLeft w:val="0"/>
      <w:marRight w:val="0"/>
      <w:marTop w:val="0"/>
      <w:marBottom w:val="0"/>
      <w:divBdr>
        <w:top w:val="none" w:sz="0" w:space="0" w:color="auto"/>
        <w:left w:val="none" w:sz="0" w:space="0" w:color="auto"/>
        <w:bottom w:val="none" w:sz="0" w:space="0" w:color="auto"/>
        <w:right w:val="none" w:sz="0" w:space="0" w:color="auto"/>
      </w:divBdr>
    </w:div>
    <w:div w:id="1208639534">
      <w:bodyDiv w:val="1"/>
      <w:marLeft w:val="0"/>
      <w:marRight w:val="0"/>
      <w:marTop w:val="0"/>
      <w:marBottom w:val="0"/>
      <w:divBdr>
        <w:top w:val="none" w:sz="0" w:space="0" w:color="auto"/>
        <w:left w:val="none" w:sz="0" w:space="0" w:color="auto"/>
        <w:bottom w:val="none" w:sz="0" w:space="0" w:color="auto"/>
        <w:right w:val="none" w:sz="0" w:space="0" w:color="auto"/>
      </w:divBdr>
    </w:div>
    <w:div w:id="1210650706">
      <w:bodyDiv w:val="1"/>
      <w:marLeft w:val="0"/>
      <w:marRight w:val="0"/>
      <w:marTop w:val="0"/>
      <w:marBottom w:val="0"/>
      <w:divBdr>
        <w:top w:val="none" w:sz="0" w:space="0" w:color="auto"/>
        <w:left w:val="none" w:sz="0" w:space="0" w:color="auto"/>
        <w:bottom w:val="none" w:sz="0" w:space="0" w:color="auto"/>
        <w:right w:val="none" w:sz="0" w:space="0" w:color="auto"/>
      </w:divBdr>
    </w:div>
    <w:div w:id="1211960556">
      <w:bodyDiv w:val="1"/>
      <w:marLeft w:val="0"/>
      <w:marRight w:val="0"/>
      <w:marTop w:val="0"/>
      <w:marBottom w:val="0"/>
      <w:divBdr>
        <w:top w:val="none" w:sz="0" w:space="0" w:color="auto"/>
        <w:left w:val="none" w:sz="0" w:space="0" w:color="auto"/>
        <w:bottom w:val="none" w:sz="0" w:space="0" w:color="auto"/>
        <w:right w:val="none" w:sz="0" w:space="0" w:color="auto"/>
      </w:divBdr>
    </w:div>
    <w:div w:id="1212812346">
      <w:bodyDiv w:val="1"/>
      <w:marLeft w:val="0"/>
      <w:marRight w:val="0"/>
      <w:marTop w:val="0"/>
      <w:marBottom w:val="0"/>
      <w:divBdr>
        <w:top w:val="none" w:sz="0" w:space="0" w:color="auto"/>
        <w:left w:val="none" w:sz="0" w:space="0" w:color="auto"/>
        <w:bottom w:val="none" w:sz="0" w:space="0" w:color="auto"/>
        <w:right w:val="none" w:sz="0" w:space="0" w:color="auto"/>
      </w:divBdr>
    </w:div>
    <w:div w:id="1214199017">
      <w:bodyDiv w:val="1"/>
      <w:marLeft w:val="0"/>
      <w:marRight w:val="0"/>
      <w:marTop w:val="0"/>
      <w:marBottom w:val="0"/>
      <w:divBdr>
        <w:top w:val="none" w:sz="0" w:space="0" w:color="auto"/>
        <w:left w:val="none" w:sz="0" w:space="0" w:color="auto"/>
        <w:bottom w:val="none" w:sz="0" w:space="0" w:color="auto"/>
        <w:right w:val="none" w:sz="0" w:space="0" w:color="auto"/>
      </w:divBdr>
    </w:div>
    <w:div w:id="1214584199">
      <w:bodyDiv w:val="1"/>
      <w:marLeft w:val="0"/>
      <w:marRight w:val="0"/>
      <w:marTop w:val="0"/>
      <w:marBottom w:val="0"/>
      <w:divBdr>
        <w:top w:val="none" w:sz="0" w:space="0" w:color="auto"/>
        <w:left w:val="none" w:sz="0" w:space="0" w:color="auto"/>
        <w:bottom w:val="none" w:sz="0" w:space="0" w:color="auto"/>
        <w:right w:val="none" w:sz="0" w:space="0" w:color="auto"/>
      </w:divBdr>
    </w:div>
    <w:div w:id="1215503226">
      <w:bodyDiv w:val="1"/>
      <w:marLeft w:val="0"/>
      <w:marRight w:val="0"/>
      <w:marTop w:val="0"/>
      <w:marBottom w:val="0"/>
      <w:divBdr>
        <w:top w:val="none" w:sz="0" w:space="0" w:color="auto"/>
        <w:left w:val="none" w:sz="0" w:space="0" w:color="auto"/>
        <w:bottom w:val="none" w:sz="0" w:space="0" w:color="auto"/>
        <w:right w:val="none" w:sz="0" w:space="0" w:color="auto"/>
      </w:divBdr>
    </w:div>
    <w:div w:id="1217010277">
      <w:bodyDiv w:val="1"/>
      <w:marLeft w:val="0"/>
      <w:marRight w:val="0"/>
      <w:marTop w:val="0"/>
      <w:marBottom w:val="0"/>
      <w:divBdr>
        <w:top w:val="none" w:sz="0" w:space="0" w:color="auto"/>
        <w:left w:val="none" w:sz="0" w:space="0" w:color="auto"/>
        <w:bottom w:val="none" w:sz="0" w:space="0" w:color="auto"/>
        <w:right w:val="none" w:sz="0" w:space="0" w:color="auto"/>
      </w:divBdr>
    </w:div>
    <w:div w:id="1217545354">
      <w:bodyDiv w:val="1"/>
      <w:marLeft w:val="0"/>
      <w:marRight w:val="0"/>
      <w:marTop w:val="0"/>
      <w:marBottom w:val="0"/>
      <w:divBdr>
        <w:top w:val="none" w:sz="0" w:space="0" w:color="auto"/>
        <w:left w:val="none" w:sz="0" w:space="0" w:color="auto"/>
        <w:bottom w:val="none" w:sz="0" w:space="0" w:color="auto"/>
        <w:right w:val="none" w:sz="0" w:space="0" w:color="auto"/>
      </w:divBdr>
    </w:div>
    <w:div w:id="1218083591">
      <w:bodyDiv w:val="1"/>
      <w:marLeft w:val="0"/>
      <w:marRight w:val="0"/>
      <w:marTop w:val="0"/>
      <w:marBottom w:val="0"/>
      <w:divBdr>
        <w:top w:val="none" w:sz="0" w:space="0" w:color="auto"/>
        <w:left w:val="none" w:sz="0" w:space="0" w:color="auto"/>
        <w:bottom w:val="none" w:sz="0" w:space="0" w:color="auto"/>
        <w:right w:val="none" w:sz="0" w:space="0" w:color="auto"/>
      </w:divBdr>
    </w:div>
    <w:div w:id="1218466755">
      <w:bodyDiv w:val="1"/>
      <w:marLeft w:val="0"/>
      <w:marRight w:val="0"/>
      <w:marTop w:val="0"/>
      <w:marBottom w:val="0"/>
      <w:divBdr>
        <w:top w:val="none" w:sz="0" w:space="0" w:color="auto"/>
        <w:left w:val="none" w:sz="0" w:space="0" w:color="auto"/>
        <w:bottom w:val="none" w:sz="0" w:space="0" w:color="auto"/>
        <w:right w:val="none" w:sz="0" w:space="0" w:color="auto"/>
      </w:divBdr>
    </w:div>
    <w:div w:id="1220744436">
      <w:bodyDiv w:val="1"/>
      <w:marLeft w:val="0"/>
      <w:marRight w:val="0"/>
      <w:marTop w:val="0"/>
      <w:marBottom w:val="0"/>
      <w:divBdr>
        <w:top w:val="none" w:sz="0" w:space="0" w:color="auto"/>
        <w:left w:val="none" w:sz="0" w:space="0" w:color="auto"/>
        <w:bottom w:val="none" w:sz="0" w:space="0" w:color="auto"/>
        <w:right w:val="none" w:sz="0" w:space="0" w:color="auto"/>
      </w:divBdr>
    </w:div>
    <w:div w:id="1221012324">
      <w:bodyDiv w:val="1"/>
      <w:marLeft w:val="0"/>
      <w:marRight w:val="0"/>
      <w:marTop w:val="0"/>
      <w:marBottom w:val="0"/>
      <w:divBdr>
        <w:top w:val="none" w:sz="0" w:space="0" w:color="auto"/>
        <w:left w:val="none" w:sz="0" w:space="0" w:color="auto"/>
        <w:bottom w:val="none" w:sz="0" w:space="0" w:color="auto"/>
        <w:right w:val="none" w:sz="0" w:space="0" w:color="auto"/>
      </w:divBdr>
    </w:div>
    <w:div w:id="1223642828">
      <w:bodyDiv w:val="1"/>
      <w:marLeft w:val="0"/>
      <w:marRight w:val="0"/>
      <w:marTop w:val="0"/>
      <w:marBottom w:val="0"/>
      <w:divBdr>
        <w:top w:val="none" w:sz="0" w:space="0" w:color="auto"/>
        <w:left w:val="none" w:sz="0" w:space="0" w:color="auto"/>
        <w:bottom w:val="none" w:sz="0" w:space="0" w:color="auto"/>
        <w:right w:val="none" w:sz="0" w:space="0" w:color="auto"/>
      </w:divBdr>
    </w:div>
    <w:div w:id="1227453182">
      <w:bodyDiv w:val="1"/>
      <w:marLeft w:val="0"/>
      <w:marRight w:val="0"/>
      <w:marTop w:val="0"/>
      <w:marBottom w:val="0"/>
      <w:divBdr>
        <w:top w:val="none" w:sz="0" w:space="0" w:color="auto"/>
        <w:left w:val="none" w:sz="0" w:space="0" w:color="auto"/>
        <w:bottom w:val="none" w:sz="0" w:space="0" w:color="auto"/>
        <w:right w:val="none" w:sz="0" w:space="0" w:color="auto"/>
      </w:divBdr>
    </w:div>
    <w:div w:id="1227497243">
      <w:bodyDiv w:val="1"/>
      <w:marLeft w:val="0"/>
      <w:marRight w:val="0"/>
      <w:marTop w:val="0"/>
      <w:marBottom w:val="0"/>
      <w:divBdr>
        <w:top w:val="none" w:sz="0" w:space="0" w:color="auto"/>
        <w:left w:val="none" w:sz="0" w:space="0" w:color="auto"/>
        <w:bottom w:val="none" w:sz="0" w:space="0" w:color="auto"/>
        <w:right w:val="none" w:sz="0" w:space="0" w:color="auto"/>
      </w:divBdr>
    </w:div>
    <w:div w:id="1228757628">
      <w:bodyDiv w:val="1"/>
      <w:marLeft w:val="0"/>
      <w:marRight w:val="0"/>
      <w:marTop w:val="0"/>
      <w:marBottom w:val="0"/>
      <w:divBdr>
        <w:top w:val="none" w:sz="0" w:space="0" w:color="auto"/>
        <w:left w:val="none" w:sz="0" w:space="0" w:color="auto"/>
        <w:bottom w:val="none" w:sz="0" w:space="0" w:color="auto"/>
        <w:right w:val="none" w:sz="0" w:space="0" w:color="auto"/>
      </w:divBdr>
    </w:div>
    <w:div w:id="1230769191">
      <w:bodyDiv w:val="1"/>
      <w:marLeft w:val="0"/>
      <w:marRight w:val="0"/>
      <w:marTop w:val="0"/>
      <w:marBottom w:val="0"/>
      <w:divBdr>
        <w:top w:val="none" w:sz="0" w:space="0" w:color="auto"/>
        <w:left w:val="none" w:sz="0" w:space="0" w:color="auto"/>
        <w:bottom w:val="none" w:sz="0" w:space="0" w:color="auto"/>
        <w:right w:val="none" w:sz="0" w:space="0" w:color="auto"/>
      </w:divBdr>
    </w:div>
    <w:div w:id="1230771312">
      <w:bodyDiv w:val="1"/>
      <w:marLeft w:val="0"/>
      <w:marRight w:val="0"/>
      <w:marTop w:val="0"/>
      <w:marBottom w:val="0"/>
      <w:divBdr>
        <w:top w:val="none" w:sz="0" w:space="0" w:color="auto"/>
        <w:left w:val="none" w:sz="0" w:space="0" w:color="auto"/>
        <w:bottom w:val="none" w:sz="0" w:space="0" w:color="auto"/>
        <w:right w:val="none" w:sz="0" w:space="0" w:color="auto"/>
      </w:divBdr>
    </w:div>
    <w:div w:id="1232499506">
      <w:bodyDiv w:val="1"/>
      <w:marLeft w:val="0"/>
      <w:marRight w:val="0"/>
      <w:marTop w:val="0"/>
      <w:marBottom w:val="0"/>
      <w:divBdr>
        <w:top w:val="none" w:sz="0" w:space="0" w:color="auto"/>
        <w:left w:val="none" w:sz="0" w:space="0" w:color="auto"/>
        <w:bottom w:val="none" w:sz="0" w:space="0" w:color="auto"/>
        <w:right w:val="none" w:sz="0" w:space="0" w:color="auto"/>
      </w:divBdr>
    </w:div>
    <w:div w:id="1234390994">
      <w:bodyDiv w:val="1"/>
      <w:marLeft w:val="0"/>
      <w:marRight w:val="0"/>
      <w:marTop w:val="0"/>
      <w:marBottom w:val="0"/>
      <w:divBdr>
        <w:top w:val="none" w:sz="0" w:space="0" w:color="auto"/>
        <w:left w:val="none" w:sz="0" w:space="0" w:color="auto"/>
        <w:bottom w:val="none" w:sz="0" w:space="0" w:color="auto"/>
        <w:right w:val="none" w:sz="0" w:space="0" w:color="auto"/>
      </w:divBdr>
    </w:div>
    <w:div w:id="1236626747">
      <w:bodyDiv w:val="1"/>
      <w:marLeft w:val="0"/>
      <w:marRight w:val="0"/>
      <w:marTop w:val="0"/>
      <w:marBottom w:val="0"/>
      <w:divBdr>
        <w:top w:val="none" w:sz="0" w:space="0" w:color="auto"/>
        <w:left w:val="none" w:sz="0" w:space="0" w:color="auto"/>
        <w:bottom w:val="none" w:sz="0" w:space="0" w:color="auto"/>
        <w:right w:val="none" w:sz="0" w:space="0" w:color="auto"/>
      </w:divBdr>
    </w:div>
    <w:div w:id="1238592624">
      <w:bodyDiv w:val="1"/>
      <w:marLeft w:val="0"/>
      <w:marRight w:val="0"/>
      <w:marTop w:val="0"/>
      <w:marBottom w:val="0"/>
      <w:divBdr>
        <w:top w:val="none" w:sz="0" w:space="0" w:color="auto"/>
        <w:left w:val="none" w:sz="0" w:space="0" w:color="auto"/>
        <w:bottom w:val="none" w:sz="0" w:space="0" w:color="auto"/>
        <w:right w:val="none" w:sz="0" w:space="0" w:color="auto"/>
      </w:divBdr>
    </w:div>
    <w:div w:id="1239514376">
      <w:bodyDiv w:val="1"/>
      <w:marLeft w:val="0"/>
      <w:marRight w:val="0"/>
      <w:marTop w:val="0"/>
      <w:marBottom w:val="0"/>
      <w:divBdr>
        <w:top w:val="none" w:sz="0" w:space="0" w:color="auto"/>
        <w:left w:val="none" w:sz="0" w:space="0" w:color="auto"/>
        <w:bottom w:val="none" w:sz="0" w:space="0" w:color="auto"/>
        <w:right w:val="none" w:sz="0" w:space="0" w:color="auto"/>
      </w:divBdr>
      <w:divsChild>
        <w:div w:id="288171067">
          <w:marLeft w:val="0"/>
          <w:marRight w:val="0"/>
          <w:marTop w:val="0"/>
          <w:marBottom w:val="0"/>
          <w:divBdr>
            <w:top w:val="none" w:sz="0" w:space="0" w:color="auto"/>
            <w:left w:val="none" w:sz="0" w:space="0" w:color="auto"/>
            <w:bottom w:val="none" w:sz="0" w:space="0" w:color="auto"/>
            <w:right w:val="none" w:sz="0" w:space="0" w:color="auto"/>
          </w:divBdr>
          <w:divsChild>
            <w:div w:id="135223689">
              <w:marLeft w:val="0"/>
              <w:marRight w:val="0"/>
              <w:marTop w:val="0"/>
              <w:marBottom w:val="0"/>
              <w:divBdr>
                <w:top w:val="none" w:sz="0" w:space="0" w:color="auto"/>
                <w:left w:val="none" w:sz="0" w:space="0" w:color="auto"/>
                <w:bottom w:val="none" w:sz="0" w:space="0" w:color="auto"/>
                <w:right w:val="none" w:sz="0" w:space="0" w:color="auto"/>
              </w:divBdr>
              <w:divsChild>
                <w:div w:id="763258424">
                  <w:marLeft w:val="0"/>
                  <w:marRight w:val="0"/>
                  <w:marTop w:val="0"/>
                  <w:marBottom w:val="0"/>
                  <w:divBdr>
                    <w:top w:val="none" w:sz="0" w:space="0" w:color="auto"/>
                    <w:left w:val="none" w:sz="0" w:space="0" w:color="auto"/>
                    <w:bottom w:val="none" w:sz="0" w:space="0" w:color="auto"/>
                    <w:right w:val="none" w:sz="0" w:space="0" w:color="auto"/>
                  </w:divBdr>
                  <w:divsChild>
                    <w:div w:id="518936250">
                      <w:marLeft w:val="0"/>
                      <w:marRight w:val="0"/>
                      <w:marTop w:val="0"/>
                      <w:marBottom w:val="0"/>
                      <w:divBdr>
                        <w:top w:val="none" w:sz="0" w:space="0" w:color="auto"/>
                        <w:left w:val="none" w:sz="0" w:space="0" w:color="auto"/>
                        <w:bottom w:val="none" w:sz="0" w:space="0" w:color="auto"/>
                        <w:right w:val="none" w:sz="0" w:space="0" w:color="auto"/>
                      </w:divBdr>
                      <w:divsChild>
                        <w:div w:id="1117258629">
                          <w:marLeft w:val="0"/>
                          <w:marRight w:val="0"/>
                          <w:marTop w:val="75"/>
                          <w:marBottom w:val="75"/>
                          <w:divBdr>
                            <w:top w:val="none" w:sz="0" w:space="0" w:color="auto"/>
                            <w:left w:val="none" w:sz="0" w:space="0" w:color="auto"/>
                            <w:bottom w:val="none" w:sz="0" w:space="0" w:color="auto"/>
                            <w:right w:val="none" w:sz="0" w:space="0" w:color="auto"/>
                          </w:divBdr>
                          <w:divsChild>
                            <w:div w:id="1574314975">
                              <w:marLeft w:val="0"/>
                              <w:marRight w:val="0"/>
                              <w:marTop w:val="0"/>
                              <w:marBottom w:val="0"/>
                              <w:divBdr>
                                <w:top w:val="none" w:sz="0" w:space="0" w:color="auto"/>
                                <w:left w:val="none" w:sz="0" w:space="0" w:color="auto"/>
                                <w:bottom w:val="none" w:sz="0" w:space="0" w:color="auto"/>
                                <w:right w:val="none" w:sz="0" w:space="0" w:color="auto"/>
                              </w:divBdr>
                              <w:divsChild>
                                <w:div w:id="179158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706271">
          <w:marLeft w:val="0"/>
          <w:marRight w:val="0"/>
          <w:marTop w:val="0"/>
          <w:marBottom w:val="0"/>
          <w:divBdr>
            <w:top w:val="none" w:sz="0" w:space="0" w:color="auto"/>
            <w:left w:val="none" w:sz="0" w:space="0" w:color="auto"/>
            <w:bottom w:val="none" w:sz="0" w:space="0" w:color="auto"/>
            <w:right w:val="none" w:sz="0" w:space="0" w:color="auto"/>
          </w:divBdr>
          <w:divsChild>
            <w:div w:id="740982194">
              <w:marLeft w:val="0"/>
              <w:marRight w:val="0"/>
              <w:marTop w:val="0"/>
              <w:marBottom w:val="0"/>
              <w:divBdr>
                <w:top w:val="none" w:sz="0" w:space="0" w:color="auto"/>
                <w:left w:val="none" w:sz="0" w:space="0" w:color="auto"/>
                <w:bottom w:val="none" w:sz="0" w:space="0" w:color="auto"/>
                <w:right w:val="none" w:sz="0" w:space="0" w:color="auto"/>
              </w:divBdr>
              <w:divsChild>
                <w:div w:id="2015261655">
                  <w:marLeft w:val="0"/>
                  <w:marRight w:val="0"/>
                  <w:marTop w:val="0"/>
                  <w:marBottom w:val="0"/>
                  <w:divBdr>
                    <w:top w:val="none" w:sz="0" w:space="0" w:color="auto"/>
                    <w:left w:val="none" w:sz="0" w:space="0" w:color="auto"/>
                    <w:bottom w:val="none" w:sz="0" w:space="0" w:color="auto"/>
                    <w:right w:val="none" w:sz="0" w:space="0" w:color="auto"/>
                  </w:divBdr>
                  <w:divsChild>
                    <w:div w:id="1150707565">
                      <w:marLeft w:val="0"/>
                      <w:marRight w:val="0"/>
                      <w:marTop w:val="0"/>
                      <w:marBottom w:val="0"/>
                      <w:divBdr>
                        <w:top w:val="none" w:sz="0" w:space="0" w:color="auto"/>
                        <w:left w:val="none" w:sz="0" w:space="0" w:color="auto"/>
                        <w:bottom w:val="none" w:sz="0" w:space="0" w:color="auto"/>
                        <w:right w:val="none" w:sz="0" w:space="0" w:color="auto"/>
                      </w:divBdr>
                      <w:divsChild>
                        <w:div w:id="673457300">
                          <w:marLeft w:val="0"/>
                          <w:marRight w:val="0"/>
                          <w:marTop w:val="0"/>
                          <w:marBottom w:val="0"/>
                          <w:divBdr>
                            <w:top w:val="none" w:sz="0" w:space="0" w:color="auto"/>
                            <w:left w:val="none" w:sz="0" w:space="0" w:color="auto"/>
                            <w:bottom w:val="none" w:sz="0" w:space="0" w:color="auto"/>
                            <w:right w:val="none" w:sz="0" w:space="0" w:color="auto"/>
                          </w:divBdr>
                          <w:divsChild>
                            <w:div w:id="569997241">
                              <w:marLeft w:val="240"/>
                              <w:marRight w:val="240"/>
                              <w:marTop w:val="0"/>
                              <w:marBottom w:val="0"/>
                              <w:divBdr>
                                <w:top w:val="none" w:sz="0" w:space="0" w:color="auto"/>
                                <w:left w:val="none" w:sz="0" w:space="0" w:color="auto"/>
                                <w:bottom w:val="none" w:sz="0" w:space="0" w:color="auto"/>
                                <w:right w:val="none" w:sz="0" w:space="0" w:color="auto"/>
                              </w:divBdr>
                              <w:divsChild>
                                <w:div w:id="2122414730">
                                  <w:marLeft w:val="0"/>
                                  <w:marRight w:val="0"/>
                                  <w:marTop w:val="0"/>
                                  <w:marBottom w:val="0"/>
                                  <w:divBdr>
                                    <w:top w:val="none" w:sz="0" w:space="0" w:color="auto"/>
                                    <w:left w:val="none" w:sz="0" w:space="0" w:color="auto"/>
                                    <w:bottom w:val="none" w:sz="0" w:space="0" w:color="auto"/>
                                    <w:right w:val="none" w:sz="0" w:space="0" w:color="auto"/>
                                  </w:divBdr>
                                  <w:divsChild>
                                    <w:div w:id="83112725">
                                      <w:marLeft w:val="0"/>
                                      <w:marRight w:val="0"/>
                                      <w:marTop w:val="0"/>
                                      <w:marBottom w:val="0"/>
                                      <w:divBdr>
                                        <w:top w:val="none" w:sz="0" w:space="0" w:color="auto"/>
                                        <w:left w:val="none" w:sz="0" w:space="0" w:color="auto"/>
                                        <w:bottom w:val="none" w:sz="0" w:space="0" w:color="auto"/>
                                        <w:right w:val="none" w:sz="0" w:space="0" w:color="auto"/>
                                      </w:divBdr>
                                    </w:div>
                                    <w:div w:id="1066803159">
                                      <w:marLeft w:val="0"/>
                                      <w:marRight w:val="0"/>
                                      <w:marTop w:val="0"/>
                                      <w:marBottom w:val="0"/>
                                      <w:divBdr>
                                        <w:top w:val="none" w:sz="0" w:space="0" w:color="auto"/>
                                        <w:left w:val="none" w:sz="0" w:space="0" w:color="auto"/>
                                        <w:bottom w:val="none" w:sz="0" w:space="0" w:color="auto"/>
                                        <w:right w:val="none" w:sz="0" w:space="0" w:color="auto"/>
                                      </w:divBdr>
                                      <w:divsChild>
                                        <w:div w:id="1964730590">
                                          <w:marLeft w:val="0"/>
                                          <w:marRight w:val="0"/>
                                          <w:marTop w:val="0"/>
                                          <w:marBottom w:val="0"/>
                                          <w:divBdr>
                                            <w:top w:val="none" w:sz="0" w:space="0" w:color="auto"/>
                                            <w:left w:val="none" w:sz="0" w:space="0" w:color="auto"/>
                                            <w:bottom w:val="none" w:sz="0" w:space="0" w:color="auto"/>
                                            <w:right w:val="none" w:sz="0" w:space="0" w:color="auto"/>
                                          </w:divBdr>
                                        </w:div>
                                      </w:divsChild>
                                    </w:div>
                                    <w:div w:id="133484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9554096">
      <w:bodyDiv w:val="1"/>
      <w:marLeft w:val="0"/>
      <w:marRight w:val="0"/>
      <w:marTop w:val="0"/>
      <w:marBottom w:val="0"/>
      <w:divBdr>
        <w:top w:val="none" w:sz="0" w:space="0" w:color="auto"/>
        <w:left w:val="none" w:sz="0" w:space="0" w:color="auto"/>
        <w:bottom w:val="none" w:sz="0" w:space="0" w:color="auto"/>
        <w:right w:val="none" w:sz="0" w:space="0" w:color="auto"/>
      </w:divBdr>
    </w:div>
    <w:div w:id="1240603094">
      <w:bodyDiv w:val="1"/>
      <w:marLeft w:val="0"/>
      <w:marRight w:val="0"/>
      <w:marTop w:val="0"/>
      <w:marBottom w:val="0"/>
      <w:divBdr>
        <w:top w:val="none" w:sz="0" w:space="0" w:color="auto"/>
        <w:left w:val="none" w:sz="0" w:space="0" w:color="auto"/>
        <w:bottom w:val="none" w:sz="0" w:space="0" w:color="auto"/>
        <w:right w:val="none" w:sz="0" w:space="0" w:color="auto"/>
      </w:divBdr>
    </w:div>
    <w:div w:id="1241252379">
      <w:bodyDiv w:val="1"/>
      <w:marLeft w:val="0"/>
      <w:marRight w:val="0"/>
      <w:marTop w:val="0"/>
      <w:marBottom w:val="0"/>
      <w:divBdr>
        <w:top w:val="none" w:sz="0" w:space="0" w:color="auto"/>
        <w:left w:val="none" w:sz="0" w:space="0" w:color="auto"/>
        <w:bottom w:val="none" w:sz="0" w:space="0" w:color="auto"/>
        <w:right w:val="none" w:sz="0" w:space="0" w:color="auto"/>
      </w:divBdr>
    </w:div>
    <w:div w:id="1244412592">
      <w:bodyDiv w:val="1"/>
      <w:marLeft w:val="0"/>
      <w:marRight w:val="0"/>
      <w:marTop w:val="0"/>
      <w:marBottom w:val="0"/>
      <w:divBdr>
        <w:top w:val="none" w:sz="0" w:space="0" w:color="auto"/>
        <w:left w:val="none" w:sz="0" w:space="0" w:color="auto"/>
        <w:bottom w:val="none" w:sz="0" w:space="0" w:color="auto"/>
        <w:right w:val="none" w:sz="0" w:space="0" w:color="auto"/>
      </w:divBdr>
    </w:div>
    <w:div w:id="1246109666">
      <w:bodyDiv w:val="1"/>
      <w:marLeft w:val="0"/>
      <w:marRight w:val="0"/>
      <w:marTop w:val="0"/>
      <w:marBottom w:val="0"/>
      <w:divBdr>
        <w:top w:val="none" w:sz="0" w:space="0" w:color="auto"/>
        <w:left w:val="none" w:sz="0" w:space="0" w:color="auto"/>
        <w:bottom w:val="none" w:sz="0" w:space="0" w:color="auto"/>
        <w:right w:val="none" w:sz="0" w:space="0" w:color="auto"/>
      </w:divBdr>
    </w:div>
    <w:div w:id="1246916606">
      <w:bodyDiv w:val="1"/>
      <w:marLeft w:val="0"/>
      <w:marRight w:val="0"/>
      <w:marTop w:val="0"/>
      <w:marBottom w:val="0"/>
      <w:divBdr>
        <w:top w:val="none" w:sz="0" w:space="0" w:color="auto"/>
        <w:left w:val="none" w:sz="0" w:space="0" w:color="auto"/>
        <w:bottom w:val="none" w:sz="0" w:space="0" w:color="auto"/>
        <w:right w:val="none" w:sz="0" w:space="0" w:color="auto"/>
      </w:divBdr>
    </w:div>
    <w:div w:id="1248537762">
      <w:bodyDiv w:val="1"/>
      <w:marLeft w:val="0"/>
      <w:marRight w:val="0"/>
      <w:marTop w:val="0"/>
      <w:marBottom w:val="0"/>
      <w:divBdr>
        <w:top w:val="none" w:sz="0" w:space="0" w:color="auto"/>
        <w:left w:val="none" w:sz="0" w:space="0" w:color="auto"/>
        <w:bottom w:val="none" w:sz="0" w:space="0" w:color="auto"/>
        <w:right w:val="none" w:sz="0" w:space="0" w:color="auto"/>
      </w:divBdr>
    </w:div>
    <w:div w:id="1248998218">
      <w:bodyDiv w:val="1"/>
      <w:marLeft w:val="0"/>
      <w:marRight w:val="0"/>
      <w:marTop w:val="0"/>
      <w:marBottom w:val="0"/>
      <w:divBdr>
        <w:top w:val="none" w:sz="0" w:space="0" w:color="auto"/>
        <w:left w:val="none" w:sz="0" w:space="0" w:color="auto"/>
        <w:bottom w:val="none" w:sz="0" w:space="0" w:color="auto"/>
        <w:right w:val="none" w:sz="0" w:space="0" w:color="auto"/>
      </w:divBdr>
    </w:div>
    <w:div w:id="1249852793">
      <w:bodyDiv w:val="1"/>
      <w:marLeft w:val="0"/>
      <w:marRight w:val="0"/>
      <w:marTop w:val="0"/>
      <w:marBottom w:val="0"/>
      <w:divBdr>
        <w:top w:val="none" w:sz="0" w:space="0" w:color="auto"/>
        <w:left w:val="none" w:sz="0" w:space="0" w:color="auto"/>
        <w:bottom w:val="none" w:sz="0" w:space="0" w:color="auto"/>
        <w:right w:val="none" w:sz="0" w:space="0" w:color="auto"/>
      </w:divBdr>
    </w:div>
    <w:div w:id="1250239211">
      <w:bodyDiv w:val="1"/>
      <w:marLeft w:val="0"/>
      <w:marRight w:val="0"/>
      <w:marTop w:val="0"/>
      <w:marBottom w:val="0"/>
      <w:divBdr>
        <w:top w:val="none" w:sz="0" w:space="0" w:color="auto"/>
        <w:left w:val="none" w:sz="0" w:space="0" w:color="auto"/>
        <w:bottom w:val="none" w:sz="0" w:space="0" w:color="auto"/>
        <w:right w:val="none" w:sz="0" w:space="0" w:color="auto"/>
      </w:divBdr>
    </w:div>
    <w:div w:id="1250849006">
      <w:bodyDiv w:val="1"/>
      <w:marLeft w:val="0"/>
      <w:marRight w:val="0"/>
      <w:marTop w:val="0"/>
      <w:marBottom w:val="0"/>
      <w:divBdr>
        <w:top w:val="none" w:sz="0" w:space="0" w:color="auto"/>
        <w:left w:val="none" w:sz="0" w:space="0" w:color="auto"/>
        <w:bottom w:val="none" w:sz="0" w:space="0" w:color="auto"/>
        <w:right w:val="none" w:sz="0" w:space="0" w:color="auto"/>
      </w:divBdr>
    </w:div>
    <w:div w:id="1251350733">
      <w:bodyDiv w:val="1"/>
      <w:marLeft w:val="0"/>
      <w:marRight w:val="0"/>
      <w:marTop w:val="0"/>
      <w:marBottom w:val="0"/>
      <w:divBdr>
        <w:top w:val="none" w:sz="0" w:space="0" w:color="auto"/>
        <w:left w:val="none" w:sz="0" w:space="0" w:color="auto"/>
        <w:bottom w:val="none" w:sz="0" w:space="0" w:color="auto"/>
        <w:right w:val="none" w:sz="0" w:space="0" w:color="auto"/>
      </w:divBdr>
    </w:div>
    <w:div w:id="1251618734">
      <w:bodyDiv w:val="1"/>
      <w:marLeft w:val="0"/>
      <w:marRight w:val="0"/>
      <w:marTop w:val="0"/>
      <w:marBottom w:val="0"/>
      <w:divBdr>
        <w:top w:val="none" w:sz="0" w:space="0" w:color="auto"/>
        <w:left w:val="none" w:sz="0" w:space="0" w:color="auto"/>
        <w:bottom w:val="none" w:sz="0" w:space="0" w:color="auto"/>
        <w:right w:val="none" w:sz="0" w:space="0" w:color="auto"/>
      </w:divBdr>
    </w:div>
    <w:div w:id="1254776908">
      <w:bodyDiv w:val="1"/>
      <w:marLeft w:val="0"/>
      <w:marRight w:val="0"/>
      <w:marTop w:val="0"/>
      <w:marBottom w:val="0"/>
      <w:divBdr>
        <w:top w:val="none" w:sz="0" w:space="0" w:color="auto"/>
        <w:left w:val="none" w:sz="0" w:space="0" w:color="auto"/>
        <w:bottom w:val="none" w:sz="0" w:space="0" w:color="auto"/>
        <w:right w:val="none" w:sz="0" w:space="0" w:color="auto"/>
      </w:divBdr>
    </w:div>
    <w:div w:id="1254976335">
      <w:bodyDiv w:val="1"/>
      <w:marLeft w:val="0"/>
      <w:marRight w:val="0"/>
      <w:marTop w:val="0"/>
      <w:marBottom w:val="0"/>
      <w:divBdr>
        <w:top w:val="none" w:sz="0" w:space="0" w:color="auto"/>
        <w:left w:val="none" w:sz="0" w:space="0" w:color="auto"/>
        <w:bottom w:val="none" w:sz="0" w:space="0" w:color="auto"/>
        <w:right w:val="none" w:sz="0" w:space="0" w:color="auto"/>
      </w:divBdr>
    </w:div>
    <w:div w:id="1256480438">
      <w:bodyDiv w:val="1"/>
      <w:marLeft w:val="0"/>
      <w:marRight w:val="0"/>
      <w:marTop w:val="0"/>
      <w:marBottom w:val="0"/>
      <w:divBdr>
        <w:top w:val="none" w:sz="0" w:space="0" w:color="auto"/>
        <w:left w:val="none" w:sz="0" w:space="0" w:color="auto"/>
        <w:bottom w:val="none" w:sz="0" w:space="0" w:color="auto"/>
        <w:right w:val="none" w:sz="0" w:space="0" w:color="auto"/>
      </w:divBdr>
    </w:div>
    <w:div w:id="1256480960">
      <w:bodyDiv w:val="1"/>
      <w:marLeft w:val="0"/>
      <w:marRight w:val="0"/>
      <w:marTop w:val="0"/>
      <w:marBottom w:val="0"/>
      <w:divBdr>
        <w:top w:val="none" w:sz="0" w:space="0" w:color="auto"/>
        <w:left w:val="none" w:sz="0" w:space="0" w:color="auto"/>
        <w:bottom w:val="none" w:sz="0" w:space="0" w:color="auto"/>
        <w:right w:val="none" w:sz="0" w:space="0" w:color="auto"/>
      </w:divBdr>
    </w:div>
    <w:div w:id="1256523207">
      <w:bodyDiv w:val="1"/>
      <w:marLeft w:val="0"/>
      <w:marRight w:val="0"/>
      <w:marTop w:val="0"/>
      <w:marBottom w:val="0"/>
      <w:divBdr>
        <w:top w:val="none" w:sz="0" w:space="0" w:color="auto"/>
        <w:left w:val="none" w:sz="0" w:space="0" w:color="auto"/>
        <w:bottom w:val="none" w:sz="0" w:space="0" w:color="auto"/>
        <w:right w:val="none" w:sz="0" w:space="0" w:color="auto"/>
      </w:divBdr>
    </w:div>
    <w:div w:id="1257791996">
      <w:bodyDiv w:val="1"/>
      <w:marLeft w:val="0"/>
      <w:marRight w:val="0"/>
      <w:marTop w:val="0"/>
      <w:marBottom w:val="0"/>
      <w:divBdr>
        <w:top w:val="none" w:sz="0" w:space="0" w:color="auto"/>
        <w:left w:val="none" w:sz="0" w:space="0" w:color="auto"/>
        <w:bottom w:val="none" w:sz="0" w:space="0" w:color="auto"/>
        <w:right w:val="none" w:sz="0" w:space="0" w:color="auto"/>
      </w:divBdr>
    </w:div>
    <w:div w:id="1259413604">
      <w:bodyDiv w:val="1"/>
      <w:marLeft w:val="0"/>
      <w:marRight w:val="0"/>
      <w:marTop w:val="0"/>
      <w:marBottom w:val="0"/>
      <w:divBdr>
        <w:top w:val="none" w:sz="0" w:space="0" w:color="auto"/>
        <w:left w:val="none" w:sz="0" w:space="0" w:color="auto"/>
        <w:bottom w:val="none" w:sz="0" w:space="0" w:color="auto"/>
        <w:right w:val="none" w:sz="0" w:space="0" w:color="auto"/>
      </w:divBdr>
    </w:div>
    <w:div w:id="1260598441">
      <w:bodyDiv w:val="1"/>
      <w:marLeft w:val="0"/>
      <w:marRight w:val="0"/>
      <w:marTop w:val="0"/>
      <w:marBottom w:val="0"/>
      <w:divBdr>
        <w:top w:val="none" w:sz="0" w:space="0" w:color="auto"/>
        <w:left w:val="none" w:sz="0" w:space="0" w:color="auto"/>
        <w:bottom w:val="none" w:sz="0" w:space="0" w:color="auto"/>
        <w:right w:val="none" w:sz="0" w:space="0" w:color="auto"/>
      </w:divBdr>
    </w:div>
    <w:div w:id="1261060750">
      <w:bodyDiv w:val="1"/>
      <w:marLeft w:val="0"/>
      <w:marRight w:val="0"/>
      <w:marTop w:val="0"/>
      <w:marBottom w:val="0"/>
      <w:divBdr>
        <w:top w:val="none" w:sz="0" w:space="0" w:color="auto"/>
        <w:left w:val="none" w:sz="0" w:space="0" w:color="auto"/>
        <w:bottom w:val="none" w:sz="0" w:space="0" w:color="auto"/>
        <w:right w:val="none" w:sz="0" w:space="0" w:color="auto"/>
      </w:divBdr>
    </w:div>
    <w:div w:id="1261061336">
      <w:bodyDiv w:val="1"/>
      <w:marLeft w:val="0"/>
      <w:marRight w:val="0"/>
      <w:marTop w:val="0"/>
      <w:marBottom w:val="0"/>
      <w:divBdr>
        <w:top w:val="none" w:sz="0" w:space="0" w:color="auto"/>
        <w:left w:val="none" w:sz="0" w:space="0" w:color="auto"/>
        <w:bottom w:val="none" w:sz="0" w:space="0" w:color="auto"/>
        <w:right w:val="none" w:sz="0" w:space="0" w:color="auto"/>
      </w:divBdr>
    </w:div>
    <w:div w:id="1263487059">
      <w:bodyDiv w:val="1"/>
      <w:marLeft w:val="0"/>
      <w:marRight w:val="0"/>
      <w:marTop w:val="0"/>
      <w:marBottom w:val="0"/>
      <w:divBdr>
        <w:top w:val="none" w:sz="0" w:space="0" w:color="auto"/>
        <w:left w:val="none" w:sz="0" w:space="0" w:color="auto"/>
        <w:bottom w:val="none" w:sz="0" w:space="0" w:color="auto"/>
        <w:right w:val="none" w:sz="0" w:space="0" w:color="auto"/>
      </w:divBdr>
    </w:div>
    <w:div w:id="1266500895">
      <w:bodyDiv w:val="1"/>
      <w:marLeft w:val="0"/>
      <w:marRight w:val="0"/>
      <w:marTop w:val="0"/>
      <w:marBottom w:val="0"/>
      <w:divBdr>
        <w:top w:val="none" w:sz="0" w:space="0" w:color="auto"/>
        <w:left w:val="none" w:sz="0" w:space="0" w:color="auto"/>
        <w:bottom w:val="none" w:sz="0" w:space="0" w:color="auto"/>
        <w:right w:val="none" w:sz="0" w:space="0" w:color="auto"/>
      </w:divBdr>
    </w:div>
    <w:div w:id="1269389356">
      <w:bodyDiv w:val="1"/>
      <w:marLeft w:val="0"/>
      <w:marRight w:val="0"/>
      <w:marTop w:val="0"/>
      <w:marBottom w:val="0"/>
      <w:divBdr>
        <w:top w:val="none" w:sz="0" w:space="0" w:color="auto"/>
        <w:left w:val="none" w:sz="0" w:space="0" w:color="auto"/>
        <w:bottom w:val="none" w:sz="0" w:space="0" w:color="auto"/>
        <w:right w:val="none" w:sz="0" w:space="0" w:color="auto"/>
      </w:divBdr>
    </w:div>
    <w:div w:id="1272399139">
      <w:bodyDiv w:val="1"/>
      <w:marLeft w:val="0"/>
      <w:marRight w:val="0"/>
      <w:marTop w:val="0"/>
      <w:marBottom w:val="0"/>
      <w:divBdr>
        <w:top w:val="none" w:sz="0" w:space="0" w:color="auto"/>
        <w:left w:val="none" w:sz="0" w:space="0" w:color="auto"/>
        <w:bottom w:val="none" w:sz="0" w:space="0" w:color="auto"/>
        <w:right w:val="none" w:sz="0" w:space="0" w:color="auto"/>
      </w:divBdr>
    </w:div>
    <w:div w:id="1273709161">
      <w:bodyDiv w:val="1"/>
      <w:marLeft w:val="0"/>
      <w:marRight w:val="0"/>
      <w:marTop w:val="0"/>
      <w:marBottom w:val="0"/>
      <w:divBdr>
        <w:top w:val="none" w:sz="0" w:space="0" w:color="auto"/>
        <w:left w:val="none" w:sz="0" w:space="0" w:color="auto"/>
        <w:bottom w:val="none" w:sz="0" w:space="0" w:color="auto"/>
        <w:right w:val="none" w:sz="0" w:space="0" w:color="auto"/>
      </w:divBdr>
    </w:div>
    <w:div w:id="1275554882">
      <w:bodyDiv w:val="1"/>
      <w:marLeft w:val="0"/>
      <w:marRight w:val="0"/>
      <w:marTop w:val="0"/>
      <w:marBottom w:val="0"/>
      <w:divBdr>
        <w:top w:val="none" w:sz="0" w:space="0" w:color="auto"/>
        <w:left w:val="none" w:sz="0" w:space="0" w:color="auto"/>
        <w:bottom w:val="none" w:sz="0" w:space="0" w:color="auto"/>
        <w:right w:val="none" w:sz="0" w:space="0" w:color="auto"/>
      </w:divBdr>
    </w:div>
    <w:div w:id="1276256957">
      <w:bodyDiv w:val="1"/>
      <w:marLeft w:val="0"/>
      <w:marRight w:val="0"/>
      <w:marTop w:val="0"/>
      <w:marBottom w:val="0"/>
      <w:divBdr>
        <w:top w:val="none" w:sz="0" w:space="0" w:color="auto"/>
        <w:left w:val="none" w:sz="0" w:space="0" w:color="auto"/>
        <w:bottom w:val="none" w:sz="0" w:space="0" w:color="auto"/>
        <w:right w:val="none" w:sz="0" w:space="0" w:color="auto"/>
      </w:divBdr>
    </w:div>
    <w:div w:id="1276792306">
      <w:bodyDiv w:val="1"/>
      <w:marLeft w:val="0"/>
      <w:marRight w:val="0"/>
      <w:marTop w:val="0"/>
      <w:marBottom w:val="0"/>
      <w:divBdr>
        <w:top w:val="none" w:sz="0" w:space="0" w:color="auto"/>
        <w:left w:val="none" w:sz="0" w:space="0" w:color="auto"/>
        <w:bottom w:val="none" w:sz="0" w:space="0" w:color="auto"/>
        <w:right w:val="none" w:sz="0" w:space="0" w:color="auto"/>
      </w:divBdr>
    </w:div>
    <w:div w:id="1277105804">
      <w:bodyDiv w:val="1"/>
      <w:marLeft w:val="0"/>
      <w:marRight w:val="0"/>
      <w:marTop w:val="0"/>
      <w:marBottom w:val="0"/>
      <w:divBdr>
        <w:top w:val="none" w:sz="0" w:space="0" w:color="auto"/>
        <w:left w:val="none" w:sz="0" w:space="0" w:color="auto"/>
        <w:bottom w:val="none" w:sz="0" w:space="0" w:color="auto"/>
        <w:right w:val="none" w:sz="0" w:space="0" w:color="auto"/>
      </w:divBdr>
    </w:div>
    <w:div w:id="1280987589">
      <w:bodyDiv w:val="1"/>
      <w:marLeft w:val="0"/>
      <w:marRight w:val="0"/>
      <w:marTop w:val="0"/>
      <w:marBottom w:val="0"/>
      <w:divBdr>
        <w:top w:val="none" w:sz="0" w:space="0" w:color="auto"/>
        <w:left w:val="none" w:sz="0" w:space="0" w:color="auto"/>
        <w:bottom w:val="none" w:sz="0" w:space="0" w:color="auto"/>
        <w:right w:val="none" w:sz="0" w:space="0" w:color="auto"/>
      </w:divBdr>
    </w:div>
    <w:div w:id="1281960986">
      <w:bodyDiv w:val="1"/>
      <w:marLeft w:val="0"/>
      <w:marRight w:val="0"/>
      <w:marTop w:val="0"/>
      <w:marBottom w:val="0"/>
      <w:divBdr>
        <w:top w:val="none" w:sz="0" w:space="0" w:color="auto"/>
        <w:left w:val="none" w:sz="0" w:space="0" w:color="auto"/>
        <w:bottom w:val="none" w:sz="0" w:space="0" w:color="auto"/>
        <w:right w:val="none" w:sz="0" w:space="0" w:color="auto"/>
      </w:divBdr>
    </w:div>
    <w:div w:id="1282809066">
      <w:bodyDiv w:val="1"/>
      <w:marLeft w:val="0"/>
      <w:marRight w:val="0"/>
      <w:marTop w:val="0"/>
      <w:marBottom w:val="0"/>
      <w:divBdr>
        <w:top w:val="none" w:sz="0" w:space="0" w:color="auto"/>
        <w:left w:val="none" w:sz="0" w:space="0" w:color="auto"/>
        <w:bottom w:val="none" w:sz="0" w:space="0" w:color="auto"/>
        <w:right w:val="none" w:sz="0" w:space="0" w:color="auto"/>
      </w:divBdr>
    </w:div>
    <w:div w:id="1283998309">
      <w:bodyDiv w:val="1"/>
      <w:marLeft w:val="0"/>
      <w:marRight w:val="0"/>
      <w:marTop w:val="0"/>
      <w:marBottom w:val="0"/>
      <w:divBdr>
        <w:top w:val="none" w:sz="0" w:space="0" w:color="auto"/>
        <w:left w:val="none" w:sz="0" w:space="0" w:color="auto"/>
        <w:bottom w:val="none" w:sz="0" w:space="0" w:color="auto"/>
        <w:right w:val="none" w:sz="0" w:space="0" w:color="auto"/>
      </w:divBdr>
    </w:div>
    <w:div w:id="1286276398">
      <w:bodyDiv w:val="1"/>
      <w:marLeft w:val="0"/>
      <w:marRight w:val="0"/>
      <w:marTop w:val="0"/>
      <w:marBottom w:val="0"/>
      <w:divBdr>
        <w:top w:val="none" w:sz="0" w:space="0" w:color="auto"/>
        <w:left w:val="none" w:sz="0" w:space="0" w:color="auto"/>
        <w:bottom w:val="none" w:sz="0" w:space="0" w:color="auto"/>
        <w:right w:val="none" w:sz="0" w:space="0" w:color="auto"/>
      </w:divBdr>
    </w:div>
    <w:div w:id="1290863908">
      <w:bodyDiv w:val="1"/>
      <w:marLeft w:val="0"/>
      <w:marRight w:val="0"/>
      <w:marTop w:val="0"/>
      <w:marBottom w:val="0"/>
      <w:divBdr>
        <w:top w:val="none" w:sz="0" w:space="0" w:color="auto"/>
        <w:left w:val="none" w:sz="0" w:space="0" w:color="auto"/>
        <w:bottom w:val="none" w:sz="0" w:space="0" w:color="auto"/>
        <w:right w:val="none" w:sz="0" w:space="0" w:color="auto"/>
      </w:divBdr>
    </w:div>
    <w:div w:id="1295409226">
      <w:bodyDiv w:val="1"/>
      <w:marLeft w:val="0"/>
      <w:marRight w:val="0"/>
      <w:marTop w:val="0"/>
      <w:marBottom w:val="0"/>
      <w:divBdr>
        <w:top w:val="none" w:sz="0" w:space="0" w:color="auto"/>
        <w:left w:val="none" w:sz="0" w:space="0" w:color="auto"/>
        <w:bottom w:val="none" w:sz="0" w:space="0" w:color="auto"/>
        <w:right w:val="none" w:sz="0" w:space="0" w:color="auto"/>
      </w:divBdr>
    </w:div>
    <w:div w:id="1296060312">
      <w:bodyDiv w:val="1"/>
      <w:marLeft w:val="0"/>
      <w:marRight w:val="0"/>
      <w:marTop w:val="0"/>
      <w:marBottom w:val="0"/>
      <w:divBdr>
        <w:top w:val="none" w:sz="0" w:space="0" w:color="auto"/>
        <w:left w:val="none" w:sz="0" w:space="0" w:color="auto"/>
        <w:bottom w:val="none" w:sz="0" w:space="0" w:color="auto"/>
        <w:right w:val="none" w:sz="0" w:space="0" w:color="auto"/>
      </w:divBdr>
    </w:div>
    <w:div w:id="1296302137">
      <w:bodyDiv w:val="1"/>
      <w:marLeft w:val="0"/>
      <w:marRight w:val="0"/>
      <w:marTop w:val="0"/>
      <w:marBottom w:val="0"/>
      <w:divBdr>
        <w:top w:val="none" w:sz="0" w:space="0" w:color="auto"/>
        <w:left w:val="none" w:sz="0" w:space="0" w:color="auto"/>
        <w:bottom w:val="none" w:sz="0" w:space="0" w:color="auto"/>
        <w:right w:val="none" w:sz="0" w:space="0" w:color="auto"/>
      </w:divBdr>
    </w:div>
    <w:div w:id="1296716452">
      <w:bodyDiv w:val="1"/>
      <w:marLeft w:val="0"/>
      <w:marRight w:val="0"/>
      <w:marTop w:val="0"/>
      <w:marBottom w:val="0"/>
      <w:divBdr>
        <w:top w:val="none" w:sz="0" w:space="0" w:color="auto"/>
        <w:left w:val="none" w:sz="0" w:space="0" w:color="auto"/>
        <w:bottom w:val="none" w:sz="0" w:space="0" w:color="auto"/>
        <w:right w:val="none" w:sz="0" w:space="0" w:color="auto"/>
      </w:divBdr>
    </w:div>
    <w:div w:id="1298876608">
      <w:bodyDiv w:val="1"/>
      <w:marLeft w:val="0"/>
      <w:marRight w:val="0"/>
      <w:marTop w:val="0"/>
      <w:marBottom w:val="0"/>
      <w:divBdr>
        <w:top w:val="none" w:sz="0" w:space="0" w:color="auto"/>
        <w:left w:val="none" w:sz="0" w:space="0" w:color="auto"/>
        <w:bottom w:val="none" w:sz="0" w:space="0" w:color="auto"/>
        <w:right w:val="none" w:sz="0" w:space="0" w:color="auto"/>
      </w:divBdr>
    </w:div>
    <w:div w:id="1299414222">
      <w:bodyDiv w:val="1"/>
      <w:marLeft w:val="0"/>
      <w:marRight w:val="0"/>
      <w:marTop w:val="0"/>
      <w:marBottom w:val="0"/>
      <w:divBdr>
        <w:top w:val="none" w:sz="0" w:space="0" w:color="auto"/>
        <w:left w:val="none" w:sz="0" w:space="0" w:color="auto"/>
        <w:bottom w:val="none" w:sz="0" w:space="0" w:color="auto"/>
        <w:right w:val="none" w:sz="0" w:space="0" w:color="auto"/>
      </w:divBdr>
    </w:div>
    <w:div w:id="1301228828">
      <w:bodyDiv w:val="1"/>
      <w:marLeft w:val="0"/>
      <w:marRight w:val="0"/>
      <w:marTop w:val="0"/>
      <w:marBottom w:val="0"/>
      <w:divBdr>
        <w:top w:val="none" w:sz="0" w:space="0" w:color="auto"/>
        <w:left w:val="none" w:sz="0" w:space="0" w:color="auto"/>
        <w:bottom w:val="none" w:sz="0" w:space="0" w:color="auto"/>
        <w:right w:val="none" w:sz="0" w:space="0" w:color="auto"/>
      </w:divBdr>
    </w:div>
    <w:div w:id="1302929358">
      <w:bodyDiv w:val="1"/>
      <w:marLeft w:val="0"/>
      <w:marRight w:val="0"/>
      <w:marTop w:val="0"/>
      <w:marBottom w:val="0"/>
      <w:divBdr>
        <w:top w:val="none" w:sz="0" w:space="0" w:color="auto"/>
        <w:left w:val="none" w:sz="0" w:space="0" w:color="auto"/>
        <w:bottom w:val="none" w:sz="0" w:space="0" w:color="auto"/>
        <w:right w:val="none" w:sz="0" w:space="0" w:color="auto"/>
      </w:divBdr>
    </w:div>
    <w:div w:id="1303119850">
      <w:bodyDiv w:val="1"/>
      <w:marLeft w:val="0"/>
      <w:marRight w:val="0"/>
      <w:marTop w:val="0"/>
      <w:marBottom w:val="0"/>
      <w:divBdr>
        <w:top w:val="none" w:sz="0" w:space="0" w:color="auto"/>
        <w:left w:val="none" w:sz="0" w:space="0" w:color="auto"/>
        <w:bottom w:val="none" w:sz="0" w:space="0" w:color="auto"/>
        <w:right w:val="none" w:sz="0" w:space="0" w:color="auto"/>
      </w:divBdr>
    </w:div>
    <w:div w:id="1305622616">
      <w:bodyDiv w:val="1"/>
      <w:marLeft w:val="0"/>
      <w:marRight w:val="0"/>
      <w:marTop w:val="0"/>
      <w:marBottom w:val="0"/>
      <w:divBdr>
        <w:top w:val="none" w:sz="0" w:space="0" w:color="auto"/>
        <w:left w:val="none" w:sz="0" w:space="0" w:color="auto"/>
        <w:bottom w:val="none" w:sz="0" w:space="0" w:color="auto"/>
        <w:right w:val="none" w:sz="0" w:space="0" w:color="auto"/>
      </w:divBdr>
    </w:div>
    <w:div w:id="1305893700">
      <w:bodyDiv w:val="1"/>
      <w:marLeft w:val="0"/>
      <w:marRight w:val="0"/>
      <w:marTop w:val="0"/>
      <w:marBottom w:val="0"/>
      <w:divBdr>
        <w:top w:val="none" w:sz="0" w:space="0" w:color="auto"/>
        <w:left w:val="none" w:sz="0" w:space="0" w:color="auto"/>
        <w:bottom w:val="none" w:sz="0" w:space="0" w:color="auto"/>
        <w:right w:val="none" w:sz="0" w:space="0" w:color="auto"/>
      </w:divBdr>
    </w:div>
    <w:div w:id="1308169290">
      <w:bodyDiv w:val="1"/>
      <w:marLeft w:val="0"/>
      <w:marRight w:val="0"/>
      <w:marTop w:val="0"/>
      <w:marBottom w:val="0"/>
      <w:divBdr>
        <w:top w:val="none" w:sz="0" w:space="0" w:color="auto"/>
        <w:left w:val="none" w:sz="0" w:space="0" w:color="auto"/>
        <w:bottom w:val="none" w:sz="0" w:space="0" w:color="auto"/>
        <w:right w:val="none" w:sz="0" w:space="0" w:color="auto"/>
      </w:divBdr>
    </w:div>
    <w:div w:id="1308315383">
      <w:bodyDiv w:val="1"/>
      <w:marLeft w:val="0"/>
      <w:marRight w:val="0"/>
      <w:marTop w:val="0"/>
      <w:marBottom w:val="0"/>
      <w:divBdr>
        <w:top w:val="none" w:sz="0" w:space="0" w:color="auto"/>
        <w:left w:val="none" w:sz="0" w:space="0" w:color="auto"/>
        <w:bottom w:val="none" w:sz="0" w:space="0" w:color="auto"/>
        <w:right w:val="none" w:sz="0" w:space="0" w:color="auto"/>
      </w:divBdr>
    </w:div>
    <w:div w:id="1308709544">
      <w:bodyDiv w:val="1"/>
      <w:marLeft w:val="0"/>
      <w:marRight w:val="0"/>
      <w:marTop w:val="0"/>
      <w:marBottom w:val="0"/>
      <w:divBdr>
        <w:top w:val="none" w:sz="0" w:space="0" w:color="auto"/>
        <w:left w:val="none" w:sz="0" w:space="0" w:color="auto"/>
        <w:bottom w:val="none" w:sz="0" w:space="0" w:color="auto"/>
        <w:right w:val="none" w:sz="0" w:space="0" w:color="auto"/>
      </w:divBdr>
    </w:div>
    <w:div w:id="1312639097">
      <w:bodyDiv w:val="1"/>
      <w:marLeft w:val="0"/>
      <w:marRight w:val="0"/>
      <w:marTop w:val="0"/>
      <w:marBottom w:val="0"/>
      <w:divBdr>
        <w:top w:val="none" w:sz="0" w:space="0" w:color="auto"/>
        <w:left w:val="none" w:sz="0" w:space="0" w:color="auto"/>
        <w:bottom w:val="none" w:sz="0" w:space="0" w:color="auto"/>
        <w:right w:val="none" w:sz="0" w:space="0" w:color="auto"/>
      </w:divBdr>
    </w:div>
    <w:div w:id="1321619290">
      <w:bodyDiv w:val="1"/>
      <w:marLeft w:val="0"/>
      <w:marRight w:val="0"/>
      <w:marTop w:val="0"/>
      <w:marBottom w:val="0"/>
      <w:divBdr>
        <w:top w:val="none" w:sz="0" w:space="0" w:color="auto"/>
        <w:left w:val="none" w:sz="0" w:space="0" w:color="auto"/>
        <w:bottom w:val="none" w:sz="0" w:space="0" w:color="auto"/>
        <w:right w:val="none" w:sz="0" w:space="0" w:color="auto"/>
      </w:divBdr>
      <w:divsChild>
        <w:div w:id="1053237422">
          <w:marLeft w:val="240"/>
          <w:marRight w:val="0"/>
          <w:marTop w:val="240"/>
          <w:marBottom w:val="240"/>
          <w:divBdr>
            <w:top w:val="none" w:sz="0" w:space="0" w:color="auto"/>
            <w:left w:val="none" w:sz="0" w:space="0" w:color="auto"/>
            <w:bottom w:val="none" w:sz="0" w:space="0" w:color="auto"/>
            <w:right w:val="none" w:sz="0" w:space="0" w:color="auto"/>
          </w:divBdr>
        </w:div>
      </w:divsChild>
    </w:div>
    <w:div w:id="1322344164">
      <w:bodyDiv w:val="1"/>
      <w:marLeft w:val="0"/>
      <w:marRight w:val="0"/>
      <w:marTop w:val="0"/>
      <w:marBottom w:val="0"/>
      <w:divBdr>
        <w:top w:val="none" w:sz="0" w:space="0" w:color="auto"/>
        <w:left w:val="none" w:sz="0" w:space="0" w:color="auto"/>
        <w:bottom w:val="none" w:sz="0" w:space="0" w:color="auto"/>
        <w:right w:val="none" w:sz="0" w:space="0" w:color="auto"/>
      </w:divBdr>
    </w:div>
    <w:div w:id="1322850800">
      <w:bodyDiv w:val="1"/>
      <w:marLeft w:val="0"/>
      <w:marRight w:val="0"/>
      <w:marTop w:val="0"/>
      <w:marBottom w:val="0"/>
      <w:divBdr>
        <w:top w:val="none" w:sz="0" w:space="0" w:color="auto"/>
        <w:left w:val="none" w:sz="0" w:space="0" w:color="auto"/>
        <w:bottom w:val="none" w:sz="0" w:space="0" w:color="auto"/>
        <w:right w:val="none" w:sz="0" w:space="0" w:color="auto"/>
      </w:divBdr>
    </w:div>
    <w:div w:id="1324044058">
      <w:bodyDiv w:val="1"/>
      <w:marLeft w:val="0"/>
      <w:marRight w:val="0"/>
      <w:marTop w:val="0"/>
      <w:marBottom w:val="0"/>
      <w:divBdr>
        <w:top w:val="none" w:sz="0" w:space="0" w:color="auto"/>
        <w:left w:val="none" w:sz="0" w:space="0" w:color="auto"/>
        <w:bottom w:val="none" w:sz="0" w:space="0" w:color="auto"/>
        <w:right w:val="none" w:sz="0" w:space="0" w:color="auto"/>
      </w:divBdr>
    </w:div>
    <w:div w:id="1324623757">
      <w:bodyDiv w:val="1"/>
      <w:marLeft w:val="0"/>
      <w:marRight w:val="0"/>
      <w:marTop w:val="0"/>
      <w:marBottom w:val="0"/>
      <w:divBdr>
        <w:top w:val="none" w:sz="0" w:space="0" w:color="auto"/>
        <w:left w:val="none" w:sz="0" w:space="0" w:color="auto"/>
        <w:bottom w:val="none" w:sz="0" w:space="0" w:color="auto"/>
        <w:right w:val="none" w:sz="0" w:space="0" w:color="auto"/>
      </w:divBdr>
    </w:div>
    <w:div w:id="1326975782">
      <w:bodyDiv w:val="1"/>
      <w:marLeft w:val="0"/>
      <w:marRight w:val="0"/>
      <w:marTop w:val="0"/>
      <w:marBottom w:val="0"/>
      <w:divBdr>
        <w:top w:val="none" w:sz="0" w:space="0" w:color="auto"/>
        <w:left w:val="none" w:sz="0" w:space="0" w:color="auto"/>
        <w:bottom w:val="none" w:sz="0" w:space="0" w:color="auto"/>
        <w:right w:val="none" w:sz="0" w:space="0" w:color="auto"/>
      </w:divBdr>
    </w:div>
    <w:div w:id="1327322076">
      <w:bodyDiv w:val="1"/>
      <w:marLeft w:val="0"/>
      <w:marRight w:val="0"/>
      <w:marTop w:val="0"/>
      <w:marBottom w:val="0"/>
      <w:divBdr>
        <w:top w:val="none" w:sz="0" w:space="0" w:color="auto"/>
        <w:left w:val="none" w:sz="0" w:space="0" w:color="auto"/>
        <w:bottom w:val="none" w:sz="0" w:space="0" w:color="auto"/>
        <w:right w:val="none" w:sz="0" w:space="0" w:color="auto"/>
      </w:divBdr>
    </w:div>
    <w:div w:id="1327704439">
      <w:bodyDiv w:val="1"/>
      <w:marLeft w:val="0"/>
      <w:marRight w:val="0"/>
      <w:marTop w:val="0"/>
      <w:marBottom w:val="0"/>
      <w:divBdr>
        <w:top w:val="none" w:sz="0" w:space="0" w:color="auto"/>
        <w:left w:val="none" w:sz="0" w:space="0" w:color="auto"/>
        <w:bottom w:val="none" w:sz="0" w:space="0" w:color="auto"/>
        <w:right w:val="none" w:sz="0" w:space="0" w:color="auto"/>
      </w:divBdr>
    </w:div>
    <w:div w:id="1328702634">
      <w:bodyDiv w:val="1"/>
      <w:marLeft w:val="0"/>
      <w:marRight w:val="0"/>
      <w:marTop w:val="0"/>
      <w:marBottom w:val="0"/>
      <w:divBdr>
        <w:top w:val="none" w:sz="0" w:space="0" w:color="auto"/>
        <w:left w:val="none" w:sz="0" w:space="0" w:color="auto"/>
        <w:bottom w:val="none" w:sz="0" w:space="0" w:color="auto"/>
        <w:right w:val="none" w:sz="0" w:space="0" w:color="auto"/>
      </w:divBdr>
    </w:div>
    <w:div w:id="1328708750">
      <w:bodyDiv w:val="1"/>
      <w:marLeft w:val="0"/>
      <w:marRight w:val="0"/>
      <w:marTop w:val="0"/>
      <w:marBottom w:val="0"/>
      <w:divBdr>
        <w:top w:val="none" w:sz="0" w:space="0" w:color="auto"/>
        <w:left w:val="none" w:sz="0" w:space="0" w:color="auto"/>
        <w:bottom w:val="none" w:sz="0" w:space="0" w:color="auto"/>
        <w:right w:val="none" w:sz="0" w:space="0" w:color="auto"/>
      </w:divBdr>
    </w:div>
    <w:div w:id="1330019296">
      <w:bodyDiv w:val="1"/>
      <w:marLeft w:val="0"/>
      <w:marRight w:val="0"/>
      <w:marTop w:val="0"/>
      <w:marBottom w:val="0"/>
      <w:divBdr>
        <w:top w:val="none" w:sz="0" w:space="0" w:color="auto"/>
        <w:left w:val="none" w:sz="0" w:space="0" w:color="auto"/>
        <w:bottom w:val="none" w:sz="0" w:space="0" w:color="auto"/>
        <w:right w:val="none" w:sz="0" w:space="0" w:color="auto"/>
      </w:divBdr>
    </w:div>
    <w:div w:id="1332413562">
      <w:bodyDiv w:val="1"/>
      <w:marLeft w:val="0"/>
      <w:marRight w:val="0"/>
      <w:marTop w:val="0"/>
      <w:marBottom w:val="0"/>
      <w:divBdr>
        <w:top w:val="none" w:sz="0" w:space="0" w:color="auto"/>
        <w:left w:val="none" w:sz="0" w:space="0" w:color="auto"/>
        <w:bottom w:val="none" w:sz="0" w:space="0" w:color="auto"/>
        <w:right w:val="none" w:sz="0" w:space="0" w:color="auto"/>
      </w:divBdr>
    </w:div>
    <w:div w:id="1332444395">
      <w:bodyDiv w:val="1"/>
      <w:marLeft w:val="0"/>
      <w:marRight w:val="0"/>
      <w:marTop w:val="0"/>
      <w:marBottom w:val="0"/>
      <w:divBdr>
        <w:top w:val="none" w:sz="0" w:space="0" w:color="auto"/>
        <w:left w:val="none" w:sz="0" w:space="0" w:color="auto"/>
        <w:bottom w:val="none" w:sz="0" w:space="0" w:color="auto"/>
        <w:right w:val="none" w:sz="0" w:space="0" w:color="auto"/>
      </w:divBdr>
    </w:div>
    <w:div w:id="1333334101">
      <w:bodyDiv w:val="1"/>
      <w:marLeft w:val="0"/>
      <w:marRight w:val="0"/>
      <w:marTop w:val="0"/>
      <w:marBottom w:val="0"/>
      <w:divBdr>
        <w:top w:val="none" w:sz="0" w:space="0" w:color="auto"/>
        <w:left w:val="none" w:sz="0" w:space="0" w:color="auto"/>
        <w:bottom w:val="none" w:sz="0" w:space="0" w:color="auto"/>
        <w:right w:val="none" w:sz="0" w:space="0" w:color="auto"/>
      </w:divBdr>
    </w:div>
    <w:div w:id="1335913790">
      <w:bodyDiv w:val="1"/>
      <w:marLeft w:val="0"/>
      <w:marRight w:val="0"/>
      <w:marTop w:val="0"/>
      <w:marBottom w:val="0"/>
      <w:divBdr>
        <w:top w:val="none" w:sz="0" w:space="0" w:color="auto"/>
        <w:left w:val="none" w:sz="0" w:space="0" w:color="auto"/>
        <w:bottom w:val="none" w:sz="0" w:space="0" w:color="auto"/>
        <w:right w:val="none" w:sz="0" w:space="0" w:color="auto"/>
      </w:divBdr>
    </w:div>
    <w:div w:id="1336228873">
      <w:bodyDiv w:val="1"/>
      <w:marLeft w:val="0"/>
      <w:marRight w:val="0"/>
      <w:marTop w:val="0"/>
      <w:marBottom w:val="0"/>
      <w:divBdr>
        <w:top w:val="none" w:sz="0" w:space="0" w:color="auto"/>
        <w:left w:val="none" w:sz="0" w:space="0" w:color="auto"/>
        <w:bottom w:val="none" w:sz="0" w:space="0" w:color="auto"/>
        <w:right w:val="none" w:sz="0" w:space="0" w:color="auto"/>
      </w:divBdr>
    </w:div>
    <w:div w:id="1340354737">
      <w:bodyDiv w:val="1"/>
      <w:marLeft w:val="0"/>
      <w:marRight w:val="0"/>
      <w:marTop w:val="0"/>
      <w:marBottom w:val="0"/>
      <w:divBdr>
        <w:top w:val="none" w:sz="0" w:space="0" w:color="auto"/>
        <w:left w:val="none" w:sz="0" w:space="0" w:color="auto"/>
        <w:bottom w:val="none" w:sz="0" w:space="0" w:color="auto"/>
        <w:right w:val="none" w:sz="0" w:space="0" w:color="auto"/>
      </w:divBdr>
    </w:div>
    <w:div w:id="1340619741">
      <w:bodyDiv w:val="1"/>
      <w:marLeft w:val="0"/>
      <w:marRight w:val="0"/>
      <w:marTop w:val="0"/>
      <w:marBottom w:val="0"/>
      <w:divBdr>
        <w:top w:val="none" w:sz="0" w:space="0" w:color="auto"/>
        <w:left w:val="none" w:sz="0" w:space="0" w:color="auto"/>
        <w:bottom w:val="none" w:sz="0" w:space="0" w:color="auto"/>
        <w:right w:val="none" w:sz="0" w:space="0" w:color="auto"/>
      </w:divBdr>
    </w:div>
    <w:div w:id="1341472888">
      <w:bodyDiv w:val="1"/>
      <w:marLeft w:val="0"/>
      <w:marRight w:val="0"/>
      <w:marTop w:val="0"/>
      <w:marBottom w:val="0"/>
      <w:divBdr>
        <w:top w:val="none" w:sz="0" w:space="0" w:color="auto"/>
        <w:left w:val="none" w:sz="0" w:space="0" w:color="auto"/>
        <w:bottom w:val="none" w:sz="0" w:space="0" w:color="auto"/>
        <w:right w:val="none" w:sz="0" w:space="0" w:color="auto"/>
      </w:divBdr>
    </w:div>
    <w:div w:id="1341851729">
      <w:bodyDiv w:val="1"/>
      <w:marLeft w:val="0"/>
      <w:marRight w:val="0"/>
      <w:marTop w:val="0"/>
      <w:marBottom w:val="0"/>
      <w:divBdr>
        <w:top w:val="none" w:sz="0" w:space="0" w:color="auto"/>
        <w:left w:val="none" w:sz="0" w:space="0" w:color="auto"/>
        <w:bottom w:val="none" w:sz="0" w:space="0" w:color="auto"/>
        <w:right w:val="none" w:sz="0" w:space="0" w:color="auto"/>
      </w:divBdr>
    </w:div>
    <w:div w:id="1342392090">
      <w:bodyDiv w:val="1"/>
      <w:marLeft w:val="0"/>
      <w:marRight w:val="0"/>
      <w:marTop w:val="0"/>
      <w:marBottom w:val="0"/>
      <w:divBdr>
        <w:top w:val="none" w:sz="0" w:space="0" w:color="auto"/>
        <w:left w:val="none" w:sz="0" w:space="0" w:color="auto"/>
        <w:bottom w:val="none" w:sz="0" w:space="0" w:color="auto"/>
        <w:right w:val="none" w:sz="0" w:space="0" w:color="auto"/>
      </w:divBdr>
    </w:div>
    <w:div w:id="1342704759">
      <w:bodyDiv w:val="1"/>
      <w:marLeft w:val="0"/>
      <w:marRight w:val="0"/>
      <w:marTop w:val="0"/>
      <w:marBottom w:val="0"/>
      <w:divBdr>
        <w:top w:val="none" w:sz="0" w:space="0" w:color="auto"/>
        <w:left w:val="none" w:sz="0" w:space="0" w:color="auto"/>
        <w:bottom w:val="none" w:sz="0" w:space="0" w:color="auto"/>
        <w:right w:val="none" w:sz="0" w:space="0" w:color="auto"/>
      </w:divBdr>
    </w:div>
    <w:div w:id="1345011519">
      <w:bodyDiv w:val="1"/>
      <w:marLeft w:val="0"/>
      <w:marRight w:val="0"/>
      <w:marTop w:val="0"/>
      <w:marBottom w:val="0"/>
      <w:divBdr>
        <w:top w:val="none" w:sz="0" w:space="0" w:color="auto"/>
        <w:left w:val="none" w:sz="0" w:space="0" w:color="auto"/>
        <w:bottom w:val="none" w:sz="0" w:space="0" w:color="auto"/>
        <w:right w:val="none" w:sz="0" w:space="0" w:color="auto"/>
      </w:divBdr>
    </w:div>
    <w:div w:id="1345521986">
      <w:bodyDiv w:val="1"/>
      <w:marLeft w:val="0"/>
      <w:marRight w:val="0"/>
      <w:marTop w:val="0"/>
      <w:marBottom w:val="0"/>
      <w:divBdr>
        <w:top w:val="none" w:sz="0" w:space="0" w:color="auto"/>
        <w:left w:val="none" w:sz="0" w:space="0" w:color="auto"/>
        <w:bottom w:val="none" w:sz="0" w:space="0" w:color="auto"/>
        <w:right w:val="none" w:sz="0" w:space="0" w:color="auto"/>
      </w:divBdr>
    </w:div>
    <w:div w:id="1352222158">
      <w:bodyDiv w:val="1"/>
      <w:marLeft w:val="0"/>
      <w:marRight w:val="0"/>
      <w:marTop w:val="0"/>
      <w:marBottom w:val="0"/>
      <w:divBdr>
        <w:top w:val="none" w:sz="0" w:space="0" w:color="auto"/>
        <w:left w:val="none" w:sz="0" w:space="0" w:color="auto"/>
        <w:bottom w:val="none" w:sz="0" w:space="0" w:color="auto"/>
        <w:right w:val="none" w:sz="0" w:space="0" w:color="auto"/>
      </w:divBdr>
    </w:div>
    <w:div w:id="1352495229">
      <w:bodyDiv w:val="1"/>
      <w:marLeft w:val="0"/>
      <w:marRight w:val="0"/>
      <w:marTop w:val="0"/>
      <w:marBottom w:val="0"/>
      <w:divBdr>
        <w:top w:val="none" w:sz="0" w:space="0" w:color="auto"/>
        <w:left w:val="none" w:sz="0" w:space="0" w:color="auto"/>
        <w:bottom w:val="none" w:sz="0" w:space="0" w:color="auto"/>
        <w:right w:val="none" w:sz="0" w:space="0" w:color="auto"/>
      </w:divBdr>
    </w:div>
    <w:div w:id="1352994045">
      <w:bodyDiv w:val="1"/>
      <w:marLeft w:val="0"/>
      <w:marRight w:val="0"/>
      <w:marTop w:val="0"/>
      <w:marBottom w:val="0"/>
      <w:divBdr>
        <w:top w:val="none" w:sz="0" w:space="0" w:color="auto"/>
        <w:left w:val="none" w:sz="0" w:space="0" w:color="auto"/>
        <w:bottom w:val="none" w:sz="0" w:space="0" w:color="auto"/>
        <w:right w:val="none" w:sz="0" w:space="0" w:color="auto"/>
      </w:divBdr>
    </w:div>
    <w:div w:id="1353148156">
      <w:bodyDiv w:val="1"/>
      <w:marLeft w:val="0"/>
      <w:marRight w:val="0"/>
      <w:marTop w:val="0"/>
      <w:marBottom w:val="0"/>
      <w:divBdr>
        <w:top w:val="none" w:sz="0" w:space="0" w:color="auto"/>
        <w:left w:val="none" w:sz="0" w:space="0" w:color="auto"/>
        <w:bottom w:val="none" w:sz="0" w:space="0" w:color="auto"/>
        <w:right w:val="none" w:sz="0" w:space="0" w:color="auto"/>
      </w:divBdr>
    </w:div>
    <w:div w:id="1355694427">
      <w:bodyDiv w:val="1"/>
      <w:marLeft w:val="0"/>
      <w:marRight w:val="0"/>
      <w:marTop w:val="0"/>
      <w:marBottom w:val="0"/>
      <w:divBdr>
        <w:top w:val="none" w:sz="0" w:space="0" w:color="auto"/>
        <w:left w:val="none" w:sz="0" w:space="0" w:color="auto"/>
        <w:bottom w:val="none" w:sz="0" w:space="0" w:color="auto"/>
        <w:right w:val="none" w:sz="0" w:space="0" w:color="auto"/>
      </w:divBdr>
    </w:div>
    <w:div w:id="1358191773">
      <w:bodyDiv w:val="1"/>
      <w:marLeft w:val="0"/>
      <w:marRight w:val="0"/>
      <w:marTop w:val="0"/>
      <w:marBottom w:val="0"/>
      <w:divBdr>
        <w:top w:val="none" w:sz="0" w:space="0" w:color="auto"/>
        <w:left w:val="none" w:sz="0" w:space="0" w:color="auto"/>
        <w:bottom w:val="none" w:sz="0" w:space="0" w:color="auto"/>
        <w:right w:val="none" w:sz="0" w:space="0" w:color="auto"/>
      </w:divBdr>
    </w:div>
    <w:div w:id="1359312095">
      <w:bodyDiv w:val="1"/>
      <w:marLeft w:val="0"/>
      <w:marRight w:val="0"/>
      <w:marTop w:val="0"/>
      <w:marBottom w:val="0"/>
      <w:divBdr>
        <w:top w:val="none" w:sz="0" w:space="0" w:color="auto"/>
        <w:left w:val="none" w:sz="0" w:space="0" w:color="auto"/>
        <w:bottom w:val="none" w:sz="0" w:space="0" w:color="auto"/>
        <w:right w:val="none" w:sz="0" w:space="0" w:color="auto"/>
      </w:divBdr>
    </w:div>
    <w:div w:id="1360156253">
      <w:bodyDiv w:val="1"/>
      <w:marLeft w:val="0"/>
      <w:marRight w:val="0"/>
      <w:marTop w:val="0"/>
      <w:marBottom w:val="0"/>
      <w:divBdr>
        <w:top w:val="none" w:sz="0" w:space="0" w:color="auto"/>
        <w:left w:val="none" w:sz="0" w:space="0" w:color="auto"/>
        <w:bottom w:val="none" w:sz="0" w:space="0" w:color="auto"/>
        <w:right w:val="none" w:sz="0" w:space="0" w:color="auto"/>
      </w:divBdr>
    </w:div>
    <w:div w:id="1362168761">
      <w:bodyDiv w:val="1"/>
      <w:marLeft w:val="0"/>
      <w:marRight w:val="0"/>
      <w:marTop w:val="0"/>
      <w:marBottom w:val="0"/>
      <w:divBdr>
        <w:top w:val="none" w:sz="0" w:space="0" w:color="auto"/>
        <w:left w:val="none" w:sz="0" w:space="0" w:color="auto"/>
        <w:bottom w:val="none" w:sz="0" w:space="0" w:color="auto"/>
        <w:right w:val="none" w:sz="0" w:space="0" w:color="auto"/>
      </w:divBdr>
    </w:div>
    <w:div w:id="1363050222">
      <w:bodyDiv w:val="1"/>
      <w:marLeft w:val="0"/>
      <w:marRight w:val="0"/>
      <w:marTop w:val="0"/>
      <w:marBottom w:val="0"/>
      <w:divBdr>
        <w:top w:val="none" w:sz="0" w:space="0" w:color="auto"/>
        <w:left w:val="none" w:sz="0" w:space="0" w:color="auto"/>
        <w:bottom w:val="none" w:sz="0" w:space="0" w:color="auto"/>
        <w:right w:val="none" w:sz="0" w:space="0" w:color="auto"/>
      </w:divBdr>
    </w:div>
    <w:div w:id="1363901891">
      <w:bodyDiv w:val="1"/>
      <w:marLeft w:val="0"/>
      <w:marRight w:val="0"/>
      <w:marTop w:val="0"/>
      <w:marBottom w:val="0"/>
      <w:divBdr>
        <w:top w:val="none" w:sz="0" w:space="0" w:color="auto"/>
        <w:left w:val="none" w:sz="0" w:space="0" w:color="auto"/>
        <w:bottom w:val="none" w:sz="0" w:space="0" w:color="auto"/>
        <w:right w:val="none" w:sz="0" w:space="0" w:color="auto"/>
      </w:divBdr>
    </w:div>
    <w:div w:id="1365717558">
      <w:bodyDiv w:val="1"/>
      <w:marLeft w:val="0"/>
      <w:marRight w:val="0"/>
      <w:marTop w:val="0"/>
      <w:marBottom w:val="0"/>
      <w:divBdr>
        <w:top w:val="none" w:sz="0" w:space="0" w:color="auto"/>
        <w:left w:val="none" w:sz="0" w:space="0" w:color="auto"/>
        <w:bottom w:val="none" w:sz="0" w:space="0" w:color="auto"/>
        <w:right w:val="none" w:sz="0" w:space="0" w:color="auto"/>
      </w:divBdr>
    </w:div>
    <w:div w:id="1367558503">
      <w:bodyDiv w:val="1"/>
      <w:marLeft w:val="0"/>
      <w:marRight w:val="0"/>
      <w:marTop w:val="0"/>
      <w:marBottom w:val="0"/>
      <w:divBdr>
        <w:top w:val="none" w:sz="0" w:space="0" w:color="auto"/>
        <w:left w:val="none" w:sz="0" w:space="0" w:color="auto"/>
        <w:bottom w:val="none" w:sz="0" w:space="0" w:color="auto"/>
        <w:right w:val="none" w:sz="0" w:space="0" w:color="auto"/>
      </w:divBdr>
    </w:div>
    <w:div w:id="1368138723">
      <w:bodyDiv w:val="1"/>
      <w:marLeft w:val="0"/>
      <w:marRight w:val="0"/>
      <w:marTop w:val="0"/>
      <w:marBottom w:val="0"/>
      <w:divBdr>
        <w:top w:val="none" w:sz="0" w:space="0" w:color="auto"/>
        <w:left w:val="none" w:sz="0" w:space="0" w:color="auto"/>
        <w:bottom w:val="none" w:sz="0" w:space="0" w:color="auto"/>
        <w:right w:val="none" w:sz="0" w:space="0" w:color="auto"/>
      </w:divBdr>
    </w:div>
    <w:div w:id="1368219909">
      <w:bodyDiv w:val="1"/>
      <w:marLeft w:val="0"/>
      <w:marRight w:val="0"/>
      <w:marTop w:val="0"/>
      <w:marBottom w:val="0"/>
      <w:divBdr>
        <w:top w:val="none" w:sz="0" w:space="0" w:color="auto"/>
        <w:left w:val="none" w:sz="0" w:space="0" w:color="auto"/>
        <w:bottom w:val="none" w:sz="0" w:space="0" w:color="auto"/>
        <w:right w:val="none" w:sz="0" w:space="0" w:color="auto"/>
      </w:divBdr>
    </w:div>
    <w:div w:id="1369646514">
      <w:bodyDiv w:val="1"/>
      <w:marLeft w:val="0"/>
      <w:marRight w:val="0"/>
      <w:marTop w:val="0"/>
      <w:marBottom w:val="0"/>
      <w:divBdr>
        <w:top w:val="none" w:sz="0" w:space="0" w:color="auto"/>
        <w:left w:val="none" w:sz="0" w:space="0" w:color="auto"/>
        <w:bottom w:val="none" w:sz="0" w:space="0" w:color="auto"/>
        <w:right w:val="none" w:sz="0" w:space="0" w:color="auto"/>
      </w:divBdr>
    </w:div>
    <w:div w:id="1370032229">
      <w:bodyDiv w:val="1"/>
      <w:marLeft w:val="0"/>
      <w:marRight w:val="0"/>
      <w:marTop w:val="0"/>
      <w:marBottom w:val="0"/>
      <w:divBdr>
        <w:top w:val="none" w:sz="0" w:space="0" w:color="auto"/>
        <w:left w:val="none" w:sz="0" w:space="0" w:color="auto"/>
        <w:bottom w:val="none" w:sz="0" w:space="0" w:color="auto"/>
        <w:right w:val="none" w:sz="0" w:space="0" w:color="auto"/>
      </w:divBdr>
    </w:div>
    <w:div w:id="1370034267">
      <w:bodyDiv w:val="1"/>
      <w:marLeft w:val="0"/>
      <w:marRight w:val="0"/>
      <w:marTop w:val="0"/>
      <w:marBottom w:val="0"/>
      <w:divBdr>
        <w:top w:val="none" w:sz="0" w:space="0" w:color="auto"/>
        <w:left w:val="none" w:sz="0" w:space="0" w:color="auto"/>
        <w:bottom w:val="none" w:sz="0" w:space="0" w:color="auto"/>
        <w:right w:val="none" w:sz="0" w:space="0" w:color="auto"/>
      </w:divBdr>
    </w:div>
    <w:div w:id="1371613974">
      <w:bodyDiv w:val="1"/>
      <w:marLeft w:val="0"/>
      <w:marRight w:val="0"/>
      <w:marTop w:val="0"/>
      <w:marBottom w:val="0"/>
      <w:divBdr>
        <w:top w:val="none" w:sz="0" w:space="0" w:color="auto"/>
        <w:left w:val="none" w:sz="0" w:space="0" w:color="auto"/>
        <w:bottom w:val="none" w:sz="0" w:space="0" w:color="auto"/>
        <w:right w:val="none" w:sz="0" w:space="0" w:color="auto"/>
      </w:divBdr>
    </w:div>
    <w:div w:id="1373117139">
      <w:bodyDiv w:val="1"/>
      <w:marLeft w:val="0"/>
      <w:marRight w:val="0"/>
      <w:marTop w:val="0"/>
      <w:marBottom w:val="0"/>
      <w:divBdr>
        <w:top w:val="none" w:sz="0" w:space="0" w:color="auto"/>
        <w:left w:val="none" w:sz="0" w:space="0" w:color="auto"/>
        <w:bottom w:val="none" w:sz="0" w:space="0" w:color="auto"/>
        <w:right w:val="none" w:sz="0" w:space="0" w:color="auto"/>
      </w:divBdr>
    </w:div>
    <w:div w:id="1375890959">
      <w:bodyDiv w:val="1"/>
      <w:marLeft w:val="0"/>
      <w:marRight w:val="0"/>
      <w:marTop w:val="0"/>
      <w:marBottom w:val="0"/>
      <w:divBdr>
        <w:top w:val="none" w:sz="0" w:space="0" w:color="auto"/>
        <w:left w:val="none" w:sz="0" w:space="0" w:color="auto"/>
        <w:bottom w:val="none" w:sz="0" w:space="0" w:color="auto"/>
        <w:right w:val="none" w:sz="0" w:space="0" w:color="auto"/>
      </w:divBdr>
    </w:div>
    <w:div w:id="1375958534">
      <w:bodyDiv w:val="1"/>
      <w:marLeft w:val="0"/>
      <w:marRight w:val="0"/>
      <w:marTop w:val="0"/>
      <w:marBottom w:val="0"/>
      <w:divBdr>
        <w:top w:val="none" w:sz="0" w:space="0" w:color="auto"/>
        <w:left w:val="none" w:sz="0" w:space="0" w:color="auto"/>
        <w:bottom w:val="none" w:sz="0" w:space="0" w:color="auto"/>
        <w:right w:val="none" w:sz="0" w:space="0" w:color="auto"/>
      </w:divBdr>
    </w:div>
    <w:div w:id="1378167154">
      <w:bodyDiv w:val="1"/>
      <w:marLeft w:val="0"/>
      <w:marRight w:val="0"/>
      <w:marTop w:val="0"/>
      <w:marBottom w:val="0"/>
      <w:divBdr>
        <w:top w:val="none" w:sz="0" w:space="0" w:color="auto"/>
        <w:left w:val="none" w:sz="0" w:space="0" w:color="auto"/>
        <w:bottom w:val="none" w:sz="0" w:space="0" w:color="auto"/>
        <w:right w:val="none" w:sz="0" w:space="0" w:color="auto"/>
      </w:divBdr>
    </w:div>
    <w:div w:id="1379285753">
      <w:bodyDiv w:val="1"/>
      <w:marLeft w:val="0"/>
      <w:marRight w:val="0"/>
      <w:marTop w:val="0"/>
      <w:marBottom w:val="0"/>
      <w:divBdr>
        <w:top w:val="none" w:sz="0" w:space="0" w:color="auto"/>
        <w:left w:val="none" w:sz="0" w:space="0" w:color="auto"/>
        <w:bottom w:val="none" w:sz="0" w:space="0" w:color="auto"/>
        <w:right w:val="none" w:sz="0" w:space="0" w:color="auto"/>
      </w:divBdr>
    </w:div>
    <w:div w:id="1379432088">
      <w:bodyDiv w:val="1"/>
      <w:marLeft w:val="0"/>
      <w:marRight w:val="0"/>
      <w:marTop w:val="0"/>
      <w:marBottom w:val="0"/>
      <w:divBdr>
        <w:top w:val="none" w:sz="0" w:space="0" w:color="auto"/>
        <w:left w:val="none" w:sz="0" w:space="0" w:color="auto"/>
        <w:bottom w:val="none" w:sz="0" w:space="0" w:color="auto"/>
        <w:right w:val="none" w:sz="0" w:space="0" w:color="auto"/>
      </w:divBdr>
    </w:div>
    <w:div w:id="1379471289">
      <w:bodyDiv w:val="1"/>
      <w:marLeft w:val="0"/>
      <w:marRight w:val="0"/>
      <w:marTop w:val="0"/>
      <w:marBottom w:val="0"/>
      <w:divBdr>
        <w:top w:val="none" w:sz="0" w:space="0" w:color="auto"/>
        <w:left w:val="none" w:sz="0" w:space="0" w:color="auto"/>
        <w:bottom w:val="none" w:sz="0" w:space="0" w:color="auto"/>
        <w:right w:val="none" w:sz="0" w:space="0" w:color="auto"/>
      </w:divBdr>
    </w:div>
    <w:div w:id="1379629634">
      <w:bodyDiv w:val="1"/>
      <w:marLeft w:val="0"/>
      <w:marRight w:val="0"/>
      <w:marTop w:val="0"/>
      <w:marBottom w:val="0"/>
      <w:divBdr>
        <w:top w:val="none" w:sz="0" w:space="0" w:color="auto"/>
        <w:left w:val="none" w:sz="0" w:space="0" w:color="auto"/>
        <w:bottom w:val="none" w:sz="0" w:space="0" w:color="auto"/>
        <w:right w:val="none" w:sz="0" w:space="0" w:color="auto"/>
      </w:divBdr>
    </w:div>
    <w:div w:id="1381906873">
      <w:bodyDiv w:val="1"/>
      <w:marLeft w:val="0"/>
      <w:marRight w:val="0"/>
      <w:marTop w:val="0"/>
      <w:marBottom w:val="0"/>
      <w:divBdr>
        <w:top w:val="none" w:sz="0" w:space="0" w:color="auto"/>
        <w:left w:val="none" w:sz="0" w:space="0" w:color="auto"/>
        <w:bottom w:val="none" w:sz="0" w:space="0" w:color="auto"/>
        <w:right w:val="none" w:sz="0" w:space="0" w:color="auto"/>
      </w:divBdr>
    </w:div>
    <w:div w:id="1384868511">
      <w:bodyDiv w:val="1"/>
      <w:marLeft w:val="0"/>
      <w:marRight w:val="0"/>
      <w:marTop w:val="0"/>
      <w:marBottom w:val="0"/>
      <w:divBdr>
        <w:top w:val="none" w:sz="0" w:space="0" w:color="auto"/>
        <w:left w:val="none" w:sz="0" w:space="0" w:color="auto"/>
        <w:bottom w:val="none" w:sz="0" w:space="0" w:color="auto"/>
        <w:right w:val="none" w:sz="0" w:space="0" w:color="auto"/>
      </w:divBdr>
    </w:div>
    <w:div w:id="1384983087">
      <w:bodyDiv w:val="1"/>
      <w:marLeft w:val="0"/>
      <w:marRight w:val="0"/>
      <w:marTop w:val="0"/>
      <w:marBottom w:val="0"/>
      <w:divBdr>
        <w:top w:val="none" w:sz="0" w:space="0" w:color="auto"/>
        <w:left w:val="none" w:sz="0" w:space="0" w:color="auto"/>
        <w:bottom w:val="none" w:sz="0" w:space="0" w:color="auto"/>
        <w:right w:val="none" w:sz="0" w:space="0" w:color="auto"/>
      </w:divBdr>
    </w:div>
    <w:div w:id="1386027728">
      <w:bodyDiv w:val="1"/>
      <w:marLeft w:val="0"/>
      <w:marRight w:val="0"/>
      <w:marTop w:val="0"/>
      <w:marBottom w:val="0"/>
      <w:divBdr>
        <w:top w:val="none" w:sz="0" w:space="0" w:color="auto"/>
        <w:left w:val="none" w:sz="0" w:space="0" w:color="auto"/>
        <w:bottom w:val="none" w:sz="0" w:space="0" w:color="auto"/>
        <w:right w:val="none" w:sz="0" w:space="0" w:color="auto"/>
      </w:divBdr>
    </w:div>
    <w:div w:id="1386444707">
      <w:bodyDiv w:val="1"/>
      <w:marLeft w:val="0"/>
      <w:marRight w:val="0"/>
      <w:marTop w:val="0"/>
      <w:marBottom w:val="0"/>
      <w:divBdr>
        <w:top w:val="none" w:sz="0" w:space="0" w:color="auto"/>
        <w:left w:val="none" w:sz="0" w:space="0" w:color="auto"/>
        <w:bottom w:val="none" w:sz="0" w:space="0" w:color="auto"/>
        <w:right w:val="none" w:sz="0" w:space="0" w:color="auto"/>
      </w:divBdr>
    </w:div>
    <w:div w:id="1388259380">
      <w:bodyDiv w:val="1"/>
      <w:marLeft w:val="0"/>
      <w:marRight w:val="0"/>
      <w:marTop w:val="0"/>
      <w:marBottom w:val="0"/>
      <w:divBdr>
        <w:top w:val="none" w:sz="0" w:space="0" w:color="auto"/>
        <w:left w:val="none" w:sz="0" w:space="0" w:color="auto"/>
        <w:bottom w:val="none" w:sz="0" w:space="0" w:color="auto"/>
        <w:right w:val="none" w:sz="0" w:space="0" w:color="auto"/>
      </w:divBdr>
    </w:div>
    <w:div w:id="1389067720">
      <w:bodyDiv w:val="1"/>
      <w:marLeft w:val="0"/>
      <w:marRight w:val="0"/>
      <w:marTop w:val="0"/>
      <w:marBottom w:val="0"/>
      <w:divBdr>
        <w:top w:val="none" w:sz="0" w:space="0" w:color="auto"/>
        <w:left w:val="none" w:sz="0" w:space="0" w:color="auto"/>
        <w:bottom w:val="none" w:sz="0" w:space="0" w:color="auto"/>
        <w:right w:val="none" w:sz="0" w:space="0" w:color="auto"/>
      </w:divBdr>
    </w:div>
    <w:div w:id="1391221930">
      <w:bodyDiv w:val="1"/>
      <w:marLeft w:val="0"/>
      <w:marRight w:val="0"/>
      <w:marTop w:val="0"/>
      <w:marBottom w:val="0"/>
      <w:divBdr>
        <w:top w:val="none" w:sz="0" w:space="0" w:color="auto"/>
        <w:left w:val="none" w:sz="0" w:space="0" w:color="auto"/>
        <w:bottom w:val="none" w:sz="0" w:space="0" w:color="auto"/>
        <w:right w:val="none" w:sz="0" w:space="0" w:color="auto"/>
      </w:divBdr>
    </w:div>
    <w:div w:id="1392541495">
      <w:bodyDiv w:val="1"/>
      <w:marLeft w:val="0"/>
      <w:marRight w:val="0"/>
      <w:marTop w:val="0"/>
      <w:marBottom w:val="0"/>
      <w:divBdr>
        <w:top w:val="none" w:sz="0" w:space="0" w:color="auto"/>
        <w:left w:val="none" w:sz="0" w:space="0" w:color="auto"/>
        <w:bottom w:val="none" w:sz="0" w:space="0" w:color="auto"/>
        <w:right w:val="none" w:sz="0" w:space="0" w:color="auto"/>
      </w:divBdr>
    </w:div>
    <w:div w:id="1392656653">
      <w:bodyDiv w:val="1"/>
      <w:marLeft w:val="0"/>
      <w:marRight w:val="0"/>
      <w:marTop w:val="0"/>
      <w:marBottom w:val="0"/>
      <w:divBdr>
        <w:top w:val="none" w:sz="0" w:space="0" w:color="auto"/>
        <w:left w:val="none" w:sz="0" w:space="0" w:color="auto"/>
        <w:bottom w:val="none" w:sz="0" w:space="0" w:color="auto"/>
        <w:right w:val="none" w:sz="0" w:space="0" w:color="auto"/>
      </w:divBdr>
    </w:div>
    <w:div w:id="1393577443">
      <w:bodyDiv w:val="1"/>
      <w:marLeft w:val="0"/>
      <w:marRight w:val="0"/>
      <w:marTop w:val="0"/>
      <w:marBottom w:val="0"/>
      <w:divBdr>
        <w:top w:val="none" w:sz="0" w:space="0" w:color="auto"/>
        <w:left w:val="none" w:sz="0" w:space="0" w:color="auto"/>
        <w:bottom w:val="none" w:sz="0" w:space="0" w:color="auto"/>
        <w:right w:val="none" w:sz="0" w:space="0" w:color="auto"/>
      </w:divBdr>
    </w:div>
    <w:div w:id="1394890351">
      <w:bodyDiv w:val="1"/>
      <w:marLeft w:val="0"/>
      <w:marRight w:val="0"/>
      <w:marTop w:val="0"/>
      <w:marBottom w:val="0"/>
      <w:divBdr>
        <w:top w:val="none" w:sz="0" w:space="0" w:color="auto"/>
        <w:left w:val="none" w:sz="0" w:space="0" w:color="auto"/>
        <w:bottom w:val="none" w:sz="0" w:space="0" w:color="auto"/>
        <w:right w:val="none" w:sz="0" w:space="0" w:color="auto"/>
      </w:divBdr>
    </w:div>
    <w:div w:id="1397240039">
      <w:bodyDiv w:val="1"/>
      <w:marLeft w:val="0"/>
      <w:marRight w:val="0"/>
      <w:marTop w:val="0"/>
      <w:marBottom w:val="0"/>
      <w:divBdr>
        <w:top w:val="none" w:sz="0" w:space="0" w:color="auto"/>
        <w:left w:val="none" w:sz="0" w:space="0" w:color="auto"/>
        <w:bottom w:val="none" w:sz="0" w:space="0" w:color="auto"/>
        <w:right w:val="none" w:sz="0" w:space="0" w:color="auto"/>
      </w:divBdr>
    </w:div>
    <w:div w:id="1398356718">
      <w:bodyDiv w:val="1"/>
      <w:marLeft w:val="0"/>
      <w:marRight w:val="0"/>
      <w:marTop w:val="0"/>
      <w:marBottom w:val="0"/>
      <w:divBdr>
        <w:top w:val="none" w:sz="0" w:space="0" w:color="auto"/>
        <w:left w:val="none" w:sz="0" w:space="0" w:color="auto"/>
        <w:bottom w:val="none" w:sz="0" w:space="0" w:color="auto"/>
        <w:right w:val="none" w:sz="0" w:space="0" w:color="auto"/>
      </w:divBdr>
    </w:div>
    <w:div w:id="1400637776">
      <w:bodyDiv w:val="1"/>
      <w:marLeft w:val="0"/>
      <w:marRight w:val="0"/>
      <w:marTop w:val="0"/>
      <w:marBottom w:val="0"/>
      <w:divBdr>
        <w:top w:val="none" w:sz="0" w:space="0" w:color="auto"/>
        <w:left w:val="none" w:sz="0" w:space="0" w:color="auto"/>
        <w:bottom w:val="none" w:sz="0" w:space="0" w:color="auto"/>
        <w:right w:val="none" w:sz="0" w:space="0" w:color="auto"/>
      </w:divBdr>
    </w:div>
    <w:div w:id="1400976282">
      <w:bodyDiv w:val="1"/>
      <w:marLeft w:val="0"/>
      <w:marRight w:val="0"/>
      <w:marTop w:val="0"/>
      <w:marBottom w:val="0"/>
      <w:divBdr>
        <w:top w:val="none" w:sz="0" w:space="0" w:color="auto"/>
        <w:left w:val="none" w:sz="0" w:space="0" w:color="auto"/>
        <w:bottom w:val="none" w:sz="0" w:space="0" w:color="auto"/>
        <w:right w:val="none" w:sz="0" w:space="0" w:color="auto"/>
      </w:divBdr>
    </w:div>
    <w:div w:id="1401714251">
      <w:bodyDiv w:val="1"/>
      <w:marLeft w:val="0"/>
      <w:marRight w:val="0"/>
      <w:marTop w:val="0"/>
      <w:marBottom w:val="0"/>
      <w:divBdr>
        <w:top w:val="none" w:sz="0" w:space="0" w:color="auto"/>
        <w:left w:val="none" w:sz="0" w:space="0" w:color="auto"/>
        <w:bottom w:val="none" w:sz="0" w:space="0" w:color="auto"/>
        <w:right w:val="none" w:sz="0" w:space="0" w:color="auto"/>
      </w:divBdr>
    </w:div>
    <w:div w:id="1402363041">
      <w:bodyDiv w:val="1"/>
      <w:marLeft w:val="0"/>
      <w:marRight w:val="0"/>
      <w:marTop w:val="0"/>
      <w:marBottom w:val="0"/>
      <w:divBdr>
        <w:top w:val="none" w:sz="0" w:space="0" w:color="auto"/>
        <w:left w:val="none" w:sz="0" w:space="0" w:color="auto"/>
        <w:bottom w:val="none" w:sz="0" w:space="0" w:color="auto"/>
        <w:right w:val="none" w:sz="0" w:space="0" w:color="auto"/>
      </w:divBdr>
    </w:div>
    <w:div w:id="1403287279">
      <w:bodyDiv w:val="1"/>
      <w:marLeft w:val="0"/>
      <w:marRight w:val="0"/>
      <w:marTop w:val="0"/>
      <w:marBottom w:val="0"/>
      <w:divBdr>
        <w:top w:val="none" w:sz="0" w:space="0" w:color="auto"/>
        <w:left w:val="none" w:sz="0" w:space="0" w:color="auto"/>
        <w:bottom w:val="none" w:sz="0" w:space="0" w:color="auto"/>
        <w:right w:val="none" w:sz="0" w:space="0" w:color="auto"/>
      </w:divBdr>
    </w:div>
    <w:div w:id="1404916780">
      <w:bodyDiv w:val="1"/>
      <w:marLeft w:val="0"/>
      <w:marRight w:val="0"/>
      <w:marTop w:val="0"/>
      <w:marBottom w:val="0"/>
      <w:divBdr>
        <w:top w:val="none" w:sz="0" w:space="0" w:color="auto"/>
        <w:left w:val="none" w:sz="0" w:space="0" w:color="auto"/>
        <w:bottom w:val="none" w:sz="0" w:space="0" w:color="auto"/>
        <w:right w:val="none" w:sz="0" w:space="0" w:color="auto"/>
      </w:divBdr>
    </w:div>
    <w:div w:id="1405568911">
      <w:bodyDiv w:val="1"/>
      <w:marLeft w:val="0"/>
      <w:marRight w:val="0"/>
      <w:marTop w:val="0"/>
      <w:marBottom w:val="0"/>
      <w:divBdr>
        <w:top w:val="none" w:sz="0" w:space="0" w:color="auto"/>
        <w:left w:val="none" w:sz="0" w:space="0" w:color="auto"/>
        <w:bottom w:val="none" w:sz="0" w:space="0" w:color="auto"/>
        <w:right w:val="none" w:sz="0" w:space="0" w:color="auto"/>
      </w:divBdr>
    </w:div>
    <w:div w:id="1405638779">
      <w:bodyDiv w:val="1"/>
      <w:marLeft w:val="0"/>
      <w:marRight w:val="0"/>
      <w:marTop w:val="0"/>
      <w:marBottom w:val="0"/>
      <w:divBdr>
        <w:top w:val="none" w:sz="0" w:space="0" w:color="auto"/>
        <w:left w:val="none" w:sz="0" w:space="0" w:color="auto"/>
        <w:bottom w:val="none" w:sz="0" w:space="0" w:color="auto"/>
        <w:right w:val="none" w:sz="0" w:space="0" w:color="auto"/>
      </w:divBdr>
    </w:div>
    <w:div w:id="1406221938">
      <w:bodyDiv w:val="1"/>
      <w:marLeft w:val="0"/>
      <w:marRight w:val="0"/>
      <w:marTop w:val="0"/>
      <w:marBottom w:val="0"/>
      <w:divBdr>
        <w:top w:val="none" w:sz="0" w:space="0" w:color="auto"/>
        <w:left w:val="none" w:sz="0" w:space="0" w:color="auto"/>
        <w:bottom w:val="none" w:sz="0" w:space="0" w:color="auto"/>
        <w:right w:val="none" w:sz="0" w:space="0" w:color="auto"/>
      </w:divBdr>
    </w:div>
    <w:div w:id="1408578585">
      <w:bodyDiv w:val="1"/>
      <w:marLeft w:val="0"/>
      <w:marRight w:val="0"/>
      <w:marTop w:val="0"/>
      <w:marBottom w:val="0"/>
      <w:divBdr>
        <w:top w:val="none" w:sz="0" w:space="0" w:color="auto"/>
        <w:left w:val="none" w:sz="0" w:space="0" w:color="auto"/>
        <w:bottom w:val="none" w:sz="0" w:space="0" w:color="auto"/>
        <w:right w:val="none" w:sz="0" w:space="0" w:color="auto"/>
      </w:divBdr>
    </w:div>
    <w:div w:id="1409812047">
      <w:bodyDiv w:val="1"/>
      <w:marLeft w:val="0"/>
      <w:marRight w:val="0"/>
      <w:marTop w:val="0"/>
      <w:marBottom w:val="0"/>
      <w:divBdr>
        <w:top w:val="none" w:sz="0" w:space="0" w:color="auto"/>
        <w:left w:val="none" w:sz="0" w:space="0" w:color="auto"/>
        <w:bottom w:val="none" w:sz="0" w:space="0" w:color="auto"/>
        <w:right w:val="none" w:sz="0" w:space="0" w:color="auto"/>
      </w:divBdr>
    </w:div>
    <w:div w:id="1410225207">
      <w:bodyDiv w:val="1"/>
      <w:marLeft w:val="0"/>
      <w:marRight w:val="0"/>
      <w:marTop w:val="0"/>
      <w:marBottom w:val="0"/>
      <w:divBdr>
        <w:top w:val="none" w:sz="0" w:space="0" w:color="auto"/>
        <w:left w:val="none" w:sz="0" w:space="0" w:color="auto"/>
        <w:bottom w:val="none" w:sz="0" w:space="0" w:color="auto"/>
        <w:right w:val="none" w:sz="0" w:space="0" w:color="auto"/>
      </w:divBdr>
    </w:div>
    <w:div w:id="1412701667">
      <w:bodyDiv w:val="1"/>
      <w:marLeft w:val="0"/>
      <w:marRight w:val="0"/>
      <w:marTop w:val="0"/>
      <w:marBottom w:val="0"/>
      <w:divBdr>
        <w:top w:val="none" w:sz="0" w:space="0" w:color="auto"/>
        <w:left w:val="none" w:sz="0" w:space="0" w:color="auto"/>
        <w:bottom w:val="none" w:sz="0" w:space="0" w:color="auto"/>
        <w:right w:val="none" w:sz="0" w:space="0" w:color="auto"/>
      </w:divBdr>
    </w:div>
    <w:div w:id="1413546900">
      <w:bodyDiv w:val="1"/>
      <w:marLeft w:val="0"/>
      <w:marRight w:val="0"/>
      <w:marTop w:val="0"/>
      <w:marBottom w:val="0"/>
      <w:divBdr>
        <w:top w:val="none" w:sz="0" w:space="0" w:color="auto"/>
        <w:left w:val="none" w:sz="0" w:space="0" w:color="auto"/>
        <w:bottom w:val="none" w:sz="0" w:space="0" w:color="auto"/>
        <w:right w:val="none" w:sz="0" w:space="0" w:color="auto"/>
      </w:divBdr>
    </w:div>
    <w:div w:id="1416125162">
      <w:bodyDiv w:val="1"/>
      <w:marLeft w:val="0"/>
      <w:marRight w:val="0"/>
      <w:marTop w:val="0"/>
      <w:marBottom w:val="0"/>
      <w:divBdr>
        <w:top w:val="none" w:sz="0" w:space="0" w:color="auto"/>
        <w:left w:val="none" w:sz="0" w:space="0" w:color="auto"/>
        <w:bottom w:val="none" w:sz="0" w:space="0" w:color="auto"/>
        <w:right w:val="none" w:sz="0" w:space="0" w:color="auto"/>
      </w:divBdr>
    </w:div>
    <w:div w:id="1416433601">
      <w:bodyDiv w:val="1"/>
      <w:marLeft w:val="0"/>
      <w:marRight w:val="0"/>
      <w:marTop w:val="0"/>
      <w:marBottom w:val="0"/>
      <w:divBdr>
        <w:top w:val="none" w:sz="0" w:space="0" w:color="auto"/>
        <w:left w:val="none" w:sz="0" w:space="0" w:color="auto"/>
        <w:bottom w:val="none" w:sz="0" w:space="0" w:color="auto"/>
        <w:right w:val="none" w:sz="0" w:space="0" w:color="auto"/>
      </w:divBdr>
    </w:div>
    <w:div w:id="1417284768">
      <w:bodyDiv w:val="1"/>
      <w:marLeft w:val="0"/>
      <w:marRight w:val="0"/>
      <w:marTop w:val="0"/>
      <w:marBottom w:val="0"/>
      <w:divBdr>
        <w:top w:val="none" w:sz="0" w:space="0" w:color="auto"/>
        <w:left w:val="none" w:sz="0" w:space="0" w:color="auto"/>
        <w:bottom w:val="none" w:sz="0" w:space="0" w:color="auto"/>
        <w:right w:val="none" w:sz="0" w:space="0" w:color="auto"/>
      </w:divBdr>
    </w:div>
    <w:div w:id="1417479271">
      <w:bodyDiv w:val="1"/>
      <w:marLeft w:val="0"/>
      <w:marRight w:val="0"/>
      <w:marTop w:val="0"/>
      <w:marBottom w:val="0"/>
      <w:divBdr>
        <w:top w:val="none" w:sz="0" w:space="0" w:color="auto"/>
        <w:left w:val="none" w:sz="0" w:space="0" w:color="auto"/>
        <w:bottom w:val="none" w:sz="0" w:space="0" w:color="auto"/>
        <w:right w:val="none" w:sz="0" w:space="0" w:color="auto"/>
      </w:divBdr>
    </w:div>
    <w:div w:id="1419405638">
      <w:bodyDiv w:val="1"/>
      <w:marLeft w:val="0"/>
      <w:marRight w:val="0"/>
      <w:marTop w:val="0"/>
      <w:marBottom w:val="0"/>
      <w:divBdr>
        <w:top w:val="none" w:sz="0" w:space="0" w:color="auto"/>
        <w:left w:val="none" w:sz="0" w:space="0" w:color="auto"/>
        <w:bottom w:val="none" w:sz="0" w:space="0" w:color="auto"/>
        <w:right w:val="none" w:sz="0" w:space="0" w:color="auto"/>
      </w:divBdr>
    </w:div>
    <w:div w:id="1420298162">
      <w:bodyDiv w:val="1"/>
      <w:marLeft w:val="0"/>
      <w:marRight w:val="0"/>
      <w:marTop w:val="0"/>
      <w:marBottom w:val="0"/>
      <w:divBdr>
        <w:top w:val="none" w:sz="0" w:space="0" w:color="auto"/>
        <w:left w:val="none" w:sz="0" w:space="0" w:color="auto"/>
        <w:bottom w:val="none" w:sz="0" w:space="0" w:color="auto"/>
        <w:right w:val="none" w:sz="0" w:space="0" w:color="auto"/>
      </w:divBdr>
    </w:div>
    <w:div w:id="1420642811">
      <w:bodyDiv w:val="1"/>
      <w:marLeft w:val="0"/>
      <w:marRight w:val="0"/>
      <w:marTop w:val="0"/>
      <w:marBottom w:val="0"/>
      <w:divBdr>
        <w:top w:val="none" w:sz="0" w:space="0" w:color="auto"/>
        <w:left w:val="none" w:sz="0" w:space="0" w:color="auto"/>
        <w:bottom w:val="none" w:sz="0" w:space="0" w:color="auto"/>
        <w:right w:val="none" w:sz="0" w:space="0" w:color="auto"/>
      </w:divBdr>
    </w:div>
    <w:div w:id="1422214174">
      <w:bodyDiv w:val="1"/>
      <w:marLeft w:val="0"/>
      <w:marRight w:val="0"/>
      <w:marTop w:val="0"/>
      <w:marBottom w:val="0"/>
      <w:divBdr>
        <w:top w:val="none" w:sz="0" w:space="0" w:color="auto"/>
        <w:left w:val="none" w:sz="0" w:space="0" w:color="auto"/>
        <w:bottom w:val="none" w:sz="0" w:space="0" w:color="auto"/>
        <w:right w:val="none" w:sz="0" w:space="0" w:color="auto"/>
      </w:divBdr>
    </w:div>
    <w:div w:id="1422487140">
      <w:bodyDiv w:val="1"/>
      <w:marLeft w:val="0"/>
      <w:marRight w:val="0"/>
      <w:marTop w:val="0"/>
      <w:marBottom w:val="0"/>
      <w:divBdr>
        <w:top w:val="none" w:sz="0" w:space="0" w:color="auto"/>
        <w:left w:val="none" w:sz="0" w:space="0" w:color="auto"/>
        <w:bottom w:val="none" w:sz="0" w:space="0" w:color="auto"/>
        <w:right w:val="none" w:sz="0" w:space="0" w:color="auto"/>
      </w:divBdr>
    </w:div>
    <w:div w:id="1424909858">
      <w:bodyDiv w:val="1"/>
      <w:marLeft w:val="0"/>
      <w:marRight w:val="0"/>
      <w:marTop w:val="0"/>
      <w:marBottom w:val="0"/>
      <w:divBdr>
        <w:top w:val="none" w:sz="0" w:space="0" w:color="auto"/>
        <w:left w:val="none" w:sz="0" w:space="0" w:color="auto"/>
        <w:bottom w:val="none" w:sz="0" w:space="0" w:color="auto"/>
        <w:right w:val="none" w:sz="0" w:space="0" w:color="auto"/>
      </w:divBdr>
    </w:div>
    <w:div w:id="1425373264">
      <w:bodyDiv w:val="1"/>
      <w:marLeft w:val="0"/>
      <w:marRight w:val="0"/>
      <w:marTop w:val="0"/>
      <w:marBottom w:val="0"/>
      <w:divBdr>
        <w:top w:val="none" w:sz="0" w:space="0" w:color="auto"/>
        <w:left w:val="none" w:sz="0" w:space="0" w:color="auto"/>
        <w:bottom w:val="none" w:sz="0" w:space="0" w:color="auto"/>
        <w:right w:val="none" w:sz="0" w:space="0" w:color="auto"/>
      </w:divBdr>
    </w:div>
    <w:div w:id="1425956374">
      <w:bodyDiv w:val="1"/>
      <w:marLeft w:val="0"/>
      <w:marRight w:val="0"/>
      <w:marTop w:val="0"/>
      <w:marBottom w:val="0"/>
      <w:divBdr>
        <w:top w:val="none" w:sz="0" w:space="0" w:color="auto"/>
        <w:left w:val="none" w:sz="0" w:space="0" w:color="auto"/>
        <w:bottom w:val="none" w:sz="0" w:space="0" w:color="auto"/>
        <w:right w:val="none" w:sz="0" w:space="0" w:color="auto"/>
      </w:divBdr>
    </w:div>
    <w:div w:id="1426460348">
      <w:bodyDiv w:val="1"/>
      <w:marLeft w:val="0"/>
      <w:marRight w:val="0"/>
      <w:marTop w:val="0"/>
      <w:marBottom w:val="0"/>
      <w:divBdr>
        <w:top w:val="none" w:sz="0" w:space="0" w:color="auto"/>
        <w:left w:val="none" w:sz="0" w:space="0" w:color="auto"/>
        <w:bottom w:val="none" w:sz="0" w:space="0" w:color="auto"/>
        <w:right w:val="none" w:sz="0" w:space="0" w:color="auto"/>
      </w:divBdr>
    </w:div>
    <w:div w:id="1428192958">
      <w:bodyDiv w:val="1"/>
      <w:marLeft w:val="0"/>
      <w:marRight w:val="0"/>
      <w:marTop w:val="0"/>
      <w:marBottom w:val="0"/>
      <w:divBdr>
        <w:top w:val="none" w:sz="0" w:space="0" w:color="auto"/>
        <w:left w:val="none" w:sz="0" w:space="0" w:color="auto"/>
        <w:bottom w:val="none" w:sz="0" w:space="0" w:color="auto"/>
        <w:right w:val="none" w:sz="0" w:space="0" w:color="auto"/>
      </w:divBdr>
    </w:div>
    <w:div w:id="1429034856">
      <w:bodyDiv w:val="1"/>
      <w:marLeft w:val="0"/>
      <w:marRight w:val="0"/>
      <w:marTop w:val="0"/>
      <w:marBottom w:val="0"/>
      <w:divBdr>
        <w:top w:val="none" w:sz="0" w:space="0" w:color="auto"/>
        <w:left w:val="none" w:sz="0" w:space="0" w:color="auto"/>
        <w:bottom w:val="none" w:sz="0" w:space="0" w:color="auto"/>
        <w:right w:val="none" w:sz="0" w:space="0" w:color="auto"/>
      </w:divBdr>
    </w:div>
    <w:div w:id="1429085063">
      <w:bodyDiv w:val="1"/>
      <w:marLeft w:val="0"/>
      <w:marRight w:val="0"/>
      <w:marTop w:val="0"/>
      <w:marBottom w:val="0"/>
      <w:divBdr>
        <w:top w:val="none" w:sz="0" w:space="0" w:color="auto"/>
        <w:left w:val="none" w:sz="0" w:space="0" w:color="auto"/>
        <w:bottom w:val="none" w:sz="0" w:space="0" w:color="auto"/>
        <w:right w:val="none" w:sz="0" w:space="0" w:color="auto"/>
      </w:divBdr>
    </w:div>
    <w:div w:id="1430732064">
      <w:bodyDiv w:val="1"/>
      <w:marLeft w:val="0"/>
      <w:marRight w:val="0"/>
      <w:marTop w:val="0"/>
      <w:marBottom w:val="0"/>
      <w:divBdr>
        <w:top w:val="none" w:sz="0" w:space="0" w:color="auto"/>
        <w:left w:val="none" w:sz="0" w:space="0" w:color="auto"/>
        <w:bottom w:val="none" w:sz="0" w:space="0" w:color="auto"/>
        <w:right w:val="none" w:sz="0" w:space="0" w:color="auto"/>
      </w:divBdr>
    </w:div>
    <w:div w:id="1431047547">
      <w:bodyDiv w:val="1"/>
      <w:marLeft w:val="0"/>
      <w:marRight w:val="0"/>
      <w:marTop w:val="0"/>
      <w:marBottom w:val="0"/>
      <w:divBdr>
        <w:top w:val="none" w:sz="0" w:space="0" w:color="auto"/>
        <w:left w:val="none" w:sz="0" w:space="0" w:color="auto"/>
        <w:bottom w:val="none" w:sz="0" w:space="0" w:color="auto"/>
        <w:right w:val="none" w:sz="0" w:space="0" w:color="auto"/>
      </w:divBdr>
    </w:div>
    <w:div w:id="1431051463">
      <w:bodyDiv w:val="1"/>
      <w:marLeft w:val="0"/>
      <w:marRight w:val="0"/>
      <w:marTop w:val="0"/>
      <w:marBottom w:val="0"/>
      <w:divBdr>
        <w:top w:val="none" w:sz="0" w:space="0" w:color="auto"/>
        <w:left w:val="none" w:sz="0" w:space="0" w:color="auto"/>
        <w:bottom w:val="none" w:sz="0" w:space="0" w:color="auto"/>
        <w:right w:val="none" w:sz="0" w:space="0" w:color="auto"/>
      </w:divBdr>
    </w:div>
    <w:div w:id="1431510034">
      <w:bodyDiv w:val="1"/>
      <w:marLeft w:val="0"/>
      <w:marRight w:val="0"/>
      <w:marTop w:val="0"/>
      <w:marBottom w:val="0"/>
      <w:divBdr>
        <w:top w:val="none" w:sz="0" w:space="0" w:color="auto"/>
        <w:left w:val="none" w:sz="0" w:space="0" w:color="auto"/>
        <w:bottom w:val="none" w:sz="0" w:space="0" w:color="auto"/>
        <w:right w:val="none" w:sz="0" w:space="0" w:color="auto"/>
      </w:divBdr>
    </w:div>
    <w:div w:id="1431582416">
      <w:bodyDiv w:val="1"/>
      <w:marLeft w:val="0"/>
      <w:marRight w:val="0"/>
      <w:marTop w:val="0"/>
      <w:marBottom w:val="0"/>
      <w:divBdr>
        <w:top w:val="none" w:sz="0" w:space="0" w:color="auto"/>
        <w:left w:val="none" w:sz="0" w:space="0" w:color="auto"/>
        <w:bottom w:val="none" w:sz="0" w:space="0" w:color="auto"/>
        <w:right w:val="none" w:sz="0" w:space="0" w:color="auto"/>
      </w:divBdr>
    </w:div>
    <w:div w:id="1434977571">
      <w:bodyDiv w:val="1"/>
      <w:marLeft w:val="0"/>
      <w:marRight w:val="0"/>
      <w:marTop w:val="0"/>
      <w:marBottom w:val="0"/>
      <w:divBdr>
        <w:top w:val="none" w:sz="0" w:space="0" w:color="auto"/>
        <w:left w:val="none" w:sz="0" w:space="0" w:color="auto"/>
        <w:bottom w:val="none" w:sz="0" w:space="0" w:color="auto"/>
        <w:right w:val="none" w:sz="0" w:space="0" w:color="auto"/>
      </w:divBdr>
    </w:div>
    <w:div w:id="1435633489">
      <w:bodyDiv w:val="1"/>
      <w:marLeft w:val="0"/>
      <w:marRight w:val="0"/>
      <w:marTop w:val="0"/>
      <w:marBottom w:val="0"/>
      <w:divBdr>
        <w:top w:val="none" w:sz="0" w:space="0" w:color="auto"/>
        <w:left w:val="none" w:sz="0" w:space="0" w:color="auto"/>
        <w:bottom w:val="none" w:sz="0" w:space="0" w:color="auto"/>
        <w:right w:val="none" w:sz="0" w:space="0" w:color="auto"/>
      </w:divBdr>
    </w:div>
    <w:div w:id="1435860723">
      <w:bodyDiv w:val="1"/>
      <w:marLeft w:val="0"/>
      <w:marRight w:val="0"/>
      <w:marTop w:val="0"/>
      <w:marBottom w:val="0"/>
      <w:divBdr>
        <w:top w:val="none" w:sz="0" w:space="0" w:color="auto"/>
        <w:left w:val="none" w:sz="0" w:space="0" w:color="auto"/>
        <w:bottom w:val="none" w:sz="0" w:space="0" w:color="auto"/>
        <w:right w:val="none" w:sz="0" w:space="0" w:color="auto"/>
      </w:divBdr>
    </w:div>
    <w:div w:id="1436365977">
      <w:bodyDiv w:val="1"/>
      <w:marLeft w:val="0"/>
      <w:marRight w:val="0"/>
      <w:marTop w:val="0"/>
      <w:marBottom w:val="0"/>
      <w:divBdr>
        <w:top w:val="none" w:sz="0" w:space="0" w:color="auto"/>
        <w:left w:val="none" w:sz="0" w:space="0" w:color="auto"/>
        <w:bottom w:val="none" w:sz="0" w:space="0" w:color="auto"/>
        <w:right w:val="none" w:sz="0" w:space="0" w:color="auto"/>
      </w:divBdr>
    </w:div>
    <w:div w:id="1438864806">
      <w:bodyDiv w:val="1"/>
      <w:marLeft w:val="0"/>
      <w:marRight w:val="0"/>
      <w:marTop w:val="0"/>
      <w:marBottom w:val="0"/>
      <w:divBdr>
        <w:top w:val="none" w:sz="0" w:space="0" w:color="auto"/>
        <w:left w:val="none" w:sz="0" w:space="0" w:color="auto"/>
        <w:bottom w:val="none" w:sz="0" w:space="0" w:color="auto"/>
        <w:right w:val="none" w:sz="0" w:space="0" w:color="auto"/>
      </w:divBdr>
    </w:div>
    <w:div w:id="1438981159">
      <w:bodyDiv w:val="1"/>
      <w:marLeft w:val="0"/>
      <w:marRight w:val="0"/>
      <w:marTop w:val="0"/>
      <w:marBottom w:val="0"/>
      <w:divBdr>
        <w:top w:val="none" w:sz="0" w:space="0" w:color="auto"/>
        <w:left w:val="none" w:sz="0" w:space="0" w:color="auto"/>
        <w:bottom w:val="none" w:sz="0" w:space="0" w:color="auto"/>
        <w:right w:val="none" w:sz="0" w:space="0" w:color="auto"/>
      </w:divBdr>
    </w:div>
    <w:div w:id="1440102190">
      <w:bodyDiv w:val="1"/>
      <w:marLeft w:val="0"/>
      <w:marRight w:val="0"/>
      <w:marTop w:val="0"/>
      <w:marBottom w:val="0"/>
      <w:divBdr>
        <w:top w:val="none" w:sz="0" w:space="0" w:color="auto"/>
        <w:left w:val="none" w:sz="0" w:space="0" w:color="auto"/>
        <w:bottom w:val="none" w:sz="0" w:space="0" w:color="auto"/>
        <w:right w:val="none" w:sz="0" w:space="0" w:color="auto"/>
      </w:divBdr>
    </w:div>
    <w:div w:id="1440490722">
      <w:bodyDiv w:val="1"/>
      <w:marLeft w:val="0"/>
      <w:marRight w:val="0"/>
      <w:marTop w:val="0"/>
      <w:marBottom w:val="0"/>
      <w:divBdr>
        <w:top w:val="none" w:sz="0" w:space="0" w:color="auto"/>
        <w:left w:val="none" w:sz="0" w:space="0" w:color="auto"/>
        <w:bottom w:val="none" w:sz="0" w:space="0" w:color="auto"/>
        <w:right w:val="none" w:sz="0" w:space="0" w:color="auto"/>
      </w:divBdr>
    </w:div>
    <w:div w:id="1445035296">
      <w:bodyDiv w:val="1"/>
      <w:marLeft w:val="0"/>
      <w:marRight w:val="0"/>
      <w:marTop w:val="0"/>
      <w:marBottom w:val="0"/>
      <w:divBdr>
        <w:top w:val="none" w:sz="0" w:space="0" w:color="auto"/>
        <w:left w:val="none" w:sz="0" w:space="0" w:color="auto"/>
        <w:bottom w:val="none" w:sz="0" w:space="0" w:color="auto"/>
        <w:right w:val="none" w:sz="0" w:space="0" w:color="auto"/>
      </w:divBdr>
    </w:div>
    <w:div w:id="1445730770">
      <w:bodyDiv w:val="1"/>
      <w:marLeft w:val="0"/>
      <w:marRight w:val="0"/>
      <w:marTop w:val="0"/>
      <w:marBottom w:val="0"/>
      <w:divBdr>
        <w:top w:val="none" w:sz="0" w:space="0" w:color="auto"/>
        <w:left w:val="none" w:sz="0" w:space="0" w:color="auto"/>
        <w:bottom w:val="none" w:sz="0" w:space="0" w:color="auto"/>
        <w:right w:val="none" w:sz="0" w:space="0" w:color="auto"/>
      </w:divBdr>
    </w:div>
    <w:div w:id="1448282195">
      <w:bodyDiv w:val="1"/>
      <w:marLeft w:val="0"/>
      <w:marRight w:val="0"/>
      <w:marTop w:val="0"/>
      <w:marBottom w:val="0"/>
      <w:divBdr>
        <w:top w:val="none" w:sz="0" w:space="0" w:color="auto"/>
        <w:left w:val="none" w:sz="0" w:space="0" w:color="auto"/>
        <w:bottom w:val="none" w:sz="0" w:space="0" w:color="auto"/>
        <w:right w:val="none" w:sz="0" w:space="0" w:color="auto"/>
      </w:divBdr>
    </w:div>
    <w:div w:id="1448501551">
      <w:bodyDiv w:val="1"/>
      <w:marLeft w:val="0"/>
      <w:marRight w:val="0"/>
      <w:marTop w:val="0"/>
      <w:marBottom w:val="0"/>
      <w:divBdr>
        <w:top w:val="none" w:sz="0" w:space="0" w:color="auto"/>
        <w:left w:val="none" w:sz="0" w:space="0" w:color="auto"/>
        <w:bottom w:val="none" w:sz="0" w:space="0" w:color="auto"/>
        <w:right w:val="none" w:sz="0" w:space="0" w:color="auto"/>
      </w:divBdr>
    </w:div>
    <w:div w:id="1450010863">
      <w:bodyDiv w:val="1"/>
      <w:marLeft w:val="0"/>
      <w:marRight w:val="0"/>
      <w:marTop w:val="0"/>
      <w:marBottom w:val="0"/>
      <w:divBdr>
        <w:top w:val="none" w:sz="0" w:space="0" w:color="auto"/>
        <w:left w:val="none" w:sz="0" w:space="0" w:color="auto"/>
        <w:bottom w:val="none" w:sz="0" w:space="0" w:color="auto"/>
        <w:right w:val="none" w:sz="0" w:space="0" w:color="auto"/>
      </w:divBdr>
    </w:div>
    <w:div w:id="1451315667">
      <w:bodyDiv w:val="1"/>
      <w:marLeft w:val="0"/>
      <w:marRight w:val="0"/>
      <w:marTop w:val="0"/>
      <w:marBottom w:val="0"/>
      <w:divBdr>
        <w:top w:val="none" w:sz="0" w:space="0" w:color="auto"/>
        <w:left w:val="none" w:sz="0" w:space="0" w:color="auto"/>
        <w:bottom w:val="none" w:sz="0" w:space="0" w:color="auto"/>
        <w:right w:val="none" w:sz="0" w:space="0" w:color="auto"/>
      </w:divBdr>
    </w:div>
    <w:div w:id="1453554271">
      <w:bodyDiv w:val="1"/>
      <w:marLeft w:val="0"/>
      <w:marRight w:val="0"/>
      <w:marTop w:val="0"/>
      <w:marBottom w:val="0"/>
      <w:divBdr>
        <w:top w:val="none" w:sz="0" w:space="0" w:color="auto"/>
        <w:left w:val="none" w:sz="0" w:space="0" w:color="auto"/>
        <w:bottom w:val="none" w:sz="0" w:space="0" w:color="auto"/>
        <w:right w:val="none" w:sz="0" w:space="0" w:color="auto"/>
      </w:divBdr>
    </w:div>
    <w:div w:id="1454135375">
      <w:bodyDiv w:val="1"/>
      <w:marLeft w:val="0"/>
      <w:marRight w:val="0"/>
      <w:marTop w:val="0"/>
      <w:marBottom w:val="0"/>
      <w:divBdr>
        <w:top w:val="none" w:sz="0" w:space="0" w:color="auto"/>
        <w:left w:val="none" w:sz="0" w:space="0" w:color="auto"/>
        <w:bottom w:val="none" w:sz="0" w:space="0" w:color="auto"/>
        <w:right w:val="none" w:sz="0" w:space="0" w:color="auto"/>
      </w:divBdr>
    </w:div>
    <w:div w:id="1455904192">
      <w:bodyDiv w:val="1"/>
      <w:marLeft w:val="0"/>
      <w:marRight w:val="0"/>
      <w:marTop w:val="0"/>
      <w:marBottom w:val="0"/>
      <w:divBdr>
        <w:top w:val="none" w:sz="0" w:space="0" w:color="auto"/>
        <w:left w:val="none" w:sz="0" w:space="0" w:color="auto"/>
        <w:bottom w:val="none" w:sz="0" w:space="0" w:color="auto"/>
        <w:right w:val="none" w:sz="0" w:space="0" w:color="auto"/>
      </w:divBdr>
    </w:div>
    <w:div w:id="1456482565">
      <w:bodyDiv w:val="1"/>
      <w:marLeft w:val="0"/>
      <w:marRight w:val="0"/>
      <w:marTop w:val="0"/>
      <w:marBottom w:val="0"/>
      <w:divBdr>
        <w:top w:val="none" w:sz="0" w:space="0" w:color="auto"/>
        <w:left w:val="none" w:sz="0" w:space="0" w:color="auto"/>
        <w:bottom w:val="none" w:sz="0" w:space="0" w:color="auto"/>
        <w:right w:val="none" w:sz="0" w:space="0" w:color="auto"/>
      </w:divBdr>
    </w:div>
    <w:div w:id="1456556080">
      <w:bodyDiv w:val="1"/>
      <w:marLeft w:val="0"/>
      <w:marRight w:val="0"/>
      <w:marTop w:val="0"/>
      <w:marBottom w:val="0"/>
      <w:divBdr>
        <w:top w:val="none" w:sz="0" w:space="0" w:color="auto"/>
        <w:left w:val="none" w:sz="0" w:space="0" w:color="auto"/>
        <w:bottom w:val="none" w:sz="0" w:space="0" w:color="auto"/>
        <w:right w:val="none" w:sz="0" w:space="0" w:color="auto"/>
      </w:divBdr>
    </w:div>
    <w:div w:id="1457986910">
      <w:bodyDiv w:val="1"/>
      <w:marLeft w:val="0"/>
      <w:marRight w:val="0"/>
      <w:marTop w:val="0"/>
      <w:marBottom w:val="0"/>
      <w:divBdr>
        <w:top w:val="none" w:sz="0" w:space="0" w:color="auto"/>
        <w:left w:val="none" w:sz="0" w:space="0" w:color="auto"/>
        <w:bottom w:val="none" w:sz="0" w:space="0" w:color="auto"/>
        <w:right w:val="none" w:sz="0" w:space="0" w:color="auto"/>
      </w:divBdr>
    </w:div>
    <w:div w:id="1462066876">
      <w:bodyDiv w:val="1"/>
      <w:marLeft w:val="0"/>
      <w:marRight w:val="0"/>
      <w:marTop w:val="0"/>
      <w:marBottom w:val="0"/>
      <w:divBdr>
        <w:top w:val="none" w:sz="0" w:space="0" w:color="auto"/>
        <w:left w:val="none" w:sz="0" w:space="0" w:color="auto"/>
        <w:bottom w:val="none" w:sz="0" w:space="0" w:color="auto"/>
        <w:right w:val="none" w:sz="0" w:space="0" w:color="auto"/>
      </w:divBdr>
    </w:div>
    <w:div w:id="1465729519">
      <w:bodyDiv w:val="1"/>
      <w:marLeft w:val="0"/>
      <w:marRight w:val="0"/>
      <w:marTop w:val="0"/>
      <w:marBottom w:val="0"/>
      <w:divBdr>
        <w:top w:val="none" w:sz="0" w:space="0" w:color="auto"/>
        <w:left w:val="none" w:sz="0" w:space="0" w:color="auto"/>
        <w:bottom w:val="none" w:sz="0" w:space="0" w:color="auto"/>
        <w:right w:val="none" w:sz="0" w:space="0" w:color="auto"/>
      </w:divBdr>
    </w:div>
    <w:div w:id="1468357771">
      <w:bodyDiv w:val="1"/>
      <w:marLeft w:val="0"/>
      <w:marRight w:val="0"/>
      <w:marTop w:val="0"/>
      <w:marBottom w:val="0"/>
      <w:divBdr>
        <w:top w:val="none" w:sz="0" w:space="0" w:color="auto"/>
        <w:left w:val="none" w:sz="0" w:space="0" w:color="auto"/>
        <w:bottom w:val="none" w:sz="0" w:space="0" w:color="auto"/>
        <w:right w:val="none" w:sz="0" w:space="0" w:color="auto"/>
      </w:divBdr>
    </w:div>
    <w:div w:id="1469129977">
      <w:bodyDiv w:val="1"/>
      <w:marLeft w:val="0"/>
      <w:marRight w:val="0"/>
      <w:marTop w:val="0"/>
      <w:marBottom w:val="0"/>
      <w:divBdr>
        <w:top w:val="none" w:sz="0" w:space="0" w:color="auto"/>
        <w:left w:val="none" w:sz="0" w:space="0" w:color="auto"/>
        <w:bottom w:val="none" w:sz="0" w:space="0" w:color="auto"/>
        <w:right w:val="none" w:sz="0" w:space="0" w:color="auto"/>
      </w:divBdr>
    </w:div>
    <w:div w:id="1469542738">
      <w:bodyDiv w:val="1"/>
      <w:marLeft w:val="0"/>
      <w:marRight w:val="0"/>
      <w:marTop w:val="0"/>
      <w:marBottom w:val="0"/>
      <w:divBdr>
        <w:top w:val="none" w:sz="0" w:space="0" w:color="auto"/>
        <w:left w:val="none" w:sz="0" w:space="0" w:color="auto"/>
        <w:bottom w:val="none" w:sz="0" w:space="0" w:color="auto"/>
        <w:right w:val="none" w:sz="0" w:space="0" w:color="auto"/>
      </w:divBdr>
    </w:div>
    <w:div w:id="1469931479">
      <w:bodyDiv w:val="1"/>
      <w:marLeft w:val="0"/>
      <w:marRight w:val="0"/>
      <w:marTop w:val="0"/>
      <w:marBottom w:val="0"/>
      <w:divBdr>
        <w:top w:val="none" w:sz="0" w:space="0" w:color="auto"/>
        <w:left w:val="none" w:sz="0" w:space="0" w:color="auto"/>
        <w:bottom w:val="none" w:sz="0" w:space="0" w:color="auto"/>
        <w:right w:val="none" w:sz="0" w:space="0" w:color="auto"/>
      </w:divBdr>
    </w:div>
    <w:div w:id="1475298589">
      <w:bodyDiv w:val="1"/>
      <w:marLeft w:val="0"/>
      <w:marRight w:val="0"/>
      <w:marTop w:val="0"/>
      <w:marBottom w:val="0"/>
      <w:divBdr>
        <w:top w:val="none" w:sz="0" w:space="0" w:color="auto"/>
        <w:left w:val="none" w:sz="0" w:space="0" w:color="auto"/>
        <w:bottom w:val="none" w:sz="0" w:space="0" w:color="auto"/>
        <w:right w:val="none" w:sz="0" w:space="0" w:color="auto"/>
      </w:divBdr>
    </w:div>
    <w:div w:id="1475441208">
      <w:bodyDiv w:val="1"/>
      <w:marLeft w:val="0"/>
      <w:marRight w:val="0"/>
      <w:marTop w:val="0"/>
      <w:marBottom w:val="0"/>
      <w:divBdr>
        <w:top w:val="none" w:sz="0" w:space="0" w:color="auto"/>
        <w:left w:val="none" w:sz="0" w:space="0" w:color="auto"/>
        <w:bottom w:val="none" w:sz="0" w:space="0" w:color="auto"/>
        <w:right w:val="none" w:sz="0" w:space="0" w:color="auto"/>
      </w:divBdr>
    </w:div>
    <w:div w:id="1478718523">
      <w:bodyDiv w:val="1"/>
      <w:marLeft w:val="0"/>
      <w:marRight w:val="0"/>
      <w:marTop w:val="0"/>
      <w:marBottom w:val="0"/>
      <w:divBdr>
        <w:top w:val="none" w:sz="0" w:space="0" w:color="auto"/>
        <w:left w:val="none" w:sz="0" w:space="0" w:color="auto"/>
        <w:bottom w:val="none" w:sz="0" w:space="0" w:color="auto"/>
        <w:right w:val="none" w:sz="0" w:space="0" w:color="auto"/>
      </w:divBdr>
    </w:div>
    <w:div w:id="1479883293">
      <w:bodyDiv w:val="1"/>
      <w:marLeft w:val="0"/>
      <w:marRight w:val="0"/>
      <w:marTop w:val="0"/>
      <w:marBottom w:val="0"/>
      <w:divBdr>
        <w:top w:val="none" w:sz="0" w:space="0" w:color="auto"/>
        <w:left w:val="none" w:sz="0" w:space="0" w:color="auto"/>
        <w:bottom w:val="none" w:sz="0" w:space="0" w:color="auto"/>
        <w:right w:val="none" w:sz="0" w:space="0" w:color="auto"/>
      </w:divBdr>
    </w:div>
    <w:div w:id="1480490879">
      <w:bodyDiv w:val="1"/>
      <w:marLeft w:val="0"/>
      <w:marRight w:val="0"/>
      <w:marTop w:val="0"/>
      <w:marBottom w:val="0"/>
      <w:divBdr>
        <w:top w:val="none" w:sz="0" w:space="0" w:color="auto"/>
        <w:left w:val="none" w:sz="0" w:space="0" w:color="auto"/>
        <w:bottom w:val="none" w:sz="0" w:space="0" w:color="auto"/>
        <w:right w:val="none" w:sz="0" w:space="0" w:color="auto"/>
      </w:divBdr>
    </w:div>
    <w:div w:id="1481507371">
      <w:bodyDiv w:val="1"/>
      <w:marLeft w:val="0"/>
      <w:marRight w:val="0"/>
      <w:marTop w:val="0"/>
      <w:marBottom w:val="0"/>
      <w:divBdr>
        <w:top w:val="none" w:sz="0" w:space="0" w:color="auto"/>
        <w:left w:val="none" w:sz="0" w:space="0" w:color="auto"/>
        <w:bottom w:val="none" w:sz="0" w:space="0" w:color="auto"/>
        <w:right w:val="none" w:sz="0" w:space="0" w:color="auto"/>
      </w:divBdr>
    </w:div>
    <w:div w:id="1481538677">
      <w:bodyDiv w:val="1"/>
      <w:marLeft w:val="0"/>
      <w:marRight w:val="0"/>
      <w:marTop w:val="0"/>
      <w:marBottom w:val="0"/>
      <w:divBdr>
        <w:top w:val="none" w:sz="0" w:space="0" w:color="auto"/>
        <w:left w:val="none" w:sz="0" w:space="0" w:color="auto"/>
        <w:bottom w:val="none" w:sz="0" w:space="0" w:color="auto"/>
        <w:right w:val="none" w:sz="0" w:space="0" w:color="auto"/>
      </w:divBdr>
    </w:div>
    <w:div w:id="1484272037">
      <w:bodyDiv w:val="1"/>
      <w:marLeft w:val="0"/>
      <w:marRight w:val="0"/>
      <w:marTop w:val="0"/>
      <w:marBottom w:val="0"/>
      <w:divBdr>
        <w:top w:val="none" w:sz="0" w:space="0" w:color="auto"/>
        <w:left w:val="none" w:sz="0" w:space="0" w:color="auto"/>
        <w:bottom w:val="none" w:sz="0" w:space="0" w:color="auto"/>
        <w:right w:val="none" w:sz="0" w:space="0" w:color="auto"/>
      </w:divBdr>
    </w:div>
    <w:div w:id="1486320784">
      <w:bodyDiv w:val="1"/>
      <w:marLeft w:val="0"/>
      <w:marRight w:val="0"/>
      <w:marTop w:val="0"/>
      <w:marBottom w:val="0"/>
      <w:divBdr>
        <w:top w:val="none" w:sz="0" w:space="0" w:color="auto"/>
        <w:left w:val="none" w:sz="0" w:space="0" w:color="auto"/>
        <w:bottom w:val="none" w:sz="0" w:space="0" w:color="auto"/>
        <w:right w:val="none" w:sz="0" w:space="0" w:color="auto"/>
      </w:divBdr>
    </w:div>
    <w:div w:id="1487167786">
      <w:bodyDiv w:val="1"/>
      <w:marLeft w:val="0"/>
      <w:marRight w:val="0"/>
      <w:marTop w:val="0"/>
      <w:marBottom w:val="0"/>
      <w:divBdr>
        <w:top w:val="none" w:sz="0" w:space="0" w:color="auto"/>
        <w:left w:val="none" w:sz="0" w:space="0" w:color="auto"/>
        <w:bottom w:val="none" w:sz="0" w:space="0" w:color="auto"/>
        <w:right w:val="none" w:sz="0" w:space="0" w:color="auto"/>
      </w:divBdr>
    </w:div>
    <w:div w:id="1487473957">
      <w:bodyDiv w:val="1"/>
      <w:marLeft w:val="0"/>
      <w:marRight w:val="0"/>
      <w:marTop w:val="0"/>
      <w:marBottom w:val="0"/>
      <w:divBdr>
        <w:top w:val="none" w:sz="0" w:space="0" w:color="auto"/>
        <w:left w:val="none" w:sz="0" w:space="0" w:color="auto"/>
        <w:bottom w:val="none" w:sz="0" w:space="0" w:color="auto"/>
        <w:right w:val="none" w:sz="0" w:space="0" w:color="auto"/>
      </w:divBdr>
    </w:div>
    <w:div w:id="1488786810">
      <w:bodyDiv w:val="1"/>
      <w:marLeft w:val="0"/>
      <w:marRight w:val="0"/>
      <w:marTop w:val="0"/>
      <w:marBottom w:val="0"/>
      <w:divBdr>
        <w:top w:val="none" w:sz="0" w:space="0" w:color="auto"/>
        <w:left w:val="none" w:sz="0" w:space="0" w:color="auto"/>
        <w:bottom w:val="none" w:sz="0" w:space="0" w:color="auto"/>
        <w:right w:val="none" w:sz="0" w:space="0" w:color="auto"/>
      </w:divBdr>
    </w:div>
    <w:div w:id="1494879217">
      <w:bodyDiv w:val="1"/>
      <w:marLeft w:val="0"/>
      <w:marRight w:val="0"/>
      <w:marTop w:val="0"/>
      <w:marBottom w:val="0"/>
      <w:divBdr>
        <w:top w:val="none" w:sz="0" w:space="0" w:color="auto"/>
        <w:left w:val="none" w:sz="0" w:space="0" w:color="auto"/>
        <w:bottom w:val="none" w:sz="0" w:space="0" w:color="auto"/>
        <w:right w:val="none" w:sz="0" w:space="0" w:color="auto"/>
      </w:divBdr>
    </w:div>
    <w:div w:id="1495141363">
      <w:bodyDiv w:val="1"/>
      <w:marLeft w:val="0"/>
      <w:marRight w:val="0"/>
      <w:marTop w:val="0"/>
      <w:marBottom w:val="0"/>
      <w:divBdr>
        <w:top w:val="none" w:sz="0" w:space="0" w:color="auto"/>
        <w:left w:val="none" w:sz="0" w:space="0" w:color="auto"/>
        <w:bottom w:val="none" w:sz="0" w:space="0" w:color="auto"/>
        <w:right w:val="none" w:sz="0" w:space="0" w:color="auto"/>
      </w:divBdr>
    </w:div>
    <w:div w:id="1495491160">
      <w:bodyDiv w:val="1"/>
      <w:marLeft w:val="0"/>
      <w:marRight w:val="0"/>
      <w:marTop w:val="0"/>
      <w:marBottom w:val="0"/>
      <w:divBdr>
        <w:top w:val="none" w:sz="0" w:space="0" w:color="auto"/>
        <w:left w:val="none" w:sz="0" w:space="0" w:color="auto"/>
        <w:bottom w:val="none" w:sz="0" w:space="0" w:color="auto"/>
        <w:right w:val="none" w:sz="0" w:space="0" w:color="auto"/>
      </w:divBdr>
    </w:div>
    <w:div w:id="1495606099">
      <w:bodyDiv w:val="1"/>
      <w:marLeft w:val="0"/>
      <w:marRight w:val="0"/>
      <w:marTop w:val="0"/>
      <w:marBottom w:val="0"/>
      <w:divBdr>
        <w:top w:val="none" w:sz="0" w:space="0" w:color="auto"/>
        <w:left w:val="none" w:sz="0" w:space="0" w:color="auto"/>
        <w:bottom w:val="none" w:sz="0" w:space="0" w:color="auto"/>
        <w:right w:val="none" w:sz="0" w:space="0" w:color="auto"/>
      </w:divBdr>
    </w:div>
    <w:div w:id="1497184283">
      <w:bodyDiv w:val="1"/>
      <w:marLeft w:val="0"/>
      <w:marRight w:val="0"/>
      <w:marTop w:val="0"/>
      <w:marBottom w:val="0"/>
      <w:divBdr>
        <w:top w:val="none" w:sz="0" w:space="0" w:color="auto"/>
        <w:left w:val="none" w:sz="0" w:space="0" w:color="auto"/>
        <w:bottom w:val="none" w:sz="0" w:space="0" w:color="auto"/>
        <w:right w:val="none" w:sz="0" w:space="0" w:color="auto"/>
      </w:divBdr>
    </w:div>
    <w:div w:id="1497453634">
      <w:bodyDiv w:val="1"/>
      <w:marLeft w:val="0"/>
      <w:marRight w:val="0"/>
      <w:marTop w:val="0"/>
      <w:marBottom w:val="0"/>
      <w:divBdr>
        <w:top w:val="none" w:sz="0" w:space="0" w:color="auto"/>
        <w:left w:val="none" w:sz="0" w:space="0" w:color="auto"/>
        <w:bottom w:val="none" w:sz="0" w:space="0" w:color="auto"/>
        <w:right w:val="none" w:sz="0" w:space="0" w:color="auto"/>
      </w:divBdr>
    </w:div>
    <w:div w:id="1499661919">
      <w:bodyDiv w:val="1"/>
      <w:marLeft w:val="0"/>
      <w:marRight w:val="0"/>
      <w:marTop w:val="0"/>
      <w:marBottom w:val="0"/>
      <w:divBdr>
        <w:top w:val="none" w:sz="0" w:space="0" w:color="auto"/>
        <w:left w:val="none" w:sz="0" w:space="0" w:color="auto"/>
        <w:bottom w:val="none" w:sz="0" w:space="0" w:color="auto"/>
        <w:right w:val="none" w:sz="0" w:space="0" w:color="auto"/>
      </w:divBdr>
    </w:div>
    <w:div w:id="1502240138">
      <w:bodyDiv w:val="1"/>
      <w:marLeft w:val="0"/>
      <w:marRight w:val="0"/>
      <w:marTop w:val="0"/>
      <w:marBottom w:val="0"/>
      <w:divBdr>
        <w:top w:val="none" w:sz="0" w:space="0" w:color="auto"/>
        <w:left w:val="none" w:sz="0" w:space="0" w:color="auto"/>
        <w:bottom w:val="none" w:sz="0" w:space="0" w:color="auto"/>
        <w:right w:val="none" w:sz="0" w:space="0" w:color="auto"/>
      </w:divBdr>
    </w:div>
    <w:div w:id="1503550672">
      <w:bodyDiv w:val="1"/>
      <w:marLeft w:val="0"/>
      <w:marRight w:val="0"/>
      <w:marTop w:val="0"/>
      <w:marBottom w:val="0"/>
      <w:divBdr>
        <w:top w:val="none" w:sz="0" w:space="0" w:color="auto"/>
        <w:left w:val="none" w:sz="0" w:space="0" w:color="auto"/>
        <w:bottom w:val="none" w:sz="0" w:space="0" w:color="auto"/>
        <w:right w:val="none" w:sz="0" w:space="0" w:color="auto"/>
      </w:divBdr>
    </w:div>
    <w:div w:id="1505903072">
      <w:bodyDiv w:val="1"/>
      <w:marLeft w:val="0"/>
      <w:marRight w:val="0"/>
      <w:marTop w:val="0"/>
      <w:marBottom w:val="0"/>
      <w:divBdr>
        <w:top w:val="none" w:sz="0" w:space="0" w:color="auto"/>
        <w:left w:val="none" w:sz="0" w:space="0" w:color="auto"/>
        <w:bottom w:val="none" w:sz="0" w:space="0" w:color="auto"/>
        <w:right w:val="none" w:sz="0" w:space="0" w:color="auto"/>
      </w:divBdr>
    </w:div>
    <w:div w:id="1507331710">
      <w:bodyDiv w:val="1"/>
      <w:marLeft w:val="0"/>
      <w:marRight w:val="0"/>
      <w:marTop w:val="0"/>
      <w:marBottom w:val="0"/>
      <w:divBdr>
        <w:top w:val="none" w:sz="0" w:space="0" w:color="auto"/>
        <w:left w:val="none" w:sz="0" w:space="0" w:color="auto"/>
        <w:bottom w:val="none" w:sz="0" w:space="0" w:color="auto"/>
        <w:right w:val="none" w:sz="0" w:space="0" w:color="auto"/>
      </w:divBdr>
    </w:div>
    <w:div w:id="1508865076">
      <w:bodyDiv w:val="1"/>
      <w:marLeft w:val="0"/>
      <w:marRight w:val="0"/>
      <w:marTop w:val="0"/>
      <w:marBottom w:val="0"/>
      <w:divBdr>
        <w:top w:val="none" w:sz="0" w:space="0" w:color="auto"/>
        <w:left w:val="none" w:sz="0" w:space="0" w:color="auto"/>
        <w:bottom w:val="none" w:sz="0" w:space="0" w:color="auto"/>
        <w:right w:val="none" w:sz="0" w:space="0" w:color="auto"/>
      </w:divBdr>
    </w:div>
    <w:div w:id="1515873502">
      <w:bodyDiv w:val="1"/>
      <w:marLeft w:val="0"/>
      <w:marRight w:val="0"/>
      <w:marTop w:val="0"/>
      <w:marBottom w:val="0"/>
      <w:divBdr>
        <w:top w:val="none" w:sz="0" w:space="0" w:color="auto"/>
        <w:left w:val="none" w:sz="0" w:space="0" w:color="auto"/>
        <w:bottom w:val="none" w:sz="0" w:space="0" w:color="auto"/>
        <w:right w:val="none" w:sz="0" w:space="0" w:color="auto"/>
      </w:divBdr>
    </w:div>
    <w:div w:id="1515918197">
      <w:bodyDiv w:val="1"/>
      <w:marLeft w:val="0"/>
      <w:marRight w:val="0"/>
      <w:marTop w:val="0"/>
      <w:marBottom w:val="0"/>
      <w:divBdr>
        <w:top w:val="none" w:sz="0" w:space="0" w:color="auto"/>
        <w:left w:val="none" w:sz="0" w:space="0" w:color="auto"/>
        <w:bottom w:val="none" w:sz="0" w:space="0" w:color="auto"/>
        <w:right w:val="none" w:sz="0" w:space="0" w:color="auto"/>
      </w:divBdr>
    </w:div>
    <w:div w:id="1516845763">
      <w:bodyDiv w:val="1"/>
      <w:marLeft w:val="0"/>
      <w:marRight w:val="0"/>
      <w:marTop w:val="0"/>
      <w:marBottom w:val="0"/>
      <w:divBdr>
        <w:top w:val="none" w:sz="0" w:space="0" w:color="auto"/>
        <w:left w:val="none" w:sz="0" w:space="0" w:color="auto"/>
        <w:bottom w:val="none" w:sz="0" w:space="0" w:color="auto"/>
        <w:right w:val="none" w:sz="0" w:space="0" w:color="auto"/>
      </w:divBdr>
    </w:div>
    <w:div w:id="1517036157">
      <w:bodyDiv w:val="1"/>
      <w:marLeft w:val="0"/>
      <w:marRight w:val="0"/>
      <w:marTop w:val="0"/>
      <w:marBottom w:val="0"/>
      <w:divBdr>
        <w:top w:val="none" w:sz="0" w:space="0" w:color="auto"/>
        <w:left w:val="none" w:sz="0" w:space="0" w:color="auto"/>
        <w:bottom w:val="none" w:sz="0" w:space="0" w:color="auto"/>
        <w:right w:val="none" w:sz="0" w:space="0" w:color="auto"/>
      </w:divBdr>
    </w:div>
    <w:div w:id="1518078761">
      <w:bodyDiv w:val="1"/>
      <w:marLeft w:val="0"/>
      <w:marRight w:val="0"/>
      <w:marTop w:val="0"/>
      <w:marBottom w:val="0"/>
      <w:divBdr>
        <w:top w:val="none" w:sz="0" w:space="0" w:color="auto"/>
        <w:left w:val="none" w:sz="0" w:space="0" w:color="auto"/>
        <w:bottom w:val="none" w:sz="0" w:space="0" w:color="auto"/>
        <w:right w:val="none" w:sz="0" w:space="0" w:color="auto"/>
      </w:divBdr>
    </w:div>
    <w:div w:id="1518303115">
      <w:bodyDiv w:val="1"/>
      <w:marLeft w:val="0"/>
      <w:marRight w:val="0"/>
      <w:marTop w:val="0"/>
      <w:marBottom w:val="0"/>
      <w:divBdr>
        <w:top w:val="none" w:sz="0" w:space="0" w:color="auto"/>
        <w:left w:val="none" w:sz="0" w:space="0" w:color="auto"/>
        <w:bottom w:val="none" w:sz="0" w:space="0" w:color="auto"/>
        <w:right w:val="none" w:sz="0" w:space="0" w:color="auto"/>
      </w:divBdr>
    </w:div>
    <w:div w:id="1518304582">
      <w:bodyDiv w:val="1"/>
      <w:marLeft w:val="0"/>
      <w:marRight w:val="0"/>
      <w:marTop w:val="0"/>
      <w:marBottom w:val="0"/>
      <w:divBdr>
        <w:top w:val="none" w:sz="0" w:space="0" w:color="auto"/>
        <w:left w:val="none" w:sz="0" w:space="0" w:color="auto"/>
        <w:bottom w:val="none" w:sz="0" w:space="0" w:color="auto"/>
        <w:right w:val="none" w:sz="0" w:space="0" w:color="auto"/>
      </w:divBdr>
    </w:div>
    <w:div w:id="1518540622">
      <w:bodyDiv w:val="1"/>
      <w:marLeft w:val="0"/>
      <w:marRight w:val="0"/>
      <w:marTop w:val="0"/>
      <w:marBottom w:val="0"/>
      <w:divBdr>
        <w:top w:val="none" w:sz="0" w:space="0" w:color="auto"/>
        <w:left w:val="none" w:sz="0" w:space="0" w:color="auto"/>
        <w:bottom w:val="none" w:sz="0" w:space="0" w:color="auto"/>
        <w:right w:val="none" w:sz="0" w:space="0" w:color="auto"/>
      </w:divBdr>
    </w:div>
    <w:div w:id="1519080108">
      <w:bodyDiv w:val="1"/>
      <w:marLeft w:val="0"/>
      <w:marRight w:val="0"/>
      <w:marTop w:val="0"/>
      <w:marBottom w:val="0"/>
      <w:divBdr>
        <w:top w:val="none" w:sz="0" w:space="0" w:color="auto"/>
        <w:left w:val="none" w:sz="0" w:space="0" w:color="auto"/>
        <w:bottom w:val="none" w:sz="0" w:space="0" w:color="auto"/>
        <w:right w:val="none" w:sz="0" w:space="0" w:color="auto"/>
      </w:divBdr>
    </w:div>
    <w:div w:id="1519275983">
      <w:bodyDiv w:val="1"/>
      <w:marLeft w:val="0"/>
      <w:marRight w:val="0"/>
      <w:marTop w:val="0"/>
      <w:marBottom w:val="0"/>
      <w:divBdr>
        <w:top w:val="none" w:sz="0" w:space="0" w:color="auto"/>
        <w:left w:val="none" w:sz="0" w:space="0" w:color="auto"/>
        <w:bottom w:val="none" w:sz="0" w:space="0" w:color="auto"/>
        <w:right w:val="none" w:sz="0" w:space="0" w:color="auto"/>
      </w:divBdr>
    </w:div>
    <w:div w:id="1521041597">
      <w:bodyDiv w:val="1"/>
      <w:marLeft w:val="0"/>
      <w:marRight w:val="0"/>
      <w:marTop w:val="0"/>
      <w:marBottom w:val="0"/>
      <w:divBdr>
        <w:top w:val="none" w:sz="0" w:space="0" w:color="auto"/>
        <w:left w:val="none" w:sz="0" w:space="0" w:color="auto"/>
        <w:bottom w:val="none" w:sz="0" w:space="0" w:color="auto"/>
        <w:right w:val="none" w:sz="0" w:space="0" w:color="auto"/>
      </w:divBdr>
    </w:div>
    <w:div w:id="1521091990">
      <w:bodyDiv w:val="1"/>
      <w:marLeft w:val="0"/>
      <w:marRight w:val="0"/>
      <w:marTop w:val="0"/>
      <w:marBottom w:val="0"/>
      <w:divBdr>
        <w:top w:val="none" w:sz="0" w:space="0" w:color="auto"/>
        <w:left w:val="none" w:sz="0" w:space="0" w:color="auto"/>
        <w:bottom w:val="none" w:sz="0" w:space="0" w:color="auto"/>
        <w:right w:val="none" w:sz="0" w:space="0" w:color="auto"/>
      </w:divBdr>
    </w:div>
    <w:div w:id="1522162368">
      <w:bodyDiv w:val="1"/>
      <w:marLeft w:val="0"/>
      <w:marRight w:val="0"/>
      <w:marTop w:val="0"/>
      <w:marBottom w:val="0"/>
      <w:divBdr>
        <w:top w:val="none" w:sz="0" w:space="0" w:color="auto"/>
        <w:left w:val="none" w:sz="0" w:space="0" w:color="auto"/>
        <w:bottom w:val="none" w:sz="0" w:space="0" w:color="auto"/>
        <w:right w:val="none" w:sz="0" w:space="0" w:color="auto"/>
      </w:divBdr>
    </w:div>
    <w:div w:id="1523547757">
      <w:bodyDiv w:val="1"/>
      <w:marLeft w:val="0"/>
      <w:marRight w:val="0"/>
      <w:marTop w:val="0"/>
      <w:marBottom w:val="0"/>
      <w:divBdr>
        <w:top w:val="none" w:sz="0" w:space="0" w:color="auto"/>
        <w:left w:val="none" w:sz="0" w:space="0" w:color="auto"/>
        <w:bottom w:val="none" w:sz="0" w:space="0" w:color="auto"/>
        <w:right w:val="none" w:sz="0" w:space="0" w:color="auto"/>
      </w:divBdr>
    </w:div>
    <w:div w:id="1525098599">
      <w:bodyDiv w:val="1"/>
      <w:marLeft w:val="0"/>
      <w:marRight w:val="0"/>
      <w:marTop w:val="0"/>
      <w:marBottom w:val="0"/>
      <w:divBdr>
        <w:top w:val="none" w:sz="0" w:space="0" w:color="auto"/>
        <w:left w:val="none" w:sz="0" w:space="0" w:color="auto"/>
        <w:bottom w:val="none" w:sz="0" w:space="0" w:color="auto"/>
        <w:right w:val="none" w:sz="0" w:space="0" w:color="auto"/>
      </w:divBdr>
    </w:div>
    <w:div w:id="1527325756">
      <w:bodyDiv w:val="1"/>
      <w:marLeft w:val="0"/>
      <w:marRight w:val="0"/>
      <w:marTop w:val="0"/>
      <w:marBottom w:val="0"/>
      <w:divBdr>
        <w:top w:val="none" w:sz="0" w:space="0" w:color="auto"/>
        <w:left w:val="none" w:sz="0" w:space="0" w:color="auto"/>
        <w:bottom w:val="none" w:sz="0" w:space="0" w:color="auto"/>
        <w:right w:val="none" w:sz="0" w:space="0" w:color="auto"/>
      </w:divBdr>
    </w:div>
    <w:div w:id="1531990878">
      <w:bodyDiv w:val="1"/>
      <w:marLeft w:val="0"/>
      <w:marRight w:val="0"/>
      <w:marTop w:val="0"/>
      <w:marBottom w:val="0"/>
      <w:divBdr>
        <w:top w:val="none" w:sz="0" w:space="0" w:color="auto"/>
        <w:left w:val="none" w:sz="0" w:space="0" w:color="auto"/>
        <w:bottom w:val="none" w:sz="0" w:space="0" w:color="auto"/>
        <w:right w:val="none" w:sz="0" w:space="0" w:color="auto"/>
      </w:divBdr>
    </w:div>
    <w:div w:id="1532066825">
      <w:bodyDiv w:val="1"/>
      <w:marLeft w:val="0"/>
      <w:marRight w:val="0"/>
      <w:marTop w:val="0"/>
      <w:marBottom w:val="0"/>
      <w:divBdr>
        <w:top w:val="none" w:sz="0" w:space="0" w:color="auto"/>
        <w:left w:val="none" w:sz="0" w:space="0" w:color="auto"/>
        <w:bottom w:val="none" w:sz="0" w:space="0" w:color="auto"/>
        <w:right w:val="none" w:sz="0" w:space="0" w:color="auto"/>
      </w:divBdr>
    </w:div>
    <w:div w:id="1534075110">
      <w:bodyDiv w:val="1"/>
      <w:marLeft w:val="0"/>
      <w:marRight w:val="0"/>
      <w:marTop w:val="0"/>
      <w:marBottom w:val="0"/>
      <w:divBdr>
        <w:top w:val="none" w:sz="0" w:space="0" w:color="auto"/>
        <w:left w:val="none" w:sz="0" w:space="0" w:color="auto"/>
        <w:bottom w:val="none" w:sz="0" w:space="0" w:color="auto"/>
        <w:right w:val="none" w:sz="0" w:space="0" w:color="auto"/>
      </w:divBdr>
    </w:div>
    <w:div w:id="1535846093">
      <w:bodyDiv w:val="1"/>
      <w:marLeft w:val="0"/>
      <w:marRight w:val="0"/>
      <w:marTop w:val="0"/>
      <w:marBottom w:val="0"/>
      <w:divBdr>
        <w:top w:val="none" w:sz="0" w:space="0" w:color="auto"/>
        <w:left w:val="none" w:sz="0" w:space="0" w:color="auto"/>
        <w:bottom w:val="none" w:sz="0" w:space="0" w:color="auto"/>
        <w:right w:val="none" w:sz="0" w:space="0" w:color="auto"/>
      </w:divBdr>
    </w:div>
    <w:div w:id="1536503907">
      <w:bodyDiv w:val="1"/>
      <w:marLeft w:val="0"/>
      <w:marRight w:val="0"/>
      <w:marTop w:val="0"/>
      <w:marBottom w:val="0"/>
      <w:divBdr>
        <w:top w:val="none" w:sz="0" w:space="0" w:color="auto"/>
        <w:left w:val="none" w:sz="0" w:space="0" w:color="auto"/>
        <w:bottom w:val="none" w:sz="0" w:space="0" w:color="auto"/>
        <w:right w:val="none" w:sz="0" w:space="0" w:color="auto"/>
      </w:divBdr>
    </w:div>
    <w:div w:id="1538621072">
      <w:bodyDiv w:val="1"/>
      <w:marLeft w:val="0"/>
      <w:marRight w:val="0"/>
      <w:marTop w:val="0"/>
      <w:marBottom w:val="0"/>
      <w:divBdr>
        <w:top w:val="none" w:sz="0" w:space="0" w:color="auto"/>
        <w:left w:val="none" w:sz="0" w:space="0" w:color="auto"/>
        <w:bottom w:val="none" w:sz="0" w:space="0" w:color="auto"/>
        <w:right w:val="none" w:sz="0" w:space="0" w:color="auto"/>
      </w:divBdr>
    </w:div>
    <w:div w:id="1539121418">
      <w:bodyDiv w:val="1"/>
      <w:marLeft w:val="0"/>
      <w:marRight w:val="0"/>
      <w:marTop w:val="0"/>
      <w:marBottom w:val="0"/>
      <w:divBdr>
        <w:top w:val="none" w:sz="0" w:space="0" w:color="auto"/>
        <w:left w:val="none" w:sz="0" w:space="0" w:color="auto"/>
        <w:bottom w:val="none" w:sz="0" w:space="0" w:color="auto"/>
        <w:right w:val="none" w:sz="0" w:space="0" w:color="auto"/>
      </w:divBdr>
    </w:div>
    <w:div w:id="1541437471">
      <w:bodyDiv w:val="1"/>
      <w:marLeft w:val="0"/>
      <w:marRight w:val="0"/>
      <w:marTop w:val="0"/>
      <w:marBottom w:val="0"/>
      <w:divBdr>
        <w:top w:val="none" w:sz="0" w:space="0" w:color="auto"/>
        <w:left w:val="none" w:sz="0" w:space="0" w:color="auto"/>
        <w:bottom w:val="none" w:sz="0" w:space="0" w:color="auto"/>
        <w:right w:val="none" w:sz="0" w:space="0" w:color="auto"/>
      </w:divBdr>
    </w:div>
    <w:div w:id="1542396405">
      <w:bodyDiv w:val="1"/>
      <w:marLeft w:val="0"/>
      <w:marRight w:val="0"/>
      <w:marTop w:val="0"/>
      <w:marBottom w:val="0"/>
      <w:divBdr>
        <w:top w:val="none" w:sz="0" w:space="0" w:color="auto"/>
        <w:left w:val="none" w:sz="0" w:space="0" w:color="auto"/>
        <w:bottom w:val="none" w:sz="0" w:space="0" w:color="auto"/>
        <w:right w:val="none" w:sz="0" w:space="0" w:color="auto"/>
      </w:divBdr>
    </w:div>
    <w:div w:id="1543322151">
      <w:bodyDiv w:val="1"/>
      <w:marLeft w:val="0"/>
      <w:marRight w:val="0"/>
      <w:marTop w:val="0"/>
      <w:marBottom w:val="0"/>
      <w:divBdr>
        <w:top w:val="none" w:sz="0" w:space="0" w:color="auto"/>
        <w:left w:val="none" w:sz="0" w:space="0" w:color="auto"/>
        <w:bottom w:val="none" w:sz="0" w:space="0" w:color="auto"/>
        <w:right w:val="none" w:sz="0" w:space="0" w:color="auto"/>
      </w:divBdr>
    </w:div>
    <w:div w:id="1548563014">
      <w:bodyDiv w:val="1"/>
      <w:marLeft w:val="0"/>
      <w:marRight w:val="0"/>
      <w:marTop w:val="0"/>
      <w:marBottom w:val="0"/>
      <w:divBdr>
        <w:top w:val="none" w:sz="0" w:space="0" w:color="auto"/>
        <w:left w:val="none" w:sz="0" w:space="0" w:color="auto"/>
        <w:bottom w:val="none" w:sz="0" w:space="0" w:color="auto"/>
        <w:right w:val="none" w:sz="0" w:space="0" w:color="auto"/>
      </w:divBdr>
    </w:div>
    <w:div w:id="1551072342">
      <w:bodyDiv w:val="1"/>
      <w:marLeft w:val="0"/>
      <w:marRight w:val="0"/>
      <w:marTop w:val="0"/>
      <w:marBottom w:val="0"/>
      <w:divBdr>
        <w:top w:val="none" w:sz="0" w:space="0" w:color="auto"/>
        <w:left w:val="none" w:sz="0" w:space="0" w:color="auto"/>
        <w:bottom w:val="none" w:sz="0" w:space="0" w:color="auto"/>
        <w:right w:val="none" w:sz="0" w:space="0" w:color="auto"/>
      </w:divBdr>
    </w:div>
    <w:div w:id="1551072937">
      <w:bodyDiv w:val="1"/>
      <w:marLeft w:val="0"/>
      <w:marRight w:val="0"/>
      <w:marTop w:val="0"/>
      <w:marBottom w:val="0"/>
      <w:divBdr>
        <w:top w:val="none" w:sz="0" w:space="0" w:color="auto"/>
        <w:left w:val="none" w:sz="0" w:space="0" w:color="auto"/>
        <w:bottom w:val="none" w:sz="0" w:space="0" w:color="auto"/>
        <w:right w:val="none" w:sz="0" w:space="0" w:color="auto"/>
      </w:divBdr>
    </w:div>
    <w:div w:id="1552572350">
      <w:bodyDiv w:val="1"/>
      <w:marLeft w:val="0"/>
      <w:marRight w:val="0"/>
      <w:marTop w:val="0"/>
      <w:marBottom w:val="0"/>
      <w:divBdr>
        <w:top w:val="none" w:sz="0" w:space="0" w:color="auto"/>
        <w:left w:val="none" w:sz="0" w:space="0" w:color="auto"/>
        <w:bottom w:val="none" w:sz="0" w:space="0" w:color="auto"/>
        <w:right w:val="none" w:sz="0" w:space="0" w:color="auto"/>
      </w:divBdr>
    </w:div>
    <w:div w:id="1554925305">
      <w:bodyDiv w:val="1"/>
      <w:marLeft w:val="0"/>
      <w:marRight w:val="0"/>
      <w:marTop w:val="0"/>
      <w:marBottom w:val="0"/>
      <w:divBdr>
        <w:top w:val="none" w:sz="0" w:space="0" w:color="auto"/>
        <w:left w:val="none" w:sz="0" w:space="0" w:color="auto"/>
        <w:bottom w:val="none" w:sz="0" w:space="0" w:color="auto"/>
        <w:right w:val="none" w:sz="0" w:space="0" w:color="auto"/>
      </w:divBdr>
    </w:div>
    <w:div w:id="1556283521">
      <w:bodyDiv w:val="1"/>
      <w:marLeft w:val="0"/>
      <w:marRight w:val="0"/>
      <w:marTop w:val="0"/>
      <w:marBottom w:val="0"/>
      <w:divBdr>
        <w:top w:val="none" w:sz="0" w:space="0" w:color="auto"/>
        <w:left w:val="none" w:sz="0" w:space="0" w:color="auto"/>
        <w:bottom w:val="none" w:sz="0" w:space="0" w:color="auto"/>
        <w:right w:val="none" w:sz="0" w:space="0" w:color="auto"/>
      </w:divBdr>
    </w:div>
    <w:div w:id="1559126787">
      <w:bodyDiv w:val="1"/>
      <w:marLeft w:val="0"/>
      <w:marRight w:val="0"/>
      <w:marTop w:val="0"/>
      <w:marBottom w:val="0"/>
      <w:divBdr>
        <w:top w:val="none" w:sz="0" w:space="0" w:color="auto"/>
        <w:left w:val="none" w:sz="0" w:space="0" w:color="auto"/>
        <w:bottom w:val="none" w:sz="0" w:space="0" w:color="auto"/>
        <w:right w:val="none" w:sz="0" w:space="0" w:color="auto"/>
      </w:divBdr>
    </w:div>
    <w:div w:id="1562981662">
      <w:bodyDiv w:val="1"/>
      <w:marLeft w:val="0"/>
      <w:marRight w:val="0"/>
      <w:marTop w:val="0"/>
      <w:marBottom w:val="0"/>
      <w:divBdr>
        <w:top w:val="none" w:sz="0" w:space="0" w:color="auto"/>
        <w:left w:val="none" w:sz="0" w:space="0" w:color="auto"/>
        <w:bottom w:val="none" w:sz="0" w:space="0" w:color="auto"/>
        <w:right w:val="none" w:sz="0" w:space="0" w:color="auto"/>
      </w:divBdr>
    </w:div>
    <w:div w:id="1565028277">
      <w:bodyDiv w:val="1"/>
      <w:marLeft w:val="0"/>
      <w:marRight w:val="0"/>
      <w:marTop w:val="0"/>
      <w:marBottom w:val="0"/>
      <w:divBdr>
        <w:top w:val="none" w:sz="0" w:space="0" w:color="auto"/>
        <w:left w:val="none" w:sz="0" w:space="0" w:color="auto"/>
        <w:bottom w:val="none" w:sz="0" w:space="0" w:color="auto"/>
        <w:right w:val="none" w:sz="0" w:space="0" w:color="auto"/>
      </w:divBdr>
    </w:div>
    <w:div w:id="1565875460">
      <w:bodyDiv w:val="1"/>
      <w:marLeft w:val="0"/>
      <w:marRight w:val="0"/>
      <w:marTop w:val="0"/>
      <w:marBottom w:val="0"/>
      <w:divBdr>
        <w:top w:val="none" w:sz="0" w:space="0" w:color="auto"/>
        <w:left w:val="none" w:sz="0" w:space="0" w:color="auto"/>
        <w:bottom w:val="none" w:sz="0" w:space="0" w:color="auto"/>
        <w:right w:val="none" w:sz="0" w:space="0" w:color="auto"/>
      </w:divBdr>
    </w:div>
    <w:div w:id="1567374984">
      <w:bodyDiv w:val="1"/>
      <w:marLeft w:val="0"/>
      <w:marRight w:val="0"/>
      <w:marTop w:val="0"/>
      <w:marBottom w:val="0"/>
      <w:divBdr>
        <w:top w:val="none" w:sz="0" w:space="0" w:color="auto"/>
        <w:left w:val="none" w:sz="0" w:space="0" w:color="auto"/>
        <w:bottom w:val="none" w:sz="0" w:space="0" w:color="auto"/>
        <w:right w:val="none" w:sz="0" w:space="0" w:color="auto"/>
      </w:divBdr>
    </w:div>
    <w:div w:id="1567375509">
      <w:bodyDiv w:val="1"/>
      <w:marLeft w:val="0"/>
      <w:marRight w:val="0"/>
      <w:marTop w:val="0"/>
      <w:marBottom w:val="0"/>
      <w:divBdr>
        <w:top w:val="none" w:sz="0" w:space="0" w:color="auto"/>
        <w:left w:val="none" w:sz="0" w:space="0" w:color="auto"/>
        <w:bottom w:val="none" w:sz="0" w:space="0" w:color="auto"/>
        <w:right w:val="none" w:sz="0" w:space="0" w:color="auto"/>
      </w:divBdr>
    </w:div>
    <w:div w:id="1568222192">
      <w:bodyDiv w:val="1"/>
      <w:marLeft w:val="0"/>
      <w:marRight w:val="0"/>
      <w:marTop w:val="0"/>
      <w:marBottom w:val="0"/>
      <w:divBdr>
        <w:top w:val="none" w:sz="0" w:space="0" w:color="auto"/>
        <w:left w:val="none" w:sz="0" w:space="0" w:color="auto"/>
        <w:bottom w:val="none" w:sz="0" w:space="0" w:color="auto"/>
        <w:right w:val="none" w:sz="0" w:space="0" w:color="auto"/>
      </w:divBdr>
    </w:div>
    <w:div w:id="1568419904">
      <w:bodyDiv w:val="1"/>
      <w:marLeft w:val="0"/>
      <w:marRight w:val="0"/>
      <w:marTop w:val="0"/>
      <w:marBottom w:val="0"/>
      <w:divBdr>
        <w:top w:val="none" w:sz="0" w:space="0" w:color="auto"/>
        <w:left w:val="none" w:sz="0" w:space="0" w:color="auto"/>
        <w:bottom w:val="none" w:sz="0" w:space="0" w:color="auto"/>
        <w:right w:val="none" w:sz="0" w:space="0" w:color="auto"/>
      </w:divBdr>
    </w:div>
    <w:div w:id="1568879293">
      <w:bodyDiv w:val="1"/>
      <w:marLeft w:val="0"/>
      <w:marRight w:val="0"/>
      <w:marTop w:val="0"/>
      <w:marBottom w:val="0"/>
      <w:divBdr>
        <w:top w:val="none" w:sz="0" w:space="0" w:color="auto"/>
        <w:left w:val="none" w:sz="0" w:space="0" w:color="auto"/>
        <w:bottom w:val="none" w:sz="0" w:space="0" w:color="auto"/>
        <w:right w:val="none" w:sz="0" w:space="0" w:color="auto"/>
      </w:divBdr>
    </w:div>
    <w:div w:id="1569152101">
      <w:bodyDiv w:val="1"/>
      <w:marLeft w:val="0"/>
      <w:marRight w:val="0"/>
      <w:marTop w:val="0"/>
      <w:marBottom w:val="0"/>
      <w:divBdr>
        <w:top w:val="none" w:sz="0" w:space="0" w:color="auto"/>
        <w:left w:val="none" w:sz="0" w:space="0" w:color="auto"/>
        <w:bottom w:val="none" w:sz="0" w:space="0" w:color="auto"/>
        <w:right w:val="none" w:sz="0" w:space="0" w:color="auto"/>
      </w:divBdr>
    </w:div>
    <w:div w:id="1569195373">
      <w:bodyDiv w:val="1"/>
      <w:marLeft w:val="0"/>
      <w:marRight w:val="0"/>
      <w:marTop w:val="0"/>
      <w:marBottom w:val="0"/>
      <w:divBdr>
        <w:top w:val="none" w:sz="0" w:space="0" w:color="auto"/>
        <w:left w:val="none" w:sz="0" w:space="0" w:color="auto"/>
        <w:bottom w:val="none" w:sz="0" w:space="0" w:color="auto"/>
        <w:right w:val="none" w:sz="0" w:space="0" w:color="auto"/>
      </w:divBdr>
    </w:div>
    <w:div w:id="1570923974">
      <w:bodyDiv w:val="1"/>
      <w:marLeft w:val="0"/>
      <w:marRight w:val="0"/>
      <w:marTop w:val="0"/>
      <w:marBottom w:val="0"/>
      <w:divBdr>
        <w:top w:val="none" w:sz="0" w:space="0" w:color="auto"/>
        <w:left w:val="none" w:sz="0" w:space="0" w:color="auto"/>
        <w:bottom w:val="none" w:sz="0" w:space="0" w:color="auto"/>
        <w:right w:val="none" w:sz="0" w:space="0" w:color="auto"/>
      </w:divBdr>
    </w:div>
    <w:div w:id="1572302007">
      <w:bodyDiv w:val="1"/>
      <w:marLeft w:val="0"/>
      <w:marRight w:val="0"/>
      <w:marTop w:val="0"/>
      <w:marBottom w:val="0"/>
      <w:divBdr>
        <w:top w:val="none" w:sz="0" w:space="0" w:color="auto"/>
        <w:left w:val="none" w:sz="0" w:space="0" w:color="auto"/>
        <w:bottom w:val="none" w:sz="0" w:space="0" w:color="auto"/>
        <w:right w:val="none" w:sz="0" w:space="0" w:color="auto"/>
      </w:divBdr>
    </w:div>
    <w:div w:id="1574385785">
      <w:bodyDiv w:val="1"/>
      <w:marLeft w:val="0"/>
      <w:marRight w:val="0"/>
      <w:marTop w:val="0"/>
      <w:marBottom w:val="0"/>
      <w:divBdr>
        <w:top w:val="none" w:sz="0" w:space="0" w:color="auto"/>
        <w:left w:val="none" w:sz="0" w:space="0" w:color="auto"/>
        <w:bottom w:val="none" w:sz="0" w:space="0" w:color="auto"/>
        <w:right w:val="none" w:sz="0" w:space="0" w:color="auto"/>
      </w:divBdr>
    </w:div>
    <w:div w:id="1576892102">
      <w:bodyDiv w:val="1"/>
      <w:marLeft w:val="0"/>
      <w:marRight w:val="0"/>
      <w:marTop w:val="0"/>
      <w:marBottom w:val="0"/>
      <w:divBdr>
        <w:top w:val="none" w:sz="0" w:space="0" w:color="auto"/>
        <w:left w:val="none" w:sz="0" w:space="0" w:color="auto"/>
        <w:bottom w:val="none" w:sz="0" w:space="0" w:color="auto"/>
        <w:right w:val="none" w:sz="0" w:space="0" w:color="auto"/>
      </w:divBdr>
    </w:div>
    <w:div w:id="1578906099">
      <w:bodyDiv w:val="1"/>
      <w:marLeft w:val="0"/>
      <w:marRight w:val="0"/>
      <w:marTop w:val="0"/>
      <w:marBottom w:val="0"/>
      <w:divBdr>
        <w:top w:val="none" w:sz="0" w:space="0" w:color="auto"/>
        <w:left w:val="none" w:sz="0" w:space="0" w:color="auto"/>
        <w:bottom w:val="none" w:sz="0" w:space="0" w:color="auto"/>
        <w:right w:val="none" w:sz="0" w:space="0" w:color="auto"/>
      </w:divBdr>
    </w:div>
    <w:div w:id="1580014897">
      <w:bodyDiv w:val="1"/>
      <w:marLeft w:val="0"/>
      <w:marRight w:val="0"/>
      <w:marTop w:val="0"/>
      <w:marBottom w:val="0"/>
      <w:divBdr>
        <w:top w:val="none" w:sz="0" w:space="0" w:color="auto"/>
        <w:left w:val="none" w:sz="0" w:space="0" w:color="auto"/>
        <w:bottom w:val="none" w:sz="0" w:space="0" w:color="auto"/>
        <w:right w:val="none" w:sz="0" w:space="0" w:color="auto"/>
      </w:divBdr>
    </w:div>
    <w:div w:id="1580364233">
      <w:bodyDiv w:val="1"/>
      <w:marLeft w:val="0"/>
      <w:marRight w:val="0"/>
      <w:marTop w:val="0"/>
      <w:marBottom w:val="0"/>
      <w:divBdr>
        <w:top w:val="none" w:sz="0" w:space="0" w:color="auto"/>
        <w:left w:val="none" w:sz="0" w:space="0" w:color="auto"/>
        <w:bottom w:val="none" w:sz="0" w:space="0" w:color="auto"/>
        <w:right w:val="none" w:sz="0" w:space="0" w:color="auto"/>
      </w:divBdr>
    </w:div>
    <w:div w:id="1580678599">
      <w:bodyDiv w:val="1"/>
      <w:marLeft w:val="0"/>
      <w:marRight w:val="0"/>
      <w:marTop w:val="0"/>
      <w:marBottom w:val="0"/>
      <w:divBdr>
        <w:top w:val="none" w:sz="0" w:space="0" w:color="auto"/>
        <w:left w:val="none" w:sz="0" w:space="0" w:color="auto"/>
        <w:bottom w:val="none" w:sz="0" w:space="0" w:color="auto"/>
        <w:right w:val="none" w:sz="0" w:space="0" w:color="auto"/>
      </w:divBdr>
    </w:div>
    <w:div w:id="1581912873">
      <w:bodyDiv w:val="1"/>
      <w:marLeft w:val="0"/>
      <w:marRight w:val="0"/>
      <w:marTop w:val="0"/>
      <w:marBottom w:val="0"/>
      <w:divBdr>
        <w:top w:val="none" w:sz="0" w:space="0" w:color="auto"/>
        <w:left w:val="none" w:sz="0" w:space="0" w:color="auto"/>
        <w:bottom w:val="none" w:sz="0" w:space="0" w:color="auto"/>
        <w:right w:val="none" w:sz="0" w:space="0" w:color="auto"/>
      </w:divBdr>
    </w:div>
    <w:div w:id="1582908852">
      <w:bodyDiv w:val="1"/>
      <w:marLeft w:val="0"/>
      <w:marRight w:val="0"/>
      <w:marTop w:val="0"/>
      <w:marBottom w:val="0"/>
      <w:divBdr>
        <w:top w:val="none" w:sz="0" w:space="0" w:color="auto"/>
        <w:left w:val="none" w:sz="0" w:space="0" w:color="auto"/>
        <w:bottom w:val="none" w:sz="0" w:space="0" w:color="auto"/>
        <w:right w:val="none" w:sz="0" w:space="0" w:color="auto"/>
      </w:divBdr>
    </w:div>
    <w:div w:id="1588003320">
      <w:bodyDiv w:val="1"/>
      <w:marLeft w:val="0"/>
      <w:marRight w:val="0"/>
      <w:marTop w:val="0"/>
      <w:marBottom w:val="0"/>
      <w:divBdr>
        <w:top w:val="none" w:sz="0" w:space="0" w:color="auto"/>
        <w:left w:val="none" w:sz="0" w:space="0" w:color="auto"/>
        <w:bottom w:val="none" w:sz="0" w:space="0" w:color="auto"/>
        <w:right w:val="none" w:sz="0" w:space="0" w:color="auto"/>
      </w:divBdr>
    </w:div>
    <w:div w:id="1588034391">
      <w:bodyDiv w:val="1"/>
      <w:marLeft w:val="0"/>
      <w:marRight w:val="0"/>
      <w:marTop w:val="0"/>
      <w:marBottom w:val="0"/>
      <w:divBdr>
        <w:top w:val="none" w:sz="0" w:space="0" w:color="auto"/>
        <w:left w:val="none" w:sz="0" w:space="0" w:color="auto"/>
        <w:bottom w:val="none" w:sz="0" w:space="0" w:color="auto"/>
        <w:right w:val="none" w:sz="0" w:space="0" w:color="auto"/>
      </w:divBdr>
    </w:div>
    <w:div w:id="1592856820">
      <w:bodyDiv w:val="1"/>
      <w:marLeft w:val="0"/>
      <w:marRight w:val="0"/>
      <w:marTop w:val="0"/>
      <w:marBottom w:val="0"/>
      <w:divBdr>
        <w:top w:val="none" w:sz="0" w:space="0" w:color="auto"/>
        <w:left w:val="none" w:sz="0" w:space="0" w:color="auto"/>
        <w:bottom w:val="none" w:sz="0" w:space="0" w:color="auto"/>
        <w:right w:val="none" w:sz="0" w:space="0" w:color="auto"/>
      </w:divBdr>
    </w:div>
    <w:div w:id="1592926837">
      <w:bodyDiv w:val="1"/>
      <w:marLeft w:val="0"/>
      <w:marRight w:val="0"/>
      <w:marTop w:val="0"/>
      <w:marBottom w:val="0"/>
      <w:divBdr>
        <w:top w:val="none" w:sz="0" w:space="0" w:color="auto"/>
        <w:left w:val="none" w:sz="0" w:space="0" w:color="auto"/>
        <w:bottom w:val="none" w:sz="0" w:space="0" w:color="auto"/>
        <w:right w:val="none" w:sz="0" w:space="0" w:color="auto"/>
      </w:divBdr>
    </w:div>
    <w:div w:id="1593314849">
      <w:bodyDiv w:val="1"/>
      <w:marLeft w:val="0"/>
      <w:marRight w:val="0"/>
      <w:marTop w:val="0"/>
      <w:marBottom w:val="0"/>
      <w:divBdr>
        <w:top w:val="none" w:sz="0" w:space="0" w:color="auto"/>
        <w:left w:val="none" w:sz="0" w:space="0" w:color="auto"/>
        <w:bottom w:val="none" w:sz="0" w:space="0" w:color="auto"/>
        <w:right w:val="none" w:sz="0" w:space="0" w:color="auto"/>
      </w:divBdr>
    </w:div>
    <w:div w:id="1593510770">
      <w:bodyDiv w:val="1"/>
      <w:marLeft w:val="0"/>
      <w:marRight w:val="0"/>
      <w:marTop w:val="0"/>
      <w:marBottom w:val="0"/>
      <w:divBdr>
        <w:top w:val="none" w:sz="0" w:space="0" w:color="auto"/>
        <w:left w:val="none" w:sz="0" w:space="0" w:color="auto"/>
        <w:bottom w:val="none" w:sz="0" w:space="0" w:color="auto"/>
        <w:right w:val="none" w:sz="0" w:space="0" w:color="auto"/>
      </w:divBdr>
    </w:div>
    <w:div w:id="1595244361">
      <w:bodyDiv w:val="1"/>
      <w:marLeft w:val="0"/>
      <w:marRight w:val="0"/>
      <w:marTop w:val="0"/>
      <w:marBottom w:val="0"/>
      <w:divBdr>
        <w:top w:val="none" w:sz="0" w:space="0" w:color="auto"/>
        <w:left w:val="none" w:sz="0" w:space="0" w:color="auto"/>
        <w:bottom w:val="none" w:sz="0" w:space="0" w:color="auto"/>
        <w:right w:val="none" w:sz="0" w:space="0" w:color="auto"/>
      </w:divBdr>
    </w:div>
    <w:div w:id="1598827075">
      <w:bodyDiv w:val="1"/>
      <w:marLeft w:val="0"/>
      <w:marRight w:val="0"/>
      <w:marTop w:val="0"/>
      <w:marBottom w:val="0"/>
      <w:divBdr>
        <w:top w:val="none" w:sz="0" w:space="0" w:color="auto"/>
        <w:left w:val="none" w:sz="0" w:space="0" w:color="auto"/>
        <w:bottom w:val="none" w:sz="0" w:space="0" w:color="auto"/>
        <w:right w:val="none" w:sz="0" w:space="0" w:color="auto"/>
      </w:divBdr>
    </w:div>
    <w:div w:id="1599603282">
      <w:bodyDiv w:val="1"/>
      <w:marLeft w:val="0"/>
      <w:marRight w:val="0"/>
      <w:marTop w:val="0"/>
      <w:marBottom w:val="0"/>
      <w:divBdr>
        <w:top w:val="none" w:sz="0" w:space="0" w:color="auto"/>
        <w:left w:val="none" w:sz="0" w:space="0" w:color="auto"/>
        <w:bottom w:val="none" w:sz="0" w:space="0" w:color="auto"/>
        <w:right w:val="none" w:sz="0" w:space="0" w:color="auto"/>
      </w:divBdr>
    </w:div>
    <w:div w:id="1602420784">
      <w:bodyDiv w:val="1"/>
      <w:marLeft w:val="0"/>
      <w:marRight w:val="0"/>
      <w:marTop w:val="0"/>
      <w:marBottom w:val="0"/>
      <w:divBdr>
        <w:top w:val="none" w:sz="0" w:space="0" w:color="auto"/>
        <w:left w:val="none" w:sz="0" w:space="0" w:color="auto"/>
        <w:bottom w:val="none" w:sz="0" w:space="0" w:color="auto"/>
        <w:right w:val="none" w:sz="0" w:space="0" w:color="auto"/>
      </w:divBdr>
    </w:div>
    <w:div w:id="1609658785">
      <w:bodyDiv w:val="1"/>
      <w:marLeft w:val="0"/>
      <w:marRight w:val="0"/>
      <w:marTop w:val="0"/>
      <w:marBottom w:val="0"/>
      <w:divBdr>
        <w:top w:val="none" w:sz="0" w:space="0" w:color="auto"/>
        <w:left w:val="none" w:sz="0" w:space="0" w:color="auto"/>
        <w:bottom w:val="none" w:sz="0" w:space="0" w:color="auto"/>
        <w:right w:val="none" w:sz="0" w:space="0" w:color="auto"/>
      </w:divBdr>
    </w:div>
    <w:div w:id="1610039037">
      <w:bodyDiv w:val="1"/>
      <w:marLeft w:val="0"/>
      <w:marRight w:val="0"/>
      <w:marTop w:val="0"/>
      <w:marBottom w:val="0"/>
      <w:divBdr>
        <w:top w:val="none" w:sz="0" w:space="0" w:color="auto"/>
        <w:left w:val="none" w:sz="0" w:space="0" w:color="auto"/>
        <w:bottom w:val="none" w:sz="0" w:space="0" w:color="auto"/>
        <w:right w:val="none" w:sz="0" w:space="0" w:color="auto"/>
      </w:divBdr>
    </w:div>
    <w:div w:id="1610317357">
      <w:bodyDiv w:val="1"/>
      <w:marLeft w:val="0"/>
      <w:marRight w:val="0"/>
      <w:marTop w:val="0"/>
      <w:marBottom w:val="0"/>
      <w:divBdr>
        <w:top w:val="none" w:sz="0" w:space="0" w:color="auto"/>
        <w:left w:val="none" w:sz="0" w:space="0" w:color="auto"/>
        <w:bottom w:val="none" w:sz="0" w:space="0" w:color="auto"/>
        <w:right w:val="none" w:sz="0" w:space="0" w:color="auto"/>
      </w:divBdr>
    </w:div>
    <w:div w:id="1616057986">
      <w:bodyDiv w:val="1"/>
      <w:marLeft w:val="0"/>
      <w:marRight w:val="0"/>
      <w:marTop w:val="0"/>
      <w:marBottom w:val="0"/>
      <w:divBdr>
        <w:top w:val="none" w:sz="0" w:space="0" w:color="auto"/>
        <w:left w:val="none" w:sz="0" w:space="0" w:color="auto"/>
        <w:bottom w:val="none" w:sz="0" w:space="0" w:color="auto"/>
        <w:right w:val="none" w:sz="0" w:space="0" w:color="auto"/>
      </w:divBdr>
    </w:div>
    <w:div w:id="1616710890">
      <w:bodyDiv w:val="1"/>
      <w:marLeft w:val="0"/>
      <w:marRight w:val="0"/>
      <w:marTop w:val="0"/>
      <w:marBottom w:val="0"/>
      <w:divBdr>
        <w:top w:val="none" w:sz="0" w:space="0" w:color="auto"/>
        <w:left w:val="none" w:sz="0" w:space="0" w:color="auto"/>
        <w:bottom w:val="none" w:sz="0" w:space="0" w:color="auto"/>
        <w:right w:val="none" w:sz="0" w:space="0" w:color="auto"/>
      </w:divBdr>
    </w:div>
    <w:div w:id="1616792287">
      <w:bodyDiv w:val="1"/>
      <w:marLeft w:val="0"/>
      <w:marRight w:val="0"/>
      <w:marTop w:val="0"/>
      <w:marBottom w:val="0"/>
      <w:divBdr>
        <w:top w:val="none" w:sz="0" w:space="0" w:color="auto"/>
        <w:left w:val="none" w:sz="0" w:space="0" w:color="auto"/>
        <w:bottom w:val="none" w:sz="0" w:space="0" w:color="auto"/>
        <w:right w:val="none" w:sz="0" w:space="0" w:color="auto"/>
      </w:divBdr>
    </w:div>
    <w:div w:id="1617322415">
      <w:bodyDiv w:val="1"/>
      <w:marLeft w:val="0"/>
      <w:marRight w:val="0"/>
      <w:marTop w:val="0"/>
      <w:marBottom w:val="0"/>
      <w:divBdr>
        <w:top w:val="none" w:sz="0" w:space="0" w:color="auto"/>
        <w:left w:val="none" w:sz="0" w:space="0" w:color="auto"/>
        <w:bottom w:val="none" w:sz="0" w:space="0" w:color="auto"/>
        <w:right w:val="none" w:sz="0" w:space="0" w:color="auto"/>
      </w:divBdr>
    </w:div>
    <w:div w:id="1620187465">
      <w:bodyDiv w:val="1"/>
      <w:marLeft w:val="0"/>
      <w:marRight w:val="0"/>
      <w:marTop w:val="0"/>
      <w:marBottom w:val="0"/>
      <w:divBdr>
        <w:top w:val="none" w:sz="0" w:space="0" w:color="auto"/>
        <w:left w:val="none" w:sz="0" w:space="0" w:color="auto"/>
        <w:bottom w:val="none" w:sz="0" w:space="0" w:color="auto"/>
        <w:right w:val="none" w:sz="0" w:space="0" w:color="auto"/>
      </w:divBdr>
    </w:div>
    <w:div w:id="1621063008">
      <w:bodyDiv w:val="1"/>
      <w:marLeft w:val="0"/>
      <w:marRight w:val="0"/>
      <w:marTop w:val="0"/>
      <w:marBottom w:val="0"/>
      <w:divBdr>
        <w:top w:val="none" w:sz="0" w:space="0" w:color="auto"/>
        <w:left w:val="none" w:sz="0" w:space="0" w:color="auto"/>
        <w:bottom w:val="none" w:sz="0" w:space="0" w:color="auto"/>
        <w:right w:val="none" w:sz="0" w:space="0" w:color="auto"/>
      </w:divBdr>
    </w:div>
    <w:div w:id="1624073701">
      <w:bodyDiv w:val="1"/>
      <w:marLeft w:val="0"/>
      <w:marRight w:val="0"/>
      <w:marTop w:val="0"/>
      <w:marBottom w:val="0"/>
      <w:divBdr>
        <w:top w:val="none" w:sz="0" w:space="0" w:color="auto"/>
        <w:left w:val="none" w:sz="0" w:space="0" w:color="auto"/>
        <w:bottom w:val="none" w:sz="0" w:space="0" w:color="auto"/>
        <w:right w:val="none" w:sz="0" w:space="0" w:color="auto"/>
      </w:divBdr>
    </w:div>
    <w:div w:id="1625118706">
      <w:bodyDiv w:val="1"/>
      <w:marLeft w:val="0"/>
      <w:marRight w:val="0"/>
      <w:marTop w:val="0"/>
      <w:marBottom w:val="0"/>
      <w:divBdr>
        <w:top w:val="none" w:sz="0" w:space="0" w:color="auto"/>
        <w:left w:val="none" w:sz="0" w:space="0" w:color="auto"/>
        <w:bottom w:val="none" w:sz="0" w:space="0" w:color="auto"/>
        <w:right w:val="none" w:sz="0" w:space="0" w:color="auto"/>
      </w:divBdr>
    </w:div>
    <w:div w:id="1626963398">
      <w:bodyDiv w:val="1"/>
      <w:marLeft w:val="0"/>
      <w:marRight w:val="0"/>
      <w:marTop w:val="0"/>
      <w:marBottom w:val="0"/>
      <w:divBdr>
        <w:top w:val="none" w:sz="0" w:space="0" w:color="auto"/>
        <w:left w:val="none" w:sz="0" w:space="0" w:color="auto"/>
        <w:bottom w:val="none" w:sz="0" w:space="0" w:color="auto"/>
        <w:right w:val="none" w:sz="0" w:space="0" w:color="auto"/>
      </w:divBdr>
    </w:div>
    <w:div w:id="1630085905">
      <w:bodyDiv w:val="1"/>
      <w:marLeft w:val="0"/>
      <w:marRight w:val="0"/>
      <w:marTop w:val="0"/>
      <w:marBottom w:val="0"/>
      <w:divBdr>
        <w:top w:val="none" w:sz="0" w:space="0" w:color="auto"/>
        <w:left w:val="none" w:sz="0" w:space="0" w:color="auto"/>
        <w:bottom w:val="none" w:sz="0" w:space="0" w:color="auto"/>
        <w:right w:val="none" w:sz="0" w:space="0" w:color="auto"/>
      </w:divBdr>
    </w:div>
    <w:div w:id="1631860474">
      <w:bodyDiv w:val="1"/>
      <w:marLeft w:val="0"/>
      <w:marRight w:val="0"/>
      <w:marTop w:val="0"/>
      <w:marBottom w:val="0"/>
      <w:divBdr>
        <w:top w:val="none" w:sz="0" w:space="0" w:color="auto"/>
        <w:left w:val="none" w:sz="0" w:space="0" w:color="auto"/>
        <w:bottom w:val="none" w:sz="0" w:space="0" w:color="auto"/>
        <w:right w:val="none" w:sz="0" w:space="0" w:color="auto"/>
      </w:divBdr>
    </w:div>
    <w:div w:id="1632442814">
      <w:bodyDiv w:val="1"/>
      <w:marLeft w:val="0"/>
      <w:marRight w:val="0"/>
      <w:marTop w:val="0"/>
      <w:marBottom w:val="0"/>
      <w:divBdr>
        <w:top w:val="none" w:sz="0" w:space="0" w:color="auto"/>
        <w:left w:val="none" w:sz="0" w:space="0" w:color="auto"/>
        <w:bottom w:val="none" w:sz="0" w:space="0" w:color="auto"/>
        <w:right w:val="none" w:sz="0" w:space="0" w:color="auto"/>
      </w:divBdr>
    </w:div>
    <w:div w:id="1632903407">
      <w:bodyDiv w:val="1"/>
      <w:marLeft w:val="0"/>
      <w:marRight w:val="0"/>
      <w:marTop w:val="0"/>
      <w:marBottom w:val="0"/>
      <w:divBdr>
        <w:top w:val="none" w:sz="0" w:space="0" w:color="auto"/>
        <w:left w:val="none" w:sz="0" w:space="0" w:color="auto"/>
        <w:bottom w:val="none" w:sz="0" w:space="0" w:color="auto"/>
        <w:right w:val="none" w:sz="0" w:space="0" w:color="auto"/>
      </w:divBdr>
    </w:div>
    <w:div w:id="1634555977">
      <w:bodyDiv w:val="1"/>
      <w:marLeft w:val="0"/>
      <w:marRight w:val="0"/>
      <w:marTop w:val="0"/>
      <w:marBottom w:val="0"/>
      <w:divBdr>
        <w:top w:val="none" w:sz="0" w:space="0" w:color="auto"/>
        <w:left w:val="none" w:sz="0" w:space="0" w:color="auto"/>
        <w:bottom w:val="none" w:sz="0" w:space="0" w:color="auto"/>
        <w:right w:val="none" w:sz="0" w:space="0" w:color="auto"/>
      </w:divBdr>
    </w:div>
    <w:div w:id="1634823789">
      <w:bodyDiv w:val="1"/>
      <w:marLeft w:val="0"/>
      <w:marRight w:val="0"/>
      <w:marTop w:val="0"/>
      <w:marBottom w:val="0"/>
      <w:divBdr>
        <w:top w:val="none" w:sz="0" w:space="0" w:color="auto"/>
        <w:left w:val="none" w:sz="0" w:space="0" w:color="auto"/>
        <w:bottom w:val="none" w:sz="0" w:space="0" w:color="auto"/>
        <w:right w:val="none" w:sz="0" w:space="0" w:color="auto"/>
      </w:divBdr>
    </w:div>
    <w:div w:id="1636107961">
      <w:bodyDiv w:val="1"/>
      <w:marLeft w:val="0"/>
      <w:marRight w:val="0"/>
      <w:marTop w:val="0"/>
      <w:marBottom w:val="0"/>
      <w:divBdr>
        <w:top w:val="none" w:sz="0" w:space="0" w:color="auto"/>
        <w:left w:val="none" w:sz="0" w:space="0" w:color="auto"/>
        <w:bottom w:val="none" w:sz="0" w:space="0" w:color="auto"/>
        <w:right w:val="none" w:sz="0" w:space="0" w:color="auto"/>
      </w:divBdr>
    </w:div>
    <w:div w:id="1638604685">
      <w:bodyDiv w:val="1"/>
      <w:marLeft w:val="0"/>
      <w:marRight w:val="0"/>
      <w:marTop w:val="0"/>
      <w:marBottom w:val="0"/>
      <w:divBdr>
        <w:top w:val="none" w:sz="0" w:space="0" w:color="auto"/>
        <w:left w:val="none" w:sz="0" w:space="0" w:color="auto"/>
        <w:bottom w:val="none" w:sz="0" w:space="0" w:color="auto"/>
        <w:right w:val="none" w:sz="0" w:space="0" w:color="auto"/>
      </w:divBdr>
    </w:div>
    <w:div w:id="1639996409">
      <w:bodyDiv w:val="1"/>
      <w:marLeft w:val="0"/>
      <w:marRight w:val="0"/>
      <w:marTop w:val="0"/>
      <w:marBottom w:val="0"/>
      <w:divBdr>
        <w:top w:val="none" w:sz="0" w:space="0" w:color="auto"/>
        <w:left w:val="none" w:sz="0" w:space="0" w:color="auto"/>
        <w:bottom w:val="none" w:sz="0" w:space="0" w:color="auto"/>
        <w:right w:val="none" w:sz="0" w:space="0" w:color="auto"/>
      </w:divBdr>
    </w:div>
    <w:div w:id="1640302573">
      <w:bodyDiv w:val="1"/>
      <w:marLeft w:val="0"/>
      <w:marRight w:val="0"/>
      <w:marTop w:val="0"/>
      <w:marBottom w:val="0"/>
      <w:divBdr>
        <w:top w:val="none" w:sz="0" w:space="0" w:color="auto"/>
        <w:left w:val="none" w:sz="0" w:space="0" w:color="auto"/>
        <w:bottom w:val="none" w:sz="0" w:space="0" w:color="auto"/>
        <w:right w:val="none" w:sz="0" w:space="0" w:color="auto"/>
      </w:divBdr>
    </w:div>
    <w:div w:id="1642231201">
      <w:bodyDiv w:val="1"/>
      <w:marLeft w:val="0"/>
      <w:marRight w:val="0"/>
      <w:marTop w:val="0"/>
      <w:marBottom w:val="0"/>
      <w:divBdr>
        <w:top w:val="none" w:sz="0" w:space="0" w:color="auto"/>
        <w:left w:val="none" w:sz="0" w:space="0" w:color="auto"/>
        <w:bottom w:val="none" w:sz="0" w:space="0" w:color="auto"/>
        <w:right w:val="none" w:sz="0" w:space="0" w:color="auto"/>
      </w:divBdr>
    </w:div>
    <w:div w:id="1644656446">
      <w:bodyDiv w:val="1"/>
      <w:marLeft w:val="0"/>
      <w:marRight w:val="0"/>
      <w:marTop w:val="0"/>
      <w:marBottom w:val="0"/>
      <w:divBdr>
        <w:top w:val="none" w:sz="0" w:space="0" w:color="auto"/>
        <w:left w:val="none" w:sz="0" w:space="0" w:color="auto"/>
        <w:bottom w:val="none" w:sz="0" w:space="0" w:color="auto"/>
        <w:right w:val="none" w:sz="0" w:space="0" w:color="auto"/>
      </w:divBdr>
    </w:div>
    <w:div w:id="1649625042">
      <w:bodyDiv w:val="1"/>
      <w:marLeft w:val="0"/>
      <w:marRight w:val="0"/>
      <w:marTop w:val="0"/>
      <w:marBottom w:val="0"/>
      <w:divBdr>
        <w:top w:val="none" w:sz="0" w:space="0" w:color="auto"/>
        <w:left w:val="none" w:sz="0" w:space="0" w:color="auto"/>
        <w:bottom w:val="none" w:sz="0" w:space="0" w:color="auto"/>
        <w:right w:val="none" w:sz="0" w:space="0" w:color="auto"/>
      </w:divBdr>
    </w:div>
    <w:div w:id="1650206068">
      <w:bodyDiv w:val="1"/>
      <w:marLeft w:val="0"/>
      <w:marRight w:val="0"/>
      <w:marTop w:val="0"/>
      <w:marBottom w:val="0"/>
      <w:divBdr>
        <w:top w:val="none" w:sz="0" w:space="0" w:color="auto"/>
        <w:left w:val="none" w:sz="0" w:space="0" w:color="auto"/>
        <w:bottom w:val="none" w:sz="0" w:space="0" w:color="auto"/>
        <w:right w:val="none" w:sz="0" w:space="0" w:color="auto"/>
      </w:divBdr>
    </w:div>
    <w:div w:id="1650934442">
      <w:bodyDiv w:val="1"/>
      <w:marLeft w:val="0"/>
      <w:marRight w:val="0"/>
      <w:marTop w:val="0"/>
      <w:marBottom w:val="0"/>
      <w:divBdr>
        <w:top w:val="none" w:sz="0" w:space="0" w:color="auto"/>
        <w:left w:val="none" w:sz="0" w:space="0" w:color="auto"/>
        <w:bottom w:val="none" w:sz="0" w:space="0" w:color="auto"/>
        <w:right w:val="none" w:sz="0" w:space="0" w:color="auto"/>
      </w:divBdr>
    </w:div>
    <w:div w:id="1651247057">
      <w:bodyDiv w:val="1"/>
      <w:marLeft w:val="0"/>
      <w:marRight w:val="0"/>
      <w:marTop w:val="0"/>
      <w:marBottom w:val="0"/>
      <w:divBdr>
        <w:top w:val="none" w:sz="0" w:space="0" w:color="auto"/>
        <w:left w:val="none" w:sz="0" w:space="0" w:color="auto"/>
        <w:bottom w:val="none" w:sz="0" w:space="0" w:color="auto"/>
        <w:right w:val="none" w:sz="0" w:space="0" w:color="auto"/>
      </w:divBdr>
    </w:div>
    <w:div w:id="1653176651">
      <w:bodyDiv w:val="1"/>
      <w:marLeft w:val="0"/>
      <w:marRight w:val="0"/>
      <w:marTop w:val="0"/>
      <w:marBottom w:val="0"/>
      <w:divBdr>
        <w:top w:val="none" w:sz="0" w:space="0" w:color="auto"/>
        <w:left w:val="none" w:sz="0" w:space="0" w:color="auto"/>
        <w:bottom w:val="none" w:sz="0" w:space="0" w:color="auto"/>
        <w:right w:val="none" w:sz="0" w:space="0" w:color="auto"/>
      </w:divBdr>
    </w:div>
    <w:div w:id="1653555803">
      <w:bodyDiv w:val="1"/>
      <w:marLeft w:val="0"/>
      <w:marRight w:val="0"/>
      <w:marTop w:val="0"/>
      <w:marBottom w:val="0"/>
      <w:divBdr>
        <w:top w:val="none" w:sz="0" w:space="0" w:color="auto"/>
        <w:left w:val="none" w:sz="0" w:space="0" w:color="auto"/>
        <w:bottom w:val="none" w:sz="0" w:space="0" w:color="auto"/>
        <w:right w:val="none" w:sz="0" w:space="0" w:color="auto"/>
      </w:divBdr>
    </w:div>
    <w:div w:id="1657804165">
      <w:bodyDiv w:val="1"/>
      <w:marLeft w:val="0"/>
      <w:marRight w:val="0"/>
      <w:marTop w:val="0"/>
      <w:marBottom w:val="0"/>
      <w:divBdr>
        <w:top w:val="none" w:sz="0" w:space="0" w:color="auto"/>
        <w:left w:val="none" w:sz="0" w:space="0" w:color="auto"/>
        <w:bottom w:val="none" w:sz="0" w:space="0" w:color="auto"/>
        <w:right w:val="none" w:sz="0" w:space="0" w:color="auto"/>
      </w:divBdr>
    </w:div>
    <w:div w:id="1659337142">
      <w:bodyDiv w:val="1"/>
      <w:marLeft w:val="0"/>
      <w:marRight w:val="0"/>
      <w:marTop w:val="0"/>
      <w:marBottom w:val="0"/>
      <w:divBdr>
        <w:top w:val="none" w:sz="0" w:space="0" w:color="auto"/>
        <w:left w:val="none" w:sz="0" w:space="0" w:color="auto"/>
        <w:bottom w:val="none" w:sz="0" w:space="0" w:color="auto"/>
        <w:right w:val="none" w:sz="0" w:space="0" w:color="auto"/>
      </w:divBdr>
    </w:div>
    <w:div w:id="1661152152">
      <w:bodyDiv w:val="1"/>
      <w:marLeft w:val="0"/>
      <w:marRight w:val="0"/>
      <w:marTop w:val="0"/>
      <w:marBottom w:val="0"/>
      <w:divBdr>
        <w:top w:val="none" w:sz="0" w:space="0" w:color="auto"/>
        <w:left w:val="none" w:sz="0" w:space="0" w:color="auto"/>
        <w:bottom w:val="none" w:sz="0" w:space="0" w:color="auto"/>
        <w:right w:val="none" w:sz="0" w:space="0" w:color="auto"/>
      </w:divBdr>
    </w:div>
    <w:div w:id="1662152012">
      <w:bodyDiv w:val="1"/>
      <w:marLeft w:val="0"/>
      <w:marRight w:val="0"/>
      <w:marTop w:val="0"/>
      <w:marBottom w:val="0"/>
      <w:divBdr>
        <w:top w:val="none" w:sz="0" w:space="0" w:color="auto"/>
        <w:left w:val="none" w:sz="0" w:space="0" w:color="auto"/>
        <w:bottom w:val="none" w:sz="0" w:space="0" w:color="auto"/>
        <w:right w:val="none" w:sz="0" w:space="0" w:color="auto"/>
      </w:divBdr>
    </w:div>
    <w:div w:id="1662655631">
      <w:bodyDiv w:val="1"/>
      <w:marLeft w:val="0"/>
      <w:marRight w:val="0"/>
      <w:marTop w:val="0"/>
      <w:marBottom w:val="0"/>
      <w:divBdr>
        <w:top w:val="none" w:sz="0" w:space="0" w:color="auto"/>
        <w:left w:val="none" w:sz="0" w:space="0" w:color="auto"/>
        <w:bottom w:val="none" w:sz="0" w:space="0" w:color="auto"/>
        <w:right w:val="none" w:sz="0" w:space="0" w:color="auto"/>
      </w:divBdr>
      <w:divsChild>
        <w:div w:id="580677649">
          <w:marLeft w:val="0"/>
          <w:marRight w:val="0"/>
          <w:marTop w:val="0"/>
          <w:marBottom w:val="0"/>
          <w:divBdr>
            <w:top w:val="none" w:sz="0" w:space="0" w:color="auto"/>
            <w:left w:val="none" w:sz="0" w:space="0" w:color="auto"/>
            <w:bottom w:val="none" w:sz="0" w:space="0" w:color="auto"/>
            <w:right w:val="none" w:sz="0" w:space="0" w:color="auto"/>
          </w:divBdr>
          <w:divsChild>
            <w:div w:id="1952086275">
              <w:marLeft w:val="0"/>
              <w:marRight w:val="0"/>
              <w:marTop w:val="0"/>
              <w:marBottom w:val="0"/>
              <w:divBdr>
                <w:top w:val="none" w:sz="0" w:space="0" w:color="auto"/>
                <w:left w:val="none" w:sz="0" w:space="0" w:color="auto"/>
                <w:bottom w:val="none" w:sz="0" w:space="0" w:color="auto"/>
                <w:right w:val="none" w:sz="0" w:space="0" w:color="auto"/>
              </w:divBdr>
              <w:divsChild>
                <w:div w:id="983856716">
                  <w:marLeft w:val="0"/>
                  <w:marRight w:val="0"/>
                  <w:marTop w:val="0"/>
                  <w:marBottom w:val="0"/>
                  <w:divBdr>
                    <w:top w:val="none" w:sz="0" w:space="0" w:color="auto"/>
                    <w:left w:val="none" w:sz="0" w:space="0" w:color="auto"/>
                    <w:bottom w:val="none" w:sz="0" w:space="0" w:color="auto"/>
                    <w:right w:val="none" w:sz="0" w:space="0" w:color="auto"/>
                  </w:divBdr>
                  <w:divsChild>
                    <w:div w:id="632951614">
                      <w:marLeft w:val="0"/>
                      <w:marRight w:val="0"/>
                      <w:marTop w:val="0"/>
                      <w:marBottom w:val="0"/>
                      <w:divBdr>
                        <w:top w:val="none" w:sz="0" w:space="0" w:color="auto"/>
                        <w:left w:val="none" w:sz="0" w:space="0" w:color="auto"/>
                        <w:bottom w:val="none" w:sz="0" w:space="0" w:color="auto"/>
                        <w:right w:val="none" w:sz="0" w:space="0" w:color="auto"/>
                      </w:divBdr>
                      <w:divsChild>
                        <w:div w:id="48457149">
                          <w:marLeft w:val="0"/>
                          <w:marRight w:val="0"/>
                          <w:marTop w:val="0"/>
                          <w:marBottom w:val="0"/>
                          <w:divBdr>
                            <w:top w:val="none" w:sz="0" w:space="0" w:color="auto"/>
                            <w:left w:val="none" w:sz="0" w:space="0" w:color="auto"/>
                            <w:bottom w:val="none" w:sz="0" w:space="0" w:color="auto"/>
                            <w:right w:val="none" w:sz="0" w:space="0" w:color="auto"/>
                          </w:divBdr>
                          <w:divsChild>
                            <w:div w:id="1641226512">
                              <w:marLeft w:val="0"/>
                              <w:marRight w:val="0"/>
                              <w:marTop w:val="0"/>
                              <w:marBottom w:val="0"/>
                              <w:divBdr>
                                <w:top w:val="none" w:sz="0" w:space="0" w:color="auto"/>
                                <w:left w:val="none" w:sz="0" w:space="0" w:color="auto"/>
                                <w:bottom w:val="none" w:sz="0" w:space="0" w:color="auto"/>
                                <w:right w:val="none" w:sz="0" w:space="0" w:color="auto"/>
                              </w:divBdr>
                              <w:divsChild>
                                <w:div w:id="1483810044">
                                  <w:marLeft w:val="0"/>
                                  <w:marRight w:val="0"/>
                                  <w:marTop w:val="0"/>
                                  <w:marBottom w:val="0"/>
                                  <w:divBdr>
                                    <w:top w:val="none" w:sz="0" w:space="0" w:color="auto"/>
                                    <w:left w:val="none" w:sz="0" w:space="0" w:color="auto"/>
                                    <w:bottom w:val="none" w:sz="0" w:space="0" w:color="auto"/>
                                    <w:right w:val="none" w:sz="0" w:space="0" w:color="auto"/>
                                  </w:divBdr>
                                  <w:divsChild>
                                    <w:div w:id="1219365297">
                                      <w:marLeft w:val="0"/>
                                      <w:marRight w:val="0"/>
                                      <w:marTop w:val="0"/>
                                      <w:marBottom w:val="0"/>
                                      <w:divBdr>
                                        <w:top w:val="none" w:sz="0" w:space="0" w:color="auto"/>
                                        <w:left w:val="none" w:sz="0" w:space="0" w:color="auto"/>
                                        <w:bottom w:val="none" w:sz="0" w:space="0" w:color="auto"/>
                                        <w:right w:val="none" w:sz="0" w:space="0" w:color="auto"/>
                                      </w:divBdr>
                                      <w:divsChild>
                                        <w:div w:id="1899319317">
                                          <w:marLeft w:val="0"/>
                                          <w:marRight w:val="0"/>
                                          <w:marTop w:val="0"/>
                                          <w:marBottom w:val="0"/>
                                          <w:divBdr>
                                            <w:top w:val="single" w:sz="6" w:space="1" w:color="C9C4B1"/>
                                            <w:left w:val="single" w:sz="2" w:space="7" w:color="C9C4B1"/>
                                            <w:bottom w:val="single" w:sz="2" w:space="1" w:color="C9C4B1"/>
                                            <w:right w:val="single" w:sz="2" w:space="7" w:color="C9C4B1"/>
                                          </w:divBdr>
                                          <w:divsChild>
                                            <w:div w:id="964849598">
                                              <w:marLeft w:val="0"/>
                                              <w:marRight w:val="0"/>
                                              <w:marTop w:val="0"/>
                                              <w:marBottom w:val="0"/>
                                              <w:divBdr>
                                                <w:top w:val="none" w:sz="0" w:space="0" w:color="auto"/>
                                                <w:left w:val="none" w:sz="0" w:space="0" w:color="auto"/>
                                                <w:bottom w:val="none" w:sz="0" w:space="0" w:color="auto"/>
                                                <w:right w:val="none" w:sz="0" w:space="0" w:color="auto"/>
                                              </w:divBdr>
                                              <w:divsChild>
                                                <w:div w:id="69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5621982">
      <w:bodyDiv w:val="1"/>
      <w:marLeft w:val="0"/>
      <w:marRight w:val="0"/>
      <w:marTop w:val="0"/>
      <w:marBottom w:val="0"/>
      <w:divBdr>
        <w:top w:val="none" w:sz="0" w:space="0" w:color="auto"/>
        <w:left w:val="none" w:sz="0" w:space="0" w:color="auto"/>
        <w:bottom w:val="none" w:sz="0" w:space="0" w:color="auto"/>
        <w:right w:val="none" w:sz="0" w:space="0" w:color="auto"/>
      </w:divBdr>
    </w:div>
    <w:div w:id="1666666925">
      <w:bodyDiv w:val="1"/>
      <w:marLeft w:val="0"/>
      <w:marRight w:val="0"/>
      <w:marTop w:val="0"/>
      <w:marBottom w:val="0"/>
      <w:divBdr>
        <w:top w:val="none" w:sz="0" w:space="0" w:color="auto"/>
        <w:left w:val="none" w:sz="0" w:space="0" w:color="auto"/>
        <w:bottom w:val="none" w:sz="0" w:space="0" w:color="auto"/>
        <w:right w:val="none" w:sz="0" w:space="0" w:color="auto"/>
      </w:divBdr>
    </w:div>
    <w:div w:id="1667853384">
      <w:bodyDiv w:val="1"/>
      <w:marLeft w:val="0"/>
      <w:marRight w:val="0"/>
      <w:marTop w:val="0"/>
      <w:marBottom w:val="0"/>
      <w:divBdr>
        <w:top w:val="none" w:sz="0" w:space="0" w:color="auto"/>
        <w:left w:val="none" w:sz="0" w:space="0" w:color="auto"/>
        <w:bottom w:val="none" w:sz="0" w:space="0" w:color="auto"/>
        <w:right w:val="none" w:sz="0" w:space="0" w:color="auto"/>
      </w:divBdr>
    </w:div>
    <w:div w:id="1671131118">
      <w:bodyDiv w:val="1"/>
      <w:marLeft w:val="0"/>
      <w:marRight w:val="0"/>
      <w:marTop w:val="0"/>
      <w:marBottom w:val="0"/>
      <w:divBdr>
        <w:top w:val="none" w:sz="0" w:space="0" w:color="auto"/>
        <w:left w:val="none" w:sz="0" w:space="0" w:color="auto"/>
        <w:bottom w:val="none" w:sz="0" w:space="0" w:color="auto"/>
        <w:right w:val="none" w:sz="0" w:space="0" w:color="auto"/>
      </w:divBdr>
    </w:div>
    <w:div w:id="1672373855">
      <w:bodyDiv w:val="1"/>
      <w:marLeft w:val="0"/>
      <w:marRight w:val="0"/>
      <w:marTop w:val="0"/>
      <w:marBottom w:val="0"/>
      <w:divBdr>
        <w:top w:val="none" w:sz="0" w:space="0" w:color="auto"/>
        <w:left w:val="none" w:sz="0" w:space="0" w:color="auto"/>
        <w:bottom w:val="none" w:sz="0" w:space="0" w:color="auto"/>
        <w:right w:val="none" w:sz="0" w:space="0" w:color="auto"/>
      </w:divBdr>
    </w:div>
    <w:div w:id="1672565640">
      <w:bodyDiv w:val="1"/>
      <w:marLeft w:val="0"/>
      <w:marRight w:val="0"/>
      <w:marTop w:val="0"/>
      <w:marBottom w:val="0"/>
      <w:divBdr>
        <w:top w:val="none" w:sz="0" w:space="0" w:color="auto"/>
        <w:left w:val="none" w:sz="0" w:space="0" w:color="auto"/>
        <w:bottom w:val="none" w:sz="0" w:space="0" w:color="auto"/>
        <w:right w:val="none" w:sz="0" w:space="0" w:color="auto"/>
      </w:divBdr>
    </w:div>
    <w:div w:id="1673797269">
      <w:bodyDiv w:val="1"/>
      <w:marLeft w:val="0"/>
      <w:marRight w:val="0"/>
      <w:marTop w:val="0"/>
      <w:marBottom w:val="0"/>
      <w:divBdr>
        <w:top w:val="none" w:sz="0" w:space="0" w:color="auto"/>
        <w:left w:val="none" w:sz="0" w:space="0" w:color="auto"/>
        <w:bottom w:val="none" w:sz="0" w:space="0" w:color="auto"/>
        <w:right w:val="none" w:sz="0" w:space="0" w:color="auto"/>
      </w:divBdr>
    </w:div>
    <w:div w:id="1674382071">
      <w:bodyDiv w:val="1"/>
      <w:marLeft w:val="0"/>
      <w:marRight w:val="0"/>
      <w:marTop w:val="0"/>
      <w:marBottom w:val="0"/>
      <w:divBdr>
        <w:top w:val="none" w:sz="0" w:space="0" w:color="auto"/>
        <w:left w:val="none" w:sz="0" w:space="0" w:color="auto"/>
        <w:bottom w:val="none" w:sz="0" w:space="0" w:color="auto"/>
        <w:right w:val="none" w:sz="0" w:space="0" w:color="auto"/>
      </w:divBdr>
    </w:div>
    <w:div w:id="1674986146">
      <w:bodyDiv w:val="1"/>
      <w:marLeft w:val="0"/>
      <w:marRight w:val="0"/>
      <w:marTop w:val="0"/>
      <w:marBottom w:val="0"/>
      <w:divBdr>
        <w:top w:val="none" w:sz="0" w:space="0" w:color="auto"/>
        <w:left w:val="none" w:sz="0" w:space="0" w:color="auto"/>
        <w:bottom w:val="none" w:sz="0" w:space="0" w:color="auto"/>
        <w:right w:val="none" w:sz="0" w:space="0" w:color="auto"/>
      </w:divBdr>
    </w:div>
    <w:div w:id="1676569767">
      <w:bodyDiv w:val="1"/>
      <w:marLeft w:val="0"/>
      <w:marRight w:val="0"/>
      <w:marTop w:val="0"/>
      <w:marBottom w:val="0"/>
      <w:divBdr>
        <w:top w:val="none" w:sz="0" w:space="0" w:color="auto"/>
        <w:left w:val="none" w:sz="0" w:space="0" w:color="auto"/>
        <w:bottom w:val="none" w:sz="0" w:space="0" w:color="auto"/>
        <w:right w:val="none" w:sz="0" w:space="0" w:color="auto"/>
      </w:divBdr>
    </w:div>
    <w:div w:id="1678536207">
      <w:bodyDiv w:val="1"/>
      <w:marLeft w:val="0"/>
      <w:marRight w:val="0"/>
      <w:marTop w:val="0"/>
      <w:marBottom w:val="0"/>
      <w:divBdr>
        <w:top w:val="none" w:sz="0" w:space="0" w:color="auto"/>
        <w:left w:val="none" w:sz="0" w:space="0" w:color="auto"/>
        <w:bottom w:val="none" w:sz="0" w:space="0" w:color="auto"/>
        <w:right w:val="none" w:sz="0" w:space="0" w:color="auto"/>
      </w:divBdr>
    </w:div>
    <w:div w:id="1680695985">
      <w:bodyDiv w:val="1"/>
      <w:marLeft w:val="0"/>
      <w:marRight w:val="0"/>
      <w:marTop w:val="0"/>
      <w:marBottom w:val="0"/>
      <w:divBdr>
        <w:top w:val="none" w:sz="0" w:space="0" w:color="auto"/>
        <w:left w:val="none" w:sz="0" w:space="0" w:color="auto"/>
        <w:bottom w:val="none" w:sz="0" w:space="0" w:color="auto"/>
        <w:right w:val="none" w:sz="0" w:space="0" w:color="auto"/>
      </w:divBdr>
    </w:div>
    <w:div w:id="1681544981">
      <w:bodyDiv w:val="1"/>
      <w:marLeft w:val="0"/>
      <w:marRight w:val="0"/>
      <w:marTop w:val="0"/>
      <w:marBottom w:val="0"/>
      <w:divBdr>
        <w:top w:val="none" w:sz="0" w:space="0" w:color="auto"/>
        <w:left w:val="none" w:sz="0" w:space="0" w:color="auto"/>
        <w:bottom w:val="none" w:sz="0" w:space="0" w:color="auto"/>
        <w:right w:val="none" w:sz="0" w:space="0" w:color="auto"/>
      </w:divBdr>
    </w:div>
    <w:div w:id="1683044239">
      <w:bodyDiv w:val="1"/>
      <w:marLeft w:val="0"/>
      <w:marRight w:val="0"/>
      <w:marTop w:val="0"/>
      <w:marBottom w:val="0"/>
      <w:divBdr>
        <w:top w:val="none" w:sz="0" w:space="0" w:color="auto"/>
        <w:left w:val="none" w:sz="0" w:space="0" w:color="auto"/>
        <w:bottom w:val="none" w:sz="0" w:space="0" w:color="auto"/>
        <w:right w:val="none" w:sz="0" w:space="0" w:color="auto"/>
      </w:divBdr>
    </w:div>
    <w:div w:id="1688018097">
      <w:bodyDiv w:val="1"/>
      <w:marLeft w:val="0"/>
      <w:marRight w:val="0"/>
      <w:marTop w:val="0"/>
      <w:marBottom w:val="0"/>
      <w:divBdr>
        <w:top w:val="none" w:sz="0" w:space="0" w:color="auto"/>
        <w:left w:val="none" w:sz="0" w:space="0" w:color="auto"/>
        <w:bottom w:val="none" w:sz="0" w:space="0" w:color="auto"/>
        <w:right w:val="none" w:sz="0" w:space="0" w:color="auto"/>
      </w:divBdr>
    </w:div>
    <w:div w:id="1688436174">
      <w:bodyDiv w:val="1"/>
      <w:marLeft w:val="0"/>
      <w:marRight w:val="0"/>
      <w:marTop w:val="0"/>
      <w:marBottom w:val="0"/>
      <w:divBdr>
        <w:top w:val="none" w:sz="0" w:space="0" w:color="auto"/>
        <w:left w:val="none" w:sz="0" w:space="0" w:color="auto"/>
        <w:bottom w:val="none" w:sz="0" w:space="0" w:color="auto"/>
        <w:right w:val="none" w:sz="0" w:space="0" w:color="auto"/>
      </w:divBdr>
    </w:div>
    <w:div w:id="1688948423">
      <w:bodyDiv w:val="1"/>
      <w:marLeft w:val="0"/>
      <w:marRight w:val="0"/>
      <w:marTop w:val="0"/>
      <w:marBottom w:val="0"/>
      <w:divBdr>
        <w:top w:val="none" w:sz="0" w:space="0" w:color="auto"/>
        <w:left w:val="none" w:sz="0" w:space="0" w:color="auto"/>
        <w:bottom w:val="none" w:sz="0" w:space="0" w:color="auto"/>
        <w:right w:val="none" w:sz="0" w:space="0" w:color="auto"/>
      </w:divBdr>
    </w:div>
    <w:div w:id="1689064457">
      <w:bodyDiv w:val="1"/>
      <w:marLeft w:val="0"/>
      <w:marRight w:val="0"/>
      <w:marTop w:val="0"/>
      <w:marBottom w:val="0"/>
      <w:divBdr>
        <w:top w:val="none" w:sz="0" w:space="0" w:color="auto"/>
        <w:left w:val="none" w:sz="0" w:space="0" w:color="auto"/>
        <w:bottom w:val="none" w:sz="0" w:space="0" w:color="auto"/>
        <w:right w:val="none" w:sz="0" w:space="0" w:color="auto"/>
      </w:divBdr>
    </w:div>
    <w:div w:id="1689133673">
      <w:bodyDiv w:val="1"/>
      <w:marLeft w:val="0"/>
      <w:marRight w:val="0"/>
      <w:marTop w:val="0"/>
      <w:marBottom w:val="0"/>
      <w:divBdr>
        <w:top w:val="none" w:sz="0" w:space="0" w:color="auto"/>
        <w:left w:val="none" w:sz="0" w:space="0" w:color="auto"/>
        <w:bottom w:val="none" w:sz="0" w:space="0" w:color="auto"/>
        <w:right w:val="none" w:sz="0" w:space="0" w:color="auto"/>
      </w:divBdr>
    </w:div>
    <w:div w:id="1689407350">
      <w:bodyDiv w:val="1"/>
      <w:marLeft w:val="0"/>
      <w:marRight w:val="0"/>
      <w:marTop w:val="0"/>
      <w:marBottom w:val="0"/>
      <w:divBdr>
        <w:top w:val="none" w:sz="0" w:space="0" w:color="auto"/>
        <w:left w:val="none" w:sz="0" w:space="0" w:color="auto"/>
        <w:bottom w:val="none" w:sz="0" w:space="0" w:color="auto"/>
        <w:right w:val="none" w:sz="0" w:space="0" w:color="auto"/>
      </w:divBdr>
    </w:div>
    <w:div w:id="1689942321">
      <w:bodyDiv w:val="1"/>
      <w:marLeft w:val="0"/>
      <w:marRight w:val="0"/>
      <w:marTop w:val="0"/>
      <w:marBottom w:val="0"/>
      <w:divBdr>
        <w:top w:val="none" w:sz="0" w:space="0" w:color="auto"/>
        <w:left w:val="none" w:sz="0" w:space="0" w:color="auto"/>
        <w:bottom w:val="none" w:sz="0" w:space="0" w:color="auto"/>
        <w:right w:val="none" w:sz="0" w:space="0" w:color="auto"/>
      </w:divBdr>
    </w:div>
    <w:div w:id="1690638168">
      <w:bodyDiv w:val="1"/>
      <w:marLeft w:val="0"/>
      <w:marRight w:val="0"/>
      <w:marTop w:val="0"/>
      <w:marBottom w:val="0"/>
      <w:divBdr>
        <w:top w:val="none" w:sz="0" w:space="0" w:color="auto"/>
        <w:left w:val="none" w:sz="0" w:space="0" w:color="auto"/>
        <w:bottom w:val="none" w:sz="0" w:space="0" w:color="auto"/>
        <w:right w:val="none" w:sz="0" w:space="0" w:color="auto"/>
      </w:divBdr>
    </w:div>
    <w:div w:id="1691687959">
      <w:bodyDiv w:val="1"/>
      <w:marLeft w:val="0"/>
      <w:marRight w:val="0"/>
      <w:marTop w:val="0"/>
      <w:marBottom w:val="0"/>
      <w:divBdr>
        <w:top w:val="none" w:sz="0" w:space="0" w:color="auto"/>
        <w:left w:val="none" w:sz="0" w:space="0" w:color="auto"/>
        <w:bottom w:val="none" w:sz="0" w:space="0" w:color="auto"/>
        <w:right w:val="none" w:sz="0" w:space="0" w:color="auto"/>
      </w:divBdr>
    </w:div>
    <w:div w:id="1692024024">
      <w:bodyDiv w:val="1"/>
      <w:marLeft w:val="0"/>
      <w:marRight w:val="0"/>
      <w:marTop w:val="0"/>
      <w:marBottom w:val="0"/>
      <w:divBdr>
        <w:top w:val="none" w:sz="0" w:space="0" w:color="auto"/>
        <w:left w:val="none" w:sz="0" w:space="0" w:color="auto"/>
        <w:bottom w:val="none" w:sz="0" w:space="0" w:color="auto"/>
        <w:right w:val="none" w:sz="0" w:space="0" w:color="auto"/>
      </w:divBdr>
    </w:div>
    <w:div w:id="1692756689">
      <w:bodyDiv w:val="1"/>
      <w:marLeft w:val="0"/>
      <w:marRight w:val="0"/>
      <w:marTop w:val="0"/>
      <w:marBottom w:val="0"/>
      <w:divBdr>
        <w:top w:val="none" w:sz="0" w:space="0" w:color="auto"/>
        <w:left w:val="none" w:sz="0" w:space="0" w:color="auto"/>
        <w:bottom w:val="none" w:sz="0" w:space="0" w:color="auto"/>
        <w:right w:val="none" w:sz="0" w:space="0" w:color="auto"/>
      </w:divBdr>
    </w:div>
    <w:div w:id="1694376776">
      <w:bodyDiv w:val="1"/>
      <w:marLeft w:val="0"/>
      <w:marRight w:val="0"/>
      <w:marTop w:val="0"/>
      <w:marBottom w:val="0"/>
      <w:divBdr>
        <w:top w:val="none" w:sz="0" w:space="0" w:color="auto"/>
        <w:left w:val="none" w:sz="0" w:space="0" w:color="auto"/>
        <w:bottom w:val="none" w:sz="0" w:space="0" w:color="auto"/>
        <w:right w:val="none" w:sz="0" w:space="0" w:color="auto"/>
      </w:divBdr>
    </w:div>
    <w:div w:id="1695686788">
      <w:bodyDiv w:val="1"/>
      <w:marLeft w:val="0"/>
      <w:marRight w:val="0"/>
      <w:marTop w:val="0"/>
      <w:marBottom w:val="0"/>
      <w:divBdr>
        <w:top w:val="none" w:sz="0" w:space="0" w:color="auto"/>
        <w:left w:val="none" w:sz="0" w:space="0" w:color="auto"/>
        <w:bottom w:val="none" w:sz="0" w:space="0" w:color="auto"/>
        <w:right w:val="none" w:sz="0" w:space="0" w:color="auto"/>
      </w:divBdr>
    </w:div>
    <w:div w:id="1699309015">
      <w:bodyDiv w:val="1"/>
      <w:marLeft w:val="0"/>
      <w:marRight w:val="0"/>
      <w:marTop w:val="0"/>
      <w:marBottom w:val="0"/>
      <w:divBdr>
        <w:top w:val="none" w:sz="0" w:space="0" w:color="auto"/>
        <w:left w:val="none" w:sz="0" w:space="0" w:color="auto"/>
        <w:bottom w:val="none" w:sz="0" w:space="0" w:color="auto"/>
        <w:right w:val="none" w:sz="0" w:space="0" w:color="auto"/>
      </w:divBdr>
    </w:div>
    <w:div w:id="1700086490">
      <w:bodyDiv w:val="1"/>
      <w:marLeft w:val="0"/>
      <w:marRight w:val="0"/>
      <w:marTop w:val="0"/>
      <w:marBottom w:val="0"/>
      <w:divBdr>
        <w:top w:val="none" w:sz="0" w:space="0" w:color="auto"/>
        <w:left w:val="none" w:sz="0" w:space="0" w:color="auto"/>
        <w:bottom w:val="none" w:sz="0" w:space="0" w:color="auto"/>
        <w:right w:val="none" w:sz="0" w:space="0" w:color="auto"/>
      </w:divBdr>
    </w:div>
    <w:div w:id="1701121385">
      <w:bodyDiv w:val="1"/>
      <w:marLeft w:val="0"/>
      <w:marRight w:val="0"/>
      <w:marTop w:val="0"/>
      <w:marBottom w:val="0"/>
      <w:divBdr>
        <w:top w:val="none" w:sz="0" w:space="0" w:color="auto"/>
        <w:left w:val="none" w:sz="0" w:space="0" w:color="auto"/>
        <w:bottom w:val="none" w:sz="0" w:space="0" w:color="auto"/>
        <w:right w:val="none" w:sz="0" w:space="0" w:color="auto"/>
      </w:divBdr>
    </w:div>
    <w:div w:id="1705056349">
      <w:bodyDiv w:val="1"/>
      <w:marLeft w:val="0"/>
      <w:marRight w:val="0"/>
      <w:marTop w:val="0"/>
      <w:marBottom w:val="0"/>
      <w:divBdr>
        <w:top w:val="none" w:sz="0" w:space="0" w:color="auto"/>
        <w:left w:val="none" w:sz="0" w:space="0" w:color="auto"/>
        <w:bottom w:val="none" w:sz="0" w:space="0" w:color="auto"/>
        <w:right w:val="none" w:sz="0" w:space="0" w:color="auto"/>
      </w:divBdr>
    </w:div>
    <w:div w:id="1705790579">
      <w:bodyDiv w:val="1"/>
      <w:marLeft w:val="0"/>
      <w:marRight w:val="0"/>
      <w:marTop w:val="0"/>
      <w:marBottom w:val="0"/>
      <w:divBdr>
        <w:top w:val="none" w:sz="0" w:space="0" w:color="auto"/>
        <w:left w:val="none" w:sz="0" w:space="0" w:color="auto"/>
        <w:bottom w:val="none" w:sz="0" w:space="0" w:color="auto"/>
        <w:right w:val="none" w:sz="0" w:space="0" w:color="auto"/>
      </w:divBdr>
    </w:div>
    <w:div w:id="1705911132">
      <w:bodyDiv w:val="1"/>
      <w:marLeft w:val="0"/>
      <w:marRight w:val="0"/>
      <w:marTop w:val="0"/>
      <w:marBottom w:val="0"/>
      <w:divBdr>
        <w:top w:val="none" w:sz="0" w:space="0" w:color="auto"/>
        <w:left w:val="none" w:sz="0" w:space="0" w:color="auto"/>
        <w:bottom w:val="none" w:sz="0" w:space="0" w:color="auto"/>
        <w:right w:val="none" w:sz="0" w:space="0" w:color="auto"/>
      </w:divBdr>
    </w:div>
    <w:div w:id="1707296117">
      <w:bodyDiv w:val="1"/>
      <w:marLeft w:val="0"/>
      <w:marRight w:val="0"/>
      <w:marTop w:val="0"/>
      <w:marBottom w:val="0"/>
      <w:divBdr>
        <w:top w:val="none" w:sz="0" w:space="0" w:color="auto"/>
        <w:left w:val="none" w:sz="0" w:space="0" w:color="auto"/>
        <w:bottom w:val="none" w:sz="0" w:space="0" w:color="auto"/>
        <w:right w:val="none" w:sz="0" w:space="0" w:color="auto"/>
      </w:divBdr>
    </w:div>
    <w:div w:id="1709724247">
      <w:bodyDiv w:val="1"/>
      <w:marLeft w:val="0"/>
      <w:marRight w:val="0"/>
      <w:marTop w:val="0"/>
      <w:marBottom w:val="0"/>
      <w:divBdr>
        <w:top w:val="none" w:sz="0" w:space="0" w:color="auto"/>
        <w:left w:val="none" w:sz="0" w:space="0" w:color="auto"/>
        <w:bottom w:val="none" w:sz="0" w:space="0" w:color="auto"/>
        <w:right w:val="none" w:sz="0" w:space="0" w:color="auto"/>
      </w:divBdr>
    </w:div>
    <w:div w:id="1710757447">
      <w:bodyDiv w:val="1"/>
      <w:marLeft w:val="0"/>
      <w:marRight w:val="0"/>
      <w:marTop w:val="0"/>
      <w:marBottom w:val="0"/>
      <w:divBdr>
        <w:top w:val="none" w:sz="0" w:space="0" w:color="auto"/>
        <w:left w:val="none" w:sz="0" w:space="0" w:color="auto"/>
        <w:bottom w:val="none" w:sz="0" w:space="0" w:color="auto"/>
        <w:right w:val="none" w:sz="0" w:space="0" w:color="auto"/>
      </w:divBdr>
    </w:div>
    <w:div w:id="1711145759">
      <w:bodyDiv w:val="1"/>
      <w:marLeft w:val="0"/>
      <w:marRight w:val="0"/>
      <w:marTop w:val="0"/>
      <w:marBottom w:val="0"/>
      <w:divBdr>
        <w:top w:val="none" w:sz="0" w:space="0" w:color="auto"/>
        <w:left w:val="none" w:sz="0" w:space="0" w:color="auto"/>
        <w:bottom w:val="none" w:sz="0" w:space="0" w:color="auto"/>
        <w:right w:val="none" w:sz="0" w:space="0" w:color="auto"/>
      </w:divBdr>
    </w:div>
    <w:div w:id="1711372548">
      <w:bodyDiv w:val="1"/>
      <w:marLeft w:val="0"/>
      <w:marRight w:val="0"/>
      <w:marTop w:val="0"/>
      <w:marBottom w:val="0"/>
      <w:divBdr>
        <w:top w:val="none" w:sz="0" w:space="0" w:color="auto"/>
        <w:left w:val="none" w:sz="0" w:space="0" w:color="auto"/>
        <w:bottom w:val="none" w:sz="0" w:space="0" w:color="auto"/>
        <w:right w:val="none" w:sz="0" w:space="0" w:color="auto"/>
      </w:divBdr>
    </w:div>
    <w:div w:id="1719016572">
      <w:bodyDiv w:val="1"/>
      <w:marLeft w:val="0"/>
      <w:marRight w:val="0"/>
      <w:marTop w:val="0"/>
      <w:marBottom w:val="0"/>
      <w:divBdr>
        <w:top w:val="none" w:sz="0" w:space="0" w:color="auto"/>
        <w:left w:val="none" w:sz="0" w:space="0" w:color="auto"/>
        <w:bottom w:val="none" w:sz="0" w:space="0" w:color="auto"/>
        <w:right w:val="none" w:sz="0" w:space="0" w:color="auto"/>
      </w:divBdr>
    </w:div>
    <w:div w:id="1720595361">
      <w:bodyDiv w:val="1"/>
      <w:marLeft w:val="0"/>
      <w:marRight w:val="0"/>
      <w:marTop w:val="0"/>
      <w:marBottom w:val="0"/>
      <w:divBdr>
        <w:top w:val="none" w:sz="0" w:space="0" w:color="auto"/>
        <w:left w:val="none" w:sz="0" w:space="0" w:color="auto"/>
        <w:bottom w:val="none" w:sz="0" w:space="0" w:color="auto"/>
        <w:right w:val="none" w:sz="0" w:space="0" w:color="auto"/>
      </w:divBdr>
    </w:div>
    <w:div w:id="1723746939">
      <w:bodyDiv w:val="1"/>
      <w:marLeft w:val="0"/>
      <w:marRight w:val="0"/>
      <w:marTop w:val="0"/>
      <w:marBottom w:val="0"/>
      <w:divBdr>
        <w:top w:val="none" w:sz="0" w:space="0" w:color="auto"/>
        <w:left w:val="none" w:sz="0" w:space="0" w:color="auto"/>
        <w:bottom w:val="none" w:sz="0" w:space="0" w:color="auto"/>
        <w:right w:val="none" w:sz="0" w:space="0" w:color="auto"/>
      </w:divBdr>
    </w:div>
    <w:div w:id="1724408563">
      <w:bodyDiv w:val="1"/>
      <w:marLeft w:val="0"/>
      <w:marRight w:val="0"/>
      <w:marTop w:val="0"/>
      <w:marBottom w:val="0"/>
      <w:divBdr>
        <w:top w:val="none" w:sz="0" w:space="0" w:color="auto"/>
        <w:left w:val="none" w:sz="0" w:space="0" w:color="auto"/>
        <w:bottom w:val="none" w:sz="0" w:space="0" w:color="auto"/>
        <w:right w:val="none" w:sz="0" w:space="0" w:color="auto"/>
      </w:divBdr>
    </w:div>
    <w:div w:id="1725178591">
      <w:bodyDiv w:val="1"/>
      <w:marLeft w:val="0"/>
      <w:marRight w:val="0"/>
      <w:marTop w:val="0"/>
      <w:marBottom w:val="0"/>
      <w:divBdr>
        <w:top w:val="none" w:sz="0" w:space="0" w:color="auto"/>
        <w:left w:val="none" w:sz="0" w:space="0" w:color="auto"/>
        <w:bottom w:val="none" w:sz="0" w:space="0" w:color="auto"/>
        <w:right w:val="none" w:sz="0" w:space="0" w:color="auto"/>
      </w:divBdr>
    </w:div>
    <w:div w:id="1725450746">
      <w:bodyDiv w:val="1"/>
      <w:marLeft w:val="0"/>
      <w:marRight w:val="0"/>
      <w:marTop w:val="0"/>
      <w:marBottom w:val="0"/>
      <w:divBdr>
        <w:top w:val="none" w:sz="0" w:space="0" w:color="auto"/>
        <w:left w:val="none" w:sz="0" w:space="0" w:color="auto"/>
        <w:bottom w:val="none" w:sz="0" w:space="0" w:color="auto"/>
        <w:right w:val="none" w:sz="0" w:space="0" w:color="auto"/>
      </w:divBdr>
    </w:div>
    <w:div w:id="1725520014">
      <w:bodyDiv w:val="1"/>
      <w:marLeft w:val="0"/>
      <w:marRight w:val="0"/>
      <w:marTop w:val="0"/>
      <w:marBottom w:val="0"/>
      <w:divBdr>
        <w:top w:val="none" w:sz="0" w:space="0" w:color="auto"/>
        <w:left w:val="none" w:sz="0" w:space="0" w:color="auto"/>
        <w:bottom w:val="none" w:sz="0" w:space="0" w:color="auto"/>
        <w:right w:val="none" w:sz="0" w:space="0" w:color="auto"/>
      </w:divBdr>
    </w:div>
    <w:div w:id="1726955199">
      <w:bodyDiv w:val="1"/>
      <w:marLeft w:val="0"/>
      <w:marRight w:val="0"/>
      <w:marTop w:val="0"/>
      <w:marBottom w:val="0"/>
      <w:divBdr>
        <w:top w:val="none" w:sz="0" w:space="0" w:color="auto"/>
        <w:left w:val="none" w:sz="0" w:space="0" w:color="auto"/>
        <w:bottom w:val="none" w:sz="0" w:space="0" w:color="auto"/>
        <w:right w:val="none" w:sz="0" w:space="0" w:color="auto"/>
      </w:divBdr>
    </w:div>
    <w:div w:id="1728408534">
      <w:bodyDiv w:val="1"/>
      <w:marLeft w:val="0"/>
      <w:marRight w:val="0"/>
      <w:marTop w:val="0"/>
      <w:marBottom w:val="0"/>
      <w:divBdr>
        <w:top w:val="none" w:sz="0" w:space="0" w:color="auto"/>
        <w:left w:val="none" w:sz="0" w:space="0" w:color="auto"/>
        <w:bottom w:val="none" w:sz="0" w:space="0" w:color="auto"/>
        <w:right w:val="none" w:sz="0" w:space="0" w:color="auto"/>
      </w:divBdr>
    </w:div>
    <w:div w:id="1729379676">
      <w:bodyDiv w:val="1"/>
      <w:marLeft w:val="0"/>
      <w:marRight w:val="0"/>
      <w:marTop w:val="0"/>
      <w:marBottom w:val="0"/>
      <w:divBdr>
        <w:top w:val="none" w:sz="0" w:space="0" w:color="auto"/>
        <w:left w:val="none" w:sz="0" w:space="0" w:color="auto"/>
        <w:bottom w:val="none" w:sz="0" w:space="0" w:color="auto"/>
        <w:right w:val="none" w:sz="0" w:space="0" w:color="auto"/>
      </w:divBdr>
    </w:div>
    <w:div w:id="1730568273">
      <w:bodyDiv w:val="1"/>
      <w:marLeft w:val="0"/>
      <w:marRight w:val="0"/>
      <w:marTop w:val="0"/>
      <w:marBottom w:val="0"/>
      <w:divBdr>
        <w:top w:val="none" w:sz="0" w:space="0" w:color="auto"/>
        <w:left w:val="none" w:sz="0" w:space="0" w:color="auto"/>
        <w:bottom w:val="none" w:sz="0" w:space="0" w:color="auto"/>
        <w:right w:val="none" w:sz="0" w:space="0" w:color="auto"/>
      </w:divBdr>
    </w:div>
    <w:div w:id="1732803292">
      <w:bodyDiv w:val="1"/>
      <w:marLeft w:val="0"/>
      <w:marRight w:val="0"/>
      <w:marTop w:val="0"/>
      <w:marBottom w:val="0"/>
      <w:divBdr>
        <w:top w:val="none" w:sz="0" w:space="0" w:color="auto"/>
        <w:left w:val="none" w:sz="0" w:space="0" w:color="auto"/>
        <w:bottom w:val="none" w:sz="0" w:space="0" w:color="auto"/>
        <w:right w:val="none" w:sz="0" w:space="0" w:color="auto"/>
      </w:divBdr>
    </w:div>
    <w:div w:id="1736660458">
      <w:bodyDiv w:val="1"/>
      <w:marLeft w:val="0"/>
      <w:marRight w:val="0"/>
      <w:marTop w:val="0"/>
      <w:marBottom w:val="0"/>
      <w:divBdr>
        <w:top w:val="none" w:sz="0" w:space="0" w:color="auto"/>
        <w:left w:val="none" w:sz="0" w:space="0" w:color="auto"/>
        <w:bottom w:val="none" w:sz="0" w:space="0" w:color="auto"/>
        <w:right w:val="none" w:sz="0" w:space="0" w:color="auto"/>
      </w:divBdr>
    </w:div>
    <w:div w:id="1736851637">
      <w:bodyDiv w:val="1"/>
      <w:marLeft w:val="0"/>
      <w:marRight w:val="0"/>
      <w:marTop w:val="0"/>
      <w:marBottom w:val="0"/>
      <w:divBdr>
        <w:top w:val="none" w:sz="0" w:space="0" w:color="auto"/>
        <w:left w:val="none" w:sz="0" w:space="0" w:color="auto"/>
        <w:bottom w:val="none" w:sz="0" w:space="0" w:color="auto"/>
        <w:right w:val="none" w:sz="0" w:space="0" w:color="auto"/>
      </w:divBdr>
    </w:div>
    <w:div w:id="1741707720">
      <w:bodyDiv w:val="1"/>
      <w:marLeft w:val="0"/>
      <w:marRight w:val="0"/>
      <w:marTop w:val="0"/>
      <w:marBottom w:val="0"/>
      <w:divBdr>
        <w:top w:val="none" w:sz="0" w:space="0" w:color="auto"/>
        <w:left w:val="none" w:sz="0" w:space="0" w:color="auto"/>
        <w:bottom w:val="none" w:sz="0" w:space="0" w:color="auto"/>
        <w:right w:val="none" w:sz="0" w:space="0" w:color="auto"/>
      </w:divBdr>
    </w:div>
    <w:div w:id="1742823421">
      <w:bodyDiv w:val="1"/>
      <w:marLeft w:val="0"/>
      <w:marRight w:val="0"/>
      <w:marTop w:val="0"/>
      <w:marBottom w:val="0"/>
      <w:divBdr>
        <w:top w:val="none" w:sz="0" w:space="0" w:color="auto"/>
        <w:left w:val="none" w:sz="0" w:space="0" w:color="auto"/>
        <w:bottom w:val="none" w:sz="0" w:space="0" w:color="auto"/>
        <w:right w:val="none" w:sz="0" w:space="0" w:color="auto"/>
      </w:divBdr>
    </w:div>
    <w:div w:id="1748116352">
      <w:bodyDiv w:val="1"/>
      <w:marLeft w:val="0"/>
      <w:marRight w:val="0"/>
      <w:marTop w:val="0"/>
      <w:marBottom w:val="0"/>
      <w:divBdr>
        <w:top w:val="none" w:sz="0" w:space="0" w:color="auto"/>
        <w:left w:val="none" w:sz="0" w:space="0" w:color="auto"/>
        <w:bottom w:val="none" w:sz="0" w:space="0" w:color="auto"/>
        <w:right w:val="none" w:sz="0" w:space="0" w:color="auto"/>
      </w:divBdr>
    </w:div>
    <w:div w:id="1748378998">
      <w:bodyDiv w:val="1"/>
      <w:marLeft w:val="0"/>
      <w:marRight w:val="0"/>
      <w:marTop w:val="0"/>
      <w:marBottom w:val="0"/>
      <w:divBdr>
        <w:top w:val="none" w:sz="0" w:space="0" w:color="auto"/>
        <w:left w:val="none" w:sz="0" w:space="0" w:color="auto"/>
        <w:bottom w:val="none" w:sz="0" w:space="0" w:color="auto"/>
        <w:right w:val="none" w:sz="0" w:space="0" w:color="auto"/>
      </w:divBdr>
    </w:div>
    <w:div w:id="1750492988">
      <w:bodyDiv w:val="1"/>
      <w:marLeft w:val="0"/>
      <w:marRight w:val="0"/>
      <w:marTop w:val="0"/>
      <w:marBottom w:val="0"/>
      <w:divBdr>
        <w:top w:val="none" w:sz="0" w:space="0" w:color="auto"/>
        <w:left w:val="none" w:sz="0" w:space="0" w:color="auto"/>
        <w:bottom w:val="none" w:sz="0" w:space="0" w:color="auto"/>
        <w:right w:val="none" w:sz="0" w:space="0" w:color="auto"/>
      </w:divBdr>
    </w:div>
    <w:div w:id="1751148868">
      <w:bodyDiv w:val="1"/>
      <w:marLeft w:val="0"/>
      <w:marRight w:val="0"/>
      <w:marTop w:val="0"/>
      <w:marBottom w:val="0"/>
      <w:divBdr>
        <w:top w:val="none" w:sz="0" w:space="0" w:color="auto"/>
        <w:left w:val="none" w:sz="0" w:space="0" w:color="auto"/>
        <w:bottom w:val="none" w:sz="0" w:space="0" w:color="auto"/>
        <w:right w:val="none" w:sz="0" w:space="0" w:color="auto"/>
      </w:divBdr>
    </w:div>
    <w:div w:id="1751610838">
      <w:bodyDiv w:val="1"/>
      <w:marLeft w:val="0"/>
      <w:marRight w:val="0"/>
      <w:marTop w:val="0"/>
      <w:marBottom w:val="0"/>
      <w:divBdr>
        <w:top w:val="none" w:sz="0" w:space="0" w:color="auto"/>
        <w:left w:val="none" w:sz="0" w:space="0" w:color="auto"/>
        <w:bottom w:val="none" w:sz="0" w:space="0" w:color="auto"/>
        <w:right w:val="none" w:sz="0" w:space="0" w:color="auto"/>
      </w:divBdr>
    </w:div>
    <w:div w:id="1752122946">
      <w:bodyDiv w:val="1"/>
      <w:marLeft w:val="0"/>
      <w:marRight w:val="0"/>
      <w:marTop w:val="0"/>
      <w:marBottom w:val="0"/>
      <w:divBdr>
        <w:top w:val="none" w:sz="0" w:space="0" w:color="auto"/>
        <w:left w:val="none" w:sz="0" w:space="0" w:color="auto"/>
        <w:bottom w:val="none" w:sz="0" w:space="0" w:color="auto"/>
        <w:right w:val="none" w:sz="0" w:space="0" w:color="auto"/>
      </w:divBdr>
    </w:div>
    <w:div w:id="1753238909">
      <w:bodyDiv w:val="1"/>
      <w:marLeft w:val="0"/>
      <w:marRight w:val="0"/>
      <w:marTop w:val="0"/>
      <w:marBottom w:val="0"/>
      <w:divBdr>
        <w:top w:val="none" w:sz="0" w:space="0" w:color="auto"/>
        <w:left w:val="none" w:sz="0" w:space="0" w:color="auto"/>
        <w:bottom w:val="none" w:sz="0" w:space="0" w:color="auto"/>
        <w:right w:val="none" w:sz="0" w:space="0" w:color="auto"/>
      </w:divBdr>
    </w:div>
    <w:div w:id="1756780958">
      <w:bodyDiv w:val="1"/>
      <w:marLeft w:val="0"/>
      <w:marRight w:val="0"/>
      <w:marTop w:val="0"/>
      <w:marBottom w:val="0"/>
      <w:divBdr>
        <w:top w:val="none" w:sz="0" w:space="0" w:color="auto"/>
        <w:left w:val="none" w:sz="0" w:space="0" w:color="auto"/>
        <w:bottom w:val="none" w:sz="0" w:space="0" w:color="auto"/>
        <w:right w:val="none" w:sz="0" w:space="0" w:color="auto"/>
      </w:divBdr>
    </w:div>
    <w:div w:id="1756824030">
      <w:bodyDiv w:val="1"/>
      <w:marLeft w:val="0"/>
      <w:marRight w:val="0"/>
      <w:marTop w:val="0"/>
      <w:marBottom w:val="0"/>
      <w:divBdr>
        <w:top w:val="none" w:sz="0" w:space="0" w:color="auto"/>
        <w:left w:val="none" w:sz="0" w:space="0" w:color="auto"/>
        <w:bottom w:val="none" w:sz="0" w:space="0" w:color="auto"/>
        <w:right w:val="none" w:sz="0" w:space="0" w:color="auto"/>
      </w:divBdr>
    </w:div>
    <w:div w:id="1757239087">
      <w:bodyDiv w:val="1"/>
      <w:marLeft w:val="0"/>
      <w:marRight w:val="0"/>
      <w:marTop w:val="0"/>
      <w:marBottom w:val="0"/>
      <w:divBdr>
        <w:top w:val="none" w:sz="0" w:space="0" w:color="auto"/>
        <w:left w:val="none" w:sz="0" w:space="0" w:color="auto"/>
        <w:bottom w:val="none" w:sz="0" w:space="0" w:color="auto"/>
        <w:right w:val="none" w:sz="0" w:space="0" w:color="auto"/>
      </w:divBdr>
    </w:div>
    <w:div w:id="1757363730">
      <w:bodyDiv w:val="1"/>
      <w:marLeft w:val="0"/>
      <w:marRight w:val="0"/>
      <w:marTop w:val="0"/>
      <w:marBottom w:val="0"/>
      <w:divBdr>
        <w:top w:val="none" w:sz="0" w:space="0" w:color="auto"/>
        <w:left w:val="none" w:sz="0" w:space="0" w:color="auto"/>
        <w:bottom w:val="none" w:sz="0" w:space="0" w:color="auto"/>
        <w:right w:val="none" w:sz="0" w:space="0" w:color="auto"/>
      </w:divBdr>
    </w:div>
    <w:div w:id="1757507246">
      <w:bodyDiv w:val="1"/>
      <w:marLeft w:val="0"/>
      <w:marRight w:val="0"/>
      <w:marTop w:val="0"/>
      <w:marBottom w:val="0"/>
      <w:divBdr>
        <w:top w:val="none" w:sz="0" w:space="0" w:color="auto"/>
        <w:left w:val="none" w:sz="0" w:space="0" w:color="auto"/>
        <w:bottom w:val="none" w:sz="0" w:space="0" w:color="auto"/>
        <w:right w:val="none" w:sz="0" w:space="0" w:color="auto"/>
      </w:divBdr>
    </w:div>
    <w:div w:id="1759986569">
      <w:bodyDiv w:val="1"/>
      <w:marLeft w:val="0"/>
      <w:marRight w:val="0"/>
      <w:marTop w:val="0"/>
      <w:marBottom w:val="0"/>
      <w:divBdr>
        <w:top w:val="none" w:sz="0" w:space="0" w:color="auto"/>
        <w:left w:val="none" w:sz="0" w:space="0" w:color="auto"/>
        <w:bottom w:val="none" w:sz="0" w:space="0" w:color="auto"/>
        <w:right w:val="none" w:sz="0" w:space="0" w:color="auto"/>
      </w:divBdr>
    </w:div>
    <w:div w:id="1760565447">
      <w:bodyDiv w:val="1"/>
      <w:marLeft w:val="0"/>
      <w:marRight w:val="0"/>
      <w:marTop w:val="0"/>
      <w:marBottom w:val="0"/>
      <w:divBdr>
        <w:top w:val="none" w:sz="0" w:space="0" w:color="auto"/>
        <w:left w:val="none" w:sz="0" w:space="0" w:color="auto"/>
        <w:bottom w:val="none" w:sz="0" w:space="0" w:color="auto"/>
        <w:right w:val="none" w:sz="0" w:space="0" w:color="auto"/>
      </w:divBdr>
    </w:div>
    <w:div w:id="1763337929">
      <w:bodyDiv w:val="1"/>
      <w:marLeft w:val="0"/>
      <w:marRight w:val="0"/>
      <w:marTop w:val="0"/>
      <w:marBottom w:val="0"/>
      <w:divBdr>
        <w:top w:val="none" w:sz="0" w:space="0" w:color="auto"/>
        <w:left w:val="none" w:sz="0" w:space="0" w:color="auto"/>
        <w:bottom w:val="none" w:sz="0" w:space="0" w:color="auto"/>
        <w:right w:val="none" w:sz="0" w:space="0" w:color="auto"/>
      </w:divBdr>
    </w:div>
    <w:div w:id="1763718695">
      <w:bodyDiv w:val="1"/>
      <w:marLeft w:val="0"/>
      <w:marRight w:val="0"/>
      <w:marTop w:val="0"/>
      <w:marBottom w:val="0"/>
      <w:divBdr>
        <w:top w:val="none" w:sz="0" w:space="0" w:color="auto"/>
        <w:left w:val="none" w:sz="0" w:space="0" w:color="auto"/>
        <w:bottom w:val="none" w:sz="0" w:space="0" w:color="auto"/>
        <w:right w:val="none" w:sz="0" w:space="0" w:color="auto"/>
      </w:divBdr>
    </w:div>
    <w:div w:id="1763836980">
      <w:bodyDiv w:val="1"/>
      <w:marLeft w:val="0"/>
      <w:marRight w:val="0"/>
      <w:marTop w:val="0"/>
      <w:marBottom w:val="0"/>
      <w:divBdr>
        <w:top w:val="none" w:sz="0" w:space="0" w:color="auto"/>
        <w:left w:val="none" w:sz="0" w:space="0" w:color="auto"/>
        <w:bottom w:val="none" w:sz="0" w:space="0" w:color="auto"/>
        <w:right w:val="none" w:sz="0" w:space="0" w:color="auto"/>
      </w:divBdr>
    </w:div>
    <w:div w:id="1764496412">
      <w:bodyDiv w:val="1"/>
      <w:marLeft w:val="0"/>
      <w:marRight w:val="0"/>
      <w:marTop w:val="0"/>
      <w:marBottom w:val="0"/>
      <w:divBdr>
        <w:top w:val="none" w:sz="0" w:space="0" w:color="auto"/>
        <w:left w:val="none" w:sz="0" w:space="0" w:color="auto"/>
        <w:bottom w:val="none" w:sz="0" w:space="0" w:color="auto"/>
        <w:right w:val="none" w:sz="0" w:space="0" w:color="auto"/>
      </w:divBdr>
    </w:div>
    <w:div w:id="1765419894">
      <w:bodyDiv w:val="1"/>
      <w:marLeft w:val="0"/>
      <w:marRight w:val="0"/>
      <w:marTop w:val="0"/>
      <w:marBottom w:val="0"/>
      <w:divBdr>
        <w:top w:val="none" w:sz="0" w:space="0" w:color="auto"/>
        <w:left w:val="none" w:sz="0" w:space="0" w:color="auto"/>
        <w:bottom w:val="none" w:sz="0" w:space="0" w:color="auto"/>
        <w:right w:val="none" w:sz="0" w:space="0" w:color="auto"/>
      </w:divBdr>
    </w:div>
    <w:div w:id="1768843467">
      <w:bodyDiv w:val="1"/>
      <w:marLeft w:val="0"/>
      <w:marRight w:val="0"/>
      <w:marTop w:val="0"/>
      <w:marBottom w:val="0"/>
      <w:divBdr>
        <w:top w:val="none" w:sz="0" w:space="0" w:color="auto"/>
        <w:left w:val="none" w:sz="0" w:space="0" w:color="auto"/>
        <w:bottom w:val="none" w:sz="0" w:space="0" w:color="auto"/>
        <w:right w:val="none" w:sz="0" w:space="0" w:color="auto"/>
      </w:divBdr>
    </w:div>
    <w:div w:id="1770809091">
      <w:bodyDiv w:val="1"/>
      <w:marLeft w:val="0"/>
      <w:marRight w:val="0"/>
      <w:marTop w:val="0"/>
      <w:marBottom w:val="0"/>
      <w:divBdr>
        <w:top w:val="none" w:sz="0" w:space="0" w:color="auto"/>
        <w:left w:val="none" w:sz="0" w:space="0" w:color="auto"/>
        <w:bottom w:val="none" w:sz="0" w:space="0" w:color="auto"/>
        <w:right w:val="none" w:sz="0" w:space="0" w:color="auto"/>
      </w:divBdr>
    </w:div>
    <w:div w:id="1772429614">
      <w:bodyDiv w:val="1"/>
      <w:marLeft w:val="0"/>
      <w:marRight w:val="0"/>
      <w:marTop w:val="0"/>
      <w:marBottom w:val="0"/>
      <w:divBdr>
        <w:top w:val="none" w:sz="0" w:space="0" w:color="auto"/>
        <w:left w:val="none" w:sz="0" w:space="0" w:color="auto"/>
        <w:bottom w:val="none" w:sz="0" w:space="0" w:color="auto"/>
        <w:right w:val="none" w:sz="0" w:space="0" w:color="auto"/>
      </w:divBdr>
    </w:div>
    <w:div w:id="1773013648">
      <w:bodyDiv w:val="1"/>
      <w:marLeft w:val="0"/>
      <w:marRight w:val="0"/>
      <w:marTop w:val="0"/>
      <w:marBottom w:val="0"/>
      <w:divBdr>
        <w:top w:val="none" w:sz="0" w:space="0" w:color="auto"/>
        <w:left w:val="none" w:sz="0" w:space="0" w:color="auto"/>
        <w:bottom w:val="none" w:sz="0" w:space="0" w:color="auto"/>
        <w:right w:val="none" w:sz="0" w:space="0" w:color="auto"/>
      </w:divBdr>
    </w:div>
    <w:div w:id="1773277884">
      <w:bodyDiv w:val="1"/>
      <w:marLeft w:val="0"/>
      <w:marRight w:val="0"/>
      <w:marTop w:val="0"/>
      <w:marBottom w:val="0"/>
      <w:divBdr>
        <w:top w:val="none" w:sz="0" w:space="0" w:color="auto"/>
        <w:left w:val="none" w:sz="0" w:space="0" w:color="auto"/>
        <w:bottom w:val="none" w:sz="0" w:space="0" w:color="auto"/>
        <w:right w:val="none" w:sz="0" w:space="0" w:color="auto"/>
      </w:divBdr>
    </w:div>
    <w:div w:id="1775713396">
      <w:bodyDiv w:val="1"/>
      <w:marLeft w:val="0"/>
      <w:marRight w:val="0"/>
      <w:marTop w:val="0"/>
      <w:marBottom w:val="0"/>
      <w:divBdr>
        <w:top w:val="none" w:sz="0" w:space="0" w:color="auto"/>
        <w:left w:val="none" w:sz="0" w:space="0" w:color="auto"/>
        <w:bottom w:val="none" w:sz="0" w:space="0" w:color="auto"/>
        <w:right w:val="none" w:sz="0" w:space="0" w:color="auto"/>
      </w:divBdr>
    </w:div>
    <w:div w:id="1777287954">
      <w:bodyDiv w:val="1"/>
      <w:marLeft w:val="0"/>
      <w:marRight w:val="0"/>
      <w:marTop w:val="0"/>
      <w:marBottom w:val="0"/>
      <w:divBdr>
        <w:top w:val="none" w:sz="0" w:space="0" w:color="auto"/>
        <w:left w:val="none" w:sz="0" w:space="0" w:color="auto"/>
        <w:bottom w:val="none" w:sz="0" w:space="0" w:color="auto"/>
        <w:right w:val="none" w:sz="0" w:space="0" w:color="auto"/>
      </w:divBdr>
    </w:div>
    <w:div w:id="1783649401">
      <w:bodyDiv w:val="1"/>
      <w:marLeft w:val="0"/>
      <w:marRight w:val="0"/>
      <w:marTop w:val="0"/>
      <w:marBottom w:val="0"/>
      <w:divBdr>
        <w:top w:val="none" w:sz="0" w:space="0" w:color="auto"/>
        <w:left w:val="none" w:sz="0" w:space="0" w:color="auto"/>
        <w:bottom w:val="none" w:sz="0" w:space="0" w:color="auto"/>
        <w:right w:val="none" w:sz="0" w:space="0" w:color="auto"/>
      </w:divBdr>
    </w:div>
    <w:div w:id="1784496771">
      <w:bodyDiv w:val="1"/>
      <w:marLeft w:val="0"/>
      <w:marRight w:val="0"/>
      <w:marTop w:val="0"/>
      <w:marBottom w:val="0"/>
      <w:divBdr>
        <w:top w:val="none" w:sz="0" w:space="0" w:color="auto"/>
        <w:left w:val="none" w:sz="0" w:space="0" w:color="auto"/>
        <w:bottom w:val="none" w:sz="0" w:space="0" w:color="auto"/>
        <w:right w:val="none" w:sz="0" w:space="0" w:color="auto"/>
      </w:divBdr>
    </w:div>
    <w:div w:id="1786927288">
      <w:bodyDiv w:val="1"/>
      <w:marLeft w:val="0"/>
      <w:marRight w:val="0"/>
      <w:marTop w:val="0"/>
      <w:marBottom w:val="0"/>
      <w:divBdr>
        <w:top w:val="none" w:sz="0" w:space="0" w:color="auto"/>
        <w:left w:val="none" w:sz="0" w:space="0" w:color="auto"/>
        <w:bottom w:val="none" w:sz="0" w:space="0" w:color="auto"/>
        <w:right w:val="none" w:sz="0" w:space="0" w:color="auto"/>
      </w:divBdr>
    </w:div>
    <w:div w:id="1788425840">
      <w:bodyDiv w:val="1"/>
      <w:marLeft w:val="0"/>
      <w:marRight w:val="0"/>
      <w:marTop w:val="0"/>
      <w:marBottom w:val="0"/>
      <w:divBdr>
        <w:top w:val="none" w:sz="0" w:space="0" w:color="auto"/>
        <w:left w:val="none" w:sz="0" w:space="0" w:color="auto"/>
        <w:bottom w:val="none" w:sz="0" w:space="0" w:color="auto"/>
        <w:right w:val="none" w:sz="0" w:space="0" w:color="auto"/>
      </w:divBdr>
    </w:div>
    <w:div w:id="1788817210">
      <w:bodyDiv w:val="1"/>
      <w:marLeft w:val="0"/>
      <w:marRight w:val="0"/>
      <w:marTop w:val="0"/>
      <w:marBottom w:val="0"/>
      <w:divBdr>
        <w:top w:val="none" w:sz="0" w:space="0" w:color="auto"/>
        <w:left w:val="none" w:sz="0" w:space="0" w:color="auto"/>
        <w:bottom w:val="none" w:sz="0" w:space="0" w:color="auto"/>
        <w:right w:val="none" w:sz="0" w:space="0" w:color="auto"/>
      </w:divBdr>
    </w:div>
    <w:div w:id="1789080167">
      <w:bodyDiv w:val="1"/>
      <w:marLeft w:val="0"/>
      <w:marRight w:val="0"/>
      <w:marTop w:val="0"/>
      <w:marBottom w:val="0"/>
      <w:divBdr>
        <w:top w:val="none" w:sz="0" w:space="0" w:color="auto"/>
        <w:left w:val="none" w:sz="0" w:space="0" w:color="auto"/>
        <w:bottom w:val="none" w:sz="0" w:space="0" w:color="auto"/>
        <w:right w:val="none" w:sz="0" w:space="0" w:color="auto"/>
      </w:divBdr>
    </w:div>
    <w:div w:id="1789592332">
      <w:bodyDiv w:val="1"/>
      <w:marLeft w:val="0"/>
      <w:marRight w:val="0"/>
      <w:marTop w:val="0"/>
      <w:marBottom w:val="0"/>
      <w:divBdr>
        <w:top w:val="none" w:sz="0" w:space="0" w:color="auto"/>
        <w:left w:val="none" w:sz="0" w:space="0" w:color="auto"/>
        <w:bottom w:val="none" w:sz="0" w:space="0" w:color="auto"/>
        <w:right w:val="none" w:sz="0" w:space="0" w:color="auto"/>
      </w:divBdr>
    </w:div>
    <w:div w:id="1790512960">
      <w:bodyDiv w:val="1"/>
      <w:marLeft w:val="0"/>
      <w:marRight w:val="0"/>
      <w:marTop w:val="0"/>
      <w:marBottom w:val="0"/>
      <w:divBdr>
        <w:top w:val="none" w:sz="0" w:space="0" w:color="auto"/>
        <w:left w:val="none" w:sz="0" w:space="0" w:color="auto"/>
        <w:bottom w:val="none" w:sz="0" w:space="0" w:color="auto"/>
        <w:right w:val="none" w:sz="0" w:space="0" w:color="auto"/>
      </w:divBdr>
    </w:div>
    <w:div w:id="1791897244">
      <w:bodyDiv w:val="1"/>
      <w:marLeft w:val="0"/>
      <w:marRight w:val="0"/>
      <w:marTop w:val="0"/>
      <w:marBottom w:val="0"/>
      <w:divBdr>
        <w:top w:val="none" w:sz="0" w:space="0" w:color="auto"/>
        <w:left w:val="none" w:sz="0" w:space="0" w:color="auto"/>
        <w:bottom w:val="none" w:sz="0" w:space="0" w:color="auto"/>
        <w:right w:val="none" w:sz="0" w:space="0" w:color="auto"/>
      </w:divBdr>
    </w:div>
    <w:div w:id="1792549838">
      <w:bodyDiv w:val="1"/>
      <w:marLeft w:val="0"/>
      <w:marRight w:val="0"/>
      <w:marTop w:val="0"/>
      <w:marBottom w:val="0"/>
      <w:divBdr>
        <w:top w:val="none" w:sz="0" w:space="0" w:color="auto"/>
        <w:left w:val="none" w:sz="0" w:space="0" w:color="auto"/>
        <w:bottom w:val="none" w:sz="0" w:space="0" w:color="auto"/>
        <w:right w:val="none" w:sz="0" w:space="0" w:color="auto"/>
      </w:divBdr>
    </w:div>
    <w:div w:id="1793089952">
      <w:bodyDiv w:val="1"/>
      <w:marLeft w:val="0"/>
      <w:marRight w:val="0"/>
      <w:marTop w:val="0"/>
      <w:marBottom w:val="0"/>
      <w:divBdr>
        <w:top w:val="none" w:sz="0" w:space="0" w:color="auto"/>
        <w:left w:val="none" w:sz="0" w:space="0" w:color="auto"/>
        <w:bottom w:val="none" w:sz="0" w:space="0" w:color="auto"/>
        <w:right w:val="none" w:sz="0" w:space="0" w:color="auto"/>
      </w:divBdr>
    </w:div>
    <w:div w:id="1794320624">
      <w:bodyDiv w:val="1"/>
      <w:marLeft w:val="0"/>
      <w:marRight w:val="0"/>
      <w:marTop w:val="0"/>
      <w:marBottom w:val="0"/>
      <w:divBdr>
        <w:top w:val="none" w:sz="0" w:space="0" w:color="auto"/>
        <w:left w:val="none" w:sz="0" w:space="0" w:color="auto"/>
        <w:bottom w:val="none" w:sz="0" w:space="0" w:color="auto"/>
        <w:right w:val="none" w:sz="0" w:space="0" w:color="auto"/>
      </w:divBdr>
    </w:div>
    <w:div w:id="1794712306">
      <w:bodyDiv w:val="1"/>
      <w:marLeft w:val="0"/>
      <w:marRight w:val="0"/>
      <w:marTop w:val="0"/>
      <w:marBottom w:val="0"/>
      <w:divBdr>
        <w:top w:val="none" w:sz="0" w:space="0" w:color="auto"/>
        <w:left w:val="none" w:sz="0" w:space="0" w:color="auto"/>
        <w:bottom w:val="none" w:sz="0" w:space="0" w:color="auto"/>
        <w:right w:val="none" w:sz="0" w:space="0" w:color="auto"/>
      </w:divBdr>
    </w:div>
    <w:div w:id="1796632836">
      <w:bodyDiv w:val="1"/>
      <w:marLeft w:val="0"/>
      <w:marRight w:val="0"/>
      <w:marTop w:val="0"/>
      <w:marBottom w:val="0"/>
      <w:divBdr>
        <w:top w:val="none" w:sz="0" w:space="0" w:color="auto"/>
        <w:left w:val="none" w:sz="0" w:space="0" w:color="auto"/>
        <w:bottom w:val="none" w:sz="0" w:space="0" w:color="auto"/>
        <w:right w:val="none" w:sz="0" w:space="0" w:color="auto"/>
      </w:divBdr>
    </w:div>
    <w:div w:id="1797216010">
      <w:bodyDiv w:val="1"/>
      <w:marLeft w:val="0"/>
      <w:marRight w:val="0"/>
      <w:marTop w:val="0"/>
      <w:marBottom w:val="0"/>
      <w:divBdr>
        <w:top w:val="none" w:sz="0" w:space="0" w:color="auto"/>
        <w:left w:val="none" w:sz="0" w:space="0" w:color="auto"/>
        <w:bottom w:val="none" w:sz="0" w:space="0" w:color="auto"/>
        <w:right w:val="none" w:sz="0" w:space="0" w:color="auto"/>
      </w:divBdr>
    </w:div>
    <w:div w:id="1797604017">
      <w:bodyDiv w:val="1"/>
      <w:marLeft w:val="0"/>
      <w:marRight w:val="0"/>
      <w:marTop w:val="0"/>
      <w:marBottom w:val="0"/>
      <w:divBdr>
        <w:top w:val="none" w:sz="0" w:space="0" w:color="auto"/>
        <w:left w:val="none" w:sz="0" w:space="0" w:color="auto"/>
        <w:bottom w:val="none" w:sz="0" w:space="0" w:color="auto"/>
        <w:right w:val="none" w:sz="0" w:space="0" w:color="auto"/>
      </w:divBdr>
    </w:div>
    <w:div w:id="1799375436">
      <w:bodyDiv w:val="1"/>
      <w:marLeft w:val="0"/>
      <w:marRight w:val="0"/>
      <w:marTop w:val="0"/>
      <w:marBottom w:val="0"/>
      <w:divBdr>
        <w:top w:val="none" w:sz="0" w:space="0" w:color="auto"/>
        <w:left w:val="none" w:sz="0" w:space="0" w:color="auto"/>
        <w:bottom w:val="none" w:sz="0" w:space="0" w:color="auto"/>
        <w:right w:val="none" w:sz="0" w:space="0" w:color="auto"/>
      </w:divBdr>
    </w:div>
    <w:div w:id="1801455200">
      <w:bodyDiv w:val="1"/>
      <w:marLeft w:val="0"/>
      <w:marRight w:val="0"/>
      <w:marTop w:val="0"/>
      <w:marBottom w:val="0"/>
      <w:divBdr>
        <w:top w:val="none" w:sz="0" w:space="0" w:color="auto"/>
        <w:left w:val="none" w:sz="0" w:space="0" w:color="auto"/>
        <w:bottom w:val="none" w:sz="0" w:space="0" w:color="auto"/>
        <w:right w:val="none" w:sz="0" w:space="0" w:color="auto"/>
      </w:divBdr>
    </w:div>
    <w:div w:id="1802070458">
      <w:bodyDiv w:val="1"/>
      <w:marLeft w:val="0"/>
      <w:marRight w:val="0"/>
      <w:marTop w:val="0"/>
      <w:marBottom w:val="0"/>
      <w:divBdr>
        <w:top w:val="none" w:sz="0" w:space="0" w:color="auto"/>
        <w:left w:val="none" w:sz="0" w:space="0" w:color="auto"/>
        <w:bottom w:val="none" w:sz="0" w:space="0" w:color="auto"/>
        <w:right w:val="none" w:sz="0" w:space="0" w:color="auto"/>
      </w:divBdr>
    </w:div>
    <w:div w:id="1802919302">
      <w:bodyDiv w:val="1"/>
      <w:marLeft w:val="0"/>
      <w:marRight w:val="0"/>
      <w:marTop w:val="0"/>
      <w:marBottom w:val="0"/>
      <w:divBdr>
        <w:top w:val="none" w:sz="0" w:space="0" w:color="auto"/>
        <w:left w:val="none" w:sz="0" w:space="0" w:color="auto"/>
        <w:bottom w:val="none" w:sz="0" w:space="0" w:color="auto"/>
        <w:right w:val="none" w:sz="0" w:space="0" w:color="auto"/>
      </w:divBdr>
    </w:div>
    <w:div w:id="1807552640">
      <w:bodyDiv w:val="1"/>
      <w:marLeft w:val="0"/>
      <w:marRight w:val="0"/>
      <w:marTop w:val="0"/>
      <w:marBottom w:val="0"/>
      <w:divBdr>
        <w:top w:val="none" w:sz="0" w:space="0" w:color="auto"/>
        <w:left w:val="none" w:sz="0" w:space="0" w:color="auto"/>
        <w:bottom w:val="none" w:sz="0" w:space="0" w:color="auto"/>
        <w:right w:val="none" w:sz="0" w:space="0" w:color="auto"/>
      </w:divBdr>
    </w:div>
    <w:div w:id="1807897096">
      <w:bodyDiv w:val="1"/>
      <w:marLeft w:val="0"/>
      <w:marRight w:val="0"/>
      <w:marTop w:val="0"/>
      <w:marBottom w:val="0"/>
      <w:divBdr>
        <w:top w:val="none" w:sz="0" w:space="0" w:color="auto"/>
        <w:left w:val="none" w:sz="0" w:space="0" w:color="auto"/>
        <w:bottom w:val="none" w:sz="0" w:space="0" w:color="auto"/>
        <w:right w:val="none" w:sz="0" w:space="0" w:color="auto"/>
      </w:divBdr>
    </w:div>
    <w:div w:id="1810005510">
      <w:bodyDiv w:val="1"/>
      <w:marLeft w:val="0"/>
      <w:marRight w:val="0"/>
      <w:marTop w:val="0"/>
      <w:marBottom w:val="0"/>
      <w:divBdr>
        <w:top w:val="none" w:sz="0" w:space="0" w:color="auto"/>
        <w:left w:val="none" w:sz="0" w:space="0" w:color="auto"/>
        <w:bottom w:val="none" w:sz="0" w:space="0" w:color="auto"/>
        <w:right w:val="none" w:sz="0" w:space="0" w:color="auto"/>
      </w:divBdr>
    </w:div>
    <w:div w:id="1813133652">
      <w:bodyDiv w:val="1"/>
      <w:marLeft w:val="0"/>
      <w:marRight w:val="0"/>
      <w:marTop w:val="0"/>
      <w:marBottom w:val="0"/>
      <w:divBdr>
        <w:top w:val="none" w:sz="0" w:space="0" w:color="auto"/>
        <w:left w:val="none" w:sz="0" w:space="0" w:color="auto"/>
        <w:bottom w:val="none" w:sz="0" w:space="0" w:color="auto"/>
        <w:right w:val="none" w:sz="0" w:space="0" w:color="auto"/>
      </w:divBdr>
    </w:div>
    <w:div w:id="1813138362">
      <w:bodyDiv w:val="1"/>
      <w:marLeft w:val="0"/>
      <w:marRight w:val="0"/>
      <w:marTop w:val="0"/>
      <w:marBottom w:val="0"/>
      <w:divBdr>
        <w:top w:val="none" w:sz="0" w:space="0" w:color="auto"/>
        <w:left w:val="none" w:sz="0" w:space="0" w:color="auto"/>
        <w:bottom w:val="none" w:sz="0" w:space="0" w:color="auto"/>
        <w:right w:val="none" w:sz="0" w:space="0" w:color="auto"/>
      </w:divBdr>
    </w:div>
    <w:div w:id="1814836403">
      <w:bodyDiv w:val="1"/>
      <w:marLeft w:val="0"/>
      <w:marRight w:val="0"/>
      <w:marTop w:val="0"/>
      <w:marBottom w:val="0"/>
      <w:divBdr>
        <w:top w:val="none" w:sz="0" w:space="0" w:color="auto"/>
        <w:left w:val="none" w:sz="0" w:space="0" w:color="auto"/>
        <w:bottom w:val="none" w:sz="0" w:space="0" w:color="auto"/>
        <w:right w:val="none" w:sz="0" w:space="0" w:color="auto"/>
      </w:divBdr>
    </w:div>
    <w:div w:id="1815100064">
      <w:bodyDiv w:val="1"/>
      <w:marLeft w:val="0"/>
      <w:marRight w:val="0"/>
      <w:marTop w:val="0"/>
      <w:marBottom w:val="0"/>
      <w:divBdr>
        <w:top w:val="none" w:sz="0" w:space="0" w:color="auto"/>
        <w:left w:val="none" w:sz="0" w:space="0" w:color="auto"/>
        <w:bottom w:val="none" w:sz="0" w:space="0" w:color="auto"/>
        <w:right w:val="none" w:sz="0" w:space="0" w:color="auto"/>
      </w:divBdr>
    </w:div>
    <w:div w:id="1816331960">
      <w:bodyDiv w:val="1"/>
      <w:marLeft w:val="0"/>
      <w:marRight w:val="0"/>
      <w:marTop w:val="0"/>
      <w:marBottom w:val="0"/>
      <w:divBdr>
        <w:top w:val="none" w:sz="0" w:space="0" w:color="auto"/>
        <w:left w:val="none" w:sz="0" w:space="0" w:color="auto"/>
        <w:bottom w:val="none" w:sz="0" w:space="0" w:color="auto"/>
        <w:right w:val="none" w:sz="0" w:space="0" w:color="auto"/>
      </w:divBdr>
    </w:div>
    <w:div w:id="1816681710">
      <w:bodyDiv w:val="1"/>
      <w:marLeft w:val="0"/>
      <w:marRight w:val="0"/>
      <w:marTop w:val="0"/>
      <w:marBottom w:val="0"/>
      <w:divBdr>
        <w:top w:val="none" w:sz="0" w:space="0" w:color="auto"/>
        <w:left w:val="none" w:sz="0" w:space="0" w:color="auto"/>
        <w:bottom w:val="none" w:sz="0" w:space="0" w:color="auto"/>
        <w:right w:val="none" w:sz="0" w:space="0" w:color="auto"/>
      </w:divBdr>
    </w:div>
    <w:div w:id="1818182572">
      <w:bodyDiv w:val="1"/>
      <w:marLeft w:val="0"/>
      <w:marRight w:val="0"/>
      <w:marTop w:val="0"/>
      <w:marBottom w:val="0"/>
      <w:divBdr>
        <w:top w:val="none" w:sz="0" w:space="0" w:color="auto"/>
        <w:left w:val="none" w:sz="0" w:space="0" w:color="auto"/>
        <w:bottom w:val="none" w:sz="0" w:space="0" w:color="auto"/>
        <w:right w:val="none" w:sz="0" w:space="0" w:color="auto"/>
      </w:divBdr>
    </w:div>
    <w:div w:id="1823498345">
      <w:bodyDiv w:val="1"/>
      <w:marLeft w:val="0"/>
      <w:marRight w:val="0"/>
      <w:marTop w:val="0"/>
      <w:marBottom w:val="0"/>
      <w:divBdr>
        <w:top w:val="none" w:sz="0" w:space="0" w:color="auto"/>
        <w:left w:val="none" w:sz="0" w:space="0" w:color="auto"/>
        <w:bottom w:val="none" w:sz="0" w:space="0" w:color="auto"/>
        <w:right w:val="none" w:sz="0" w:space="0" w:color="auto"/>
      </w:divBdr>
    </w:div>
    <w:div w:id="1824151411">
      <w:bodyDiv w:val="1"/>
      <w:marLeft w:val="0"/>
      <w:marRight w:val="0"/>
      <w:marTop w:val="0"/>
      <w:marBottom w:val="0"/>
      <w:divBdr>
        <w:top w:val="none" w:sz="0" w:space="0" w:color="auto"/>
        <w:left w:val="none" w:sz="0" w:space="0" w:color="auto"/>
        <w:bottom w:val="none" w:sz="0" w:space="0" w:color="auto"/>
        <w:right w:val="none" w:sz="0" w:space="0" w:color="auto"/>
      </w:divBdr>
    </w:div>
    <w:div w:id="1826118210">
      <w:bodyDiv w:val="1"/>
      <w:marLeft w:val="0"/>
      <w:marRight w:val="0"/>
      <w:marTop w:val="0"/>
      <w:marBottom w:val="0"/>
      <w:divBdr>
        <w:top w:val="none" w:sz="0" w:space="0" w:color="auto"/>
        <w:left w:val="none" w:sz="0" w:space="0" w:color="auto"/>
        <w:bottom w:val="none" w:sz="0" w:space="0" w:color="auto"/>
        <w:right w:val="none" w:sz="0" w:space="0" w:color="auto"/>
      </w:divBdr>
    </w:div>
    <w:div w:id="1826243167">
      <w:bodyDiv w:val="1"/>
      <w:marLeft w:val="0"/>
      <w:marRight w:val="0"/>
      <w:marTop w:val="0"/>
      <w:marBottom w:val="0"/>
      <w:divBdr>
        <w:top w:val="none" w:sz="0" w:space="0" w:color="auto"/>
        <w:left w:val="none" w:sz="0" w:space="0" w:color="auto"/>
        <w:bottom w:val="none" w:sz="0" w:space="0" w:color="auto"/>
        <w:right w:val="none" w:sz="0" w:space="0" w:color="auto"/>
      </w:divBdr>
    </w:div>
    <w:div w:id="1827210037">
      <w:bodyDiv w:val="1"/>
      <w:marLeft w:val="0"/>
      <w:marRight w:val="0"/>
      <w:marTop w:val="0"/>
      <w:marBottom w:val="0"/>
      <w:divBdr>
        <w:top w:val="none" w:sz="0" w:space="0" w:color="auto"/>
        <w:left w:val="none" w:sz="0" w:space="0" w:color="auto"/>
        <w:bottom w:val="none" w:sz="0" w:space="0" w:color="auto"/>
        <w:right w:val="none" w:sz="0" w:space="0" w:color="auto"/>
      </w:divBdr>
    </w:div>
    <w:div w:id="1828283356">
      <w:bodyDiv w:val="1"/>
      <w:marLeft w:val="0"/>
      <w:marRight w:val="0"/>
      <w:marTop w:val="0"/>
      <w:marBottom w:val="0"/>
      <w:divBdr>
        <w:top w:val="none" w:sz="0" w:space="0" w:color="auto"/>
        <w:left w:val="none" w:sz="0" w:space="0" w:color="auto"/>
        <w:bottom w:val="none" w:sz="0" w:space="0" w:color="auto"/>
        <w:right w:val="none" w:sz="0" w:space="0" w:color="auto"/>
      </w:divBdr>
    </w:div>
    <w:div w:id="1828394840">
      <w:bodyDiv w:val="1"/>
      <w:marLeft w:val="0"/>
      <w:marRight w:val="0"/>
      <w:marTop w:val="0"/>
      <w:marBottom w:val="0"/>
      <w:divBdr>
        <w:top w:val="none" w:sz="0" w:space="0" w:color="auto"/>
        <w:left w:val="none" w:sz="0" w:space="0" w:color="auto"/>
        <w:bottom w:val="none" w:sz="0" w:space="0" w:color="auto"/>
        <w:right w:val="none" w:sz="0" w:space="0" w:color="auto"/>
      </w:divBdr>
    </w:div>
    <w:div w:id="1829857208">
      <w:bodyDiv w:val="1"/>
      <w:marLeft w:val="0"/>
      <w:marRight w:val="0"/>
      <w:marTop w:val="0"/>
      <w:marBottom w:val="0"/>
      <w:divBdr>
        <w:top w:val="none" w:sz="0" w:space="0" w:color="auto"/>
        <w:left w:val="none" w:sz="0" w:space="0" w:color="auto"/>
        <w:bottom w:val="none" w:sz="0" w:space="0" w:color="auto"/>
        <w:right w:val="none" w:sz="0" w:space="0" w:color="auto"/>
      </w:divBdr>
    </w:div>
    <w:div w:id="1829905689">
      <w:bodyDiv w:val="1"/>
      <w:marLeft w:val="0"/>
      <w:marRight w:val="0"/>
      <w:marTop w:val="0"/>
      <w:marBottom w:val="0"/>
      <w:divBdr>
        <w:top w:val="none" w:sz="0" w:space="0" w:color="auto"/>
        <w:left w:val="none" w:sz="0" w:space="0" w:color="auto"/>
        <w:bottom w:val="none" w:sz="0" w:space="0" w:color="auto"/>
        <w:right w:val="none" w:sz="0" w:space="0" w:color="auto"/>
      </w:divBdr>
    </w:div>
    <w:div w:id="1830321780">
      <w:bodyDiv w:val="1"/>
      <w:marLeft w:val="0"/>
      <w:marRight w:val="0"/>
      <w:marTop w:val="0"/>
      <w:marBottom w:val="0"/>
      <w:divBdr>
        <w:top w:val="none" w:sz="0" w:space="0" w:color="auto"/>
        <w:left w:val="none" w:sz="0" w:space="0" w:color="auto"/>
        <w:bottom w:val="none" w:sz="0" w:space="0" w:color="auto"/>
        <w:right w:val="none" w:sz="0" w:space="0" w:color="auto"/>
      </w:divBdr>
      <w:divsChild>
        <w:div w:id="641076755">
          <w:marLeft w:val="240"/>
          <w:marRight w:val="0"/>
          <w:marTop w:val="240"/>
          <w:marBottom w:val="240"/>
          <w:divBdr>
            <w:top w:val="none" w:sz="0" w:space="0" w:color="auto"/>
            <w:left w:val="none" w:sz="0" w:space="0" w:color="auto"/>
            <w:bottom w:val="none" w:sz="0" w:space="0" w:color="auto"/>
            <w:right w:val="none" w:sz="0" w:space="0" w:color="auto"/>
          </w:divBdr>
        </w:div>
      </w:divsChild>
    </w:div>
    <w:div w:id="1831292235">
      <w:bodyDiv w:val="1"/>
      <w:marLeft w:val="0"/>
      <w:marRight w:val="0"/>
      <w:marTop w:val="0"/>
      <w:marBottom w:val="0"/>
      <w:divBdr>
        <w:top w:val="none" w:sz="0" w:space="0" w:color="auto"/>
        <w:left w:val="none" w:sz="0" w:space="0" w:color="auto"/>
        <w:bottom w:val="none" w:sz="0" w:space="0" w:color="auto"/>
        <w:right w:val="none" w:sz="0" w:space="0" w:color="auto"/>
      </w:divBdr>
    </w:div>
    <w:div w:id="1831632453">
      <w:bodyDiv w:val="1"/>
      <w:marLeft w:val="0"/>
      <w:marRight w:val="0"/>
      <w:marTop w:val="0"/>
      <w:marBottom w:val="0"/>
      <w:divBdr>
        <w:top w:val="none" w:sz="0" w:space="0" w:color="auto"/>
        <w:left w:val="none" w:sz="0" w:space="0" w:color="auto"/>
        <w:bottom w:val="none" w:sz="0" w:space="0" w:color="auto"/>
        <w:right w:val="none" w:sz="0" w:space="0" w:color="auto"/>
      </w:divBdr>
    </w:div>
    <w:div w:id="1832600303">
      <w:bodyDiv w:val="1"/>
      <w:marLeft w:val="0"/>
      <w:marRight w:val="0"/>
      <w:marTop w:val="0"/>
      <w:marBottom w:val="0"/>
      <w:divBdr>
        <w:top w:val="none" w:sz="0" w:space="0" w:color="auto"/>
        <w:left w:val="none" w:sz="0" w:space="0" w:color="auto"/>
        <w:bottom w:val="none" w:sz="0" w:space="0" w:color="auto"/>
        <w:right w:val="none" w:sz="0" w:space="0" w:color="auto"/>
      </w:divBdr>
    </w:div>
    <w:div w:id="1832865990">
      <w:bodyDiv w:val="1"/>
      <w:marLeft w:val="0"/>
      <w:marRight w:val="0"/>
      <w:marTop w:val="0"/>
      <w:marBottom w:val="0"/>
      <w:divBdr>
        <w:top w:val="none" w:sz="0" w:space="0" w:color="auto"/>
        <w:left w:val="none" w:sz="0" w:space="0" w:color="auto"/>
        <w:bottom w:val="none" w:sz="0" w:space="0" w:color="auto"/>
        <w:right w:val="none" w:sz="0" w:space="0" w:color="auto"/>
      </w:divBdr>
    </w:div>
    <w:div w:id="1835410480">
      <w:bodyDiv w:val="1"/>
      <w:marLeft w:val="0"/>
      <w:marRight w:val="0"/>
      <w:marTop w:val="0"/>
      <w:marBottom w:val="0"/>
      <w:divBdr>
        <w:top w:val="none" w:sz="0" w:space="0" w:color="auto"/>
        <w:left w:val="none" w:sz="0" w:space="0" w:color="auto"/>
        <w:bottom w:val="none" w:sz="0" w:space="0" w:color="auto"/>
        <w:right w:val="none" w:sz="0" w:space="0" w:color="auto"/>
      </w:divBdr>
    </w:div>
    <w:div w:id="1839224990">
      <w:bodyDiv w:val="1"/>
      <w:marLeft w:val="0"/>
      <w:marRight w:val="0"/>
      <w:marTop w:val="0"/>
      <w:marBottom w:val="0"/>
      <w:divBdr>
        <w:top w:val="none" w:sz="0" w:space="0" w:color="auto"/>
        <w:left w:val="none" w:sz="0" w:space="0" w:color="auto"/>
        <w:bottom w:val="none" w:sz="0" w:space="0" w:color="auto"/>
        <w:right w:val="none" w:sz="0" w:space="0" w:color="auto"/>
      </w:divBdr>
    </w:div>
    <w:div w:id="1839611838">
      <w:bodyDiv w:val="1"/>
      <w:marLeft w:val="0"/>
      <w:marRight w:val="0"/>
      <w:marTop w:val="0"/>
      <w:marBottom w:val="0"/>
      <w:divBdr>
        <w:top w:val="none" w:sz="0" w:space="0" w:color="auto"/>
        <w:left w:val="none" w:sz="0" w:space="0" w:color="auto"/>
        <w:bottom w:val="none" w:sz="0" w:space="0" w:color="auto"/>
        <w:right w:val="none" w:sz="0" w:space="0" w:color="auto"/>
      </w:divBdr>
    </w:div>
    <w:div w:id="1840266903">
      <w:bodyDiv w:val="1"/>
      <w:marLeft w:val="0"/>
      <w:marRight w:val="0"/>
      <w:marTop w:val="0"/>
      <w:marBottom w:val="0"/>
      <w:divBdr>
        <w:top w:val="none" w:sz="0" w:space="0" w:color="auto"/>
        <w:left w:val="none" w:sz="0" w:space="0" w:color="auto"/>
        <w:bottom w:val="none" w:sz="0" w:space="0" w:color="auto"/>
        <w:right w:val="none" w:sz="0" w:space="0" w:color="auto"/>
      </w:divBdr>
    </w:div>
    <w:div w:id="1840579663">
      <w:bodyDiv w:val="1"/>
      <w:marLeft w:val="0"/>
      <w:marRight w:val="0"/>
      <w:marTop w:val="0"/>
      <w:marBottom w:val="0"/>
      <w:divBdr>
        <w:top w:val="none" w:sz="0" w:space="0" w:color="auto"/>
        <w:left w:val="none" w:sz="0" w:space="0" w:color="auto"/>
        <w:bottom w:val="none" w:sz="0" w:space="0" w:color="auto"/>
        <w:right w:val="none" w:sz="0" w:space="0" w:color="auto"/>
      </w:divBdr>
    </w:div>
    <w:div w:id="1841654682">
      <w:bodyDiv w:val="1"/>
      <w:marLeft w:val="0"/>
      <w:marRight w:val="0"/>
      <w:marTop w:val="0"/>
      <w:marBottom w:val="0"/>
      <w:divBdr>
        <w:top w:val="none" w:sz="0" w:space="0" w:color="auto"/>
        <w:left w:val="none" w:sz="0" w:space="0" w:color="auto"/>
        <w:bottom w:val="none" w:sz="0" w:space="0" w:color="auto"/>
        <w:right w:val="none" w:sz="0" w:space="0" w:color="auto"/>
      </w:divBdr>
    </w:div>
    <w:div w:id="1841657552">
      <w:bodyDiv w:val="1"/>
      <w:marLeft w:val="0"/>
      <w:marRight w:val="0"/>
      <w:marTop w:val="0"/>
      <w:marBottom w:val="0"/>
      <w:divBdr>
        <w:top w:val="none" w:sz="0" w:space="0" w:color="auto"/>
        <w:left w:val="none" w:sz="0" w:space="0" w:color="auto"/>
        <w:bottom w:val="none" w:sz="0" w:space="0" w:color="auto"/>
        <w:right w:val="none" w:sz="0" w:space="0" w:color="auto"/>
      </w:divBdr>
    </w:div>
    <w:div w:id="1842089003">
      <w:bodyDiv w:val="1"/>
      <w:marLeft w:val="0"/>
      <w:marRight w:val="0"/>
      <w:marTop w:val="0"/>
      <w:marBottom w:val="0"/>
      <w:divBdr>
        <w:top w:val="none" w:sz="0" w:space="0" w:color="auto"/>
        <w:left w:val="none" w:sz="0" w:space="0" w:color="auto"/>
        <w:bottom w:val="none" w:sz="0" w:space="0" w:color="auto"/>
        <w:right w:val="none" w:sz="0" w:space="0" w:color="auto"/>
      </w:divBdr>
    </w:div>
    <w:div w:id="1842771104">
      <w:bodyDiv w:val="1"/>
      <w:marLeft w:val="0"/>
      <w:marRight w:val="0"/>
      <w:marTop w:val="0"/>
      <w:marBottom w:val="0"/>
      <w:divBdr>
        <w:top w:val="none" w:sz="0" w:space="0" w:color="auto"/>
        <w:left w:val="none" w:sz="0" w:space="0" w:color="auto"/>
        <w:bottom w:val="none" w:sz="0" w:space="0" w:color="auto"/>
        <w:right w:val="none" w:sz="0" w:space="0" w:color="auto"/>
      </w:divBdr>
    </w:div>
    <w:div w:id="1845433436">
      <w:bodyDiv w:val="1"/>
      <w:marLeft w:val="0"/>
      <w:marRight w:val="0"/>
      <w:marTop w:val="0"/>
      <w:marBottom w:val="0"/>
      <w:divBdr>
        <w:top w:val="none" w:sz="0" w:space="0" w:color="auto"/>
        <w:left w:val="none" w:sz="0" w:space="0" w:color="auto"/>
        <w:bottom w:val="none" w:sz="0" w:space="0" w:color="auto"/>
        <w:right w:val="none" w:sz="0" w:space="0" w:color="auto"/>
      </w:divBdr>
    </w:div>
    <w:div w:id="1847747054">
      <w:bodyDiv w:val="1"/>
      <w:marLeft w:val="0"/>
      <w:marRight w:val="0"/>
      <w:marTop w:val="0"/>
      <w:marBottom w:val="0"/>
      <w:divBdr>
        <w:top w:val="none" w:sz="0" w:space="0" w:color="auto"/>
        <w:left w:val="none" w:sz="0" w:space="0" w:color="auto"/>
        <w:bottom w:val="none" w:sz="0" w:space="0" w:color="auto"/>
        <w:right w:val="none" w:sz="0" w:space="0" w:color="auto"/>
      </w:divBdr>
    </w:div>
    <w:div w:id="1849055738">
      <w:bodyDiv w:val="1"/>
      <w:marLeft w:val="0"/>
      <w:marRight w:val="0"/>
      <w:marTop w:val="0"/>
      <w:marBottom w:val="0"/>
      <w:divBdr>
        <w:top w:val="none" w:sz="0" w:space="0" w:color="auto"/>
        <w:left w:val="none" w:sz="0" w:space="0" w:color="auto"/>
        <w:bottom w:val="none" w:sz="0" w:space="0" w:color="auto"/>
        <w:right w:val="none" w:sz="0" w:space="0" w:color="auto"/>
      </w:divBdr>
    </w:div>
    <w:div w:id="1850831224">
      <w:bodyDiv w:val="1"/>
      <w:marLeft w:val="0"/>
      <w:marRight w:val="0"/>
      <w:marTop w:val="0"/>
      <w:marBottom w:val="0"/>
      <w:divBdr>
        <w:top w:val="none" w:sz="0" w:space="0" w:color="auto"/>
        <w:left w:val="none" w:sz="0" w:space="0" w:color="auto"/>
        <w:bottom w:val="none" w:sz="0" w:space="0" w:color="auto"/>
        <w:right w:val="none" w:sz="0" w:space="0" w:color="auto"/>
      </w:divBdr>
    </w:div>
    <w:div w:id="1851486001">
      <w:bodyDiv w:val="1"/>
      <w:marLeft w:val="0"/>
      <w:marRight w:val="0"/>
      <w:marTop w:val="0"/>
      <w:marBottom w:val="0"/>
      <w:divBdr>
        <w:top w:val="none" w:sz="0" w:space="0" w:color="auto"/>
        <w:left w:val="none" w:sz="0" w:space="0" w:color="auto"/>
        <w:bottom w:val="none" w:sz="0" w:space="0" w:color="auto"/>
        <w:right w:val="none" w:sz="0" w:space="0" w:color="auto"/>
      </w:divBdr>
    </w:div>
    <w:div w:id="1851943136">
      <w:bodyDiv w:val="1"/>
      <w:marLeft w:val="0"/>
      <w:marRight w:val="0"/>
      <w:marTop w:val="0"/>
      <w:marBottom w:val="0"/>
      <w:divBdr>
        <w:top w:val="none" w:sz="0" w:space="0" w:color="auto"/>
        <w:left w:val="none" w:sz="0" w:space="0" w:color="auto"/>
        <w:bottom w:val="none" w:sz="0" w:space="0" w:color="auto"/>
        <w:right w:val="none" w:sz="0" w:space="0" w:color="auto"/>
      </w:divBdr>
    </w:div>
    <w:div w:id="1853688487">
      <w:bodyDiv w:val="1"/>
      <w:marLeft w:val="0"/>
      <w:marRight w:val="0"/>
      <w:marTop w:val="0"/>
      <w:marBottom w:val="0"/>
      <w:divBdr>
        <w:top w:val="none" w:sz="0" w:space="0" w:color="auto"/>
        <w:left w:val="none" w:sz="0" w:space="0" w:color="auto"/>
        <w:bottom w:val="none" w:sz="0" w:space="0" w:color="auto"/>
        <w:right w:val="none" w:sz="0" w:space="0" w:color="auto"/>
      </w:divBdr>
    </w:div>
    <w:div w:id="1854146973">
      <w:bodyDiv w:val="1"/>
      <w:marLeft w:val="0"/>
      <w:marRight w:val="0"/>
      <w:marTop w:val="0"/>
      <w:marBottom w:val="0"/>
      <w:divBdr>
        <w:top w:val="none" w:sz="0" w:space="0" w:color="auto"/>
        <w:left w:val="none" w:sz="0" w:space="0" w:color="auto"/>
        <w:bottom w:val="none" w:sz="0" w:space="0" w:color="auto"/>
        <w:right w:val="none" w:sz="0" w:space="0" w:color="auto"/>
      </w:divBdr>
    </w:div>
    <w:div w:id="1854807251">
      <w:bodyDiv w:val="1"/>
      <w:marLeft w:val="0"/>
      <w:marRight w:val="0"/>
      <w:marTop w:val="0"/>
      <w:marBottom w:val="0"/>
      <w:divBdr>
        <w:top w:val="none" w:sz="0" w:space="0" w:color="auto"/>
        <w:left w:val="none" w:sz="0" w:space="0" w:color="auto"/>
        <w:bottom w:val="none" w:sz="0" w:space="0" w:color="auto"/>
        <w:right w:val="none" w:sz="0" w:space="0" w:color="auto"/>
      </w:divBdr>
    </w:div>
    <w:div w:id="1859344806">
      <w:bodyDiv w:val="1"/>
      <w:marLeft w:val="0"/>
      <w:marRight w:val="0"/>
      <w:marTop w:val="0"/>
      <w:marBottom w:val="0"/>
      <w:divBdr>
        <w:top w:val="none" w:sz="0" w:space="0" w:color="auto"/>
        <w:left w:val="none" w:sz="0" w:space="0" w:color="auto"/>
        <w:bottom w:val="none" w:sz="0" w:space="0" w:color="auto"/>
        <w:right w:val="none" w:sz="0" w:space="0" w:color="auto"/>
      </w:divBdr>
    </w:div>
    <w:div w:id="1863739651">
      <w:bodyDiv w:val="1"/>
      <w:marLeft w:val="0"/>
      <w:marRight w:val="0"/>
      <w:marTop w:val="0"/>
      <w:marBottom w:val="0"/>
      <w:divBdr>
        <w:top w:val="none" w:sz="0" w:space="0" w:color="auto"/>
        <w:left w:val="none" w:sz="0" w:space="0" w:color="auto"/>
        <w:bottom w:val="none" w:sz="0" w:space="0" w:color="auto"/>
        <w:right w:val="none" w:sz="0" w:space="0" w:color="auto"/>
      </w:divBdr>
    </w:div>
    <w:div w:id="1863976554">
      <w:bodyDiv w:val="1"/>
      <w:marLeft w:val="0"/>
      <w:marRight w:val="0"/>
      <w:marTop w:val="0"/>
      <w:marBottom w:val="0"/>
      <w:divBdr>
        <w:top w:val="none" w:sz="0" w:space="0" w:color="auto"/>
        <w:left w:val="none" w:sz="0" w:space="0" w:color="auto"/>
        <w:bottom w:val="none" w:sz="0" w:space="0" w:color="auto"/>
        <w:right w:val="none" w:sz="0" w:space="0" w:color="auto"/>
      </w:divBdr>
    </w:div>
    <w:div w:id="1865315356">
      <w:bodyDiv w:val="1"/>
      <w:marLeft w:val="0"/>
      <w:marRight w:val="0"/>
      <w:marTop w:val="0"/>
      <w:marBottom w:val="0"/>
      <w:divBdr>
        <w:top w:val="none" w:sz="0" w:space="0" w:color="auto"/>
        <w:left w:val="none" w:sz="0" w:space="0" w:color="auto"/>
        <w:bottom w:val="none" w:sz="0" w:space="0" w:color="auto"/>
        <w:right w:val="none" w:sz="0" w:space="0" w:color="auto"/>
      </w:divBdr>
    </w:div>
    <w:div w:id="1871643891">
      <w:bodyDiv w:val="1"/>
      <w:marLeft w:val="0"/>
      <w:marRight w:val="0"/>
      <w:marTop w:val="0"/>
      <w:marBottom w:val="0"/>
      <w:divBdr>
        <w:top w:val="none" w:sz="0" w:space="0" w:color="auto"/>
        <w:left w:val="none" w:sz="0" w:space="0" w:color="auto"/>
        <w:bottom w:val="none" w:sz="0" w:space="0" w:color="auto"/>
        <w:right w:val="none" w:sz="0" w:space="0" w:color="auto"/>
      </w:divBdr>
    </w:div>
    <w:div w:id="1873878442">
      <w:bodyDiv w:val="1"/>
      <w:marLeft w:val="0"/>
      <w:marRight w:val="0"/>
      <w:marTop w:val="0"/>
      <w:marBottom w:val="0"/>
      <w:divBdr>
        <w:top w:val="none" w:sz="0" w:space="0" w:color="auto"/>
        <w:left w:val="none" w:sz="0" w:space="0" w:color="auto"/>
        <w:bottom w:val="none" w:sz="0" w:space="0" w:color="auto"/>
        <w:right w:val="none" w:sz="0" w:space="0" w:color="auto"/>
      </w:divBdr>
    </w:div>
    <w:div w:id="1874531779">
      <w:bodyDiv w:val="1"/>
      <w:marLeft w:val="0"/>
      <w:marRight w:val="0"/>
      <w:marTop w:val="0"/>
      <w:marBottom w:val="0"/>
      <w:divBdr>
        <w:top w:val="none" w:sz="0" w:space="0" w:color="auto"/>
        <w:left w:val="none" w:sz="0" w:space="0" w:color="auto"/>
        <w:bottom w:val="none" w:sz="0" w:space="0" w:color="auto"/>
        <w:right w:val="none" w:sz="0" w:space="0" w:color="auto"/>
      </w:divBdr>
    </w:div>
    <w:div w:id="1877959551">
      <w:bodyDiv w:val="1"/>
      <w:marLeft w:val="0"/>
      <w:marRight w:val="0"/>
      <w:marTop w:val="0"/>
      <w:marBottom w:val="0"/>
      <w:divBdr>
        <w:top w:val="none" w:sz="0" w:space="0" w:color="auto"/>
        <w:left w:val="none" w:sz="0" w:space="0" w:color="auto"/>
        <w:bottom w:val="none" w:sz="0" w:space="0" w:color="auto"/>
        <w:right w:val="none" w:sz="0" w:space="0" w:color="auto"/>
      </w:divBdr>
    </w:div>
    <w:div w:id="1880127224">
      <w:bodyDiv w:val="1"/>
      <w:marLeft w:val="0"/>
      <w:marRight w:val="0"/>
      <w:marTop w:val="0"/>
      <w:marBottom w:val="0"/>
      <w:divBdr>
        <w:top w:val="none" w:sz="0" w:space="0" w:color="auto"/>
        <w:left w:val="none" w:sz="0" w:space="0" w:color="auto"/>
        <w:bottom w:val="none" w:sz="0" w:space="0" w:color="auto"/>
        <w:right w:val="none" w:sz="0" w:space="0" w:color="auto"/>
      </w:divBdr>
    </w:div>
    <w:div w:id="1881822209">
      <w:bodyDiv w:val="1"/>
      <w:marLeft w:val="0"/>
      <w:marRight w:val="0"/>
      <w:marTop w:val="0"/>
      <w:marBottom w:val="0"/>
      <w:divBdr>
        <w:top w:val="none" w:sz="0" w:space="0" w:color="auto"/>
        <w:left w:val="none" w:sz="0" w:space="0" w:color="auto"/>
        <w:bottom w:val="none" w:sz="0" w:space="0" w:color="auto"/>
        <w:right w:val="none" w:sz="0" w:space="0" w:color="auto"/>
      </w:divBdr>
    </w:div>
    <w:div w:id="1885172634">
      <w:bodyDiv w:val="1"/>
      <w:marLeft w:val="0"/>
      <w:marRight w:val="0"/>
      <w:marTop w:val="0"/>
      <w:marBottom w:val="0"/>
      <w:divBdr>
        <w:top w:val="none" w:sz="0" w:space="0" w:color="auto"/>
        <w:left w:val="none" w:sz="0" w:space="0" w:color="auto"/>
        <w:bottom w:val="none" w:sz="0" w:space="0" w:color="auto"/>
        <w:right w:val="none" w:sz="0" w:space="0" w:color="auto"/>
      </w:divBdr>
    </w:div>
    <w:div w:id="1885411294">
      <w:bodyDiv w:val="1"/>
      <w:marLeft w:val="0"/>
      <w:marRight w:val="0"/>
      <w:marTop w:val="0"/>
      <w:marBottom w:val="0"/>
      <w:divBdr>
        <w:top w:val="none" w:sz="0" w:space="0" w:color="auto"/>
        <w:left w:val="none" w:sz="0" w:space="0" w:color="auto"/>
        <w:bottom w:val="none" w:sz="0" w:space="0" w:color="auto"/>
        <w:right w:val="none" w:sz="0" w:space="0" w:color="auto"/>
      </w:divBdr>
    </w:div>
    <w:div w:id="1891382926">
      <w:bodyDiv w:val="1"/>
      <w:marLeft w:val="0"/>
      <w:marRight w:val="0"/>
      <w:marTop w:val="0"/>
      <w:marBottom w:val="0"/>
      <w:divBdr>
        <w:top w:val="none" w:sz="0" w:space="0" w:color="auto"/>
        <w:left w:val="none" w:sz="0" w:space="0" w:color="auto"/>
        <w:bottom w:val="none" w:sz="0" w:space="0" w:color="auto"/>
        <w:right w:val="none" w:sz="0" w:space="0" w:color="auto"/>
      </w:divBdr>
    </w:div>
    <w:div w:id="1894190793">
      <w:bodyDiv w:val="1"/>
      <w:marLeft w:val="0"/>
      <w:marRight w:val="0"/>
      <w:marTop w:val="0"/>
      <w:marBottom w:val="0"/>
      <w:divBdr>
        <w:top w:val="none" w:sz="0" w:space="0" w:color="auto"/>
        <w:left w:val="none" w:sz="0" w:space="0" w:color="auto"/>
        <w:bottom w:val="none" w:sz="0" w:space="0" w:color="auto"/>
        <w:right w:val="none" w:sz="0" w:space="0" w:color="auto"/>
      </w:divBdr>
    </w:div>
    <w:div w:id="1895583863">
      <w:bodyDiv w:val="1"/>
      <w:marLeft w:val="0"/>
      <w:marRight w:val="0"/>
      <w:marTop w:val="0"/>
      <w:marBottom w:val="0"/>
      <w:divBdr>
        <w:top w:val="none" w:sz="0" w:space="0" w:color="auto"/>
        <w:left w:val="none" w:sz="0" w:space="0" w:color="auto"/>
        <w:bottom w:val="none" w:sz="0" w:space="0" w:color="auto"/>
        <w:right w:val="none" w:sz="0" w:space="0" w:color="auto"/>
      </w:divBdr>
    </w:div>
    <w:div w:id="1896890113">
      <w:bodyDiv w:val="1"/>
      <w:marLeft w:val="0"/>
      <w:marRight w:val="0"/>
      <w:marTop w:val="0"/>
      <w:marBottom w:val="0"/>
      <w:divBdr>
        <w:top w:val="none" w:sz="0" w:space="0" w:color="auto"/>
        <w:left w:val="none" w:sz="0" w:space="0" w:color="auto"/>
        <w:bottom w:val="none" w:sz="0" w:space="0" w:color="auto"/>
        <w:right w:val="none" w:sz="0" w:space="0" w:color="auto"/>
      </w:divBdr>
    </w:div>
    <w:div w:id="1897087359">
      <w:bodyDiv w:val="1"/>
      <w:marLeft w:val="0"/>
      <w:marRight w:val="0"/>
      <w:marTop w:val="0"/>
      <w:marBottom w:val="0"/>
      <w:divBdr>
        <w:top w:val="none" w:sz="0" w:space="0" w:color="auto"/>
        <w:left w:val="none" w:sz="0" w:space="0" w:color="auto"/>
        <w:bottom w:val="none" w:sz="0" w:space="0" w:color="auto"/>
        <w:right w:val="none" w:sz="0" w:space="0" w:color="auto"/>
      </w:divBdr>
    </w:div>
    <w:div w:id="1897619098">
      <w:bodyDiv w:val="1"/>
      <w:marLeft w:val="0"/>
      <w:marRight w:val="0"/>
      <w:marTop w:val="0"/>
      <w:marBottom w:val="0"/>
      <w:divBdr>
        <w:top w:val="none" w:sz="0" w:space="0" w:color="auto"/>
        <w:left w:val="none" w:sz="0" w:space="0" w:color="auto"/>
        <w:bottom w:val="none" w:sz="0" w:space="0" w:color="auto"/>
        <w:right w:val="none" w:sz="0" w:space="0" w:color="auto"/>
      </w:divBdr>
    </w:div>
    <w:div w:id="1899584826">
      <w:bodyDiv w:val="1"/>
      <w:marLeft w:val="0"/>
      <w:marRight w:val="0"/>
      <w:marTop w:val="0"/>
      <w:marBottom w:val="0"/>
      <w:divBdr>
        <w:top w:val="none" w:sz="0" w:space="0" w:color="auto"/>
        <w:left w:val="none" w:sz="0" w:space="0" w:color="auto"/>
        <w:bottom w:val="none" w:sz="0" w:space="0" w:color="auto"/>
        <w:right w:val="none" w:sz="0" w:space="0" w:color="auto"/>
      </w:divBdr>
    </w:div>
    <w:div w:id="1900168377">
      <w:bodyDiv w:val="1"/>
      <w:marLeft w:val="0"/>
      <w:marRight w:val="0"/>
      <w:marTop w:val="0"/>
      <w:marBottom w:val="0"/>
      <w:divBdr>
        <w:top w:val="none" w:sz="0" w:space="0" w:color="auto"/>
        <w:left w:val="none" w:sz="0" w:space="0" w:color="auto"/>
        <w:bottom w:val="none" w:sz="0" w:space="0" w:color="auto"/>
        <w:right w:val="none" w:sz="0" w:space="0" w:color="auto"/>
      </w:divBdr>
    </w:div>
    <w:div w:id="1900743091">
      <w:bodyDiv w:val="1"/>
      <w:marLeft w:val="0"/>
      <w:marRight w:val="0"/>
      <w:marTop w:val="0"/>
      <w:marBottom w:val="0"/>
      <w:divBdr>
        <w:top w:val="none" w:sz="0" w:space="0" w:color="auto"/>
        <w:left w:val="none" w:sz="0" w:space="0" w:color="auto"/>
        <w:bottom w:val="none" w:sz="0" w:space="0" w:color="auto"/>
        <w:right w:val="none" w:sz="0" w:space="0" w:color="auto"/>
      </w:divBdr>
    </w:div>
    <w:div w:id="1904946880">
      <w:bodyDiv w:val="1"/>
      <w:marLeft w:val="0"/>
      <w:marRight w:val="0"/>
      <w:marTop w:val="0"/>
      <w:marBottom w:val="0"/>
      <w:divBdr>
        <w:top w:val="none" w:sz="0" w:space="0" w:color="auto"/>
        <w:left w:val="none" w:sz="0" w:space="0" w:color="auto"/>
        <w:bottom w:val="none" w:sz="0" w:space="0" w:color="auto"/>
        <w:right w:val="none" w:sz="0" w:space="0" w:color="auto"/>
      </w:divBdr>
    </w:div>
    <w:div w:id="1905289881">
      <w:bodyDiv w:val="1"/>
      <w:marLeft w:val="0"/>
      <w:marRight w:val="0"/>
      <w:marTop w:val="0"/>
      <w:marBottom w:val="0"/>
      <w:divBdr>
        <w:top w:val="none" w:sz="0" w:space="0" w:color="auto"/>
        <w:left w:val="none" w:sz="0" w:space="0" w:color="auto"/>
        <w:bottom w:val="none" w:sz="0" w:space="0" w:color="auto"/>
        <w:right w:val="none" w:sz="0" w:space="0" w:color="auto"/>
      </w:divBdr>
    </w:div>
    <w:div w:id="1905408563">
      <w:bodyDiv w:val="1"/>
      <w:marLeft w:val="0"/>
      <w:marRight w:val="0"/>
      <w:marTop w:val="0"/>
      <w:marBottom w:val="0"/>
      <w:divBdr>
        <w:top w:val="none" w:sz="0" w:space="0" w:color="auto"/>
        <w:left w:val="none" w:sz="0" w:space="0" w:color="auto"/>
        <w:bottom w:val="none" w:sz="0" w:space="0" w:color="auto"/>
        <w:right w:val="none" w:sz="0" w:space="0" w:color="auto"/>
      </w:divBdr>
    </w:div>
    <w:div w:id="1909074898">
      <w:bodyDiv w:val="1"/>
      <w:marLeft w:val="0"/>
      <w:marRight w:val="0"/>
      <w:marTop w:val="0"/>
      <w:marBottom w:val="0"/>
      <w:divBdr>
        <w:top w:val="none" w:sz="0" w:space="0" w:color="auto"/>
        <w:left w:val="none" w:sz="0" w:space="0" w:color="auto"/>
        <w:bottom w:val="none" w:sz="0" w:space="0" w:color="auto"/>
        <w:right w:val="none" w:sz="0" w:space="0" w:color="auto"/>
      </w:divBdr>
    </w:div>
    <w:div w:id="1909075648">
      <w:bodyDiv w:val="1"/>
      <w:marLeft w:val="0"/>
      <w:marRight w:val="0"/>
      <w:marTop w:val="0"/>
      <w:marBottom w:val="0"/>
      <w:divBdr>
        <w:top w:val="none" w:sz="0" w:space="0" w:color="auto"/>
        <w:left w:val="none" w:sz="0" w:space="0" w:color="auto"/>
        <w:bottom w:val="none" w:sz="0" w:space="0" w:color="auto"/>
        <w:right w:val="none" w:sz="0" w:space="0" w:color="auto"/>
      </w:divBdr>
    </w:div>
    <w:div w:id="1910842931">
      <w:bodyDiv w:val="1"/>
      <w:marLeft w:val="0"/>
      <w:marRight w:val="0"/>
      <w:marTop w:val="0"/>
      <w:marBottom w:val="0"/>
      <w:divBdr>
        <w:top w:val="none" w:sz="0" w:space="0" w:color="auto"/>
        <w:left w:val="none" w:sz="0" w:space="0" w:color="auto"/>
        <w:bottom w:val="none" w:sz="0" w:space="0" w:color="auto"/>
        <w:right w:val="none" w:sz="0" w:space="0" w:color="auto"/>
      </w:divBdr>
    </w:div>
    <w:div w:id="1911190353">
      <w:bodyDiv w:val="1"/>
      <w:marLeft w:val="0"/>
      <w:marRight w:val="0"/>
      <w:marTop w:val="0"/>
      <w:marBottom w:val="0"/>
      <w:divBdr>
        <w:top w:val="none" w:sz="0" w:space="0" w:color="auto"/>
        <w:left w:val="none" w:sz="0" w:space="0" w:color="auto"/>
        <w:bottom w:val="none" w:sz="0" w:space="0" w:color="auto"/>
        <w:right w:val="none" w:sz="0" w:space="0" w:color="auto"/>
      </w:divBdr>
    </w:div>
    <w:div w:id="1911229195">
      <w:bodyDiv w:val="1"/>
      <w:marLeft w:val="0"/>
      <w:marRight w:val="0"/>
      <w:marTop w:val="0"/>
      <w:marBottom w:val="0"/>
      <w:divBdr>
        <w:top w:val="none" w:sz="0" w:space="0" w:color="auto"/>
        <w:left w:val="none" w:sz="0" w:space="0" w:color="auto"/>
        <w:bottom w:val="none" w:sz="0" w:space="0" w:color="auto"/>
        <w:right w:val="none" w:sz="0" w:space="0" w:color="auto"/>
      </w:divBdr>
    </w:div>
    <w:div w:id="1911306101">
      <w:bodyDiv w:val="1"/>
      <w:marLeft w:val="0"/>
      <w:marRight w:val="0"/>
      <w:marTop w:val="0"/>
      <w:marBottom w:val="0"/>
      <w:divBdr>
        <w:top w:val="none" w:sz="0" w:space="0" w:color="auto"/>
        <w:left w:val="none" w:sz="0" w:space="0" w:color="auto"/>
        <w:bottom w:val="none" w:sz="0" w:space="0" w:color="auto"/>
        <w:right w:val="none" w:sz="0" w:space="0" w:color="auto"/>
      </w:divBdr>
    </w:div>
    <w:div w:id="1914196166">
      <w:bodyDiv w:val="1"/>
      <w:marLeft w:val="0"/>
      <w:marRight w:val="0"/>
      <w:marTop w:val="0"/>
      <w:marBottom w:val="0"/>
      <w:divBdr>
        <w:top w:val="none" w:sz="0" w:space="0" w:color="auto"/>
        <w:left w:val="none" w:sz="0" w:space="0" w:color="auto"/>
        <w:bottom w:val="none" w:sz="0" w:space="0" w:color="auto"/>
        <w:right w:val="none" w:sz="0" w:space="0" w:color="auto"/>
      </w:divBdr>
    </w:div>
    <w:div w:id="1916742923">
      <w:bodyDiv w:val="1"/>
      <w:marLeft w:val="0"/>
      <w:marRight w:val="0"/>
      <w:marTop w:val="0"/>
      <w:marBottom w:val="0"/>
      <w:divBdr>
        <w:top w:val="none" w:sz="0" w:space="0" w:color="auto"/>
        <w:left w:val="none" w:sz="0" w:space="0" w:color="auto"/>
        <w:bottom w:val="none" w:sz="0" w:space="0" w:color="auto"/>
        <w:right w:val="none" w:sz="0" w:space="0" w:color="auto"/>
      </w:divBdr>
    </w:div>
    <w:div w:id="1920168247">
      <w:bodyDiv w:val="1"/>
      <w:marLeft w:val="0"/>
      <w:marRight w:val="0"/>
      <w:marTop w:val="0"/>
      <w:marBottom w:val="0"/>
      <w:divBdr>
        <w:top w:val="none" w:sz="0" w:space="0" w:color="auto"/>
        <w:left w:val="none" w:sz="0" w:space="0" w:color="auto"/>
        <w:bottom w:val="none" w:sz="0" w:space="0" w:color="auto"/>
        <w:right w:val="none" w:sz="0" w:space="0" w:color="auto"/>
      </w:divBdr>
    </w:div>
    <w:div w:id="1920745503">
      <w:bodyDiv w:val="1"/>
      <w:marLeft w:val="0"/>
      <w:marRight w:val="0"/>
      <w:marTop w:val="0"/>
      <w:marBottom w:val="0"/>
      <w:divBdr>
        <w:top w:val="none" w:sz="0" w:space="0" w:color="auto"/>
        <w:left w:val="none" w:sz="0" w:space="0" w:color="auto"/>
        <w:bottom w:val="none" w:sz="0" w:space="0" w:color="auto"/>
        <w:right w:val="none" w:sz="0" w:space="0" w:color="auto"/>
      </w:divBdr>
    </w:div>
    <w:div w:id="1921139256">
      <w:bodyDiv w:val="1"/>
      <w:marLeft w:val="0"/>
      <w:marRight w:val="0"/>
      <w:marTop w:val="0"/>
      <w:marBottom w:val="0"/>
      <w:divBdr>
        <w:top w:val="none" w:sz="0" w:space="0" w:color="auto"/>
        <w:left w:val="none" w:sz="0" w:space="0" w:color="auto"/>
        <w:bottom w:val="none" w:sz="0" w:space="0" w:color="auto"/>
        <w:right w:val="none" w:sz="0" w:space="0" w:color="auto"/>
      </w:divBdr>
    </w:div>
    <w:div w:id="1922714793">
      <w:bodyDiv w:val="1"/>
      <w:marLeft w:val="0"/>
      <w:marRight w:val="0"/>
      <w:marTop w:val="0"/>
      <w:marBottom w:val="0"/>
      <w:divBdr>
        <w:top w:val="none" w:sz="0" w:space="0" w:color="auto"/>
        <w:left w:val="none" w:sz="0" w:space="0" w:color="auto"/>
        <w:bottom w:val="none" w:sz="0" w:space="0" w:color="auto"/>
        <w:right w:val="none" w:sz="0" w:space="0" w:color="auto"/>
      </w:divBdr>
    </w:div>
    <w:div w:id="1924022654">
      <w:bodyDiv w:val="1"/>
      <w:marLeft w:val="0"/>
      <w:marRight w:val="0"/>
      <w:marTop w:val="0"/>
      <w:marBottom w:val="0"/>
      <w:divBdr>
        <w:top w:val="none" w:sz="0" w:space="0" w:color="auto"/>
        <w:left w:val="none" w:sz="0" w:space="0" w:color="auto"/>
        <w:bottom w:val="none" w:sz="0" w:space="0" w:color="auto"/>
        <w:right w:val="none" w:sz="0" w:space="0" w:color="auto"/>
      </w:divBdr>
    </w:div>
    <w:div w:id="1924217939">
      <w:bodyDiv w:val="1"/>
      <w:marLeft w:val="0"/>
      <w:marRight w:val="0"/>
      <w:marTop w:val="0"/>
      <w:marBottom w:val="0"/>
      <w:divBdr>
        <w:top w:val="none" w:sz="0" w:space="0" w:color="auto"/>
        <w:left w:val="none" w:sz="0" w:space="0" w:color="auto"/>
        <w:bottom w:val="none" w:sz="0" w:space="0" w:color="auto"/>
        <w:right w:val="none" w:sz="0" w:space="0" w:color="auto"/>
      </w:divBdr>
    </w:div>
    <w:div w:id="1925919029">
      <w:bodyDiv w:val="1"/>
      <w:marLeft w:val="0"/>
      <w:marRight w:val="0"/>
      <w:marTop w:val="0"/>
      <w:marBottom w:val="0"/>
      <w:divBdr>
        <w:top w:val="none" w:sz="0" w:space="0" w:color="auto"/>
        <w:left w:val="none" w:sz="0" w:space="0" w:color="auto"/>
        <w:bottom w:val="none" w:sz="0" w:space="0" w:color="auto"/>
        <w:right w:val="none" w:sz="0" w:space="0" w:color="auto"/>
      </w:divBdr>
    </w:div>
    <w:div w:id="1926916055">
      <w:bodyDiv w:val="1"/>
      <w:marLeft w:val="0"/>
      <w:marRight w:val="0"/>
      <w:marTop w:val="0"/>
      <w:marBottom w:val="0"/>
      <w:divBdr>
        <w:top w:val="none" w:sz="0" w:space="0" w:color="auto"/>
        <w:left w:val="none" w:sz="0" w:space="0" w:color="auto"/>
        <w:bottom w:val="none" w:sz="0" w:space="0" w:color="auto"/>
        <w:right w:val="none" w:sz="0" w:space="0" w:color="auto"/>
      </w:divBdr>
    </w:div>
    <w:div w:id="1929728851">
      <w:bodyDiv w:val="1"/>
      <w:marLeft w:val="0"/>
      <w:marRight w:val="0"/>
      <w:marTop w:val="0"/>
      <w:marBottom w:val="0"/>
      <w:divBdr>
        <w:top w:val="none" w:sz="0" w:space="0" w:color="auto"/>
        <w:left w:val="none" w:sz="0" w:space="0" w:color="auto"/>
        <w:bottom w:val="none" w:sz="0" w:space="0" w:color="auto"/>
        <w:right w:val="none" w:sz="0" w:space="0" w:color="auto"/>
      </w:divBdr>
    </w:div>
    <w:div w:id="1932199427">
      <w:bodyDiv w:val="1"/>
      <w:marLeft w:val="0"/>
      <w:marRight w:val="0"/>
      <w:marTop w:val="0"/>
      <w:marBottom w:val="0"/>
      <w:divBdr>
        <w:top w:val="none" w:sz="0" w:space="0" w:color="auto"/>
        <w:left w:val="none" w:sz="0" w:space="0" w:color="auto"/>
        <w:bottom w:val="none" w:sz="0" w:space="0" w:color="auto"/>
        <w:right w:val="none" w:sz="0" w:space="0" w:color="auto"/>
      </w:divBdr>
    </w:div>
    <w:div w:id="1933009991">
      <w:bodyDiv w:val="1"/>
      <w:marLeft w:val="0"/>
      <w:marRight w:val="0"/>
      <w:marTop w:val="0"/>
      <w:marBottom w:val="0"/>
      <w:divBdr>
        <w:top w:val="none" w:sz="0" w:space="0" w:color="auto"/>
        <w:left w:val="none" w:sz="0" w:space="0" w:color="auto"/>
        <w:bottom w:val="none" w:sz="0" w:space="0" w:color="auto"/>
        <w:right w:val="none" w:sz="0" w:space="0" w:color="auto"/>
      </w:divBdr>
    </w:div>
    <w:div w:id="1934049975">
      <w:bodyDiv w:val="1"/>
      <w:marLeft w:val="0"/>
      <w:marRight w:val="0"/>
      <w:marTop w:val="0"/>
      <w:marBottom w:val="0"/>
      <w:divBdr>
        <w:top w:val="none" w:sz="0" w:space="0" w:color="auto"/>
        <w:left w:val="none" w:sz="0" w:space="0" w:color="auto"/>
        <w:bottom w:val="none" w:sz="0" w:space="0" w:color="auto"/>
        <w:right w:val="none" w:sz="0" w:space="0" w:color="auto"/>
      </w:divBdr>
    </w:div>
    <w:div w:id="1934588916">
      <w:bodyDiv w:val="1"/>
      <w:marLeft w:val="0"/>
      <w:marRight w:val="0"/>
      <w:marTop w:val="0"/>
      <w:marBottom w:val="0"/>
      <w:divBdr>
        <w:top w:val="none" w:sz="0" w:space="0" w:color="auto"/>
        <w:left w:val="none" w:sz="0" w:space="0" w:color="auto"/>
        <w:bottom w:val="none" w:sz="0" w:space="0" w:color="auto"/>
        <w:right w:val="none" w:sz="0" w:space="0" w:color="auto"/>
      </w:divBdr>
    </w:div>
    <w:div w:id="1939898170">
      <w:bodyDiv w:val="1"/>
      <w:marLeft w:val="0"/>
      <w:marRight w:val="0"/>
      <w:marTop w:val="0"/>
      <w:marBottom w:val="0"/>
      <w:divBdr>
        <w:top w:val="none" w:sz="0" w:space="0" w:color="auto"/>
        <w:left w:val="none" w:sz="0" w:space="0" w:color="auto"/>
        <w:bottom w:val="none" w:sz="0" w:space="0" w:color="auto"/>
        <w:right w:val="none" w:sz="0" w:space="0" w:color="auto"/>
      </w:divBdr>
    </w:div>
    <w:div w:id="1940749008">
      <w:bodyDiv w:val="1"/>
      <w:marLeft w:val="0"/>
      <w:marRight w:val="0"/>
      <w:marTop w:val="0"/>
      <w:marBottom w:val="0"/>
      <w:divBdr>
        <w:top w:val="none" w:sz="0" w:space="0" w:color="auto"/>
        <w:left w:val="none" w:sz="0" w:space="0" w:color="auto"/>
        <w:bottom w:val="none" w:sz="0" w:space="0" w:color="auto"/>
        <w:right w:val="none" w:sz="0" w:space="0" w:color="auto"/>
      </w:divBdr>
    </w:div>
    <w:div w:id="1941260330">
      <w:bodyDiv w:val="1"/>
      <w:marLeft w:val="0"/>
      <w:marRight w:val="0"/>
      <w:marTop w:val="0"/>
      <w:marBottom w:val="0"/>
      <w:divBdr>
        <w:top w:val="none" w:sz="0" w:space="0" w:color="auto"/>
        <w:left w:val="none" w:sz="0" w:space="0" w:color="auto"/>
        <w:bottom w:val="none" w:sz="0" w:space="0" w:color="auto"/>
        <w:right w:val="none" w:sz="0" w:space="0" w:color="auto"/>
      </w:divBdr>
    </w:div>
    <w:div w:id="1944066599">
      <w:bodyDiv w:val="1"/>
      <w:marLeft w:val="0"/>
      <w:marRight w:val="0"/>
      <w:marTop w:val="0"/>
      <w:marBottom w:val="0"/>
      <w:divBdr>
        <w:top w:val="none" w:sz="0" w:space="0" w:color="auto"/>
        <w:left w:val="none" w:sz="0" w:space="0" w:color="auto"/>
        <w:bottom w:val="none" w:sz="0" w:space="0" w:color="auto"/>
        <w:right w:val="none" w:sz="0" w:space="0" w:color="auto"/>
      </w:divBdr>
    </w:div>
    <w:div w:id="1947344169">
      <w:bodyDiv w:val="1"/>
      <w:marLeft w:val="0"/>
      <w:marRight w:val="0"/>
      <w:marTop w:val="0"/>
      <w:marBottom w:val="0"/>
      <w:divBdr>
        <w:top w:val="none" w:sz="0" w:space="0" w:color="auto"/>
        <w:left w:val="none" w:sz="0" w:space="0" w:color="auto"/>
        <w:bottom w:val="none" w:sz="0" w:space="0" w:color="auto"/>
        <w:right w:val="none" w:sz="0" w:space="0" w:color="auto"/>
      </w:divBdr>
    </w:div>
    <w:div w:id="1950576273">
      <w:bodyDiv w:val="1"/>
      <w:marLeft w:val="0"/>
      <w:marRight w:val="0"/>
      <w:marTop w:val="0"/>
      <w:marBottom w:val="0"/>
      <w:divBdr>
        <w:top w:val="none" w:sz="0" w:space="0" w:color="auto"/>
        <w:left w:val="none" w:sz="0" w:space="0" w:color="auto"/>
        <w:bottom w:val="none" w:sz="0" w:space="0" w:color="auto"/>
        <w:right w:val="none" w:sz="0" w:space="0" w:color="auto"/>
      </w:divBdr>
    </w:div>
    <w:div w:id="1951355884">
      <w:bodyDiv w:val="1"/>
      <w:marLeft w:val="0"/>
      <w:marRight w:val="0"/>
      <w:marTop w:val="0"/>
      <w:marBottom w:val="0"/>
      <w:divBdr>
        <w:top w:val="none" w:sz="0" w:space="0" w:color="auto"/>
        <w:left w:val="none" w:sz="0" w:space="0" w:color="auto"/>
        <w:bottom w:val="none" w:sz="0" w:space="0" w:color="auto"/>
        <w:right w:val="none" w:sz="0" w:space="0" w:color="auto"/>
      </w:divBdr>
    </w:div>
    <w:div w:id="1951938492">
      <w:bodyDiv w:val="1"/>
      <w:marLeft w:val="0"/>
      <w:marRight w:val="0"/>
      <w:marTop w:val="0"/>
      <w:marBottom w:val="0"/>
      <w:divBdr>
        <w:top w:val="none" w:sz="0" w:space="0" w:color="auto"/>
        <w:left w:val="none" w:sz="0" w:space="0" w:color="auto"/>
        <w:bottom w:val="none" w:sz="0" w:space="0" w:color="auto"/>
        <w:right w:val="none" w:sz="0" w:space="0" w:color="auto"/>
      </w:divBdr>
    </w:div>
    <w:div w:id="1952666010">
      <w:bodyDiv w:val="1"/>
      <w:marLeft w:val="0"/>
      <w:marRight w:val="0"/>
      <w:marTop w:val="0"/>
      <w:marBottom w:val="0"/>
      <w:divBdr>
        <w:top w:val="none" w:sz="0" w:space="0" w:color="auto"/>
        <w:left w:val="none" w:sz="0" w:space="0" w:color="auto"/>
        <w:bottom w:val="none" w:sz="0" w:space="0" w:color="auto"/>
        <w:right w:val="none" w:sz="0" w:space="0" w:color="auto"/>
      </w:divBdr>
    </w:div>
    <w:div w:id="1953122155">
      <w:bodyDiv w:val="1"/>
      <w:marLeft w:val="0"/>
      <w:marRight w:val="0"/>
      <w:marTop w:val="0"/>
      <w:marBottom w:val="0"/>
      <w:divBdr>
        <w:top w:val="none" w:sz="0" w:space="0" w:color="auto"/>
        <w:left w:val="none" w:sz="0" w:space="0" w:color="auto"/>
        <w:bottom w:val="none" w:sz="0" w:space="0" w:color="auto"/>
        <w:right w:val="none" w:sz="0" w:space="0" w:color="auto"/>
      </w:divBdr>
    </w:div>
    <w:div w:id="1953901967">
      <w:bodyDiv w:val="1"/>
      <w:marLeft w:val="0"/>
      <w:marRight w:val="0"/>
      <w:marTop w:val="0"/>
      <w:marBottom w:val="0"/>
      <w:divBdr>
        <w:top w:val="none" w:sz="0" w:space="0" w:color="auto"/>
        <w:left w:val="none" w:sz="0" w:space="0" w:color="auto"/>
        <w:bottom w:val="none" w:sz="0" w:space="0" w:color="auto"/>
        <w:right w:val="none" w:sz="0" w:space="0" w:color="auto"/>
      </w:divBdr>
    </w:div>
    <w:div w:id="1954049473">
      <w:bodyDiv w:val="1"/>
      <w:marLeft w:val="0"/>
      <w:marRight w:val="0"/>
      <w:marTop w:val="0"/>
      <w:marBottom w:val="0"/>
      <w:divBdr>
        <w:top w:val="none" w:sz="0" w:space="0" w:color="auto"/>
        <w:left w:val="none" w:sz="0" w:space="0" w:color="auto"/>
        <w:bottom w:val="none" w:sz="0" w:space="0" w:color="auto"/>
        <w:right w:val="none" w:sz="0" w:space="0" w:color="auto"/>
      </w:divBdr>
    </w:div>
    <w:div w:id="1954943642">
      <w:bodyDiv w:val="1"/>
      <w:marLeft w:val="0"/>
      <w:marRight w:val="0"/>
      <w:marTop w:val="0"/>
      <w:marBottom w:val="0"/>
      <w:divBdr>
        <w:top w:val="none" w:sz="0" w:space="0" w:color="auto"/>
        <w:left w:val="none" w:sz="0" w:space="0" w:color="auto"/>
        <w:bottom w:val="none" w:sz="0" w:space="0" w:color="auto"/>
        <w:right w:val="none" w:sz="0" w:space="0" w:color="auto"/>
      </w:divBdr>
    </w:div>
    <w:div w:id="1957442760">
      <w:bodyDiv w:val="1"/>
      <w:marLeft w:val="0"/>
      <w:marRight w:val="0"/>
      <w:marTop w:val="0"/>
      <w:marBottom w:val="0"/>
      <w:divBdr>
        <w:top w:val="none" w:sz="0" w:space="0" w:color="auto"/>
        <w:left w:val="none" w:sz="0" w:space="0" w:color="auto"/>
        <w:bottom w:val="none" w:sz="0" w:space="0" w:color="auto"/>
        <w:right w:val="none" w:sz="0" w:space="0" w:color="auto"/>
      </w:divBdr>
    </w:div>
    <w:div w:id="1958175946">
      <w:bodyDiv w:val="1"/>
      <w:marLeft w:val="0"/>
      <w:marRight w:val="0"/>
      <w:marTop w:val="0"/>
      <w:marBottom w:val="0"/>
      <w:divBdr>
        <w:top w:val="none" w:sz="0" w:space="0" w:color="auto"/>
        <w:left w:val="none" w:sz="0" w:space="0" w:color="auto"/>
        <w:bottom w:val="none" w:sz="0" w:space="0" w:color="auto"/>
        <w:right w:val="none" w:sz="0" w:space="0" w:color="auto"/>
      </w:divBdr>
    </w:div>
    <w:div w:id="1961449072">
      <w:bodyDiv w:val="1"/>
      <w:marLeft w:val="0"/>
      <w:marRight w:val="0"/>
      <w:marTop w:val="0"/>
      <w:marBottom w:val="0"/>
      <w:divBdr>
        <w:top w:val="none" w:sz="0" w:space="0" w:color="auto"/>
        <w:left w:val="none" w:sz="0" w:space="0" w:color="auto"/>
        <w:bottom w:val="none" w:sz="0" w:space="0" w:color="auto"/>
        <w:right w:val="none" w:sz="0" w:space="0" w:color="auto"/>
      </w:divBdr>
    </w:div>
    <w:div w:id="1961916348">
      <w:bodyDiv w:val="1"/>
      <w:marLeft w:val="0"/>
      <w:marRight w:val="0"/>
      <w:marTop w:val="0"/>
      <w:marBottom w:val="0"/>
      <w:divBdr>
        <w:top w:val="none" w:sz="0" w:space="0" w:color="auto"/>
        <w:left w:val="none" w:sz="0" w:space="0" w:color="auto"/>
        <w:bottom w:val="none" w:sz="0" w:space="0" w:color="auto"/>
        <w:right w:val="none" w:sz="0" w:space="0" w:color="auto"/>
      </w:divBdr>
    </w:div>
    <w:div w:id="1964921312">
      <w:bodyDiv w:val="1"/>
      <w:marLeft w:val="0"/>
      <w:marRight w:val="0"/>
      <w:marTop w:val="0"/>
      <w:marBottom w:val="0"/>
      <w:divBdr>
        <w:top w:val="none" w:sz="0" w:space="0" w:color="auto"/>
        <w:left w:val="none" w:sz="0" w:space="0" w:color="auto"/>
        <w:bottom w:val="none" w:sz="0" w:space="0" w:color="auto"/>
        <w:right w:val="none" w:sz="0" w:space="0" w:color="auto"/>
      </w:divBdr>
    </w:div>
    <w:div w:id="1965190316">
      <w:bodyDiv w:val="1"/>
      <w:marLeft w:val="0"/>
      <w:marRight w:val="0"/>
      <w:marTop w:val="0"/>
      <w:marBottom w:val="0"/>
      <w:divBdr>
        <w:top w:val="none" w:sz="0" w:space="0" w:color="auto"/>
        <w:left w:val="none" w:sz="0" w:space="0" w:color="auto"/>
        <w:bottom w:val="none" w:sz="0" w:space="0" w:color="auto"/>
        <w:right w:val="none" w:sz="0" w:space="0" w:color="auto"/>
      </w:divBdr>
    </w:div>
    <w:div w:id="1965887445">
      <w:bodyDiv w:val="1"/>
      <w:marLeft w:val="0"/>
      <w:marRight w:val="0"/>
      <w:marTop w:val="0"/>
      <w:marBottom w:val="0"/>
      <w:divBdr>
        <w:top w:val="none" w:sz="0" w:space="0" w:color="auto"/>
        <w:left w:val="none" w:sz="0" w:space="0" w:color="auto"/>
        <w:bottom w:val="none" w:sz="0" w:space="0" w:color="auto"/>
        <w:right w:val="none" w:sz="0" w:space="0" w:color="auto"/>
      </w:divBdr>
    </w:div>
    <w:div w:id="1969627737">
      <w:bodyDiv w:val="1"/>
      <w:marLeft w:val="0"/>
      <w:marRight w:val="0"/>
      <w:marTop w:val="0"/>
      <w:marBottom w:val="0"/>
      <w:divBdr>
        <w:top w:val="none" w:sz="0" w:space="0" w:color="auto"/>
        <w:left w:val="none" w:sz="0" w:space="0" w:color="auto"/>
        <w:bottom w:val="none" w:sz="0" w:space="0" w:color="auto"/>
        <w:right w:val="none" w:sz="0" w:space="0" w:color="auto"/>
      </w:divBdr>
    </w:div>
    <w:div w:id="1972200359">
      <w:bodyDiv w:val="1"/>
      <w:marLeft w:val="0"/>
      <w:marRight w:val="0"/>
      <w:marTop w:val="0"/>
      <w:marBottom w:val="0"/>
      <w:divBdr>
        <w:top w:val="none" w:sz="0" w:space="0" w:color="auto"/>
        <w:left w:val="none" w:sz="0" w:space="0" w:color="auto"/>
        <w:bottom w:val="none" w:sz="0" w:space="0" w:color="auto"/>
        <w:right w:val="none" w:sz="0" w:space="0" w:color="auto"/>
      </w:divBdr>
    </w:div>
    <w:div w:id="1973511658">
      <w:bodyDiv w:val="1"/>
      <w:marLeft w:val="0"/>
      <w:marRight w:val="0"/>
      <w:marTop w:val="0"/>
      <w:marBottom w:val="0"/>
      <w:divBdr>
        <w:top w:val="none" w:sz="0" w:space="0" w:color="auto"/>
        <w:left w:val="none" w:sz="0" w:space="0" w:color="auto"/>
        <w:bottom w:val="none" w:sz="0" w:space="0" w:color="auto"/>
        <w:right w:val="none" w:sz="0" w:space="0" w:color="auto"/>
      </w:divBdr>
    </w:div>
    <w:div w:id="1974868562">
      <w:bodyDiv w:val="1"/>
      <w:marLeft w:val="0"/>
      <w:marRight w:val="0"/>
      <w:marTop w:val="0"/>
      <w:marBottom w:val="0"/>
      <w:divBdr>
        <w:top w:val="none" w:sz="0" w:space="0" w:color="auto"/>
        <w:left w:val="none" w:sz="0" w:space="0" w:color="auto"/>
        <w:bottom w:val="none" w:sz="0" w:space="0" w:color="auto"/>
        <w:right w:val="none" w:sz="0" w:space="0" w:color="auto"/>
      </w:divBdr>
    </w:div>
    <w:div w:id="1975523579">
      <w:bodyDiv w:val="1"/>
      <w:marLeft w:val="0"/>
      <w:marRight w:val="0"/>
      <w:marTop w:val="0"/>
      <w:marBottom w:val="0"/>
      <w:divBdr>
        <w:top w:val="none" w:sz="0" w:space="0" w:color="auto"/>
        <w:left w:val="none" w:sz="0" w:space="0" w:color="auto"/>
        <w:bottom w:val="none" w:sz="0" w:space="0" w:color="auto"/>
        <w:right w:val="none" w:sz="0" w:space="0" w:color="auto"/>
      </w:divBdr>
    </w:div>
    <w:div w:id="1976837022">
      <w:bodyDiv w:val="1"/>
      <w:marLeft w:val="0"/>
      <w:marRight w:val="0"/>
      <w:marTop w:val="0"/>
      <w:marBottom w:val="0"/>
      <w:divBdr>
        <w:top w:val="none" w:sz="0" w:space="0" w:color="auto"/>
        <w:left w:val="none" w:sz="0" w:space="0" w:color="auto"/>
        <w:bottom w:val="none" w:sz="0" w:space="0" w:color="auto"/>
        <w:right w:val="none" w:sz="0" w:space="0" w:color="auto"/>
      </w:divBdr>
    </w:div>
    <w:div w:id="1979265258">
      <w:bodyDiv w:val="1"/>
      <w:marLeft w:val="0"/>
      <w:marRight w:val="0"/>
      <w:marTop w:val="0"/>
      <w:marBottom w:val="0"/>
      <w:divBdr>
        <w:top w:val="none" w:sz="0" w:space="0" w:color="auto"/>
        <w:left w:val="none" w:sz="0" w:space="0" w:color="auto"/>
        <w:bottom w:val="none" w:sz="0" w:space="0" w:color="auto"/>
        <w:right w:val="none" w:sz="0" w:space="0" w:color="auto"/>
      </w:divBdr>
    </w:div>
    <w:div w:id="1980452908">
      <w:bodyDiv w:val="1"/>
      <w:marLeft w:val="0"/>
      <w:marRight w:val="0"/>
      <w:marTop w:val="0"/>
      <w:marBottom w:val="0"/>
      <w:divBdr>
        <w:top w:val="none" w:sz="0" w:space="0" w:color="auto"/>
        <w:left w:val="none" w:sz="0" w:space="0" w:color="auto"/>
        <w:bottom w:val="none" w:sz="0" w:space="0" w:color="auto"/>
        <w:right w:val="none" w:sz="0" w:space="0" w:color="auto"/>
      </w:divBdr>
    </w:div>
    <w:div w:id="1981880064">
      <w:bodyDiv w:val="1"/>
      <w:marLeft w:val="0"/>
      <w:marRight w:val="0"/>
      <w:marTop w:val="0"/>
      <w:marBottom w:val="0"/>
      <w:divBdr>
        <w:top w:val="none" w:sz="0" w:space="0" w:color="auto"/>
        <w:left w:val="none" w:sz="0" w:space="0" w:color="auto"/>
        <w:bottom w:val="none" w:sz="0" w:space="0" w:color="auto"/>
        <w:right w:val="none" w:sz="0" w:space="0" w:color="auto"/>
      </w:divBdr>
    </w:div>
    <w:div w:id="1981884381">
      <w:bodyDiv w:val="1"/>
      <w:marLeft w:val="0"/>
      <w:marRight w:val="0"/>
      <w:marTop w:val="0"/>
      <w:marBottom w:val="0"/>
      <w:divBdr>
        <w:top w:val="none" w:sz="0" w:space="0" w:color="auto"/>
        <w:left w:val="none" w:sz="0" w:space="0" w:color="auto"/>
        <w:bottom w:val="none" w:sz="0" w:space="0" w:color="auto"/>
        <w:right w:val="none" w:sz="0" w:space="0" w:color="auto"/>
      </w:divBdr>
    </w:div>
    <w:div w:id="1982534833">
      <w:bodyDiv w:val="1"/>
      <w:marLeft w:val="0"/>
      <w:marRight w:val="0"/>
      <w:marTop w:val="0"/>
      <w:marBottom w:val="0"/>
      <w:divBdr>
        <w:top w:val="none" w:sz="0" w:space="0" w:color="auto"/>
        <w:left w:val="none" w:sz="0" w:space="0" w:color="auto"/>
        <w:bottom w:val="none" w:sz="0" w:space="0" w:color="auto"/>
        <w:right w:val="none" w:sz="0" w:space="0" w:color="auto"/>
      </w:divBdr>
    </w:div>
    <w:div w:id="1982612064">
      <w:bodyDiv w:val="1"/>
      <w:marLeft w:val="0"/>
      <w:marRight w:val="0"/>
      <w:marTop w:val="0"/>
      <w:marBottom w:val="0"/>
      <w:divBdr>
        <w:top w:val="none" w:sz="0" w:space="0" w:color="auto"/>
        <w:left w:val="none" w:sz="0" w:space="0" w:color="auto"/>
        <w:bottom w:val="none" w:sz="0" w:space="0" w:color="auto"/>
        <w:right w:val="none" w:sz="0" w:space="0" w:color="auto"/>
      </w:divBdr>
    </w:div>
    <w:div w:id="1984384889">
      <w:bodyDiv w:val="1"/>
      <w:marLeft w:val="0"/>
      <w:marRight w:val="0"/>
      <w:marTop w:val="0"/>
      <w:marBottom w:val="0"/>
      <w:divBdr>
        <w:top w:val="none" w:sz="0" w:space="0" w:color="auto"/>
        <w:left w:val="none" w:sz="0" w:space="0" w:color="auto"/>
        <w:bottom w:val="none" w:sz="0" w:space="0" w:color="auto"/>
        <w:right w:val="none" w:sz="0" w:space="0" w:color="auto"/>
      </w:divBdr>
    </w:div>
    <w:div w:id="1984963567">
      <w:bodyDiv w:val="1"/>
      <w:marLeft w:val="0"/>
      <w:marRight w:val="0"/>
      <w:marTop w:val="0"/>
      <w:marBottom w:val="0"/>
      <w:divBdr>
        <w:top w:val="none" w:sz="0" w:space="0" w:color="auto"/>
        <w:left w:val="none" w:sz="0" w:space="0" w:color="auto"/>
        <w:bottom w:val="none" w:sz="0" w:space="0" w:color="auto"/>
        <w:right w:val="none" w:sz="0" w:space="0" w:color="auto"/>
      </w:divBdr>
    </w:div>
    <w:div w:id="1988312959">
      <w:bodyDiv w:val="1"/>
      <w:marLeft w:val="0"/>
      <w:marRight w:val="0"/>
      <w:marTop w:val="0"/>
      <w:marBottom w:val="0"/>
      <w:divBdr>
        <w:top w:val="none" w:sz="0" w:space="0" w:color="auto"/>
        <w:left w:val="none" w:sz="0" w:space="0" w:color="auto"/>
        <w:bottom w:val="none" w:sz="0" w:space="0" w:color="auto"/>
        <w:right w:val="none" w:sz="0" w:space="0" w:color="auto"/>
      </w:divBdr>
    </w:div>
    <w:div w:id="1989629759">
      <w:bodyDiv w:val="1"/>
      <w:marLeft w:val="0"/>
      <w:marRight w:val="0"/>
      <w:marTop w:val="0"/>
      <w:marBottom w:val="0"/>
      <w:divBdr>
        <w:top w:val="none" w:sz="0" w:space="0" w:color="auto"/>
        <w:left w:val="none" w:sz="0" w:space="0" w:color="auto"/>
        <w:bottom w:val="none" w:sz="0" w:space="0" w:color="auto"/>
        <w:right w:val="none" w:sz="0" w:space="0" w:color="auto"/>
      </w:divBdr>
    </w:div>
    <w:div w:id="1990282726">
      <w:bodyDiv w:val="1"/>
      <w:marLeft w:val="0"/>
      <w:marRight w:val="0"/>
      <w:marTop w:val="0"/>
      <w:marBottom w:val="0"/>
      <w:divBdr>
        <w:top w:val="none" w:sz="0" w:space="0" w:color="auto"/>
        <w:left w:val="none" w:sz="0" w:space="0" w:color="auto"/>
        <w:bottom w:val="none" w:sz="0" w:space="0" w:color="auto"/>
        <w:right w:val="none" w:sz="0" w:space="0" w:color="auto"/>
      </w:divBdr>
    </w:div>
    <w:div w:id="1992563887">
      <w:bodyDiv w:val="1"/>
      <w:marLeft w:val="0"/>
      <w:marRight w:val="0"/>
      <w:marTop w:val="0"/>
      <w:marBottom w:val="0"/>
      <w:divBdr>
        <w:top w:val="none" w:sz="0" w:space="0" w:color="auto"/>
        <w:left w:val="none" w:sz="0" w:space="0" w:color="auto"/>
        <w:bottom w:val="none" w:sz="0" w:space="0" w:color="auto"/>
        <w:right w:val="none" w:sz="0" w:space="0" w:color="auto"/>
      </w:divBdr>
    </w:div>
    <w:div w:id="1992635260">
      <w:bodyDiv w:val="1"/>
      <w:marLeft w:val="0"/>
      <w:marRight w:val="0"/>
      <w:marTop w:val="0"/>
      <w:marBottom w:val="0"/>
      <w:divBdr>
        <w:top w:val="none" w:sz="0" w:space="0" w:color="auto"/>
        <w:left w:val="none" w:sz="0" w:space="0" w:color="auto"/>
        <w:bottom w:val="none" w:sz="0" w:space="0" w:color="auto"/>
        <w:right w:val="none" w:sz="0" w:space="0" w:color="auto"/>
      </w:divBdr>
    </w:div>
    <w:div w:id="1992976647">
      <w:bodyDiv w:val="1"/>
      <w:marLeft w:val="0"/>
      <w:marRight w:val="0"/>
      <w:marTop w:val="0"/>
      <w:marBottom w:val="0"/>
      <w:divBdr>
        <w:top w:val="none" w:sz="0" w:space="0" w:color="auto"/>
        <w:left w:val="none" w:sz="0" w:space="0" w:color="auto"/>
        <w:bottom w:val="none" w:sz="0" w:space="0" w:color="auto"/>
        <w:right w:val="none" w:sz="0" w:space="0" w:color="auto"/>
      </w:divBdr>
    </w:div>
    <w:div w:id="1993411942">
      <w:bodyDiv w:val="1"/>
      <w:marLeft w:val="0"/>
      <w:marRight w:val="0"/>
      <w:marTop w:val="0"/>
      <w:marBottom w:val="0"/>
      <w:divBdr>
        <w:top w:val="none" w:sz="0" w:space="0" w:color="auto"/>
        <w:left w:val="none" w:sz="0" w:space="0" w:color="auto"/>
        <w:bottom w:val="none" w:sz="0" w:space="0" w:color="auto"/>
        <w:right w:val="none" w:sz="0" w:space="0" w:color="auto"/>
      </w:divBdr>
    </w:div>
    <w:div w:id="1995598729">
      <w:bodyDiv w:val="1"/>
      <w:marLeft w:val="0"/>
      <w:marRight w:val="0"/>
      <w:marTop w:val="0"/>
      <w:marBottom w:val="0"/>
      <w:divBdr>
        <w:top w:val="none" w:sz="0" w:space="0" w:color="auto"/>
        <w:left w:val="none" w:sz="0" w:space="0" w:color="auto"/>
        <w:bottom w:val="none" w:sz="0" w:space="0" w:color="auto"/>
        <w:right w:val="none" w:sz="0" w:space="0" w:color="auto"/>
      </w:divBdr>
    </w:div>
    <w:div w:id="1995915388">
      <w:bodyDiv w:val="1"/>
      <w:marLeft w:val="0"/>
      <w:marRight w:val="0"/>
      <w:marTop w:val="0"/>
      <w:marBottom w:val="0"/>
      <w:divBdr>
        <w:top w:val="none" w:sz="0" w:space="0" w:color="auto"/>
        <w:left w:val="none" w:sz="0" w:space="0" w:color="auto"/>
        <w:bottom w:val="none" w:sz="0" w:space="0" w:color="auto"/>
        <w:right w:val="none" w:sz="0" w:space="0" w:color="auto"/>
      </w:divBdr>
    </w:div>
    <w:div w:id="1997300333">
      <w:bodyDiv w:val="1"/>
      <w:marLeft w:val="0"/>
      <w:marRight w:val="0"/>
      <w:marTop w:val="0"/>
      <w:marBottom w:val="0"/>
      <w:divBdr>
        <w:top w:val="none" w:sz="0" w:space="0" w:color="auto"/>
        <w:left w:val="none" w:sz="0" w:space="0" w:color="auto"/>
        <w:bottom w:val="none" w:sz="0" w:space="0" w:color="auto"/>
        <w:right w:val="none" w:sz="0" w:space="0" w:color="auto"/>
      </w:divBdr>
    </w:div>
    <w:div w:id="1997418018">
      <w:bodyDiv w:val="1"/>
      <w:marLeft w:val="0"/>
      <w:marRight w:val="0"/>
      <w:marTop w:val="0"/>
      <w:marBottom w:val="0"/>
      <w:divBdr>
        <w:top w:val="none" w:sz="0" w:space="0" w:color="auto"/>
        <w:left w:val="none" w:sz="0" w:space="0" w:color="auto"/>
        <w:bottom w:val="none" w:sz="0" w:space="0" w:color="auto"/>
        <w:right w:val="none" w:sz="0" w:space="0" w:color="auto"/>
      </w:divBdr>
    </w:div>
    <w:div w:id="1999336864">
      <w:bodyDiv w:val="1"/>
      <w:marLeft w:val="0"/>
      <w:marRight w:val="0"/>
      <w:marTop w:val="0"/>
      <w:marBottom w:val="0"/>
      <w:divBdr>
        <w:top w:val="none" w:sz="0" w:space="0" w:color="auto"/>
        <w:left w:val="none" w:sz="0" w:space="0" w:color="auto"/>
        <w:bottom w:val="none" w:sz="0" w:space="0" w:color="auto"/>
        <w:right w:val="none" w:sz="0" w:space="0" w:color="auto"/>
      </w:divBdr>
    </w:div>
    <w:div w:id="2001496298">
      <w:bodyDiv w:val="1"/>
      <w:marLeft w:val="0"/>
      <w:marRight w:val="0"/>
      <w:marTop w:val="0"/>
      <w:marBottom w:val="0"/>
      <w:divBdr>
        <w:top w:val="none" w:sz="0" w:space="0" w:color="auto"/>
        <w:left w:val="none" w:sz="0" w:space="0" w:color="auto"/>
        <w:bottom w:val="none" w:sz="0" w:space="0" w:color="auto"/>
        <w:right w:val="none" w:sz="0" w:space="0" w:color="auto"/>
      </w:divBdr>
    </w:div>
    <w:div w:id="2002586870">
      <w:bodyDiv w:val="1"/>
      <w:marLeft w:val="0"/>
      <w:marRight w:val="0"/>
      <w:marTop w:val="0"/>
      <w:marBottom w:val="0"/>
      <w:divBdr>
        <w:top w:val="none" w:sz="0" w:space="0" w:color="auto"/>
        <w:left w:val="none" w:sz="0" w:space="0" w:color="auto"/>
        <w:bottom w:val="none" w:sz="0" w:space="0" w:color="auto"/>
        <w:right w:val="none" w:sz="0" w:space="0" w:color="auto"/>
      </w:divBdr>
    </w:div>
    <w:div w:id="2004316986">
      <w:bodyDiv w:val="1"/>
      <w:marLeft w:val="0"/>
      <w:marRight w:val="0"/>
      <w:marTop w:val="0"/>
      <w:marBottom w:val="0"/>
      <w:divBdr>
        <w:top w:val="none" w:sz="0" w:space="0" w:color="auto"/>
        <w:left w:val="none" w:sz="0" w:space="0" w:color="auto"/>
        <w:bottom w:val="none" w:sz="0" w:space="0" w:color="auto"/>
        <w:right w:val="none" w:sz="0" w:space="0" w:color="auto"/>
      </w:divBdr>
    </w:div>
    <w:div w:id="2004888262">
      <w:bodyDiv w:val="1"/>
      <w:marLeft w:val="0"/>
      <w:marRight w:val="0"/>
      <w:marTop w:val="0"/>
      <w:marBottom w:val="0"/>
      <w:divBdr>
        <w:top w:val="none" w:sz="0" w:space="0" w:color="auto"/>
        <w:left w:val="none" w:sz="0" w:space="0" w:color="auto"/>
        <w:bottom w:val="none" w:sz="0" w:space="0" w:color="auto"/>
        <w:right w:val="none" w:sz="0" w:space="0" w:color="auto"/>
      </w:divBdr>
    </w:div>
    <w:div w:id="2005205371">
      <w:bodyDiv w:val="1"/>
      <w:marLeft w:val="0"/>
      <w:marRight w:val="0"/>
      <w:marTop w:val="0"/>
      <w:marBottom w:val="0"/>
      <w:divBdr>
        <w:top w:val="none" w:sz="0" w:space="0" w:color="auto"/>
        <w:left w:val="none" w:sz="0" w:space="0" w:color="auto"/>
        <w:bottom w:val="none" w:sz="0" w:space="0" w:color="auto"/>
        <w:right w:val="none" w:sz="0" w:space="0" w:color="auto"/>
      </w:divBdr>
    </w:div>
    <w:div w:id="2007004289">
      <w:bodyDiv w:val="1"/>
      <w:marLeft w:val="0"/>
      <w:marRight w:val="0"/>
      <w:marTop w:val="0"/>
      <w:marBottom w:val="0"/>
      <w:divBdr>
        <w:top w:val="none" w:sz="0" w:space="0" w:color="auto"/>
        <w:left w:val="none" w:sz="0" w:space="0" w:color="auto"/>
        <w:bottom w:val="none" w:sz="0" w:space="0" w:color="auto"/>
        <w:right w:val="none" w:sz="0" w:space="0" w:color="auto"/>
      </w:divBdr>
    </w:div>
    <w:div w:id="2012024741">
      <w:bodyDiv w:val="1"/>
      <w:marLeft w:val="0"/>
      <w:marRight w:val="0"/>
      <w:marTop w:val="0"/>
      <w:marBottom w:val="0"/>
      <w:divBdr>
        <w:top w:val="none" w:sz="0" w:space="0" w:color="auto"/>
        <w:left w:val="none" w:sz="0" w:space="0" w:color="auto"/>
        <w:bottom w:val="none" w:sz="0" w:space="0" w:color="auto"/>
        <w:right w:val="none" w:sz="0" w:space="0" w:color="auto"/>
      </w:divBdr>
    </w:div>
    <w:div w:id="2012173585">
      <w:bodyDiv w:val="1"/>
      <w:marLeft w:val="0"/>
      <w:marRight w:val="0"/>
      <w:marTop w:val="0"/>
      <w:marBottom w:val="0"/>
      <w:divBdr>
        <w:top w:val="none" w:sz="0" w:space="0" w:color="auto"/>
        <w:left w:val="none" w:sz="0" w:space="0" w:color="auto"/>
        <w:bottom w:val="none" w:sz="0" w:space="0" w:color="auto"/>
        <w:right w:val="none" w:sz="0" w:space="0" w:color="auto"/>
      </w:divBdr>
    </w:div>
    <w:div w:id="2012414057">
      <w:bodyDiv w:val="1"/>
      <w:marLeft w:val="0"/>
      <w:marRight w:val="0"/>
      <w:marTop w:val="0"/>
      <w:marBottom w:val="0"/>
      <w:divBdr>
        <w:top w:val="none" w:sz="0" w:space="0" w:color="auto"/>
        <w:left w:val="none" w:sz="0" w:space="0" w:color="auto"/>
        <w:bottom w:val="none" w:sz="0" w:space="0" w:color="auto"/>
        <w:right w:val="none" w:sz="0" w:space="0" w:color="auto"/>
      </w:divBdr>
    </w:div>
    <w:div w:id="2012946002">
      <w:bodyDiv w:val="1"/>
      <w:marLeft w:val="0"/>
      <w:marRight w:val="0"/>
      <w:marTop w:val="0"/>
      <w:marBottom w:val="0"/>
      <w:divBdr>
        <w:top w:val="none" w:sz="0" w:space="0" w:color="auto"/>
        <w:left w:val="none" w:sz="0" w:space="0" w:color="auto"/>
        <w:bottom w:val="none" w:sz="0" w:space="0" w:color="auto"/>
        <w:right w:val="none" w:sz="0" w:space="0" w:color="auto"/>
      </w:divBdr>
    </w:div>
    <w:div w:id="2016835277">
      <w:bodyDiv w:val="1"/>
      <w:marLeft w:val="0"/>
      <w:marRight w:val="0"/>
      <w:marTop w:val="0"/>
      <w:marBottom w:val="0"/>
      <w:divBdr>
        <w:top w:val="none" w:sz="0" w:space="0" w:color="auto"/>
        <w:left w:val="none" w:sz="0" w:space="0" w:color="auto"/>
        <w:bottom w:val="none" w:sz="0" w:space="0" w:color="auto"/>
        <w:right w:val="none" w:sz="0" w:space="0" w:color="auto"/>
      </w:divBdr>
    </w:div>
    <w:div w:id="2017416069">
      <w:bodyDiv w:val="1"/>
      <w:marLeft w:val="0"/>
      <w:marRight w:val="0"/>
      <w:marTop w:val="0"/>
      <w:marBottom w:val="0"/>
      <w:divBdr>
        <w:top w:val="none" w:sz="0" w:space="0" w:color="auto"/>
        <w:left w:val="none" w:sz="0" w:space="0" w:color="auto"/>
        <w:bottom w:val="none" w:sz="0" w:space="0" w:color="auto"/>
        <w:right w:val="none" w:sz="0" w:space="0" w:color="auto"/>
      </w:divBdr>
    </w:div>
    <w:div w:id="2019580344">
      <w:bodyDiv w:val="1"/>
      <w:marLeft w:val="0"/>
      <w:marRight w:val="0"/>
      <w:marTop w:val="0"/>
      <w:marBottom w:val="0"/>
      <w:divBdr>
        <w:top w:val="none" w:sz="0" w:space="0" w:color="auto"/>
        <w:left w:val="none" w:sz="0" w:space="0" w:color="auto"/>
        <w:bottom w:val="none" w:sz="0" w:space="0" w:color="auto"/>
        <w:right w:val="none" w:sz="0" w:space="0" w:color="auto"/>
      </w:divBdr>
    </w:div>
    <w:div w:id="2021008653">
      <w:bodyDiv w:val="1"/>
      <w:marLeft w:val="0"/>
      <w:marRight w:val="0"/>
      <w:marTop w:val="0"/>
      <w:marBottom w:val="0"/>
      <w:divBdr>
        <w:top w:val="none" w:sz="0" w:space="0" w:color="auto"/>
        <w:left w:val="none" w:sz="0" w:space="0" w:color="auto"/>
        <w:bottom w:val="none" w:sz="0" w:space="0" w:color="auto"/>
        <w:right w:val="none" w:sz="0" w:space="0" w:color="auto"/>
      </w:divBdr>
    </w:div>
    <w:div w:id="2022506637">
      <w:bodyDiv w:val="1"/>
      <w:marLeft w:val="0"/>
      <w:marRight w:val="0"/>
      <w:marTop w:val="0"/>
      <w:marBottom w:val="0"/>
      <w:divBdr>
        <w:top w:val="none" w:sz="0" w:space="0" w:color="auto"/>
        <w:left w:val="none" w:sz="0" w:space="0" w:color="auto"/>
        <w:bottom w:val="none" w:sz="0" w:space="0" w:color="auto"/>
        <w:right w:val="none" w:sz="0" w:space="0" w:color="auto"/>
      </w:divBdr>
    </w:div>
    <w:div w:id="2023890766">
      <w:bodyDiv w:val="1"/>
      <w:marLeft w:val="0"/>
      <w:marRight w:val="0"/>
      <w:marTop w:val="0"/>
      <w:marBottom w:val="0"/>
      <w:divBdr>
        <w:top w:val="none" w:sz="0" w:space="0" w:color="auto"/>
        <w:left w:val="none" w:sz="0" w:space="0" w:color="auto"/>
        <w:bottom w:val="none" w:sz="0" w:space="0" w:color="auto"/>
        <w:right w:val="none" w:sz="0" w:space="0" w:color="auto"/>
      </w:divBdr>
    </w:div>
    <w:div w:id="2025089486">
      <w:bodyDiv w:val="1"/>
      <w:marLeft w:val="0"/>
      <w:marRight w:val="0"/>
      <w:marTop w:val="0"/>
      <w:marBottom w:val="0"/>
      <w:divBdr>
        <w:top w:val="none" w:sz="0" w:space="0" w:color="auto"/>
        <w:left w:val="none" w:sz="0" w:space="0" w:color="auto"/>
        <w:bottom w:val="none" w:sz="0" w:space="0" w:color="auto"/>
        <w:right w:val="none" w:sz="0" w:space="0" w:color="auto"/>
      </w:divBdr>
    </w:div>
    <w:div w:id="2025328279">
      <w:bodyDiv w:val="1"/>
      <w:marLeft w:val="0"/>
      <w:marRight w:val="0"/>
      <w:marTop w:val="0"/>
      <w:marBottom w:val="0"/>
      <w:divBdr>
        <w:top w:val="none" w:sz="0" w:space="0" w:color="auto"/>
        <w:left w:val="none" w:sz="0" w:space="0" w:color="auto"/>
        <w:bottom w:val="none" w:sz="0" w:space="0" w:color="auto"/>
        <w:right w:val="none" w:sz="0" w:space="0" w:color="auto"/>
      </w:divBdr>
    </w:div>
    <w:div w:id="2026050847">
      <w:bodyDiv w:val="1"/>
      <w:marLeft w:val="0"/>
      <w:marRight w:val="0"/>
      <w:marTop w:val="0"/>
      <w:marBottom w:val="0"/>
      <w:divBdr>
        <w:top w:val="none" w:sz="0" w:space="0" w:color="auto"/>
        <w:left w:val="none" w:sz="0" w:space="0" w:color="auto"/>
        <w:bottom w:val="none" w:sz="0" w:space="0" w:color="auto"/>
        <w:right w:val="none" w:sz="0" w:space="0" w:color="auto"/>
      </w:divBdr>
    </w:div>
    <w:div w:id="2026511628">
      <w:bodyDiv w:val="1"/>
      <w:marLeft w:val="0"/>
      <w:marRight w:val="0"/>
      <w:marTop w:val="0"/>
      <w:marBottom w:val="0"/>
      <w:divBdr>
        <w:top w:val="none" w:sz="0" w:space="0" w:color="auto"/>
        <w:left w:val="none" w:sz="0" w:space="0" w:color="auto"/>
        <w:bottom w:val="none" w:sz="0" w:space="0" w:color="auto"/>
        <w:right w:val="none" w:sz="0" w:space="0" w:color="auto"/>
      </w:divBdr>
    </w:div>
    <w:div w:id="2027322900">
      <w:bodyDiv w:val="1"/>
      <w:marLeft w:val="0"/>
      <w:marRight w:val="0"/>
      <w:marTop w:val="0"/>
      <w:marBottom w:val="0"/>
      <w:divBdr>
        <w:top w:val="none" w:sz="0" w:space="0" w:color="auto"/>
        <w:left w:val="none" w:sz="0" w:space="0" w:color="auto"/>
        <w:bottom w:val="none" w:sz="0" w:space="0" w:color="auto"/>
        <w:right w:val="none" w:sz="0" w:space="0" w:color="auto"/>
      </w:divBdr>
    </w:div>
    <w:div w:id="2027822965">
      <w:bodyDiv w:val="1"/>
      <w:marLeft w:val="0"/>
      <w:marRight w:val="0"/>
      <w:marTop w:val="0"/>
      <w:marBottom w:val="0"/>
      <w:divBdr>
        <w:top w:val="none" w:sz="0" w:space="0" w:color="auto"/>
        <w:left w:val="none" w:sz="0" w:space="0" w:color="auto"/>
        <w:bottom w:val="none" w:sz="0" w:space="0" w:color="auto"/>
        <w:right w:val="none" w:sz="0" w:space="0" w:color="auto"/>
      </w:divBdr>
    </w:div>
    <w:div w:id="2031182888">
      <w:bodyDiv w:val="1"/>
      <w:marLeft w:val="0"/>
      <w:marRight w:val="0"/>
      <w:marTop w:val="0"/>
      <w:marBottom w:val="0"/>
      <w:divBdr>
        <w:top w:val="none" w:sz="0" w:space="0" w:color="auto"/>
        <w:left w:val="none" w:sz="0" w:space="0" w:color="auto"/>
        <w:bottom w:val="none" w:sz="0" w:space="0" w:color="auto"/>
        <w:right w:val="none" w:sz="0" w:space="0" w:color="auto"/>
      </w:divBdr>
    </w:div>
    <w:div w:id="2035424866">
      <w:bodyDiv w:val="1"/>
      <w:marLeft w:val="0"/>
      <w:marRight w:val="0"/>
      <w:marTop w:val="0"/>
      <w:marBottom w:val="0"/>
      <w:divBdr>
        <w:top w:val="none" w:sz="0" w:space="0" w:color="auto"/>
        <w:left w:val="none" w:sz="0" w:space="0" w:color="auto"/>
        <w:bottom w:val="none" w:sz="0" w:space="0" w:color="auto"/>
        <w:right w:val="none" w:sz="0" w:space="0" w:color="auto"/>
      </w:divBdr>
    </w:div>
    <w:div w:id="2035570527">
      <w:bodyDiv w:val="1"/>
      <w:marLeft w:val="0"/>
      <w:marRight w:val="0"/>
      <w:marTop w:val="0"/>
      <w:marBottom w:val="0"/>
      <w:divBdr>
        <w:top w:val="none" w:sz="0" w:space="0" w:color="auto"/>
        <w:left w:val="none" w:sz="0" w:space="0" w:color="auto"/>
        <w:bottom w:val="none" w:sz="0" w:space="0" w:color="auto"/>
        <w:right w:val="none" w:sz="0" w:space="0" w:color="auto"/>
      </w:divBdr>
    </w:div>
    <w:div w:id="2036150691">
      <w:bodyDiv w:val="1"/>
      <w:marLeft w:val="0"/>
      <w:marRight w:val="0"/>
      <w:marTop w:val="0"/>
      <w:marBottom w:val="0"/>
      <w:divBdr>
        <w:top w:val="none" w:sz="0" w:space="0" w:color="auto"/>
        <w:left w:val="none" w:sz="0" w:space="0" w:color="auto"/>
        <w:bottom w:val="none" w:sz="0" w:space="0" w:color="auto"/>
        <w:right w:val="none" w:sz="0" w:space="0" w:color="auto"/>
      </w:divBdr>
    </w:div>
    <w:div w:id="2036494909">
      <w:bodyDiv w:val="1"/>
      <w:marLeft w:val="0"/>
      <w:marRight w:val="0"/>
      <w:marTop w:val="0"/>
      <w:marBottom w:val="0"/>
      <w:divBdr>
        <w:top w:val="none" w:sz="0" w:space="0" w:color="auto"/>
        <w:left w:val="none" w:sz="0" w:space="0" w:color="auto"/>
        <w:bottom w:val="none" w:sz="0" w:space="0" w:color="auto"/>
        <w:right w:val="none" w:sz="0" w:space="0" w:color="auto"/>
      </w:divBdr>
    </w:div>
    <w:div w:id="2038583538">
      <w:bodyDiv w:val="1"/>
      <w:marLeft w:val="0"/>
      <w:marRight w:val="0"/>
      <w:marTop w:val="0"/>
      <w:marBottom w:val="0"/>
      <w:divBdr>
        <w:top w:val="none" w:sz="0" w:space="0" w:color="auto"/>
        <w:left w:val="none" w:sz="0" w:space="0" w:color="auto"/>
        <w:bottom w:val="none" w:sz="0" w:space="0" w:color="auto"/>
        <w:right w:val="none" w:sz="0" w:space="0" w:color="auto"/>
      </w:divBdr>
    </w:div>
    <w:div w:id="2039550433">
      <w:bodyDiv w:val="1"/>
      <w:marLeft w:val="0"/>
      <w:marRight w:val="0"/>
      <w:marTop w:val="0"/>
      <w:marBottom w:val="0"/>
      <w:divBdr>
        <w:top w:val="none" w:sz="0" w:space="0" w:color="auto"/>
        <w:left w:val="none" w:sz="0" w:space="0" w:color="auto"/>
        <w:bottom w:val="none" w:sz="0" w:space="0" w:color="auto"/>
        <w:right w:val="none" w:sz="0" w:space="0" w:color="auto"/>
      </w:divBdr>
    </w:div>
    <w:div w:id="2040202903">
      <w:bodyDiv w:val="1"/>
      <w:marLeft w:val="0"/>
      <w:marRight w:val="0"/>
      <w:marTop w:val="0"/>
      <w:marBottom w:val="0"/>
      <w:divBdr>
        <w:top w:val="none" w:sz="0" w:space="0" w:color="auto"/>
        <w:left w:val="none" w:sz="0" w:space="0" w:color="auto"/>
        <w:bottom w:val="none" w:sz="0" w:space="0" w:color="auto"/>
        <w:right w:val="none" w:sz="0" w:space="0" w:color="auto"/>
      </w:divBdr>
    </w:div>
    <w:div w:id="2041661501">
      <w:bodyDiv w:val="1"/>
      <w:marLeft w:val="0"/>
      <w:marRight w:val="0"/>
      <w:marTop w:val="0"/>
      <w:marBottom w:val="0"/>
      <w:divBdr>
        <w:top w:val="none" w:sz="0" w:space="0" w:color="auto"/>
        <w:left w:val="none" w:sz="0" w:space="0" w:color="auto"/>
        <w:bottom w:val="none" w:sz="0" w:space="0" w:color="auto"/>
        <w:right w:val="none" w:sz="0" w:space="0" w:color="auto"/>
      </w:divBdr>
    </w:div>
    <w:div w:id="2044862434">
      <w:bodyDiv w:val="1"/>
      <w:marLeft w:val="0"/>
      <w:marRight w:val="0"/>
      <w:marTop w:val="0"/>
      <w:marBottom w:val="0"/>
      <w:divBdr>
        <w:top w:val="none" w:sz="0" w:space="0" w:color="auto"/>
        <w:left w:val="none" w:sz="0" w:space="0" w:color="auto"/>
        <w:bottom w:val="none" w:sz="0" w:space="0" w:color="auto"/>
        <w:right w:val="none" w:sz="0" w:space="0" w:color="auto"/>
      </w:divBdr>
    </w:div>
    <w:div w:id="2047486344">
      <w:bodyDiv w:val="1"/>
      <w:marLeft w:val="0"/>
      <w:marRight w:val="0"/>
      <w:marTop w:val="0"/>
      <w:marBottom w:val="0"/>
      <w:divBdr>
        <w:top w:val="none" w:sz="0" w:space="0" w:color="auto"/>
        <w:left w:val="none" w:sz="0" w:space="0" w:color="auto"/>
        <w:bottom w:val="none" w:sz="0" w:space="0" w:color="auto"/>
        <w:right w:val="none" w:sz="0" w:space="0" w:color="auto"/>
      </w:divBdr>
    </w:div>
    <w:div w:id="2051419663">
      <w:bodyDiv w:val="1"/>
      <w:marLeft w:val="0"/>
      <w:marRight w:val="0"/>
      <w:marTop w:val="0"/>
      <w:marBottom w:val="0"/>
      <w:divBdr>
        <w:top w:val="none" w:sz="0" w:space="0" w:color="auto"/>
        <w:left w:val="none" w:sz="0" w:space="0" w:color="auto"/>
        <w:bottom w:val="none" w:sz="0" w:space="0" w:color="auto"/>
        <w:right w:val="none" w:sz="0" w:space="0" w:color="auto"/>
      </w:divBdr>
    </w:div>
    <w:div w:id="2052417496">
      <w:bodyDiv w:val="1"/>
      <w:marLeft w:val="0"/>
      <w:marRight w:val="0"/>
      <w:marTop w:val="0"/>
      <w:marBottom w:val="0"/>
      <w:divBdr>
        <w:top w:val="none" w:sz="0" w:space="0" w:color="auto"/>
        <w:left w:val="none" w:sz="0" w:space="0" w:color="auto"/>
        <w:bottom w:val="none" w:sz="0" w:space="0" w:color="auto"/>
        <w:right w:val="none" w:sz="0" w:space="0" w:color="auto"/>
      </w:divBdr>
    </w:div>
    <w:div w:id="2053378075">
      <w:bodyDiv w:val="1"/>
      <w:marLeft w:val="0"/>
      <w:marRight w:val="0"/>
      <w:marTop w:val="0"/>
      <w:marBottom w:val="0"/>
      <w:divBdr>
        <w:top w:val="none" w:sz="0" w:space="0" w:color="auto"/>
        <w:left w:val="none" w:sz="0" w:space="0" w:color="auto"/>
        <w:bottom w:val="none" w:sz="0" w:space="0" w:color="auto"/>
        <w:right w:val="none" w:sz="0" w:space="0" w:color="auto"/>
      </w:divBdr>
    </w:div>
    <w:div w:id="2055159437">
      <w:bodyDiv w:val="1"/>
      <w:marLeft w:val="0"/>
      <w:marRight w:val="0"/>
      <w:marTop w:val="0"/>
      <w:marBottom w:val="0"/>
      <w:divBdr>
        <w:top w:val="none" w:sz="0" w:space="0" w:color="auto"/>
        <w:left w:val="none" w:sz="0" w:space="0" w:color="auto"/>
        <w:bottom w:val="none" w:sz="0" w:space="0" w:color="auto"/>
        <w:right w:val="none" w:sz="0" w:space="0" w:color="auto"/>
      </w:divBdr>
    </w:div>
    <w:div w:id="2055689959">
      <w:bodyDiv w:val="1"/>
      <w:marLeft w:val="0"/>
      <w:marRight w:val="0"/>
      <w:marTop w:val="0"/>
      <w:marBottom w:val="0"/>
      <w:divBdr>
        <w:top w:val="none" w:sz="0" w:space="0" w:color="auto"/>
        <w:left w:val="none" w:sz="0" w:space="0" w:color="auto"/>
        <w:bottom w:val="none" w:sz="0" w:space="0" w:color="auto"/>
        <w:right w:val="none" w:sz="0" w:space="0" w:color="auto"/>
      </w:divBdr>
    </w:div>
    <w:div w:id="2055959189">
      <w:bodyDiv w:val="1"/>
      <w:marLeft w:val="0"/>
      <w:marRight w:val="0"/>
      <w:marTop w:val="0"/>
      <w:marBottom w:val="0"/>
      <w:divBdr>
        <w:top w:val="none" w:sz="0" w:space="0" w:color="auto"/>
        <w:left w:val="none" w:sz="0" w:space="0" w:color="auto"/>
        <w:bottom w:val="none" w:sz="0" w:space="0" w:color="auto"/>
        <w:right w:val="none" w:sz="0" w:space="0" w:color="auto"/>
      </w:divBdr>
    </w:div>
    <w:div w:id="2056467108">
      <w:bodyDiv w:val="1"/>
      <w:marLeft w:val="0"/>
      <w:marRight w:val="0"/>
      <w:marTop w:val="0"/>
      <w:marBottom w:val="0"/>
      <w:divBdr>
        <w:top w:val="none" w:sz="0" w:space="0" w:color="auto"/>
        <w:left w:val="none" w:sz="0" w:space="0" w:color="auto"/>
        <w:bottom w:val="none" w:sz="0" w:space="0" w:color="auto"/>
        <w:right w:val="none" w:sz="0" w:space="0" w:color="auto"/>
      </w:divBdr>
      <w:divsChild>
        <w:div w:id="1664162901">
          <w:marLeft w:val="0"/>
          <w:marRight w:val="0"/>
          <w:marTop w:val="0"/>
          <w:marBottom w:val="0"/>
          <w:divBdr>
            <w:top w:val="none" w:sz="0" w:space="0" w:color="auto"/>
            <w:left w:val="none" w:sz="0" w:space="0" w:color="auto"/>
            <w:bottom w:val="none" w:sz="0" w:space="0" w:color="auto"/>
            <w:right w:val="none" w:sz="0" w:space="0" w:color="auto"/>
          </w:divBdr>
          <w:divsChild>
            <w:div w:id="697580327">
              <w:marLeft w:val="-225"/>
              <w:marRight w:val="-225"/>
              <w:marTop w:val="0"/>
              <w:marBottom w:val="0"/>
              <w:divBdr>
                <w:top w:val="none" w:sz="0" w:space="0" w:color="auto"/>
                <w:left w:val="none" w:sz="0" w:space="0" w:color="auto"/>
                <w:bottom w:val="none" w:sz="0" w:space="0" w:color="auto"/>
                <w:right w:val="none" w:sz="0" w:space="0" w:color="auto"/>
              </w:divBdr>
              <w:divsChild>
                <w:div w:id="69468468">
                  <w:marLeft w:val="0"/>
                  <w:marRight w:val="0"/>
                  <w:marTop w:val="0"/>
                  <w:marBottom w:val="0"/>
                  <w:divBdr>
                    <w:top w:val="none" w:sz="0" w:space="0" w:color="auto"/>
                    <w:left w:val="none" w:sz="0" w:space="0" w:color="auto"/>
                    <w:bottom w:val="none" w:sz="0" w:space="0" w:color="auto"/>
                    <w:right w:val="none" w:sz="0" w:space="0" w:color="auto"/>
                  </w:divBdr>
                  <w:divsChild>
                    <w:div w:id="1463234410">
                      <w:marLeft w:val="-225"/>
                      <w:marRight w:val="-225"/>
                      <w:marTop w:val="0"/>
                      <w:marBottom w:val="0"/>
                      <w:divBdr>
                        <w:top w:val="none" w:sz="0" w:space="0" w:color="auto"/>
                        <w:left w:val="none" w:sz="0" w:space="0" w:color="auto"/>
                        <w:bottom w:val="none" w:sz="0" w:space="0" w:color="auto"/>
                        <w:right w:val="none" w:sz="0" w:space="0" w:color="auto"/>
                      </w:divBdr>
                      <w:divsChild>
                        <w:div w:id="1312831748">
                          <w:marLeft w:val="0"/>
                          <w:marRight w:val="0"/>
                          <w:marTop w:val="0"/>
                          <w:marBottom w:val="0"/>
                          <w:divBdr>
                            <w:top w:val="none" w:sz="0" w:space="0" w:color="auto"/>
                            <w:left w:val="none" w:sz="0" w:space="0" w:color="auto"/>
                            <w:bottom w:val="none" w:sz="0" w:space="0" w:color="auto"/>
                            <w:right w:val="none" w:sz="0" w:space="0" w:color="auto"/>
                          </w:divBdr>
                          <w:divsChild>
                            <w:div w:id="1885871499">
                              <w:marLeft w:val="0"/>
                              <w:marRight w:val="0"/>
                              <w:marTop w:val="0"/>
                              <w:marBottom w:val="0"/>
                              <w:divBdr>
                                <w:top w:val="none" w:sz="0" w:space="0" w:color="auto"/>
                                <w:left w:val="none" w:sz="0" w:space="0" w:color="auto"/>
                                <w:bottom w:val="none" w:sz="0" w:space="0" w:color="auto"/>
                                <w:right w:val="none" w:sz="0" w:space="0" w:color="auto"/>
                              </w:divBdr>
                            </w:div>
                            <w:div w:id="1929846499">
                              <w:marLeft w:val="0"/>
                              <w:marRight w:val="0"/>
                              <w:marTop w:val="0"/>
                              <w:marBottom w:val="0"/>
                              <w:divBdr>
                                <w:top w:val="none" w:sz="0" w:space="0" w:color="auto"/>
                                <w:left w:val="none" w:sz="0" w:space="0" w:color="auto"/>
                                <w:bottom w:val="none" w:sz="0" w:space="0" w:color="auto"/>
                                <w:right w:val="none" w:sz="0" w:space="0" w:color="auto"/>
                              </w:divBdr>
                            </w:div>
                            <w:div w:id="212541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39921">
      <w:bodyDiv w:val="1"/>
      <w:marLeft w:val="0"/>
      <w:marRight w:val="0"/>
      <w:marTop w:val="0"/>
      <w:marBottom w:val="0"/>
      <w:divBdr>
        <w:top w:val="none" w:sz="0" w:space="0" w:color="auto"/>
        <w:left w:val="none" w:sz="0" w:space="0" w:color="auto"/>
        <w:bottom w:val="none" w:sz="0" w:space="0" w:color="auto"/>
        <w:right w:val="none" w:sz="0" w:space="0" w:color="auto"/>
      </w:divBdr>
    </w:div>
    <w:div w:id="2059469156">
      <w:bodyDiv w:val="1"/>
      <w:marLeft w:val="0"/>
      <w:marRight w:val="0"/>
      <w:marTop w:val="0"/>
      <w:marBottom w:val="0"/>
      <w:divBdr>
        <w:top w:val="none" w:sz="0" w:space="0" w:color="auto"/>
        <w:left w:val="none" w:sz="0" w:space="0" w:color="auto"/>
        <w:bottom w:val="none" w:sz="0" w:space="0" w:color="auto"/>
        <w:right w:val="none" w:sz="0" w:space="0" w:color="auto"/>
      </w:divBdr>
    </w:div>
    <w:div w:id="2060283722">
      <w:bodyDiv w:val="1"/>
      <w:marLeft w:val="0"/>
      <w:marRight w:val="0"/>
      <w:marTop w:val="0"/>
      <w:marBottom w:val="0"/>
      <w:divBdr>
        <w:top w:val="none" w:sz="0" w:space="0" w:color="auto"/>
        <w:left w:val="none" w:sz="0" w:space="0" w:color="auto"/>
        <w:bottom w:val="none" w:sz="0" w:space="0" w:color="auto"/>
        <w:right w:val="none" w:sz="0" w:space="0" w:color="auto"/>
      </w:divBdr>
    </w:div>
    <w:div w:id="2062632681">
      <w:bodyDiv w:val="1"/>
      <w:marLeft w:val="0"/>
      <w:marRight w:val="0"/>
      <w:marTop w:val="0"/>
      <w:marBottom w:val="0"/>
      <w:divBdr>
        <w:top w:val="none" w:sz="0" w:space="0" w:color="auto"/>
        <w:left w:val="none" w:sz="0" w:space="0" w:color="auto"/>
        <w:bottom w:val="none" w:sz="0" w:space="0" w:color="auto"/>
        <w:right w:val="none" w:sz="0" w:space="0" w:color="auto"/>
      </w:divBdr>
    </w:div>
    <w:div w:id="2068261007">
      <w:bodyDiv w:val="1"/>
      <w:marLeft w:val="0"/>
      <w:marRight w:val="0"/>
      <w:marTop w:val="0"/>
      <w:marBottom w:val="0"/>
      <w:divBdr>
        <w:top w:val="none" w:sz="0" w:space="0" w:color="auto"/>
        <w:left w:val="none" w:sz="0" w:space="0" w:color="auto"/>
        <w:bottom w:val="none" w:sz="0" w:space="0" w:color="auto"/>
        <w:right w:val="none" w:sz="0" w:space="0" w:color="auto"/>
      </w:divBdr>
    </w:div>
    <w:div w:id="2068719355">
      <w:bodyDiv w:val="1"/>
      <w:marLeft w:val="0"/>
      <w:marRight w:val="0"/>
      <w:marTop w:val="0"/>
      <w:marBottom w:val="0"/>
      <w:divBdr>
        <w:top w:val="none" w:sz="0" w:space="0" w:color="auto"/>
        <w:left w:val="none" w:sz="0" w:space="0" w:color="auto"/>
        <w:bottom w:val="none" w:sz="0" w:space="0" w:color="auto"/>
        <w:right w:val="none" w:sz="0" w:space="0" w:color="auto"/>
      </w:divBdr>
    </w:div>
    <w:div w:id="2068802144">
      <w:bodyDiv w:val="1"/>
      <w:marLeft w:val="0"/>
      <w:marRight w:val="0"/>
      <w:marTop w:val="0"/>
      <w:marBottom w:val="0"/>
      <w:divBdr>
        <w:top w:val="none" w:sz="0" w:space="0" w:color="auto"/>
        <w:left w:val="none" w:sz="0" w:space="0" w:color="auto"/>
        <w:bottom w:val="none" w:sz="0" w:space="0" w:color="auto"/>
        <w:right w:val="none" w:sz="0" w:space="0" w:color="auto"/>
      </w:divBdr>
    </w:div>
    <w:div w:id="2070104234">
      <w:bodyDiv w:val="1"/>
      <w:marLeft w:val="0"/>
      <w:marRight w:val="0"/>
      <w:marTop w:val="0"/>
      <w:marBottom w:val="0"/>
      <w:divBdr>
        <w:top w:val="none" w:sz="0" w:space="0" w:color="auto"/>
        <w:left w:val="none" w:sz="0" w:space="0" w:color="auto"/>
        <w:bottom w:val="none" w:sz="0" w:space="0" w:color="auto"/>
        <w:right w:val="none" w:sz="0" w:space="0" w:color="auto"/>
      </w:divBdr>
    </w:div>
    <w:div w:id="2070302828">
      <w:bodyDiv w:val="1"/>
      <w:marLeft w:val="0"/>
      <w:marRight w:val="0"/>
      <w:marTop w:val="0"/>
      <w:marBottom w:val="0"/>
      <w:divBdr>
        <w:top w:val="none" w:sz="0" w:space="0" w:color="auto"/>
        <w:left w:val="none" w:sz="0" w:space="0" w:color="auto"/>
        <w:bottom w:val="none" w:sz="0" w:space="0" w:color="auto"/>
        <w:right w:val="none" w:sz="0" w:space="0" w:color="auto"/>
      </w:divBdr>
    </w:div>
    <w:div w:id="2070567519">
      <w:bodyDiv w:val="1"/>
      <w:marLeft w:val="0"/>
      <w:marRight w:val="0"/>
      <w:marTop w:val="0"/>
      <w:marBottom w:val="0"/>
      <w:divBdr>
        <w:top w:val="none" w:sz="0" w:space="0" w:color="auto"/>
        <w:left w:val="none" w:sz="0" w:space="0" w:color="auto"/>
        <w:bottom w:val="none" w:sz="0" w:space="0" w:color="auto"/>
        <w:right w:val="none" w:sz="0" w:space="0" w:color="auto"/>
      </w:divBdr>
    </w:div>
    <w:div w:id="2071423256">
      <w:bodyDiv w:val="1"/>
      <w:marLeft w:val="0"/>
      <w:marRight w:val="0"/>
      <w:marTop w:val="0"/>
      <w:marBottom w:val="0"/>
      <w:divBdr>
        <w:top w:val="none" w:sz="0" w:space="0" w:color="auto"/>
        <w:left w:val="none" w:sz="0" w:space="0" w:color="auto"/>
        <w:bottom w:val="none" w:sz="0" w:space="0" w:color="auto"/>
        <w:right w:val="none" w:sz="0" w:space="0" w:color="auto"/>
      </w:divBdr>
    </w:div>
    <w:div w:id="2071616228">
      <w:bodyDiv w:val="1"/>
      <w:marLeft w:val="0"/>
      <w:marRight w:val="0"/>
      <w:marTop w:val="0"/>
      <w:marBottom w:val="0"/>
      <w:divBdr>
        <w:top w:val="none" w:sz="0" w:space="0" w:color="auto"/>
        <w:left w:val="none" w:sz="0" w:space="0" w:color="auto"/>
        <w:bottom w:val="none" w:sz="0" w:space="0" w:color="auto"/>
        <w:right w:val="none" w:sz="0" w:space="0" w:color="auto"/>
      </w:divBdr>
    </w:div>
    <w:div w:id="2072187491">
      <w:bodyDiv w:val="1"/>
      <w:marLeft w:val="0"/>
      <w:marRight w:val="0"/>
      <w:marTop w:val="0"/>
      <w:marBottom w:val="0"/>
      <w:divBdr>
        <w:top w:val="none" w:sz="0" w:space="0" w:color="auto"/>
        <w:left w:val="none" w:sz="0" w:space="0" w:color="auto"/>
        <w:bottom w:val="none" w:sz="0" w:space="0" w:color="auto"/>
        <w:right w:val="none" w:sz="0" w:space="0" w:color="auto"/>
      </w:divBdr>
    </w:div>
    <w:div w:id="2072608484">
      <w:bodyDiv w:val="1"/>
      <w:marLeft w:val="0"/>
      <w:marRight w:val="0"/>
      <w:marTop w:val="0"/>
      <w:marBottom w:val="0"/>
      <w:divBdr>
        <w:top w:val="none" w:sz="0" w:space="0" w:color="auto"/>
        <w:left w:val="none" w:sz="0" w:space="0" w:color="auto"/>
        <w:bottom w:val="none" w:sz="0" w:space="0" w:color="auto"/>
        <w:right w:val="none" w:sz="0" w:space="0" w:color="auto"/>
      </w:divBdr>
    </w:div>
    <w:div w:id="2072774228">
      <w:bodyDiv w:val="1"/>
      <w:marLeft w:val="0"/>
      <w:marRight w:val="0"/>
      <w:marTop w:val="0"/>
      <w:marBottom w:val="0"/>
      <w:divBdr>
        <w:top w:val="none" w:sz="0" w:space="0" w:color="auto"/>
        <w:left w:val="none" w:sz="0" w:space="0" w:color="auto"/>
        <w:bottom w:val="none" w:sz="0" w:space="0" w:color="auto"/>
        <w:right w:val="none" w:sz="0" w:space="0" w:color="auto"/>
      </w:divBdr>
    </w:div>
    <w:div w:id="2072920364">
      <w:bodyDiv w:val="1"/>
      <w:marLeft w:val="0"/>
      <w:marRight w:val="0"/>
      <w:marTop w:val="0"/>
      <w:marBottom w:val="0"/>
      <w:divBdr>
        <w:top w:val="none" w:sz="0" w:space="0" w:color="auto"/>
        <w:left w:val="none" w:sz="0" w:space="0" w:color="auto"/>
        <w:bottom w:val="none" w:sz="0" w:space="0" w:color="auto"/>
        <w:right w:val="none" w:sz="0" w:space="0" w:color="auto"/>
      </w:divBdr>
    </w:div>
    <w:div w:id="2073043470">
      <w:bodyDiv w:val="1"/>
      <w:marLeft w:val="0"/>
      <w:marRight w:val="0"/>
      <w:marTop w:val="0"/>
      <w:marBottom w:val="0"/>
      <w:divBdr>
        <w:top w:val="none" w:sz="0" w:space="0" w:color="auto"/>
        <w:left w:val="none" w:sz="0" w:space="0" w:color="auto"/>
        <w:bottom w:val="none" w:sz="0" w:space="0" w:color="auto"/>
        <w:right w:val="none" w:sz="0" w:space="0" w:color="auto"/>
      </w:divBdr>
    </w:div>
    <w:div w:id="2073499838">
      <w:bodyDiv w:val="1"/>
      <w:marLeft w:val="0"/>
      <w:marRight w:val="0"/>
      <w:marTop w:val="0"/>
      <w:marBottom w:val="0"/>
      <w:divBdr>
        <w:top w:val="none" w:sz="0" w:space="0" w:color="auto"/>
        <w:left w:val="none" w:sz="0" w:space="0" w:color="auto"/>
        <w:bottom w:val="none" w:sz="0" w:space="0" w:color="auto"/>
        <w:right w:val="none" w:sz="0" w:space="0" w:color="auto"/>
      </w:divBdr>
    </w:div>
    <w:div w:id="2073696901">
      <w:bodyDiv w:val="1"/>
      <w:marLeft w:val="0"/>
      <w:marRight w:val="0"/>
      <w:marTop w:val="0"/>
      <w:marBottom w:val="0"/>
      <w:divBdr>
        <w:top w:val="none" w:sz="0" w:space="0" w:color="auto"/>
        <w:left w:val="none" w:sz="0" w:space="0" w:color="auto"/>
        <w:bottom w:val="none" w:sz="0" w:space="0" w:color="auto"/>
        <w:right w:val="none" w:sz="0" w:space="0" w:color="auto"/>
      </w:divBdr>
    </w:div>
    <w:div w:id="2077630573">
      <w:bodyDiv w:val="1"/>
      <w:marLeft w:val="0"/>
      <w:marRight w:val="0"/>
      <w:marTop w:val="0"/>
      <w:marBottom w:val="0"/>
      <w:divBdr>
        <w:top w:val="none" w:sz="0" w:space="0" w:color="auto"/>
        <w:left w:val="none" w:sz="0" w:space="0" w:color="auto"/>
        <w:bottom w:val="none" w:sz="0" w:space="0" w:color="auto"/>
        <w:right w:val="none" w:sz="0" w:space="0" w:color="auto"/>
      </w:divBdr>
    </w:div>
    <w:div w:id="2079815940">
      <w:bodyDiv w:val="1"/>
      <w:marLeft w:val="0"/>
      <w:marRight w:val="0"/>
      <w:marTop w:val="0"/>
      <w:marBottom w:val="0"/>
      <w:divBdr>
        <w:top w:val="none" w:sz="0" w:space="0" w:color="auto"/>
        <w:left w:val="none" w:sz="0" w:space="0" w:color="auto"/>
        <w:bottom w:val="none" w:sz="0" w:space="0" w:color="auto"/>
        <w:right w:val="none" w:sz="0" w:space="0" w:color="auto"/>
      </w:divBdr>
    </w:div>
    <w:div w:id="2082829505">
      <w:bodyDiv w:val="1"/>
      <w:marLeft w:val="0"/>
      <w:marRight w:val="0"/>
      <w:marTop w:val="0"/>
      <w:marBottom w:val="0"/>
      <w:divBdr>
        <w:top w:val="none" w:sz="0" w:space="0" w:color="auto"/>
        <w:left w:val="none" w:sz="0" w:space="0" w:color="auto"/>
        <w:bottom w:val="none" w:sz="0" w:space="0" w:color="auto"/>
        <w:right w:val="none" w:sz="0" w:space="0" w:color="auto"/>
      </w:divBdr>
    </w:div>
    <w:div w:id="2083479144">
      <w:bodyDiv w:val="1"/>
      <w:marLeft w:val="0"/>
      <w:marRight w:val="0"/>
      <w:marTop w:val="0"/>
      <w:marBottom w:val="0"/>
      <w:divBdr>
        <w:top w:val="none" w:sz="0" w:space="0" w:color="auto"/>
        <w:left w:val="none" w:sz="0" w:space="0" w:color="auto"/>
        <w:bottom w:val="none" w:sz="0" w:space="0" w:color="auto"/>
        <w:right w:val="none" w:sz="0" w:space="0" w:color="auto"/>
      </w:divBdr>
    </w:div>
    <w:div w:id="2084600390">
      <w:bodyDiv w:val="1"/>
      <w:marLeft w:val="0"/>
      <w:marRight w:val="0"/>
      <w:marTop w:val="0"/>
      <w:marBottom w:val="0"/>
      <w:divBdr>
        <w:top w:val="none" w:sz="0" w:space="0" w:color="auto"/>
        <w:left w:val="none" w:sz="0" w:space="0" w:color="auto"/>
        <w:bottom w:val="none" w:sz="0" w:space="0" w:color="auto"/>
        <w:right w:val="none" w:sz="0" w:space="0" w:color="auto"/>
      </w:divBdr>
    </w:div>
    <w:div w:id="2086142831">
      <w:bodyDiv w:val="1"/>
      <w:marLeft w:val="0"/>
      <w:marRight w:val="0"/>
      <w:marTop w:val="0"/>
      <w:marBottom w:val="0"/>
      <w:divBdr>
        <w:top w:val="none" w:sz="0" w:space="0" w:color="auto"/>
        <w:left w:val="none" w:sz="0" w:space="0" w:color="auto"/>
        <w:bottom w:val="none" w:sz="0" w:space="0" w:color="auto"/>
        <w:right w:val="none" w:sz="0" w:space="0" w:color="auto"/>
      </w:divBdr>
    </w:div>
    <w:div w:id="2086417569">
      <w:bodyDiv w:val="1"/>
      <w:marLeft w:val="0"/>
      <w:marRight w:val="0"/>
      <w:marTop w:val="0"/>
      <w:marBottom w:val="0"/>
      <w:divBdr>
        <w:top w:val="none" w:sz="0" w:space="0" w:color="auto"/>
        <w:left w:val="none" w:sz="0" w:space="0" w:color="auto"/>
        <w:bottom w:val="none" w:sz="0" w:space="0" w:color="auto"/>
        <w:right w:val="none" w:sz="0" w:space="0" w:color="auto"/>
      </w:divBdr>
    </w:div>
    <w:div w:id="2086680756">
      <w:bodyDiv w:val="1"/>
      <w:marLeft w:val="0"/>
      <w:marRight w:val="0"/>
      <w:marTop w:val="0"/>
      <w:marBottom w:val="0"/>
      <w:divBdr>
        <w:top w:val="none" w:sz="0" w:space="0" w:color="auto"/>
        <w:left w:val="none" w:sz="0" w:space="0" w:color="auto"/>
        <w:bottom w:val="none" w:sz="0" w:space="0" w:color="auto"/>
        <w:right w:val="none" w:sz="0" w:space="0" w:color="auto"/>
      </w:divBdr>
    </w:div>
    <w:div w:id="2086759658">
      <w:bodyDiv w:val="1"/>
      <w:marLeft w:val="0"/>
      <w:marRight w:val="0"/>
      <w:marTop w:val="0"/>
      <w:marBottom w:val="0"/>
      <w:divBdr>
        <w:top w:val="none" w:sz="0" w:space="0" w:color="auto"/>
        <w:left w:val="none" w:sz="0" w:space="0" w:color="auto"/>
        <w:bottom w:val="none" w:sz="0" w:space="0" w:color="auto"/>
        <w:right w:val="none" w:sz="0" w:space="0" w:color="auto"/>
      </w:divBdr>
    </w:div>
    <w:div w:id="2087914140">
      <w:bodyDiv w:val="1"/>
      <w:marLeft w:val="0"/>
      <w:marRight w:val="0"/>
      <w:marTop w:val="0"/>
      <w:marBottom w:val="0"/>
      <w:divBdr>
        <w:top w:val="none" w:sz="0" w:space="0" w:color="auto"/>
        <w:left w:val="none" w:sz="0" w:space="0" w:color="auto"/>
        <w:bottom w:val="none" w:sz="0" w:space="0" w:color="auto"/>
        <w:right w:val="none" w:sz="0" w:space="0" w:color="auto"/>
      </w:divBdr>
    </w:div>
    <w:div w:id="2089305231">
      <w:bodyDiv w:val="1"/>
      <w:marLeft w:val="0"/>
      <w:marRight w:val="0"/>
      <w:marTop w:val="0"/>
      <w:marBottom w:val="0"/>
      <w:divBdr>
        <w:top w:val="none" w:sz="0" w:space="0" w:color="auto"/>
        <w:left w:val="none" w:sz="0" w:space="0" w:color="auto"/>
        <w:bottom w:val="none" w:sz="0" w:space="0" w:color="auto"/>
        <w:right w:val="none" w:sz="0" w:space="0" w:color="auto"/>
      </w:divBdr>
    </w:div>
    <w:div w:id="2090344835">
      <w:bodyDiv w:val="1"/>
      <w:marLeft w:val="0"/>
      <w:marRight w:val="0"/>
      <w:marTop w:val="0"/>
      <w:marBottom w:val="0"/>
      <w:divBdr>
        <w:top w:val="none" w:sz="0" w:space="0" w:color="auto"/>
        <w:left w:val="none" w:sz="0" w:space="0" w:color="auto"/>
        <w:bottom w:val="none" w:sz="0" w:space="0" w:color="auto"/>
        <w:right w:val="none" w:sz="0" w:space="0" w:color="auto"/>
      </w:divBdr>
    </w:div>
    <w:div w:id="2090539579">
      <w:bodyDiv w:val="1"/>
      <w:marLeft w:val="0"/>
      <w:marRight w:val="0"/>
      <w:marTop w:val="0"/>
      <w:marBottom w:val="0"/>
      <w:divBdr>
        <w:top w:val="none" w:sz="0" w:space="0" w:color="auto"/>
        <w:left w:val="none" w:sz="0" w:space="0" w:color="auto"/>
        <w:bottom w:val="none" w:sz="0" w:space="0" w:color="auto"/>
        <w:right w:val="none" w:sz="0" w:space="0" w:color="auto"/>
      </w:divBdr>
    </w:div>
    <w:div w:id="2096899006">
      <w:bodyDiv w:val="1"/>
      <w:marLeft w:val="0"/>
      <w:marRight w:val="0"/>
      <w:marTop w:val="0"/>
      <w:marBottom w:val="0"/>
      <w:divBdr>
        <w:top w:val="none" w:sz="0" w:space="0" w:color="auto"/>
        <w:left w:val="none" w:sz="0" w:space="0" w:color="auto"/>
        <w:bottom w:val="none" w:sz="0" w:space="0" w:color="auto"/>
        <w:right w:val="none" w:sz="0" w:space="0" w:color="auto"/>
      </w:divBdr>
    </w:div>
    <w:div w:id="2097824767">
      <w:bodyDiv w:val="1"/>
      <w:marLeft w:val="0"/>
      <w:marRight w:val="0"/>
      <w:marTop w:val="0"/>
      <w:marBottom w:val="0"/>
      <w:divBdr>
        <w:top w:val="none" w:sz="0" w:space="0" w:color="auto"/>
        <w:left w:val="none" w:sz="0" w:space="0" w:color="auto"/>
        <w:bottom w:val="none" w:sz="0" w:space="0" w:color="auto"/>
        <w:right w:val="none" w:sz="0" w:space="0" w:color="auto"/>
      </w:divBdr>
    </w:div>
    <w:div w:id="2098013384">
      <w:bodyDiv w:val="1"/>
      <w:marLeft w:val="0"/>
      <w:marRight w:val="0"/>
      <w:marTop w:val="0"/>
      <w:marBottom w:val="0"/>
      <w:divBdr>
        <w:top w:val="none" w:sz="0" w:space="0" w:color="auto"/>
        <w:left w:val="none" w:sz="0" w:space="0" w:color="auto"/>
        <w:bottom w:val="none" w:sz="0" w:space="0" w:color="auto"/>
        <w:right w:val="none" w:sz="0" w:space="0" w:color="auto"/>
      </w:divBdr>
    </w:div>
    <w:div w:id="2098166148">
      <w:bodyDiv w:val="1"/>
      <w:marLeft w:val="0"/>
      <w:marRight w:val="0"/>
      <w:marTop w:val="0"/>
      <w:marBottom w:val="0"/>
      <w:divBdr>
        <w:top w:val="none" w:sz="0" w:space="0" w:color="auto"/>
        <w:left w:val="none" w:sz="0" w:space="0" w:color="auto"/>
        <w:bottom w:val="none" w:sz="0" w:space="0" w:color="auto"/>
        <w:right w:val="none" w:sz="0" w:space="0" w:color="auto"/>
      </w:divBdr>
    </w:div>
    <w:div w:id="2100514599">
      <w:bodyDiv w:val="1"/>
      <w:marLeft w:val="0"/>
      <w:marRight w:val="0"/>
      <w:marTop w:val="0"/>
      <w:marBottom w:val="0"/>
      <w:divBdr>
        <w:top w:val="none" w:sz="0" w:space="0" w:color="auto"/>
        <w:left w:val="none" w:sz="0" w:space="0" w:color="auto"/>
        <w:bottom w:val="none" w:sz="0" w:space="0" w:color="auto"/>
        <w:right w:val="none" w:sz="0" w:space="0" w:color="auto"/>
      </w:divBdr>
    </w:div>
    <w:div w:id="2101679197">
      <w:bodyDiv w:val="1"/>
      <w:marLeft w:val="0"/>
      <w:marRight w:val="0"/>
      <w:marTop w:val="0"/>
      <w:marBottom w:val="0"/>
      <w:divBdr>
        <w:top w:val="none" w:sz="0" w:space="0" w:color="auto"/>
        <w:left w:val="none" w:sz="0" w:space="0" w:color="auto"/>
        <w:bottom w:val="none" w:sz="0" w:space="0" w:color="auto"/>
        <w:right w:val="none" w:sz="0" w:space="0" w:color="auto"/>
      </w:divBdr>
    </w:div>
    <w:div w:id="2102605179">
      <w:bodyDiv w:val="1"/>
      <w:marLeft w:val="0"/>
      <w:marRight w:val="0"/>
      <w:marTop w:val="0"/>
      <w:marBottom w:val="0"/>
      <w:divBdr>
        <w:top w:val="none" w:sz="0" w:space="0" w:color="auto"/>
        <w:left w:val="none" w:sz="0" w:space="0" w:color="auto"/>
        <w:bottom w:val="none" w:sz="0" w:space="0" w:color="auto"/>
        <w:right w:val="none" w:sz="0" w:space="0" w:color="auto"/>
      </w:divBdr>
    </w:div>
    <w:div w:id="2103839229">
      <w:bodyDiv w:val="1"/>
      <w:marLeft w:val="0"/>
      <w:marRight w:val="0"/>
      <w:marTop w:val="0"/>
      <w:marBottom w:val="0"/>
      <w:divBdr>
        <w:top w:val="none" w:sz="0" w:space="0" w:color="auto"/>
        <w:left w:val="none" w:sz="0" w:space="0" w:color="auto"/>
        <w:bottom w:val="none" w:sz="0" w:space="0" w:color="auto"/>
        <w:right w:val="none" w:sz="0" w:space="0" w:color="auto"/>
      </w:divBdr>
    </w:div>
    <w:div w:id="2106656308">
      <w:bodyDiv w:val="1"/>
      <w:marLeft w:val="0"/>
      <w:marRight w:val="0"/>
      <w:marTop w:val="0"/>
      <w:marBottom w:val="0"/>
      <w:divBdr>
        <w:top w:val="none" w:sz="0" w:space="0" w:color="auto"/>
        <w:left w:val="none" w:sz="0" w:space="0" w:color="auto"/>
        <w:bottom w:val="none" w:sz="0" w:space="0" w:color="auto"/>
        <w:right w:val="none" w:sz="0" w:space="0" w:color="auto"/>
      </w:divBdr>
    </w:div>
    <w:div w:id="2107840482">
      <w:bodyDiv w:val="1"/>
      <w:marLeft w:val="0"/>
      <w:marRight w:val="0"/>
      <w:marTop w:val="0"/>
      <w:marBottom w:val="0"/>
      <w:divBdr>
        <w:top w:val="none" w:sz="0" w:space="0" w:color="auto"/>
        <w:left w:val="none" w:sz="0" w:space="0" w:color="auto"/>
        <w:bottom w:val="none" w:sz="0" w:space="0" w:color="auto"/>
        <w:right w:val="none" w:sz="0" w:space="0" w:color="auto"/>
      </w:divBdr>
    </w:div>
    <w:div w:id="2110543126">
      <w:bodyDiv w:val="1"/>
      <w:marLeft w:val="0"/>
      <w:marRight w:val="0"/>
      <w:marTop w:val="0"/>
      <w:marBottom w:val="0"/>
      <w:divBdr>
        <w:top w:val="none" w:sz="0" w:space="0" w:color="auto"/>
        <w:left w:val="none" w:sz="0" w:space="0" w:color="auto"/>
        <w:bottom w:val="none" w:sz="0" w:space="0" w:color="auto"/>
        <w:right w:val="none" w:sz="0" w:space="0" w:color="auto"/>
      </w:divBdr>
    </w:div>
    <w:div w:id="2113671685">
      <w:bodyDiv w:val="1"/>
      <w:marLeft w:val="0"/>
      <w:marRight w:val="0"/>
      <w:marTop w:val="0"/>
      <w:marBottom w:val="0"/>
      <w:divBdr>
        <w:top w:val="none" w:sz="0" w:space="0" w:color="auto"/>
        <w:left w:val="none" w:sz="0" w:space="0" w:color="auto"/>
        <w:bottom w:val="none" w:sz="0" w:space="0" w:color="auto"/>
        <w:right w:val="none" w:sz="0" w:space="0" w:color="auto"/>
      </w:divBdr>
    </w:div>
    <w:div w:id="2113895059">
      <w:bodyDiv w:val="1"/>
      <w:marLeft w:val="0"/>
      <w:marRight w:val="0"/>
      <w:marTop w:val="0"/>
      <w:marBottom w:val="0"/>
      <w:divBdr>
        <w:top w:val="none" w:sz="0" w:space="0" w:color="auto"/>
        <w:left w:val="none" w:sz="0" w:space="0" w:color="auto"/>
        <w:bottom w:val="none" w:sz="0" w:space="0" w:color="auto"/>
        <w:right w:val="none" w:sz="0" w:space="0" w:color="auto"/>
      </w:divBdr>
    </w:div>
    <w:div w:id="2117600591">
      <w:bodyDiv w:val="1"/>
      <w:marLeft w:val="0"/>
      <w:marRight w:val="0"/>
      <w:marTop w:val="0"/>
      <w:marBottom w:val="0"/>
      <w:divBdr>
        <w:top w:val="none" w:sz="0" w:space="0" w:color="auto"/>
        <w:left w:val="none" w:sz="0" w:space="0" w:color="auto"/>
        <w:bottom w:val="none" w:sz="0" w:space="0" w:color="auto"/>
        <w:right w:val="none" w:sz="0" w:space="0" w:color="auto"/>
      </w:divBdr>
    </w:div>
    <w:div w:id="2118134980">
      <w:bodyDiv w:val="1"/>
      <w:marLeft w:val="0"/>
      <w:marRight w:val="0"/>
      <w:marTop w:val="0"/>
      <w:marBottom w:val="0"/>
      <w:divBdr>
        <w:top w:val="none" w:sz="0" w:space="0" w:color="auto"/>
        <w:left w:val="none" w:sz="0" w:space="0" w:color="auto"/>
        <w:bottom w:val="none" w:sz="0" w:space="0" w:color="auto"/>
        <w:right w:val="none" w:sz="0" w:space="0" w:color="auto"/>
      </w:divBdr>
    </w:div>
    <w:div w:id="2119057070">
      <w:bodyDiv w:val="1"/>
      <w:marLeft w:val="0"/>
      <w:marRight w:val="0"/>
      <w:marTop w:val="0"/>
      <w:marBottom w:val="0"/>
      <w:divBdr>
        <w:top w:val="none" w:sz="0" w:space="0" w:color="auto"/>
        <w:left w:val="none" w:sz="0" w:space="0" w:color="auto"/>
        <w:bottom w:val="none" w:sz="0" w:space="0" w:color="auto"/>
        <w:right w:val="none" w:sz="0" w:space="0" w:color="auto"/>
      </w:divBdr>
    </w:div>
    <w:div w:id="2119837095">
      <w:bodyDiv w:val="1"/>
      <w:marLeft w:val="0"/>
      <w:marRight w:val="0"/>
      <w:marTop w:val="0"/>
      <w:marBottom w:val="0"/>
      <w:divBdr>
        <w:top w:val="none" w:sz="0" w:space="0" w:color="auto"/>
        <w:left w:val="none" w:sz="0" w:space="0" w:color="auto"/>
        <w:bottom w:val="none" w:sz="0" w:space="0" w:color="auto"/>
        <w:right w:val="none" w:sz="0" w:space="0" w:color="auto"/>
      </w:divBdr>
      <w:divsChild>
        <w:div w:id="184515025">
          <w:marLeft w:val="240"/>
          <w:marRight w:val="0"/>
          <w:marTop w:val="240"/>
          <w:marBottom w:val="240"/>
          <w:divBdr>
            <w:top w:val="none" w:sz="0" w:space="0" w:color="auto"/>
            <w:left w:val="none" w:sz="0" w:space="0" w:color="auto"/>
            <w:bottom w:val="none" w:sz="0" w:space="0" w:color="auto"/>
            <w:right w:val="none" w:sz="0" w:space="0" w:color="auto"/>
          </w:divBdr>
        </w:div>
      </w:divsChild>
    </w:div>
    <w:div w:id="2120639017">
      <w:bodyDiv w:val="1"/>
      <w:marLeft w:val="0"/>
      <w:marRight w:val="0"/>
      <w:marTop w:val="0"/>
      <w:marBottom w:val="0"/>
      <w:divBdr>
        <w:top w:val="none" w:sz="0" w:space="0" w:color="auto"/>
        <w:left w:val="none" w:sz="0" w:space="0" w:color="auto"/>
        <w:bottom w:val="none" w:sz="0" w:space="0" w:color="auto"/>
        <w:right w:val="none" w:sz="0" w:space="0" w:color="auto"/>
      </w:divBdr>
    </w:div>
    <w:div w:id="2120908089">
      <w:bodyDiv w:val="1"/>
      <w:marLeft w:val="0"/>
      <w:marRight w:val="0"/>
      <w:marTop w:val="0"/>
      <w:marBottom w:val="0"/>
      <w:divBdr>
        <w:top w:val="none" w:sz="0" w:space="0" w:color="auto"/>
        <w:left w:val="none" w:sz="0" w:space="0" w:color="auto"/>
        <w:bottom w:val="none" w:sz="0" w:space="0" w:color="auto"/>
        <w:right w:val="none" w:sz="0" w:space="0" w:color="auto"/>
      </w:divBdr>
    </w:div>
    <w:div w:id="2122994051">
      <w:bodyDiv w:val="1"/>
      <w:marLeft w:val="0"/>
      <w:marRight w:val="0"/>
      <w:marTop w:val="0"/>
      <w:marBottom w:val="0"/>
      <w:divBdr>
        <w:top w:val="none" w:sz="0" w:space="0" w:color="auto"/>
        <w:left w:val="none" w:sz="0" w:space="0" w:color="auto"/>
        <w:bottom w:val="none" w:sz="0" w:space="0" w:color="auto"/>
        <w:right w:val="none" w:sz="0" w:space="0" w:color="auto"/>
      </w:divBdr>
    </w:div>
    <w:div w:id="2124111248">
      <w:bodyDiv w:val="1"/>
      <w:marLeft w:val="0"/>
      <w:marRight w:val="0"/>
      <w:marTop w:val="0"/>
      <w:marBottom w:val="0"/>
      <w:divBdr>
        <w:top w:val="none" w:sz="0" w:space="0" w:color="auto"/>
        <w:left w:val="none" w:sz="0" w:space="0" w:color="auto"/>
        <w:bottom w:val="none" w:sz="0" w:space="0" w:color="auto"/>
        <w:right w:val="none" w:sz="0" w:space="0" w:color="auto"/>
      </w:divBdr>
    </w:div>
    <w:div w:id="2125033829">
      <w:bodyDiv w:val="1"/>
      <w:marLeft w:val="0"/>
      <w:marRight w:val="0"/>
      <w:marTop w:val="0"/>
      <w:marBottom w:val="0"/>
      <w:divBdr>
        <w:top w:val="none" w:sz="0" w:space="0" w:color="auto"/>
        <w:left w:val="none" w:sz="0" w:space="0" w:color="auto"/>
        <w:bottom w:val="none" w:sz="0" w:space="0" w:color="auto"/>
        <w:right w:val="none" w:sz="0" w:space="0" w:color="auto"/>
      </w:divBdr>
    </w:div>
    <w:div w:id="2125801904">
      <w:bodyDiv w:val="1"/>
      <w:marLeft w:val="0"/>
      <w:marRight w:val="0"/>
      <w:marTop w:val="0"/>
      <w:marBottom w:val="0"/>
      <w:divBdr>
        <w:top w:val="none" w:sz="0" w:space="0" w:color="auto"/>
        <w:left w:val="none" w:sz="0" w:space="0" w:color="auto"/>
        <w:bottom w:val="none" w:sz="0" w:space="0" w:color="auto"/>
        <w:right w:val="none" w:sz="0" w:space="0" w:color="auto"/>
      </w:divBdr>
    </w:div>
    <w:div w:id="2125996088">
      <w:bodyDiv w:val="1"/>
      <w:marLeft w:val="0"/>
      <w:marRight w:val="0"/>
      <w:marTop w:val="0"/>
      <w:marBottom w:val="0"/>
      <w:divBdr>
        <w:top w:val="none" w:sz="0" w:space="0" w:color="auto"/>
        <w:left w:val="none" w:sz="0" w:space="0" w:color="auto"/>
        <w:bottom w:val="none" w:sz="0" w:space="0" w:color="auto"/>
        <w:right w:val="none" w:sz="0" w:space="0" w:color="auto"/>
      </w:divBdr>
    </w:div>
    <w:div w:id="2126538299">
      <w:bodyDiv w:val="1"/>
      <w:marLeft w:val="0"/>
      <w:marRight w:val="0"/>
      <w:marTop w:val="0"/>
      <w:marBottom w:val="0"/>
      <w:divBdr>
        <w:top w:val="none" w:sz="0" w:space="0" w:color="auto"/>
        <w:left w:val="none" w:sz="0" w:space="0" w:color="auto"/>
        <w:bottom w:val="none" w:sz="0" w:space="0" w:color="auto"/>
        <w:right w:val="none" w:sz="0" w:space="0" w:color="auto"/>
      </w:divBdr>
    </w:div>
    <w:div w:id="2126578495">
      <w:bodyDiv w:val="1"/>
      <w:marLeft w:val="0"/>
      <w:marRight w:val="0"/>
      <w:marTop w:val="0"/>
      <w:marBottom w:val="0"/>
      <w:divBdr>
        <w:top w:val="none" w:sz="0" w:space="0" w:color="auto"/>
        <w:left w:val="none" w:sz="0" w:space="0" w:color="auto"/>
        <w:bottom w:val="none" w:sz="0" w:space="0" w:color="auto"/>
        <w:right w:val="none" w:sz="0" w:space="0" w:color="auto"/>
      </w:divBdr>
    </w:div>
    <w:div w:id="2131774238">
      <w:bodyDiv w:val="1"/>
      <w:marLeft w:val="0"/>
      <w:marRight w:val="0"/>
      <w:marTop w:val="0"/>
      <w:marBottom w:val="0"/>
      <w:divBdr>
        <w:top w:val="none" w:sz="0" w:space="0" w:color="auto"/>
        <w:left w:val="none" w:sz="0" w:space="0" w:color="auto"/>
        <w:bottom w:val="none" w:sz="0" w:space="0" w:color="auto"/>
        <w:right w:val="none" w:sz="0" w:space="0" w:color="auto"/>
      </w:divBdr>
    </w:div>
    <w:div w:id="2132019265">
      <w:bodyDiv w:val="1"/>
      <w:marLeft w:val="0"/>
      <w:marRight w:val="0"/>
      <w:marTop w:val="0"/>
      <w:marBottom w:val="0"/>
      <w:divBdr>
        <w:top w:val="none" w:sz="0" w:space="0" w:color="auto"/>
        <w:left w:val="none" w:sz="0" w:space="0" w:color="auto"/>
        <w:bottom w:val="none" w:sz="0" w:space="0" w:color="auto"/>
        <w:right w:val="none" w:sz="0" w:space="0" w:color="auto"/>
      </w:divBdr>
    </w:div>
    <w:div w:id="2134202568">
      <w:bodyDiv w:val="1"/>
      <w:marLeft w:val="0"/>
      <w:marRight w:val="0"/>
      <w:marTop w:val="0"/>
      <w:marBottom w:val="0"/>
      <w:divBdr>
        <w:top w:val="none" w:sz="0" w:space="0" w:color="auto"/>
        <w:left w:val="none" w:sz="0" w:space="0" w:color="auto"/>
        <w:bottom w:val="none" w:sz="0" w:space="0" w:color="auto"/>
        <w:right w:val="none" w:sz="0" w:space="0" w:color="auto"/>
      </w:divBdr>
    </w:div>
    <w:div w:id="2135173672">
      <w:bodyDiv w:val="1"/>
      <w:marLeft w:val="0"/>
      <w:marRight w:val="0"/>
      <w:marTop w:val="0"/>
      <w:marBottom w:val="0"/>
      <w:divBdr>
        <w:top w:val="none" w:sz="0" w:space="0" w:color="auto"/>
        <w:left w:val="none" w:sz="0" w:space="0" w:color="auto"/>
        <w:bottom w:val="none" w:sz="0" w:space="0" w:color="auto"/>
        <w:right w:val="none" w:sz="0" w:space="0" w:color="auto"/>
      </w:divBdr>
    </w:div>
    <w:div w:id="2135780914">
      <w:bodyDiv w:val="1"/>
      <w:marLeft w:val="0"/>
      <w:marRight w:val="0"/>
      <w:marTop w:val="0"/>
      <w:marBottom w:val="0"/>
      <w:divBdr>
        <w:top w:val="none" w:sz="0" w:space="0" w:color="auto"/>
        <w:left w:val="none" w:sz="0" w:space="0" w:color="auto"/>
        <w:bottom w:val="none" w:sz="0" w:space="0" w:color="auto"/>
        <w:right w:val="none" w:sz="0" w:space="0" w:color="auto"/>
      </w:divBdr>
    </w:div>
    <w:div w:id="2136365038">
      <w:bodyDiv w:val="1"/>
      <w:marLeft w:val="0"/>
      <w:marRight w:val="0"/>
      <w:marTop w:val="0"/>
      <w:marBottom w:val="0"/>
      <w:divBdr>
        <w:top w:val="none" w:sz="0" w:space="0" w:color="auto"/>
        <w:left w:val="none" w:sz="0" w:space="0" w:color="auto"/>
        <w:bottom w:val="none" w:sz="0" w:space="0" w:color="auto"/>
        <w:right w:val="none" w:sz="0" w:space="0" w:color="auto"/>
      </w:divBdr>
    </w:div>
    <w:div w:id="2137528981">
      <w:bodyDiv w:val="1"/>
      <w:marLeft w:val="0"/>
      <w:marRight w:val="0"/>
      <w:marTop w:val="0"/>
      <w:marBottom w:val="0"/>
      <w:divBdr>
        <w:top w:val="none" w:sz="0" w:space="0" w:color="auto"/>
        <w:left w:val="none" w:sz="0" w:space="0" w:color="auto"/>
        <w:bottom w:val="none" w:sz="0" w:space="0" w:color="auto"/>
        <w:right w:val="none" w:sz="0" w:space="0" w:color="auto"/>
      </w:divBdr>
    </w:div>
    <w:div w:id="2139834004">
      <w:bodyDiv w:val="1"/>
      <w:marLeft w:val="0"/>
      <w:marRight w:val="0"/>
      <w:marTop w:val="0"/>
      <w:marBottom w:val="0"/>
      <w:divBdr>
        <w:top w:val="none" w:sz="0" w:space="0" w:color="auto"/>
        <w:left w:val="none" w:sz="0" w:space="0" w:color="auto"/>
        <w:bottom w:val="none" w:sz="0" w:space="0" w:color="auto"/>
        <w:right w:val="none" w:sz="0" w:space="0" w:color="auto"/>
      </w:divBdr>
    </w:div>
    <w:div w:id="2142114686">
      <w:bodyDiv w:val="1"/>
      <w:marLeft w:val="0"/>
      <w:marRight w:val="0"/>
      <w:marTop w:val="0"/>
      <w:marBottom w:val="0"/>
      <w:divBdr>
        <w:top w:val="none" w:sz="0" w:space="0" w:color="auto"/>
        <w:left w:val="none" w:sz="0" w:space="0" w:color="auto"/>
        <w:bottom w:val="none" w:sz="0" w:space="0" w:color="auto"/>
        <w:right w:val="none" w:sz="0" w:space="0" w:color="auto"/>
      </w:divBdr>
    </w:div>
    <w:div w:id="2143377227">
      <w:bodyDiv w:val="1"/>
      <w:marLeft w:val="0"/>
      <w:marRight w:val="0"/>
      <w:marTop w:val="0"/>
      <w:marBottom w:val="0"/>
      <w:divBdr>
        <w:top w:val="none" w:sz="0" w:space="0" w:color="auto"/>
        <w:left w:val="none" w:sz="0" w:space="0" w:color="auto"/>
        <w:bottom w:val="none" w:sz="0" w:space="0" w:color="auto"/>
        <w:right w:val="none" w:sz="0" w:space="0" w:color="auto"/>
      </w:divBdr>
    </w:div>
    <w:div w:id="2144302235">
      <w:bodyDiv w:val="1"/>
      <w:marLeft w:val="0"/>
      <w:marRight w:val="0"/>
      <w:marTop w:val="0"/>
      <w:marBottom w:val="0"/>
      <w:divBdr>
        <w:top w:val="none" w:sz="0" w:space="0" w:color="auto"/>
        <w:left w:val="none" w:sz="0" w:space="0" w:color="auto"/>
        <w:bottom w:val="none" w:sz="0" w:space="0" w:color="auto"/>
        <w:right w:val="none" w:sz="0" w:space="0" w:color="auto"/>
      </w:divBdr>
    </w:div>
    <w:div w:id="2144500945">
      <w:bodyDiv w:val="1"/>
      <w:marLeft w:val="0"/>
      <w:marRight w:val="0"/>
      <w:marTop w:val="0"/>
      <w:marBottom w:val="0"/>
      <w:divBdr>
        <w:top w:val="none" w:sz="0" w:space="0" w:color="auto"/>
        <w:left w:val="none" w:sz="0" w:space="0" w:color="auto"/>
        <w:bottom w:val="none" w:sz="0" w:space="0" w:color="auto"/>
        <w:right w:val="none" w:sz="0" w:space="0" w:color="auto"/>
      </w:divBdr>
    </w:div>
    <w:div w:id="214453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TEMPLATE\SSLES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5abb4e-aa5c-4631-aa87-5008d14a9eec">
      <Terms xmlns="http://schemas.microsoft.com/office/infopath/2007/PartnerControls"/>
    </lcf76f155ced4ddcb4097134ff3c332f>
    <TaxCatchAll xmlns="94335878-5631-4709-be71-6a9a934aaeee" xsi:nil="true"/>
    <Target_x0020_Audiences xmlns="8a5abb4e-aa5c-4631-aa87-5008d14a9ee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7D6BD3206A5D946A29D78FC4BCB226E" ma:contentTypeVersion="18" ma:contentTypeDescription="Create a new document." ma:contentTypeScope="" ma:versionID="f59aee704f6b948a4af910af6e8931fe">
  <xsd:schema xmlns:xsd="http://www.w3.org/2001/XMLSchema" xmlns:xs="http://www.w3.org/2001/XMLSchema" xmlns:p="http://schemas.microsoft.com/office/2006/metadata/properties" xmlns:ns2="8a5abb4e-aa5c-4631-aa87-5008d14a9eec" xmlns:ns3="94335878-5631-4709-be71-6a9a934aaeee" targetNamespace="http://schemas.microsoft.com/office/2006/metadata/properties" ma:root="true" ma:fieldsID="6ccc7e4a6c7fe053f16447c670641aea" ns2:_="" ns3:_="">
    <xsd:import namespace="8a5abb4e-aa5c-4631-aa87-5008d14a9eec"/>
    <xsd:import namespace="94335878-5631-4709-be71-6a9a934aaee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Target_x0020_Audience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5abb4e-aa5c-4631-aa87-5008d14a9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Target_x0020_Audiences" ma:index="13" nillable="true" ma:displayName="Target Audiences" ma:internalName="Target_x0020_Audiences">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4447c6a-d8d1-48d1-a40c-9680a1e61f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335878-5631-4709-be71-6a9a934aaee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4233c64-05e0-4d2d-b3a5-fcc2f19a0829}" ma:internalName="TaxCatchAll" ma:showField="CatchAllData" ma:web="94335878-5631-4709-be71-6a9a934aa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873D3C-FE1A-4B02-880C-DDCA6A3C3586}">
  <ds:schemaRefs>
    <ds:schemaRef ds:uri="http://schemas.microsoft.com/sharepoint/v3/contenttype/forms"/>
  </ds:schemaRefs>
</ds:datastoreItem>
</file>

<file path=customXml/itemProps2.xml><?xml version="1.0" encoding="utf-8"?>
<ds:datastoreItem xmlns:ds="http://schemas.openxmlformats.org/officeDocument/2006/customXml" ds:itemID="{A2085F9C-D912-48D9-B7E2-0F634ECA29F3}">
  <ds:schemaRefs>
    <ds:schemaRef ds:uri="http://schemas.microsoft.com/office/2006/metadata/properties"/>
    <ds:schemaRef ds:uri="http://schemas.microsoft.com/office/infopath/2007/PartnerControls"/>
    <ds:schemaRef ds:uri="4a7bd5ce-9c3d-40c9-9f0a-e8b4d46d0c7b"/>
  </ds:schemaRefs>
</ds:datastoreItem>
</file>

<file path=customXml/itemProps3.xml><?xml version="1.0" encoding="utf-8"?>
<ds:datastoreItem xmlns:ds="http://schemas.openxmlformats.org/officeDocument/2006/customXml" ds:itemID="{FA0D02E2-7ACD-4401-8473-EEE4B4353664}">
  <ds:schemaRefs>
    <ds:schemaRef ds:uri="http://schemas.openxmlformats.org/officeDocument/2006/bibliography"/>
  </ds:schemaRefs>
</ds:datastoreItem>
</file>

<file path=customXml/itemProps4.xml><?xml version="1.0" encoding="utf-8"?>
<ds:datastoreItem xmlns:ds="http://schemas.openxmlformats.org/officeDocument/2006/customXml" ds:itemID="{5700FCEA-882C-44F9-9B95-7923AEE39FEC}"/>
</file>

<file path=docProps/app.xml><?xml version="1.0" encoding="utf-8"?>
<Properties xmlns="http://schemas.openxmlformats.org/officeDocument/2006/extended-properties" xmlns:vt="http://schemas.openxmlformats.org/officeDocument/2006/docPropsVTypes">
  <Template>SSLESON</Template>
  <TotalTime>1</TotalTime>
  <Pages>60</Pages>
  <Words>5092</Words>
  <Characters>29030</Characters>
  <Application>Microsoft Office Word</Application>
  <DocSecurity>0</DocSecurity>
  <Lines>241</Lines>
  <Paragraphs>68</Paragraphs>
  <ScaleCrop>false</ScaleCrop>
  <HeadingPairs>
    <vt:vector size="4" baseType="variant">
      <vt:variant>
        <vt:lpstr>Title</vt:lpstr>
      </vt:variant>
      <vt:variant>
        <vt:i4>1</vt:i4>
      </vt:variant>
      <vt:variant>
        <vt:lpstr>1/7/01</vt:lpstr>
      </vt:variant>
      <vt:variant>
        <vt:i4>0</vt:i4>
      </vt:variant>
    </vt:vector>
  </HeadingPairs>
  <TitlesOfParts>
    <vt:vector size="1" baseType="lpstr">
      <vt:lpstr>Pray and Live to Advance the Gospel</vt:lpstr>
    </vt:vector>
  </TitlesOfParts>
  <Company>Faith Baptist Church</Company>
  <LinksUpToDate>false</LinksUpToDate>
  <CharactersWithSpaces>34054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Pray and Live to Advance the Gospel</dc:title>
  <dc:subject>1 Timothy 2:1-15 | Faith East | August 30, 2026</dc:subject>
  <dc:creator>Trey Garner</dc:creator>
  <cp:keywords>1 Timothy, prayer, gospel, Faith East, sermon manuscript</cp:keywords>
  <dc:description/>
  <cp:lastModifiedBy>Victoria Maggio</cp:lastModifiedBy>
  <cp:revision>2</cp:revision>
  <cp:lastPrinted>2024-09-13T13:13:00Z</cp:lastPrinted>
  <dcterms:created xsi:type="dcterms:W3CDTF">2026-08-26T12:10:00Z</dcterms:created>
  <dcterms:modified xsi:type="dcterms:W3CDTF">2026-08-26T12:10:00Z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0x01010047D6BD3206A5D946A29D78FC4BCB226E</vt:lpwstr>
  </property>
  <property fmtid="{D5CDD505-2E9C-101B-9397-08002B2CF9AE}" pid="3" name="GrammarlyDocumentId">
    <vt:lpwstr>4c195471bee643a91f14260396260f6b32676f08ad56a2036a87fbb34eee1506</vt:lpwstr>
  </property>
</Properties>
</file>