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FFC68" w14:textId="36E52A07" w:rsidR="000D48F1" w:rsidRDefault="0066493E"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CC7AD40" wp14:editId="1CD9CFD7">
                <wp:simplePos x="0" y="0"/>
                <wp:positionH relativeFrom="page">
                  <wp:posOffset>685800</wp:posOffset>
                </wp:positionH>
                <wp:positionV relativeFrom="page">
                  <wp:posOffset>457200</wp:posOffset>
                </wp:positionV>
                <wp:extent cx="6858000" cy="857885"/>
                <wp:effectExtent l="0" t="0" r="0" b="5715"/>
                <wp:wrapTight wrapText="bothSides">
                  <wp:wrapPolygon edited="0">
                    <wp:start x="0" y="0"/>
                    <wp:lineTo x="0" y="21104"/>
                    <wp:lineTo x="21520" y="21104"/>
                    <wp:lineTo x="21520" y="0"/>
                    <wp:lineTo x="0" y="0"/>
                  </wp:wrapPolygon>
                </wp:wrapTight>
                <wp:docPr id="25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4B7D09" w14:textId="34C1C887" w:rsidR="00A45C53" w:rsidRPr="0066493E" w:rsidRDefault="00A45C53" w:rsidP="0018432C">
                            <w:pPr>
                              <w:pStyle w:val="Title"/>
                              <w:rPr>
                                <w:rFonts w:ascii="Calibri" w:hAnsi="Calibri"/>
                                <w:color w:val="2C7C9F" w:themeColor="accent1"/>
                                <w:sz w:val="40"/>
                              </w:rPr>
                            </w:pPr>
                            <w:r w:rsidRPr="0066493E">
                              <w:rPr>
                                <w:rFonts w:ascii="Calibri" w:hAnsi="Calibri"/>
                                <w:color w:val="2C7C9F" w:themeColor="accent1"/>
                                <w:sz w:val="40"/>
                              </w:rPr>
                              <w:t>wise words…Coaching for your career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7" o:spid="_x0000_s1026" type="#_x0000_t202" style="position:absolute;margin-left:54pt;margin-top:36pt;width:540pt;height:67.5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" filled="f" stroked="f">
                <v:textbox inset="0,0,0,0">
                  <w:txbxContent>
                    <w:p w14:paraId="6D4B7D09" w14:textId="34C1C887" w:rsidR="00A45C53" w:rsidRPr="0066493E" w:rsidRDefault="00A45C53" w:rsidP="0018432C">
                      <w:pPr>
                        <w:pStyle w:val="Title"/>
                        <w:rPr>
                          <w:rFonts w:ascii="Calibri" w:hAnsi="Calibri"/>
                          <w:color w:val="2C7C9F" w:themeColor="accent1"/>
                          <w:sz w:val="40"/>
                        </w:rPr>
                      </w:pPr>
                      <w:r w:rsidRPr="0066493E">
                        <w:rPr>
                          <w:rFonts w:ascii="Calibri" w:hAnsi="Calibri"/>
                          <w:color w:val="2C7C9F" w:themeColor="accent1"/>
                          <w:sz w:val="40"/>
                        </w:rPr>
                        <w:t>wise words…Coaching for your career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E4493">
        <w:rPr>
          <w:noProof/>
        </w:rPr>
        <w:drawing>
          <wp:anchor distT="0" distB="0" distL="114300" distR="114300" simplePos="0" relativeHeight="251679824" behindDoc="0" locked="0" layoutInCell="1" allowOverlap="1" wp14:anchorId="0C7FA4A9" wp14:editId="1CDCEB50">
            <wp:simplePos x="0" y="0"/>
            <wp:positionH relativeFrom="page">
              <wp:posOffset>4502785</wp:posOffset>
            </wp:positionH>
            <wp:positionV relativeFrom="page">
              <wp:posOffset>7654925</wp:posOffset>
            </wp:positionV>
            <wp:extent cx="2595245" cy="1546225"/>
            <wp:effectExtent l="0" t="0" r="0" b="3175"/>
            <wp:wrapThrough wrapText="bothSides">
              <wp:wrapPolygon edited="0">
                <wp:start x="0" y="0"/>
                <wp:lineTo x="0" y="21290"/>
                <wp:lineTo x="21352" y="21290"/>
                <wp:lineTo x="2135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us pi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493">
        <w:rPr>
          <w:noProof/>
        </w:rPr>
        <mc:AlternateContent>
          <mc:Choice Requires="wps">
            <w:drawing>
              <wp:anchor distT="0" distB="0" distL="114300" distR="114300" simplePos="0" relativeHeight="251678800" behindDoc="0" locked="0" layoutInCell="1" allowOverlap="1" wp14:anchorId="020FA4E7" wp14:editId="4D2CC34D">
                <wp:simplePos x="0" y="0"/>
                <wp:positionH relativeFrom="page">
                  <wp:posOffset>925195</wp:posOffset>
                </wp:positionH>
                <wp:positionV relativeFrom="page">
                  <wp:posOffset>8174355</wp:posOffset>
                </wp:positionV>
                <wp:extent cx="2764790" cy="1016635"/>
                <wp:effectExtent l="0" t="0" r="3810" b="24765"/>
                <wp:wrapTight wrapText="bothSides">
                  <wp:wrapPolygon edited="0">
                    <wp:start x="0" y="0"/>
                    <wp:lineTo x="0" y="21587"/>
                    <wp:lineTo x="21431" y="21587"/>
                    <wp:lineTo x="21431" y="0"/>
                    <wp:lineTo x="0" y="0"/>
                  </wp:wrapPolygon>
                </wp:wrapTight>
                <wp:docPr id="29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138E7E" w14:textId="72EEC3A2" w:rsidR="00A45C53" w:rsidRPr="0018432C" w:rsidRDefault="00A45C53" w:rsidP="004031FC">
                            <w:pPr>
                              <w:pStyle w:val="BodyText"/>
                              <w:ind w:left="36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 w:rsidRPr="0018432C">
                              <w:rPr>
                                <w:rFonts w:ascii="Calibri" w:hAnsi="Calibri"/>
                                <w:sz w:val="28"/>
                              </w:rPr>
                              <w:t>Marie Kozlowski</w:t>
                            </w:r>
                          </w:p>
                          <w:p w14:paraId="54699E67" w14:textId="0C1E8BFE" w:rsidR="00A45C53" w:rsidRPr="0018432C" w:rsidRDefault="00A45C53" w:rsidP="004031FC">
                            <w:pPr>
                              <w:pStyle w:val="BodyText"/>
                              <w:ind w:left="36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hyperlink r:id="rId9" w:history="1">
                              <w:r w:rsidRPr="0018432C">
                                <w:rPr>
                                  <w:rStyle w:val="Hyperlink"/>
                                  <w:rFonts w:ascii="Calibri" w:hAnsi="Calibri"/>
                                  <w:sz w:val="28"/>
                                </w:rPr>
                                <w:t>Marieko</w:t>
                              </w:r>
                              <w:bookmarkStart w:id="0" w:name="_GoBack"/>
                              <w:r w:rsidRPr="0018432C">
                                <w:rPr>
                                  <w:rStyle w:val="Hyperlink"/>
                                  <w:rFonts w:ascii="Calibri" w:hAnsi="Calibri"/>
                                  <w:sz w:val="28"/>
                                </w:rPr>
                                <w:t>zlowski04@gmail.com</w:t>
                              </w:r>
                            </w:hyperlink>
                          </w:p>
                          <w:p w14:paraId="582FDBFE" w14:textId="5FB493A8" w:rsidR="00A45C53" w:rsidRDefault="00A45C53" w:rsidP="004031FC">
                            <w:pPr>
                              <w:pStyle w:val="BodyText"/>
                              <w:ind w:left="360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 w:rsidRPr="0018432C">
                              <w:rPr>
                                <w:rFonts w:ascii="Calibri" w:hAnsi="Calibri"/>
                                <w:sz w:val="28"/>
                              </w:rPr>
                              <w:t>314-707-5512</w:t>
                            </w:r>
                          </w:p>
                          <w:p w14:paraId="3C9AC9CA" w14:textId="77777777" w:rsidR="00A45C53" w:rsidRPr="0018432C" w:rsidRDefault="00A45C53" w:rsidP="004031FC">
                            <w:pPr>
                              <w:pStyle w:val="BodyText"/>
                              <w:ind w:left="360"/>
                              <w:rPr>
                                <w:rFonts w:ascii="Calibri" w:hAnsi="Calibri"/>
                                <w:sz w:val="2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27" type="#_x0000_t202" style="position:absolute;margin-left:72.85pt;margin-top:643.65pt;width:217.7pt;height:80.05pt;z-index:25167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" mv:complextextbox="1" filled="f" stroked="f">
                <v:textbox inset="0,0,0,0">
                  <w:txbxContent>
                    <w:p w14:paraId="7B138E7E" w14:textId="72EEC3A2" w:rsidR="00A45C53" w:rsidRPr="0018432C" w:rsidRDefault="00A45C53" w:rsidP="004031FC">
                      <w:pPr>
                        <w:pStyle w:val="BodyText"/>
                        <w:ind w:left="360"/>
                        <w:rPr>
                          <w:rFonts w:ascii="Calibri" w:hAnsi="Calibri"/>
                          <w:sz w:val="28"/>
                        </w:rPr>
                      </w:pPr>
                      <w:r w:rsidRPr="0018432C">
                        <w:rPr>
                          <w:rFonts w:ascii="Calibri" w:hAnsi="Calibri"/>
                          <w:sz w:val="28"/>
                        </w:rPr>
                        <w:t>Marie Kozlowski</w:t>
                      </w:r>
                    </w:p>
                    <w:p w14:paraId="54699E67" w14:textId="0C1E8BFE" w:rsidR="00A45C53" w:rsidRPr="0018432C" w:rsidRDefault="00A45C53" w:rsidP="004031FC">
                      <w:pPr>
                        <w:pStyle w:val="BodyText"/>
                        <w:ind w:left="360"/>
                        <w:rPr>
                          <w:rFonts w:ascii="Calibri" w:hAnsi="Calibri"/>
                          <w:sz w:val="28"/>
                        </w:rPr>
                      </w:pPr>
                      <w:hyperlink r:id="rId10" w:history="1">
                        <w:r w:rsidRPr="0018432C">
                          <w:rPr>
                            <w:rStyle w:val="Hyperlink"/>
                            <w:rFonts w:ascii="Calibri" w:hAnsi="Calibri"/>
                            <w:sz w:val="28"/>
                          </w:rPr>
                          <w:t>Marieko</w:t>
                        </w:r>
                        <w:bookmarkStart w:id="1" w:name="_GoBack"/>
                        <w:r w:rsidRPr="0018432C">
                          <w:rPr>
                            <w:rStyle w:val="Hyperlink"/>
                            <w:rFonts w:ascii="Calibri" w:hAnsi="Calibri"/>
                            <w:sz w:val="28"/>
                          </w:rPr>
                          <w:t>zlowski04@gmail.com</w:t>
                        </w:r>
                      </w:hyperlink>
                    </w:p>
                    <w:p w14:paraId="582FDBFE" w14:textId="5FB493A8" w:rsidR="00A45C53" w:rsidRDefault="00A45C53" w:rsidP="004031FC">
                      <w:pPr>
                        <w:pStyle w:val="BodyText"/>
                        <w:ind w:left="360"/>
                        <w:rPr>
                          <w:rFonts w:ascii="Calibri" w:hAnsi="Calibri"/>
                          <w:sz w:val="28"/>
                        </w:rPr>
                      </w:pPr>
                      <w:r w:rsidRPr="0018432C">
                        <w:rPr>
                          <w:rFonts w:ascii="Calibri" w:hAnsi="Calibri"/>
                          <w:sz w:val="28"/>
                        </w:rPr>
                        <w:t>314-707-5512</w:t>
                      </w:r>
                    </w:p>
                    <w:p w14:paraId="3C9AC9CA" w14:textId="77777777" w:rsidR="00A45C53" w:rsidRPr="0018432C" w:rsidRDefault="00A45C53" w:rsidP="004031FC">
                      <w:pPr>
                        <w:pStyle w:val="BodyText"/>
                        <w:ind w:left="360"/>
                        <w:rPr>
                          <w:rFonts w:ascii="Calibri" w:hAnsi="Calibri"/>
                          <w:sz w:val="28"/>
                        </w:rPr>
                      </w:pPr>
                    </w:p>
                    <w:bookmarkEnd w:id="1"/>
                  </w:txbxContent>
                </v:textbox>
                <w10:wrap type="tight" anchorx="page" anchory="page"/>
              </v:shape>
            </w:pict>
          </mc:Fallback>
        </mc:AlternateContent>
      </w:r>
      <w:r w:rsidR="009E4493">
        <w:rPr>
          <w:noProof/>
        </w:rPr>
        <mc:AlternateContent>
          <mc:Choice Requires="wps">
            <w:drawing>
              <wp:anchor distT="0" distB="0" distL="114300" distR="114300" simplePos="0" relativeHeight="251676752" behindDoc="0" locked="0" layoutInCell="1" allowOverlap="1" wp14:anchorId="4A89589C" wp14:editId="703CA03E">
                <wp:simplePos x="0" y="0"/>
                <wp:positionH relativeFrom="page">
                  <wp:posOffset>456565</wp:posOffset>
                </wp:positionH>
                <wp:positionV relativeFrom="page">
                  <wp:posOffset>7543800</wp:posOffset>
                </wp:positionV>
                <wp:extent cx="3805555" cy="558165"/>
                <wp:effectExtent l="0" t="0" r="4445" b="635"/>
                <wp:wrapTight wrapText="bothSides">
                  <wp:wrapPolygon edited="0">
                    <wp:start x="0" y="0"/>
                    <wp:lineTo x="0" y="20642"/>
                    <wp:lineTo x="21481" y="20642"/>
                    <wp:lineTo x="21481" y="0"/>
                    <wp:lineTo x="0" y="0"/>
                  </wp:wrapPolygon>
                </wp:wrapTight>
                <wp:docPr id="29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5C5362" w14:textId="4D15EB95" w:rsidR="00A45C53" w:rsidRPr="00E613F7" w:rsidRDefault="00A45C53" w:rsidP="00D7115D">
                            <w:pPr>
                              <w:pStyle w:val="Heading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Want to learn more?  Schedule a complimentary first session: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28" type="#_x0000_t202" style="position:absolute;margin-left:35.95pt;margin-top:594pt;width:299.65pt;height:43.95pt;z-index:25167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" filled="f" stroked="f">
                <v:textbox inset="0,0,0,0">
                  <w:txbxContent>
                    <w:p w14:paraId="525C5362" w14:textId="4D15EB95" w:rsidR="00A45C53" w:rsidRPr="00E613F7" w:rsidRDefault="00A45C53" w:rsidP="00D7115D">
                      <w:pPr>
                        <w:pStyle w:val="Heading2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Want to learn more?  Schedule a complimentary first session: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2107D" w:rsidRPr="00716BB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8560" behindDoc="0" locked="0" layoutInCell="1" allowOverlap="1" wp14:anchorId="7131C814" wp14:editId="108A264A">
                <wp:simplePos x="0" y="0"/>
                <wp:positionH relativeFrom="page">
                  <wp:posOffset>4612005</wp:posOffset>
                </wp:positionH>
                <wp:positionV relativeFrom="page">
                  <wp:posOffset>3554730</wp:posOffset>
                </wp:positionV>
                <wp:extent cx="2425700" cy="1149350"/>
                <wp:effectExtent l="0" t="0" r="12700" b="19050"/>
                <wp:wrapTight wrapText="bothSides">
                  <wp:wrapPolygon edited="0">
                    <wp:start x="0" y="0"/>
                    <wp:lineTo x="0" y="21481"/>
                    <wp:lineTo x="21487" y="21481"/>
                    <wp:lineTo x="21487" y="0"/>
                    <wp:lineTo x="0" y="0"/>
                  </wp:wrapPolygon>
                </wp:wrapTight>
                <wp:docPr id="28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16070E" w14:textId="47670093" w:rsidR="00A45C53" w:rsidRPr="00E613F7" w:rsidRDefault="00A45C53" w:rsidP="000E0762">
                            <w:pPr>
                              <w:pStyle w:val="BodyText2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 xml:space="preserve">Outside of coaching I am a trusted sales leader that get results through masterful relationship building and customer focus.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29" type="#_x0000_t202" style="position:absolute;margin-left:363.15pt;margin-top:279.9pt;width:191pt;height:90.5pt;z-index:25166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" mv:complextextbox="1" filled="f" stroked="f">
                <v:textbox inset="0,0,0,0">
                  <w:txbxContent>
                    <w:p w14:paraId="5516070E" w14:textId="47670093" w:rsidR="00A45C53" w:rsidRPr="00E613F7" w:rsidRDefault="00A45C53" w:rsidP="000E0762">
                      <w:pPr>
                        <w:pStyle w:val="BodyText2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 xml:space="preserve">Outside of coaching I am a trusted sales leader that get results through masterful relationship building and customer focus.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8432C" w:rsidRPr="00716BB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3920" behindDoc="0" locked="0" layoutInCell="1" allowOverlap="1" wp14:anchorId="35FD845A" wp14:editId="753DB9E7">
                <wp:simplePos x="0" y="0"/>
                <wp:positionH relativeFrom="page">
                  <wp:posOffset>4584700</wp:posOffset>
                </wp:positionH>
                <wp:positionV relativeFrom="page">
                  <wp:posOffset>5998845</wp:posOffset>
                </wp:positionV>
                <wp:extent cx="2425700" cy="914400"/>
                <wp:effectExtent l="0" t="0" r="12700" b="0"/>
                <wp:wrapTight wrapText="bothSides">
                  <wp:wrapPolygon edited="0">
                    <wp:start x="0" y="0"/>
                    <wp:lineTo x="0" y="21000"/>
                    <wp:lineTo x="21487" y="21000"/>
                    <wp:lineTo x="21487" y="0"/>
                    <wp:lineTo x="0" y="0"/>
                  </wp:wrapPolygon>
                </wp:wrapTight>
                <wp:docPr id="23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567B34" w14:textId="529BA230" w:rsidR="00A45C53" w:rsidRPr="00E613F7" w:rsidRDefault="00A45C53" w:rsidP="004031FC">
                            <w:pPr>
                              <w:pStyle w:val="BodyText2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Outside of coaching, I like to bike and spin!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1pt;margin-top:472.35pt;width:191pt;height:1in;z-index:25168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" mv:complextextbox="1" filled="f" stroked="f">
                <v:textbox inset="0,0,0,0">
                  <w:txbxContent>
                    <w:p w14:paraId="50567B34" w14:textId="529BA230" w:rsidR="00A45C53" w:rsidRPr="00E613F7" w:rsidRDefault="00A45C53" w:rsidP="004031FC">
                      <w:pPr>
                        <w:pStyle w:val="BodyText2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Outside of coaching, I like to bike and spin!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8432C" w:rsidRPr="00716BB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1872" behindDoc="0" locked="0" layoutInCell="1" allowOverlap="1" wp14:anchorId="7FA539EC" wp14:editId="5FFC8FCC">
                <wp:simplePos x="0" y="0"/>
                <wp:positionH relativeFrom="page">
                  <wp:posOffset>4566285</wp:posOffset>
                </wp:positionH>
                <wp:positionV relativeFrom="page">
                  <wp:posOffset>4921250</wp:posOffset>
                </wp:positionV>
                <wp:extent cx="2425700" cy="914400"/>
                <wp:effectExtent l="0" t="0" r="12700" b="0"/>
                <wp:wrapTight wrapText="bothSides">
                  <wp:wrapPolygon edited="0">
                    <wp:start x="0" y="0"/>
                    <wp:lineTo x="0" y="21000"/>
                    <wp:lineTo x="21487" y="21000"/>
                    <wp:lineTo x="21487" y="0"/>
                    <wp:lineTo x="0" y="0"/>
                  </wp:wrapPolygon>
                </wp:wrapTight>
                <wp:docPr id="2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86CF3E7" w14:textId="7C4BB033" w:rsidR="00A45C53" w:rsidRPr="00E613F7" w:rsidRDefault="00A45C53" w:rsidP="00474748">
                            <w:pPr>
                              <w:pStyle w:val="BodyText2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My education includes a MBA from St. Louis University and a BS in Food Science from Iowa State University.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9.55pt;margin-top:387.5pt;width:191pt;height:1in;z-index:25168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" mv:complextextbox="1" filled="f" stroked="f">
                <v:textbox inset="0,0,0,0">
                  <w:txbxContent>
                    <w:p w14:paraId="286CF3E7" w14:textId="7C4BB033" w:rsidR="00A45C53" w:rsidRPr="00E613F7" w:rsidRDefault="00A45C53" w:rsidP="00474748">
                      <w:pPr>
                        <w:pStyle w:val="BodyText2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My education includes a MBA from St. Louis University and a BS in Food Science from Iowa State University.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8432C" w:rsidRPr="00E613F7">
        <w:rPr>
          <w:rFonts w:ascii="Calibri" w:hAnsi="Calibri"/>
          <w:noProof/>
          <w:sz w:val="32"/>
        </w:rPr>
        <mc:AlternateContent>
          <mc:Choice Requires="wps">
            <w:drawing>
              <wp:anchor distT="0" distB="0" distL="114300" distR="114300" simplePos="0" relativeHeight="251670608" behindDoc="0" locked="0" layoutInCell="1" allowOverlap="1" wp14:anchorId="27F52455" wp14:editId="6A027654">
                <wp:simplePos x="0" y="0"/>
                <wp:positionH relativeFrom="page">
                  <wp:posOffset>4584700</wp:posOffset>
                </wp:positionH>
                <wp:positionV relativeFrom="page">
                  <wp:posOffset>2465070</wp:posOffset>
                </wp:positionV>
                <wp:extent cx="2425700" cy="877570"/>
                <wp:effectExtent l="0" t="0" r="12700" b="11430"/>
                <wp:wrapTight wrapText="bothSides">
                  <wp:wrapPolygon edited="0">
                    <wp:start x="0" y="0"/>
                    <wp:lineTo x="0" y="21256"/>
                    <wp:lineTo x="21487" y="21256"/>
                    <wp:lineTo x="21487" y="0"/>
                    <wp:lineTo x="0" y="0"/>
                  </wp:wrapPolygon>
                </wp:wrapTight>
                <wp:docPr id="287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9F8A559" w14:textId="00AABD44" w:rsidR="00A45C53" w:rsidRPr="00474748" w:rsidRDefault="00A45C53" w:rsidP="000E0762">
                            <w:pPr>
                              <w:pStyle w:val="BodyText2"/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My belief about coaching</w:t>
                            </w:r>
                            <w:r w:rsidRPr="00474748">
                              <w:rPr>
                                <w:rFonts w:ascii="Calibri" w:hAnsi="Calibri"/>
                                <w:sz w:val="28"/>
                              </w:rPr>
                              <w:t xml:space="preserve"> is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 xml:space="preserve"> that it is</w:t>
                            </w:r>
                            <w:r w:rsidRPr="00474748">
                              <w:rPr>
                                <w:rFonts w:ascii="Calibri" w:hAnsi="Calibri"/>
                                <w:sz w:val="28"/>
                              </w:rPr>
                              <w:t xml:space="preserve"> about navigating and finding fulfillment in my client’s career and life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1pt;margin-top:194.1pt;width:191pt;height:69.1pt;z-index:25167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" mv:complextextbox="1" filled="f" stroked="f">
                <v:textbox inset="0,0,0,0">
                  <w:txbxContent>
                    <w:p w14:paraId="59F8A559" w14:textId="00AABD44" w:rsidR="00A45C53" w:rsidRPr="00474748" w:rsidRDefault="00A45C53" w:rsidP="000E0762">
                      <w:pPr>
                        <w:pStyle w:val="BodyText2"/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My belief about coaching</w:t>
                      </w:r>
                      <w:r w:rsidRPr="00474748">
                        <w:rPr>
                          <w:rFonts w:ascii="Calibri" w:hAnsi="Calibri"/>
                          <w:sz w:val="28"/>
                        </w:rPr>
                        <w:t xml:space="preserve"> is</w:t>
                      </w:r>
                      <w:r>
                        <w:rPr>
                          <w:rFonts w:ascii="Calibri" w:hAnsi="Calibri"/>
                          <w:sz w:val="28"/>
                        </w:rPr>
                        <w:t xml:space="preserve"> that it is</w:t>
                      </w:r>
                      <w:r w:rsidRPr="00474748">
                        <w:rPr>
                          <w:rFonts w:ascii="Calibri" w:hAnsi="Calibri"/>
                          <w:sz w:val="28"/>
                        </w:rPr>
                        <w:t xml:space="preserve"> about navigating and finding fulfillment in my client’s career and life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031FC">
        <w:rPr>
          <w:noProof/>
        </w:rPr>
        <mc:AlternateContent>
          <mc:Choice Requires="wps">
            <w:drawing>
              <wp:anchor distT="0" distB="0" distL="114300" distR="114300" simplePos="0" relativeHeight="251672656" behindDoc="0" locked="0" layoutInCell="1" allowOverlap="1" wp14:anchorId="4628DB30" wp14:editId="10A0DE7C">
                <wp:simplePos x="0" y="0"/>
                <wp:positionH relativeFrom="page">
                  <wp:posOffset>628015</wp:posOffset>
                </wp:positionH>
                <wp:positionV relativeFrom="page">
                  <wp:posOffset>1840865</wp:posOffset>
                </wp:positionV>
                <wp:extent cx="3634740" cy="4559935"/>
                <wp:effectExtent l="0" t="0" r="0" b="12065"/>
                <wp:wrapTight wrapText="bothSides">
                  <wp:wrapPolygon edited="1">
                    <wp:start x="7924" y="0"/>
                    <wp:lineTo x="151" y="21491"/>
                    <wp:lineTo x="21283" y="21491"/>
                    <wp:lineTo x="21283" y="0"/>
                    <wp:lineTo x="7924" y="0"/>
                  </wp:wrapPolygon>
                </wp:wrapTight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455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3AC544" w14:textId="7AB225ED" w:rsidR="00A45C53" w:rsidRDefault="00A45C53" w:rsidP="004031FC">
                            <w:pPr>
                              <w:rPr>
                                <w:rFonts w:ascii="Calibri" w:hAnsi="Calibri"/>
                                <w:sz w:val="28"/>
                              </w:rPr>
                            </w:pPr>
                            <w:r w:rsidRPr="004031FC">
                              <w:rPr>
                                <w:rFonts w:ascii="Calibri" w:hAnsi="Calibri"/>
                                <w:sz w:val="28"/>
                              </w:rPr>
                              <w:t>Have you been wondering – w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hat do I want to do next in my career or my</w:t>
                            </w:r>
                            <w:r w:rsidRPr="004031FC">
                              <w:rPr>
                                <w:rFonts w:ascii="Calibri" w:hAnsi="Calibri"/>
                                <w:sz w:val="28"/>
                              </w:rPr>
                              <w:t xml:space="preserve"> life?   Or asking yourself, how do I find a job that I really love to do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?   Or why do I sometimes get stuck?</w:t>
                            </w:r>
                          </w:p>
                          <w:p w14:paraId="1F65EFAF" w14:textId="63A84A22" w:rsidR="00A45C53" w:rsidRDefault="00A45C53" w:rsidP="004031FC">
                            <w:pPr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>Coaching can help you find what you truly love to do, help remove barriers, and live the life you desire.</w:t>
                            </w:r>
                          </w:p>
                          <w:p w14:paraId="7A4DC350" w14:textId="3F985CB3" w:rsidR="00A45C53" w:rsidRDefault="00A45C53" w:rsidP="004031FC">
                            <w:pPr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 xml:space="preserve">Wise Words is about finding your </w:t>
                            </w:r>
                            <w:r w:rsidRPr="0018432C">
                              <w:rPr>
                                <w:rFonts w:ascii="Calibri" w:hAnsi="Calibri"/>
                                <w:i/>
                                <w:sz w:val="28"/>
                              </w:rPr>
                              <w:t>own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 xml:space="preserve"> “wise words” – your own confidence and path to success through coaching, mentoring and training.</w:t>
                            </w:r>
                          </w:p>
                          <w:p w14:paraId="120B500F" w14:textId="659F0C1B" w:rsidR="00A45C53" w:rsidRDefault="00A45C53" w:rsidP="004031FC">
                            <w:pPr>
                              <w:rPr>
                                <w:rFonts w:ascii="Calibri" w:hAnsi="Calibri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</w:rPr>
                              <w:t xml:space="preserve">Interested?  Then connect with me, Marie Kozlowski.  I am a Certified </w:t>
                            </w:r>
                            <w:r w:rsidR="0066493E">
                              <w:rPr>
                                <w:rFonts w:ascii="Calibri" w:hAnsi="Calibri"/>
                                <w:sz w:val="28"/>
                              </w:rPr>
                              <w:t>Professional Coactive</w:t>
                            </w:r>
                            <w:r>
                              <w:rPr>
                                <w:rFonts w:ascii="Calibri" w:hAnsi="Calibri"/>
                                <w:sz w:val="28"/>
                              </w:rPr>
                              <w:t xml:space="preserve"> Coach with over 200 training and coaching hours.  I focus on career development, sales mentoring and training.  I would be happy to help you find your own Wise Words!</w:t>
                            </w:r>
                          </w:p>
                          <w:p w14:paraId="37F6489B" w14:textId="77777777" w:rsidR="00A45C53" w:rsidRPr="004031FC" w:rsidRDefault="00A45C53" w:rsidP="004031FC">
                            <w:pPr>
                              <w:rPr>
                                <w:rFonts w:ascii="Calibri" w:hAnsi="Calibri"/>
                                <w:sz w:val="28"/>
                              </w:rPr>
                            </w:pPr>
                          </w:p>
                          <w:p w14:paraId="52546827" w14:textId="77777777" w:rsidR="00A45C53" w:rsidRPr="00E613F7" w:rsidRDefault="00A45C53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33" type="#_x0000_t202" style="position:absolute;margin-left:49.45pt;margin-top:144.95pt;width:286.2pt;height:359.05pt;z-index:25167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wrapcoords="7924 0 151 21491 21283 21491 21283 0 792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" filled="f" stroked="f">
                <v:textbox>
                  <w:txbxContent>
                    <w:p w14:paraId="543AC544" w14:textId="7AB225ED" w:rsidR="00A45C53" w:rsidRDefault="00A45C53" w:rsidP="004031FC">
                      <w:pPr>
                        <w:rPr>
                          <w:rFonts w:ascii="Calibri" w:hAnsi="Calibri"/>
                          <w:sz w:val="28"/>
                        </w:rPr>
                      </w:pPr>
                      <w:r w:rsidRPr="004031FC">
                        <w:rPr>
                          <w:rFonts w:ascii="Calibri" w:hAnsi="Calibri"/>
                          <w:sz w:val="28"/>
                        </w:rPr>
                        <w:t>Have you been wondering – w</w:t>
                      </w:r>
                      <w:r>
                        <w:rPr>
                          <w:rFonts w:ascii="Calibri" w:hAnsi="Calibri"/>
                          <w:sz w:val="28"/>
                        </w:rPr>
                        <w:t>hat do I want to do next in my career or my</w:t>
                      </w:r>
                      <w:r w:rsidRPr="004031FC">
                        <w:rPr>
                          <w:rFonts w:ascii="Calibri" w:hAnsi="Calibri"/>
                          <w:sz w:val="28"/>
                        </w:rPr>
                        <w:t xml:space="preserve"> life?   Or asking yourself, how do I find a job that I really love to do</w:t>
                      </w:r>
                      <w:r>
                        <w:rPr>
                          <w:rFonts w:ascii="Calibri" w:hAnsi="Calibri"/>
                          <w:sz w:val="28"/>
                        </w:rPr>
                        <w:t>?   Or why do I sometimes get stuck?</w:t>
                      </w:r>
                    </w:p>
                    <w:p w14:paraId="1F65EFAF" w14:textId="63A84A22" w:rsidR="00A45C53" w:rsidRDefault="00A45C53" w:rsidP="004031FC">
                      <w:pPr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Coaching can help you find what you truly love to do, help remove barriers, and live the life you desire.</w:t>
                      </w:r>
                    </w:p>
                    <w:p w14:paraId="7A4DC350" w14:textId="3F985CB3" w:rsidR="00A45C53" w:rsidRDefault="00A45C53" w:rsidP="004031FC">
                      <w:pPr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 xml:space="preserve">Wise Words is about finding your </w:t>
                      </w:r>
                      <w:r w:rsidRPr="0018432C">
                        <w:rPr>
                          <w:rFonts w:ascii="Calibri" w:hAnsi="Calibri"/>
                          <w:i/>
                          <w:sz w:val="28"/>
                        </w:rPr>
                        <w:t>own</w:t>
                      </w:r>
                      <w:r>
                        <w:rPr>
                          <w:rFonts w:ascii="Calibri" w:hAnsi="Calibri"/>
                          <w:sz w:val="28"/>
                        </w:rPr>
                        <w:t xml:space="preserve"> “wise words” – your own confidence and path to success through coaching, mentoring and training.</w:t>
                      </w:r>
                    </w:p>
                    <w:p w14:paraId="120B500F" w14:textId="659F0C1B" w:rsidR="00A45C53" w:rsidRDefault="00A45C53" w:rsidP="004031FC">
                      <w:pPr>
                        <w:rPr>
                          <w:rFonts w:ascii="Calibri" w:hAnsi="Calibri"/>
                          <w:sz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 xml:space="preserve">Interested?  Then connect with me, Marie Kozlowski.  I am a Certified </w:t>
                      </w:r>
                      <w:r w:rsidR="0066493E">
                        <w:rPr>
                          <w:rFonts w:ascii="Calibri" w:hAnsi="Calibri"/>
                          <w:sz w:val="28"/>
                        </w:rPr>
                        <w:t>Professional Coactive</w:t>
                      </w:r>
                      <w:r>
                        <w:rPr>
                          <w:rFonts w:ascii="Calibri" w:hAnsi="Calibri"/>
                          <w:sz w:val="28"/>
                        </w:rPr>
                        <w:t xml:space="preserve"> Coach with over 200 training and coaching hours.  I focus on career development, sales mentoring and training.  I would be happy to help you find your own Wise Words!</w:t>
                      </w:r>
                    </w:p>
                    <w:p w14:paraId="37F6489B" w14:textId="77777777" w:rsidR="00A45C53" w:rsidRPr="004031FC" w:rsidRDefault="00A45C53" w:rsidP="004031FC">
                      <w:pPr>
                        <w:rPr>
                          <w:rFonts w:ascii="Calibri" w:hAnsi="Calibri"/>
                          <w:sz w:val="28"/>
                        </w:rPr>
                      </w:pPr>
                    </w:p>
                    <w:p w14:paraId="52546827" w14:textId="77777777" w:rsidR="00A45C53" w:rsidRPr="00E613F7" w:rsidRDefault="00A45C53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4748">
        <w:rPr>
          <w:noProof/>
        </w:rPr>
        <mc:AlternateContent>
          <mc:Choice Requires="wpg">
            <w:drawing>
              <wp:anchor distT="0" distB="0" distL="114300" distR="114300" simplePos="0" relativeHeight="251658229" behindDoc="0" locked="0" layoutInCell="1" allowOverlap="1" wp14:anchorId="1141DBA9" wp14:editId="597C528D">
                <wp:simplePos x="0" y="0"/>
                <wp:positionH relativeFrom="page">
                  <wp:posOffset>4476750</wp:posOffset>
                </wp:positionH>
                <wp:positionV relativeFrom="page">
                  <wp:posOffset>1607819</wp:posOffset>
                </wp:positionV>
                <wp:extent cx="2743200" cy="5857851"/>
                <wp:effectExtent l="0" t="0" r="0" b="10160"/>
                <wp:wrapNone/>
                <wp:docPr id="27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5857851"/>
                          <a:chOff x="7200" y="2670"/>
                          <a:chExt cx="4320" cy="8640"/>
                        </a:xfrm>
                        <a:solidFill>
                          <a:srgbClr val="5478B5"/>
                        </a:solidFill>
                      </wpg:grpSpPr>
                      <wps:wsp>
                        <wps:cNvPr id="27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00" y="2670"/>
                            <a:ext cx="4320" cy="86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0" name="Line 23"/>
                        <wps:cNvCnPr/>
                        <wps:spPr bwMode="auto">
                          <a:xfrm>
                            <a:off x="7485" y="10674"/>
                            <a:ext cx="3750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Line 24"/>
                        <wps:cNvCnPr/>
                        <wps:spPr bwMode="auto">
                          <a:xfrm>
                            <a:off x="7485" y="3669"/>
                            <a:ext cx="3744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352.5pt;margin-top:126.6pt;width:3in;height:461.25pt;z-index:251658229;mso-position-horizontal-relative:page;mso-position-vertical-relative:page" coordorigin="7200,2670" coordsize="4320,8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">
                <v:rect id="Rectangle 11" o:spid="_x0000_s1027" style="position:absolute;left:7200;top:2670;width:4320;height:8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bl46xAAA&#10;ANwAAAAPAAAAZHJzL2Rvd25yZXYueG1sRI9Ba8JAFITvhf6H5RW8Nbv1oG3qKkEQhB5E66W3R/aZ&#10;BLNvw+6apP56VxA8DjPzDbNYjbYVPfnQONbwkSkQxKUzDVcajr+b908QISIbbB2Thn8KsFq+viww&#10;N27gPfWHWIkE4ZCjhjrGLpcylDVZDJnriJN3ct5iTNJX0ngcEty2cqrUTFpsOC3U2NG6pvJ8uFgN&#10;5+vG/2yHv0LtmqvhvTrZou+1nryNxTeISGN8hh/trdEwnX/B/Uw6An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m5eOsQAAADcAAAADwAAAAAAAAAAAAAAAACXAgAAZHJzL2Rv&#10;d25yZXYueG1sUEsFBgAAAAAEAAQA9QAAAIgDAAAAAA==&#10;" filled="f" stroked="f" strokecolor="#4a7ebb" strokeweight="1.5pt">
                  <v:shadow opacity="22938f" mv:blur="38100f" offset="0,2pt"/>
                  <v:textbox inset=",7.2pt,,7.2pt"/>
                </v:rect>
                <v:line id="Line 23" o:spid="_x0000_s1028" style="position:absolute;visibility:visible;mso-wrap-style:square" from="7485,10674" to="11235,106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7C98IAAADcAAAADwAAAGRycy9kb3ducmV2LnhtbERPXWvCMBR9H/gfwhV8W9MJE1dNy9QJ&#10;om5Mt71fmrum2NyUJmr99+ZhsMfD+Z4XvW3EhTpfO1bwlKQgiEuna64UfH+tH6cgfEDW2DgmBTfy&#10;UOSDhzlm2l35QJdjqEQMYZ+hAhNCm0npS0MWfeJa4sj9us5iiLCrpO7wGsNtI8dpOpEWa44NBlta&#10;GipPx7NV8Imp6ev9+9vPQrb2pdxtV88fE6VGw/51BiJQH/7Ff+6NVjCexvnxTDwCMr8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R7C98IAAADcAAAADwAAAAAAAAAAAAAA&#10;AAChAgAAZHJzL2Rvd25yZXYueG1sUEsFBgAAAAAEAAQA+QAAAJADAAAAAA==&#10;" strokecolor="white [3212]" strokeweight="1pt">
                  <v:shadow opacity="22938f" mv:blur="38100f" offset="0,2pt"/>
                </v:line>
                <v:line id="Line 24" o:spid="_x0000_s1029" style="position:absolute;visibility:visible;mso-wrap-style:square" from="7485,3669" to="11229,36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lJnbMQAAADcAAAADwAAAGRycy9kb3ducmV2LnhtbESP3WoCMRSE7wXfIRyhd5pVqOjWKLZa&#10;EP+wtt4fNsfN4uZk2aS6fftGELwcZuYbZjJrbCmuVPvCsYJ+LwFBnDldcK7g5/uzOwLhA7LG0jEp&#10;+CMPs2m7NcFUuxt/0fUYchEh7FNUYEKoUil9Zsii77mKOHpnV1sMUda51DXeItyWcpAkQ2mx4Lhg&#10;sKIPQ9nl+GsVHDAxTbHdLU/vsrLjbLNevO6HSr10mvkbiEBNeIYf7ZVWMBj14X4mHgE5/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UmdsxAAAANwAAAAPAAAAAAAAAAAA&#10;AAAAAKECAABkcnMvZG93bnJldi54bWxQSwUGAAAAAAQABAD5AAAAkg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9E4590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052BB28" wp14:editId="6E8498E5">
                <wp:simplePos x="0" y="0"/>
                <wp:positionH relativeFrom="page">
                  <wp:posOffset>472440</wp:posOffset>
                </wp:positionH>
                <wp:positionV relativeFrom="page">
                  <wp:posOffset>1715770</wp:posOffset>
                </wp:positionV>
                <wp:extent cx="3886200" cy="655955"/>
                <wp:effectExtent l="0" t="0" r="0" b="4445"/>
                <wp:wrapTight wrapText="bothSides">
                  <wp:wrapPolygon edited="0">
                    <wp:start x="0" y="0"/>
                    <wp:lineTo x="0" y="20910"/>
                    <wp:lineTo x="21459" y="20910"/>
                    <wp:lineTo x="21459" y="0"/>
                    <wp:lineTo x="0" y="0"/>
                  </wp:wrapPolygon>
                </wp:wrapTight>
                <wp:docPr id="25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568B6F" w14:textId="6680AB44" w:rsidR="00A45C53" w:rsidRPr="00E613F7" w:rsidRDefault="00A45C53" w:rsidP="000D48F1">
                            <w:pPr>
                              <w:pStyle w:val="Heading1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4" type="#_x0000_t202" style="position:absolute;margin-left:37.2pt;margin-top:135.1pt;width:306pt;height:51.6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" filled="f" stroked="f">
                <v:textbox inset="0,0,0,0">
                  <w:txbxContent>
                    <w:p w14:paraId="0D568B6F" w14:textId="6680AB44" w:rsidR="00A45C53" w:rsidRPr="00E613F7" w:rsidRDefault="00A45C53" w:rsidP="000D48F1">
                      <w:pPr>
                        <w:pStyle w:val="Heading1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613F7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6BF7C9D0" wp14:editId="79B3F978">
                <wp:simplePos x="0" y="0"/>
                <wp:positionH relativeFrom="page">
                  <wp:posOffset>457200</wp:posOffset>
                </wp:positionH>
                <wp:positionV relativeFrom="page">
                  <wp:posOffset>9372600</wp:posOffset>
                </wp:positionV>
                <wp:extent cx="6629400" cy="268605"/>
                <wp:effectExtent l="0" t="0" r="0" b="10795"/>
                <wp:wrapTight wrapText="bothSides">
                  <wp:wrapPolygon edited="0">
                    <wp:start x="83" y="0"/>
                    <wp:lineTo x="83" y="20426"/>
                    <wp:lineTo x="21434" y="20426"/>
                    <wp:lineTo x="21434" y="0"/>
                    <wp:lineTo x="83" y="0"/>
                  </wp:wrapPolygon>
                </wp:wrapTight>
                <wp:docPr id="17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ADC7D7" w14:textId="35E037C6" w:rsidR="00A45C53" w:rsidRPr="0066493E" w:rsidRDefault="00A45C53" w:rsidP="000D48F1">
                            <w:pPr>
                              <w:pStyle w:val="Tagline"/>
                              <w:rPr>
                                <w:rFonts w:ascii="Calibri" w:hAnsi="Calibri"/>
                                <w:sz w:val="24"/>
                              </w:rPr>
                            </w:pPr>
                            <w:r w:rsidRPr="0066493E">
                              <w:rPr>
                                <w:rFonts w:ascii="Calibri" w:hAnsi="Calibri"/>
                                <w:sz w:val="24"/>
                              </w:rPr>
                              <w:t>Your trusted partner for professional growth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5" type="#_x0000_t202" style="position:absolute;margin-left:36pt;margin-top:738pt;width:522pt;height:21.15pt;z-index:251658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" filled="f" stroked="f">
                <v:textbox inset=",0,,0">
                  <w:txbxContent>
                    <w:p w14:paraId="69ADC7D7" w14:textId="35E037C6" w:rsidR="00A45C53" w:rsidRPr="0066493E" w:rsidRDefault="00A45C53" w:rsidP="000D48F1">
                      <w:pPr>
                        <w:pStyle w:val="Tagline"/>
                        <w:rPr>
                          <w:rFonts w:ascii="Calibri" w:hAnsi="Calibri"/>
                          <w:sz w:val="24"/>
                        </w:rPr>
                      </w:pPr>
                      <w:r w:rsidRPr="0066493E">
                        <w:rPr>
                          <w:rFonts w:ascii="Calibri" w:hAnsi="Calibri"/>
                          <w:sz w:val="24"/>
                        </w:rPr>
                        <w:t>Your trusted partner for professional growth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E4590" w:rsidRPr="009E4590">
        <w:t xml:space="preserve"> </w:t>
      </w:r>
      <w:r w:rsidR="003D17E9" w:rsidRPr="00716BB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512" behindDoc="0" locked="0" layoutInCell="1" allowOverlap="1" wp14:anchorId="3FA72851" wp14:editId="5725A54F">
                <wp:simplePos x="0" y="0"/>
                <wp:positionH relativeFrom="page">
                  <wp:posOffset>4584700</wp:posOffset>
                </wp:positionH>
                <wp:positionV relativeFrom="page">
                  <wp:posOffset>4523740</wp:posOffset>
                </wp:positionV>
                <wp:extent cx="2425700" cy="502920"/>
                <wp:effectExtent l="0" t="0" r="12700" b="5080"/>
                <wp:wrapTight wrapText="bothSides">
                  <wp:wrapPolygon edited="0">
                    <wp:start x="0" y="0"/>
                    <wp:lineTo x="0" y="20727"/>
                    <wp:lineTo x="21487" y="20727"/>
                    <wp:lineTo x="21487" y="0"/>
                    <wp:lineTo x="0" y="0"/>
                  </wp:wrapPolygon>
                </wp:wrapTight>
                <wp:docPr id="28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CC52F95" w14:textId="482A104C" w:rsidR="00A45C53" w:rsidRPr="00E613F7" w:rsidRDefault="00A45C53" w:rsidP="000E0762">
                            <w:pPr>
                              <w:pStyle w:val="BodyText2"/>
                              <w:rPr>
                                <w:rFonts w:ascii="Calibri" w:hAnsi="Calibri"/>
                                <w:sz w:val="28"/>
                              </w:rPr>
                            </w:pPr>
                          </w:p>
                          <w:p w14:paraId="32DF6281" w14:textId="77777777" w:rsidR="00A45C53" w:rsidRPr="00E613F7" w:rsidRDefault="00A45C53" w:rsidP="000E0762">
                            <w:pPr>
                              <w:pStyle w:val="BodyText2"/>
                              <w:rPr>
                                <w:rFonts w:ascii="Calibri" w:hAnsi="Calibri"/>
                                <w:sz w:val="28"/>
                              </w:rPr>
                            </w:pPr>
                          </w:p>
                          <w:p w14:paraId="076E7085" w14:textId="77777777" w:rsidR="00A45C53" w:rsidRPr="00E613F7" w:rsidRDefault="00A45C53" w:rsidP="000E0762">
                            <w:pPr>
                              <w:pStyle w:val="BodyText2"/>
                              <w:rPr>
                                <w:rFonts w:ascii="Calibri" w:hAnsi="Calibr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61pt;margin-top:356.2pt;width:191pt;height:39.6pt;z-index:25166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" mv:complextextbox="1" filled="f" stroked="f">
                <v:textbox inset="0,0,0,0">
                  <w:txbxContent>
                    <w:p w14:paraId="6CC52F95" w14:textId="482A104C" w:rsidR="00A45C53" w:rsidRPr="00E613F7" w:rsidRDefault="00A45C53" w:rsidP="000E0762">
                      <w:pPr>
                        <w:pStyle w:val="BodyText2"/>
                        <w:rPr>
                          <w:rFonts w:ascii="Calibri" w:hAnsi="Calibri"/>
                          <w:sz w:val="28"/>
                        </w:rPr>
                      </w:pPr>
                    </w:p>
                    <w:p w14:paraId="32DF6281" w14:textId="77777777" w:rsidR="00A45C53" w:rsidRPr="00E613F7" w:rsidRDefault="00A45C53" w:rsidP="000E0762">
                      <w:pPr>
                        <w:pStyle w:val="BodyText2"/>
                        <w:rPr>
                          <w:rFonts w:ascii="Calibri" w:hAnsi="Calibri"/>
                          <w:sz w:val="28"/>
                        </w:rPr>
                      </w:pPr>
                    </w:p>
                    <w:p w14:paraId="076E7085" w14:textId="77777777" w:rsidR="00A45C53" w:rsidRPr="00E613F7" w:rsidRDefault="00A45C53" w:rsidP="000E0762">
                      <w:pPr>
                        <w:pStyle w:val="BodyText2"/>
                        <w:rPr>
                          <w:rFonts w:ascii="Calibri" w:hAnsi="Calibri"/>
                          <w:sz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E0762">
        <w:rPr>
          <w:noProof/>
        </w:rPr>
        <w:drawing>
          <wp:anchor distT="0" distB="0" distL="114300" distR="114300" simplePos="0" relativeHeight="251660368" behindDoc="0" locked="0" layoutInCell="1" allowOverlap="1" wp14:anchorId="6002DF39" wp14:editId="0CDBDA50">
            <wp:simplePos x="0" y="0"/>
            <wp:positionH relativeFrom="page">
              <wp:posOffset>767106</wp:posOffset>
            </wp:positionH>
            <wp:positionV relativeFrom="page">
              <wp:posOffset>730251</wp:posOffset>
            </wp:positionV>
            <wp:extent cx="655253" cy="979170"/>
            <wp:effectExtent l="0" t="0" r="5715" b="1143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7" cy="979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762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C2E6FA9" wp14:editId="6A6B7A1A">
                <wp:simplePos x="0" y="0"/>
                <wp:positionH relativeFrom="page">
                  <wp:posOffset>4743450</wp:posOffset>
                </wp:positionH>
                <wp:positionV relativeFrom="page">
                  <wp:posOffset>1943100</wp:posOffset>
                </wp:positionV>
                <wp:extent cx="2377440" cy="279400"/>
                <wp:effectExtent l="0" t="0" r="10160" b="0"/>
                <wp:wrapTight wrapText="bothSides">
                  <wp:wrapPolygon edited="0">
                    <wp:start x="0" y="0"/>
                    <wp:lineTo x="0" y="19636"/>
                    <wp:lineTo x="21462" y="19636"/>
                    <wp:lineTo x="21462" y="0"/>
                    <wp:lineTo x="0" y="0"/>
                  </wp:wrapPolygon>
                </wp:wrapTight>
                <wp:docPr id="26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8C9CB9" w14:textId="467E535A" w:rsidR="00A45C53" w:rsidRPr="00E613F7" w:rsidRDefault="00A45C53" w:rsidP="000D48F1">
                            <w:pPr>
                              <w:pStyle w:val="Heading3"/>
                              <w:rPr>
                                <w:rFonts w:ascii="Calibri" w:hAnsi="Calibri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8"/>
                              </w:rPr>
                              <w:t>My Story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7" type="#_x0000_t202" style="position:absolute;margin-left:373.5pt;margin-top:153pt;width:187.2pt;height:22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" filled="f" stroked="f">
                <v:textbox inset="0,0,0,0">
                  <w:txbxContent>
                    <w:p w14:paraId="6A8C9CB9" w14:textId="467E535A" w:rsidR="00A45C53" w:rsidRPr="00E613F7" w:rsidRDefault="00A45C53" w:rsidP="000D48F1">
                      <w:pPr>
                        <w:pStyle w:val="Heading3"/>
                        <w:rPr>
                          <w:rFonts w:ascii="Calibri" w:hAnsi="Calibri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Cs w:val="28"/>
                        </w:rPr>
                        <w:t>My Story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1D78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098B8ED" wp14:editId="403BD67A">
                <wp:simplePos x="0" y="0"/>
                <wp:positionH relativeFrom="page">
                  <wp:posOffset>4846320</wp:posOffset>
                </wp:positionH>
                <wp:positionV relativeFrom="page">
                  <wp:posOffset>6911340</wp:posOffset>
                </wp:positionV>
                <wp:extent cx="2194560" cy="320040"/>
                <wp:effectExtent l="0" t="0" r="15240" b="10160"/>
                <wp:wrapTight wrapText="bothSides">
                  <wp:wrapPolygon edited="0">
                    <wp:start x="0" y="0"/>
                    <wp:lineTo x="0" y="20571"/>
                    <wp:lineTo x="21500" y="20571"/>
                    <wp:lineTo x="21500" y="0"/>
                    <wp:lineTo x="0" y="0"/>
                  </wp:wrapPolygon>
                </wp:wrapTight>
                <wp:docPr id="27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5FA188" w14:textId="2B3BAE5F" w:rsidR="00A45C53" w:rsidRDefault="00A45C53" w:rsidP="000E0762">
                            <w:pPr>
                              <w:pStyle w:val="Quote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8" type="#_x0000_t202" style="position:absolute;margin-left:381.6pt;margin-top:544.2pt;width:172.8pt;height:25.2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" filled="f" stroked="f">
                <v:textbox inset="0,0,0,0">
                  <w:txbxContent>
                    <w:p w14:paraId="2A5FA188" w14:textId="2B3BAE5F" w:rsidR="00A45C53" w:rsidRDefault="00A45C53" w:rsidP="000E0762">
                      <w:pPr>
                        <w:pStyle w:val="Quote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1D78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20E0857" wp14:editId="1CE87E47">
                <wp:simplePos x="0" y="0"/>
                <wp:positionH relativeFrom="page">
                  <wp:posOffset>457200</wp:posOffset>
                </wp:positionH>
                <wp:positionV relativeFrom="page">
                  <wp:posOffset>7543800</wp:posOffset>
                </wp:positionV>
                <wp:extent cx="6858000" cy="0"/>
                <wp:effectExtent l="25400" t="25400" r="38100" b="38100"/>
                <wp:wrapNone/>
                <wp:docPr id="26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94pt" to="8in,59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" strokecolor="#2c7c9f [3204]" strokeweight="1.5pt">
                <v:stroke dashstyle="1 1"/>
                <v:shadow opacity="22938f" mv:blur="38100f" offset="0,2pt"/>
                <w10:wrap anchorx="page" anchory="page"/>
              </v:line>
            </w:pict>
          </mc:Fallback>
        </mc:AlternateContent>
      </w:r>
      <w:r w:rsidR="00A51D78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2CF3BC" wp14:editId="38BFCEDC">
                <wp:simplePos x="0" y="0"/>
                <wp:positionH relativeFrom="page">
                  <wp:posOffset>457200</wp:posOffset>
                </wp:positionH>
                <wp:positionV relativeFrom="page">
                  <wp:posOffset>1671320</wp:posOffset>
                </wp:positionV>
                <wp:extent cx="6858000" cy="0"/>
                <wp:effectExtent l="25400" t="20320" r="38100" b="43180"/>
                <wp:wrapNone/>
                <wp:docPr id="25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31.6pt" to="8in,13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" strokecolor="#d5edf4 [3214]" strokeweight="3pt">
                <v:shadow opacity="22938f" mv:blur="38100f" offset="0,2pt"/>
                <w10:wrap anchorx="page" anchory="page"/>
              </v:line>
            </w:pict>
          </mc:Fallback>
        </mc:AlternateContent>
      </w:r>
      <w:bookmarkStart w:id="2" w:name="_LastPageContents"/>
      <w:r w:rsidR="00D7319D">
        <w:t xml:space="preserve"> </w:t>
      </w:r>
      <w:bookmarkEnd w:id="2"/>
    </w:p>
    <w:sectPr w:rsidR="000D48F1" w:rsidSect="00D731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0" w:right="720" w:bottom="108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402835" w14:textId="77777777" w:rsidR="00763BD2" w:rsidRDefault="00763BD2">
      <w:pPr>
        <w:spacing w:after="0"/>
      </w:pPr>
      <w:r>
        <w:separator/>
      </w:r>
    </w:p>
  </w:endnote>
  <w:endnote w:type="continuationSeparator" w:id="0">
    <w:p w14:paraId="66488A25" w14:textId="77777777" w:rsidR="00763BD2" w:rsidRDefault="00763B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4B4A3" w14:textId="77777777" w:rsidR="00A45C53" w:rsidRDefault="00A45C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D29B331" wp14:editId="53CC380A">
              <wp:simplePos x="0" y="0"/>
              <wp:positionH relativeFrom="page">
                <wp:posOffset>457200</wp:posOffset>
              </wp:positionH>
              <wp:positionV relativeFrom="page">
                <wp:posOffset>9464040</wp:posOffset>
              </wp:positionV>
              <wp:extent cx="1828800" cy="222250"/>
              <wp:effectExtent l="0" t="2540" r="0" b="381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9B54E" w14:textId="77777777" w:rsidR="00A45C53" w:rsidRDefault="00A45C53" w:rsidP="000D48F1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43" type="#_x0000_t202" style="position:absolute;margin-left:36pt;margin-top:745.2pt;width:2in;height:17.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" filled="f" stroked="f">
              <v:textbox inset="0,0,0,0">
                <w:txbxContent>
                  <w:p w14:paraId="2B99B54E" w14:textId="77777777" w:rsidR="00A45C53" w:rsidRDefault="00A45C53" w:rsidP="000D48F1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8EBE48" wp14:editId="6B26CA83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Tight wrapText="bothSides">
                <wp:wrapPolygon edited="0">
                  <wp:start x="-60" y="-2147483648"/>
                  <wp:lineTo x="-60" y="-2147483648"/>
                  <wp:lineTo x="21630" y="-2147483648"/>
                  <wp:lineTo x="21630" y="-2147483648"/>
                  <wp:lineTo x="-60" y="-2147483648"/>
                </wp:wrapPolygon>
              </wp:wrapTight>
              <wp:docPr id="7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" strokecolor="#2c7c9f [3204]" strokeweight="3pt">
              <v:shadow opacity="22938f" mv:blur="38100f" offset="0,2pt"/>
              <w10:wrap type="tight"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36960" w14:textId="77777777" w:rsidR="00A45C53" w:rsidRDefault="00A45C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4A33F52E" wp14:editId="4651CDA3">
              <wp:simplePos x="0" y="0"/>
              <wp:positionH relativeFrom="page">
                <wp:posOffset>5486400</wp:posOffset>
              </wp:positionH>
              <wp:positionV relativeFrom="page">
                <wp:posOffset>9467850</wp:posOffset>
              </wp:positionV>
              <wp:extent cx="1828800" cy="222250"/>
              <wp:effectExtent l="0" t="6350" r="0" b="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11473" w14:textId="77777777" w:rsidR="00A45C53" w:rsidRDefault="00A45C53" w:rsidP="000D48F1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44" type="#_x0000_t202" style="position:absolute;margin-left:6in;margin-top:745.5pt;width:2in;height:17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" filled="f" stroked="f">
              <v:textbox inset="0,0,0,0">
                <w:txbxContent>
                  <w:p w14:paraId="58511473" w14:textId="77777777" w:rsidR="00A45C53" w:rsidRDefault="00A45C53" w:rsidP="000D48F1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B4ABD95" wp14:editId="0D57CF07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" strokecolor="#2c7c9f [3204]" strokeweight="3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CB204" w14:textId="77777777" w:rsidR="00A45C53" w:rsidRDefault="00A45C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9E9545" wp14:editId="65D152BA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" strokecolor="#2c7c9f [3204]" strokeweight="3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76D39A" w14:textId="77777777" w:rsidR="00763BD2" w:rsidRDefault="00763BD2">
      <w:pPr>
        <w:spacing w:after="0"/>
      </w:pPr>
      <w:r>
        <w:separator/>
      </w:r>
    </w:p>
  </w:footnote>
  <w:footnote w:type="continuationSeparator" w:id="0">
    <w:p w14:paraId="49BE5FA1" w14:textId="77777777" w:rsidR="00763BD2" w:rsidRDefault="00763BD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4F077" w14:textId="77777777" w:rsidR="00A45C53" w:rsidRDefault="00A45C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4D8ABF8" wp14:editId="0749ECB0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6C338494" w14:textId="77777777" w:rsidR="00A45C53" w:rsidRDefault="00A45C53" w:rsidP="000D48F1">
                          <w:pPr>
                            <w:pStyle w:val="Header-Right"/>
                          </w:pPr>
                          <w:r>
                            <w:t>issue #, 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" o:spid="_x0000_s1039" type="#_x0000_t202" style="position:absolute;margin-left:5in;margin-top:36pt;width:3in;height:17.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" filled="f" stroked="f">
              <v:stroke o:forcedash="t"/>
              <v:textbox inset="0,0,0,0">
                <w:txbxContent>
                  <w:p w14:paraId="6C338494" w14:textId="77777777" w:rsidR="00A45C53" w:rsidRDefault="00A45C53" w:rsidP="000D48F1">
                    <w:pPr>
                      <w:pStyle w:val="Header-Right"/>
                    </w:pPr>
                    <w:r>
                      <w:t>issue #,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A09DA21" wp14:editId="2701F4B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6350" b="635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837BCB9" w14:textId="77777777" w:rsidR="00A45C53" w:rsidRDefault="00A45C53" w:rsidP="000D48F1">
                          <w:pPr>
                            <w:pStyle w:val="Header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0" type="#_x0000_t202" style="position:absolute;margin-left:36pt;margin-top:36pt;width:316.5pt;height:17.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" filled="f" stroked="f">
              <v:stroke o:forcedash="t"/>
              <v:textbox inset="0,0,0,0">
                <w:txbxContent>
                  <w:p w14:paraId="2837BCB9" w14:textId="77777777" w:rsidR="00A45C53" w:rsidRDefault="00A45C53" w:rsidP="000D48F1">
                    <w:pPr>
                      <w:pStyle w:val="Header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114CF78" wp14:editId="6667E5AA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" strokecolor="#2c7c9f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BF33A" w14:textId="77777777" w:rsidR="00A45C53" w:rsidRDefault="00A45C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3AE29801" wp14:editId="21EE31C3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6350" b="635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78AEA940" w14:textId="77777777" w:rsidR="00A45C53" w:rsidRDefault="00A45C53" w:rsidP="000D48F1">
                          <w:pPr>
                            <w:pStyle w:val="Header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41" type="#_x0000_t202" style="position:absolute;margin-left:36pt;margin-top:36pt;width:316.5pt;height:17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" filled="f" stroked="f">
              <v:stroke o:forcedash="t"/>
              <v:textbox inset="0,0,0,0">
                <w:txbxContent>
                  <w:p w14:paraId="78AEA940" w14:textId="77777777" w:rsidR="00A45C53" w:rsidRDefault="00A45C53" w:rsidP="000D48F1">
                    <w:pPr>
                      <w:pStyle w:val="Header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49F7BFAF" wp14:editId="40817F1B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42F67B9" w14:textId="77777777" w:rsidR="00A45C53" w:rsidRDefault="00A45C53" w:rsidP="000D48F1">
                          <w:pPr>
                            <w:pStyle w:val="Header-Right"/>
                          </w:pPr>
                          <w:r>
                            <w:t>issue #, 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2" type="#_x0000_t202" style="position:absolute;margin-left:5in;margin-top:36pt;width:3in;height:17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" filled="f" stroked="f">
              <v:stroke o:forcedash="t"/>
              <v:textbox inset="0,0,0,0">
                <w:txbxContent>
                  <w:p w14:paraId="142F67B9" w14:textId="77777777" w:rsidR="00A45C53" w:rsidRDefault="00A45C53" w:rsidP="000D48F1">
                    <w:pPr>
                      <w:pStyle w:val="Header-Right"/>
                    </w:pPr>
                    <w:r>
                      <w:t>issue #,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2F6032E" wp14:editId="72E4C36A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" strokecolor="#2c7c9f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B4ABD6" w14:textId="5BEFF260" w:rsidR="00A45C53" w:rsidRDefault="00A45C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9A4F907" wp14:editId="524C7FB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19050" b="635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D6E9F99" w14:textId="0270BF2A" w:rsidR="00A45C53" w:rsidRDefault="00A45C53" w:rsidP="000D48F1">
                          <w:pPr>
                            <w:pStyle w:val="Header"/>
                          </w:pPr>
                          <w:r>
                            <w:t>Mariekozlowski04@gmail.com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45" type="#_x0000_t202" style="position:absolute;margin-left:36pt;margin-top:36pt;width:316.5pt;height:17.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" filled="f" stroked="f">
              <v:textbox inset="0,0,0,0">
                <w:txbxContent>
                  <w:p w14:paraId="1D6E9F99" w14:textId="0270BF2A" w:rsidR="00A45C53" w:rsidRDefault="00A45C53" w:rsidP="000D48F1">
                    <w:pPr>
                      <w:pStyle w:val="Header"/>
                    </w:pPr>
                    <w:r>
                      <w:t>Mariekozlowski04@gmail.com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CAE0779" wp14:editId="16357CD7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Tight wrapText="bothSides">
                <wp:wrapPolygon edited="0">
                  <wp:start x="0" y="0"/>
                  <wp:lineTo x="0" y="19749"/>
                  <wp:lineTo x="21400" y="19749"/>
                  <wp:lineTo x="21400" y="0"/>
                  <wp:lineTo x="0" y="0"/>
                </wp:wrapPolygon>
              </wp:wrapTight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E7CB2F7" w14:textId="1D02FBB4" w:rsidR="00A45C53" w:rsidRDefault="00A45C53" w:rsidP="000D48F1">
                          <w:pPr>
                            <w:pStyle w:val="Header-Right"/>
                          </w:pPr>
                          <w:r>
                            <w:t>314-707-5512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6" type="#_x0000_t202" style="position:absolute;margin-left:5in;margin-top:36pt;width:3in;height:17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" filled="f" stroked="f">
              <v:textbox inset="0,0,0,0">
                <w:txbxContent>
                  <w:p w14:paraId="0E7CB2F7" w14:textId="1D02FBB4" w:rsidR="00A45C53" w:rsidRDefault="00A45C53" w:rsidP="000D48F1">
                    <w:pPr>
                      <w:pStyle w:val="Header-Right"/>
                    </w:pPr>
                    <w:r>
                      <w:t>314-707-5512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0ACE68" wp14:editId="339D464C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" strokecolor="#2c7c9f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FB6A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BA5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E7A88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5C4EB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956C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3828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5E6EF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B16B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14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8947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547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24736C"/>
    <w:multiLevelType w:val="multilevel"/>
    <w:tmpl w:val="748694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EC11CC"/>
    <w:multiLevelType w:val="hybridMultilevel"/>
    <w:tmpl w:val="EFECC37A"/>
    <w:lvl w:ilvl="0" w:tplc="B28E93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8D5BC1"/>
    <w:multiLevelType w:val="hybridMultilevel"/>
    <w:tmpl w:val="74869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BF2302"/>
    <w:rsid w:val="00040FDA"/>
    <w:rsid w:val="000D48F1"/>
    <w:rsid w:val="000E0762"/>
    <w:rsid w:val="0018432C"/>
    <w:rsid w:val="002210A0"/>
    <w:rsid w:val="002E340C"/>
    <w:rsid w:val="00317A88"/>
    <w:rsid w:val="003C2775"/>
    <w:rsid w:val="003C66F9"/>
    <w:rsid w:val="003D17E9"/>
    <w:rsid w:val="004031FC"/>
    <w:rsid w:val="00412C63"/>
    <w:rsid w:val="00474748"/>
    <w:rsid w:val="00534CC4"/>
    <w:rsid w:val="00544F61"/>
    <w:rsid w:val="005F4BD2"/>
    <w:rsid w:val="0066493E"/>
    <w:rsid w:val="00716BB1"/>
    <w:rsid w:val="007537B8"/>
    <w:rsid w:val="00763BD2"/>
    <w:rsid w:val="00850512"/>
    <w:rsid w:val="00870A13"/>
    <w:rsid w:val="00906CDB"/>
    <w:rsid w:val="009E4493"/>
    <w:rsid w:val="009E4590"/>
    <w:rsid w:val="00A45C53"/>
    <w:rsid w:val="00A51D78"/>
    <w:rsid w:val="00B7689C"/>
    <w:rsid w:val="00B8562C"/>
    <w:rsid w:val="00BD407F"/>
    <w:rsid w:val="00BF2302"/>
    <w:rsid w:val="00C875A4"/>
    <w:rsid w:val="00CF4429"/>
    <w:rsid w:val="00D263F8"/>
    <w:rsid w:val="00D57C87"/>
    <w:rsid w:val="00D7115D"/>
    <w:rsid w:val="00D7319D"/>
    <w:rsid w:val="00DA39C2"/>
    <w:rsid w:val="00DE5A27"/>
    <w:rsid w:val="00E2107D"/>
    <w:rsid w:val="00E613F7"/>
    <w:rsid w:val="00F02925"/>
    <w:rsid w:val="00F8338A"/>
    <w:rsid w:val="00FA249F"/>
    <w:rsid w:val="00FB7AA7"/>
    <w:rsid w:val="00FF14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9E35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Body Text" w:uiPriority="99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2C7C9F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2C7C9F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2C7C9F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09213B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09213B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2C7C9F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2C7C9F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09213B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09213B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2C7C9F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2C7C9F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2C7C9F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2C7C9F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2C7C9F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2C7C9F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09213B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09213B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character" w:styleId="Hyperlink">
    <w:name w:val="Hyperlink"/>
    <w:basedOn w:val="DefaultParagraphFont"/>
    <w:rsid w:val="004031FC"/>
    <w:rPr>
      <w:color w:val="7030A0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Body Text" w:uiPriority="99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2C7C9F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2C7C9F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2C7C9F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09213B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09213B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2C7C9F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2C7C9F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09213B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09213B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2C7C9F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2C7C9F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2C7C9F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2C7C9F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2C7C9F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2C7C9F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09213B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09213B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character" w:styleId="Hyperlink">
    <w:name w:val="Hyperlink"/>
    <w:basedOn w:val="DefaultParagraphFont"/>
    <w:rsid w:val="004031FC"/>
    <w:rPr>
      <w:color w:val="7030A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Mariekozlowski04@gmail.com" TargetMode="External"/><Relationship Id="rId10" Type="http://schemas.openxmlformats.org/officeDocument/2006/relationships/hyperlink" Target="mailto:Mariekozlowski04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imple%20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Simple Newsletter.dotx</Template>
  <TotalTime>42</TotalTime>
  <Pages>1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Kozlowski</dc:creator>
  <cp:keywords/>
  <dc:description/>
  <cp:lastModifiedBy>Marie Kozlowski</cp:lastModifiedBy>
  <cp:revision>9</cp:revision>
  <cp:lastPrinted>2018-02-21T23:00:00Z</cp:lastPrinted>
  <dcterms:created xsi:type="dcterms:W3CDTF">2018-04-11T21:23:00Z</dcterms:created>
  <dcterms:modified xsi:type="dcterms:W3CDTF">2018-04-11T22:00:00Z</dcterms:modified>
  <cp:category/>
</cp:coreProperties>
</file>