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D22" w:rsidRDefault="00840DF0" w:rsidP="001F0C62">
      <w:pPr>
        <w:pStyle w:val="SemEspaamento"/>
        <w:jc w:val="both"/>
        <w:rPr>
          <w:rFonts w:ascii="Bookman Old Style" w:hAnsi="Bookman Old Style"/>
        </w:rPr>
      </w:pPr>
      <w:r w:rsidRPr="007A7037">
        <w:rPr>
          <w:rFonts w:ascii="Bookman Old Style" w:hAnsi="Bookman Old Style"/>
          <w:b/>
        </w:rPr>
        <w:t>Profissional</w:t>
      </w:r>
      <w:r w:rsidR="00CF7827">
        <w:rPr>
          <w:rFonts w:ascii="Bookman Old Style" w:hAnsi="Bookman Old Style"/>
        </w:rPr>
        <w:t xml:space="preserve">:  Luciene das Graças Soares </w:t>
      </w:r>
      <w:proofErr w:type="spellStart"/>
      <w:r w:rsidR="00CF7827">
        <w:rPr>
          <w:rFonts w:ascii="Bookman Old Style" w:hAnsi="Bookman Old Style"/>
        </w:rPr>
        <w:t>sartore</w:t>
      </w:r>
      <w:proofErr w:type="spellEnd"/>
      <w:r w:rsidR="00CF7827">
        <w:rPr>
          <w:rFonts w:ascii="Bookman Old Style" w:hAnsi="Bookman Old Style"/>
        </w:rPr>
        <w:t xml:space="preserve">  </w:t>
      </w:r>
      <w:r>
        <w:rPr>
          <w:rFonts w:ascii="Bookman Old Style" w:hAnsi="Bookman Old Style"/>
        </w:rPr>
        <w:t xml:space="preserve"> </w:t>
      </w:r>
      <w:r w:rsidRPr="007A7037">
        <w:rPr>
          <w:rFonts w:ascii="Bookman Old Style" w:hAnsi="Bookman Old Style"/>
          <w:b/>
        </w:rPr>
        <w:t>Matrícula</w:t>
      </w:r>
      <w:r>
        <w:rPr>
          <w:rFonts w:ascii="Bookman Old Style" w:hAnsi="Bookman Old Style"/>
        </w:rPr>
        <w:t xml:space="preserve">: __________ </w:t>
      </w:r>
      <w:r w:rsidRPr="007A7037">
        <w:rPr>
          <w:rFonts w:ascii="Bookman Old Style" w:hAnsi="Bookman Old Style"/>
          <w:b/>
        </w:rPr>
        <w:t>Unidade de Saúde</w:t>
      </w:r>
      <w:r w:rsidR="00D416E5">
        <w:rPr>
          <w:rFonts w:ascii="Bookman Old Style" w:hAnsi="Bookman Old Style"/>
        </w:rPr>
        <w:t>: Vieira Machado</w:t>
      </w:r>
    </w:p>
    <w:p w:rsidR="0074342C" w:rsidRDefault="0074342C" w:rsidP="001F0C62">
      <w:pPr>
        <w:pStyle w:val="SemEspaamento"/>
        <w:jc w:val="both"/>
        <w:rPr>
          <w:rFonts w:ascii="Bookman Old Style" w:hAnsi="Bookman Old Sty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21"/>
        <w:gridCol w:w="2521"/>
        <w:gridCol w:w="2521"/>
        <w:gridCol w:w="2521"/>
        <w:gridCol w:w="2521"/>
        <w:gridCol w:w="2521"/>
      </w:tblGrid>
      <w:tr w:rsidR="0074342C" w:rsidRPr="003328C6" w:rsidTr="0048336E">
        <w:tc>
          <w:tcPr>
            <w:tcW w:w="2521" w:type="dxa"/>
            <w:shd w:val="clear" w:color="auto" w:fill="BFBFBF" w:themeFill="background1" w:themeFillShade="BF"/>
          </w:tcPr>
          <w:p w:rsidR="0074342C" w:rsidRPr="003328C6" w:rsidRDefault="0074342C" w:rsidP="0074342C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SEMANA - 1</w:t>
            </w:r>
          </w:p>
        </w:tc>
        <w:tc>
          <w:tcPr>
            <w:tcW w:w="2521" w:type="dxa"/>
          </w:tcPr>
          <w:p w:rsidR="0074342C" w:rsidRPr="003328C6" w:rsidRDefault="003328C6" w:rsidP="003328C6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segunda-feira</w:t>
            </w:r>
          </w:p>
        </w:tc>
        <w:tc>
          <w:tcPr>
            <w:tcW w:w="2521" w:type="dxa"/>
          </w:tcPr>
          <w:p w:rsidR="0074342C" w:rsidRPr="003328C6" w:rsidRDefault="003328C6" w:rsidP="003328C6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terça-feira</w:t>
            </w:r>
          </w:p>
        </w:tc>
        <w:tc>
          <w:tcPr>
            <w:tcW w:w="2521" w:type="dxa"/>
          </w:tcPr>
          <w:p w:rsidR="0074342C" w:rsidRPr="003328C6" w:rsidRDefault="003328C6" w:rsidP="003328C6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quarta-feira</w:t>
            </w:r>
          </w:p>
        </w:tc>
        <w:tc>
          <w:tcPr>
            <w:tcW w:w="2521" w:type="dxa"/>
          </w:tcPr>
          <w:p w:rsidR="0074342C" w:rsidRPr="003328C6" w:rsidRDefault="003328C6" w:rsidP="003328C6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quinta-feira</w:t>
            </w:r>
          </w:p>
        </w:tc>
        <w:tc>
          <w:tcPr>
            <w:tcW w:w="2521" w:type="dxa"/>
          </w:tcPr>
          <w:p w:rsidR="0074342C" w:rsidRPr="003328C6" w:rsidRDefault="003328C6" w:rsidP="003328C6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sexta-feira</w:t>
            </w:r>
          </w:p>
        </w:tc>
      </w:tr>
      <w:tr w:rsidR="005045C5" w:rsidRPr="003328C6" w:rsidTr="0048336E">
        <w:trPr>
          <w:trHeight w:val="1598"/>
        </w:trPr>
        <w:tc>
          <w:tcPr>
            <w:tcW w:w="2521" w:type="dxa"/>
          </w:tcPr>
          <w:p w:rsidR="005045C5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5045C5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MANHÃ</w:t>
            </w:r>
            <w:r>
              <w:rPr>
                <w:rFonts w:ascii="Bookman Old Style" w:hAnsi="Bookman Old Style"/>
                <w:b/>
                <w:smallCaps/>
              </w:rPr>
              <w:br/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07:00 </w:t>
            </w:r>
            <w:r>
              <w:rPr>
                <w:rFonts w:ascii="Bookman Old Style" w:hAnsi="Bookman Old Style"/>
                <w:b/>
                <w:smallCaps/>
              </w:rPr>
              <w:t>À</w:t>
            </w:r>
            <w:r w:rsidRPr="003328C6">
              <w:rPr>
                <w:rFonts w:ascii="Bookman Old Style" w:hAnsi="Bookman Old Style"/>
                <w:b/>
                <w:smallCaps/>
              </w:rPr>
              <w:t>S 11:00</w:t>
            </w:r>
          </w:p>
          <w:p w:rsidR="005045C5" w:rsidRPr="003328C6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Arial" w:hAnsi="Arial"/>
              </w:rPr>
              <w:t xml:space="preserve">    </w:t>
            </w:r>
          </w:p>
          <w:p w:rsidR="0006727B" w:rsidRDefault="0006727B" w:rsidP="0006727B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06727B" w:rsidRDefault="0006727B" w:rsidP="0006727B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B249F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Pr="003328C6" w:rsidRDefault="005045C5" w:rsidP="00170472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 xml:space="preserve"> </w:t>
            </w: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  <w:tr w:rsidR="005045C5" w:rsidRPr="003328C6" w:rsidTr="0048336E">
        <w:tc>
          <w:tcPr>
            <w:tcW w:w="2521" w:type="dxa"/>
          </w:tcPr>
          <w:p w:rsidR="005045C5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5045C5" w:rsidRPr="003328C6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TARDE</w:t>
            </w:r>
            <w:r w:rsidRPr="003328C6">
              <w:rPr>
                <w:rFonts w:ascii="Bookman Old Style" w:hAnsi="Bookman Old Style"/>
                <w:b/>
                <w:smallCaps/>
              </w:rPr>
              <w:br/>
              <w:t xml:space="preserve">12:00 </w:t>
            </w:r>
            <w:r>
              <w:rPr>
                <w:rFonts w:ascii="Bookman Old Style" w:hAnsi="Bookman Old Style"/>
                <w:b/>
                <w:smallCaps/>
              </w:rPr>
              <w:t>ÀS</w:t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 16:00</w:t>
            </w:r>
          </w:p>
          <w:p w:rsidR="005045C5" w:rsidRPr="003328C6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06727B" w:rsidRDefault="0006727B" w:rsidP="0006727B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B249F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F77111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  <w:tr w:rsidR="00BC12D2" w:rsidRPr="003328C6" w:rsidTr="0048336E">
        <w:tc>
          <w:tcPr>
            <w:tcW w:w="2521" w:type="dxa"/>
            <w:shd w:val="clear" w:color="auto" w:fill="BFBFBF" w:themeFill="background1" w:themeFillShade="BF"/>
          </w:tcPr>
          <w:p w:rsidR="00BC12D2" w:rsidRPr="003328C6" w:rsidRDefault="00BC12D2" w:rsidP="00BC12D2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 xml:space="preserve">SEMANA - </w:t>
            </w:r>
            <w:r>
              <w:rPr>
                <w:rFonts w:ascii="Bookman Old Style" w:hAnsi="Bookman Old Style"/>
                <w:b/>
                <w:smallCaps/>
              </w:rPr>
              <w:t>2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segunda-feira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terça-feira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quarta-feira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quinta-feira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sexta-feira</w:t>
            </w:r>
          </w:p>
        </w:tc>
      </w:tr>
      <w:tr w:rsidR="005045C5" w:rsidRPr="003328C6" w:rsidTr="0048336E">
        <w:tc>
          <w:tcPr>
            <w:tcW w:w="2521" w:type="dxa"/>
          </w:tcPr>
          <w:p w:rsidR="005045C5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5045C5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MANHÃ</w:t>
            </w:r>
            <w:r>
              <w:rPr>
                <w:rFonts w:ascii="Bookman Old Style" w:hAnsi="Bookman Old Style"/>
                <w:b/>
                <w:smallCaps/>
              </w:rPr>
              <w:br/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07:00 </w:t>
            </w:r>
            <w:r>
              <w:rPr>
                <w:rFonts w:ascii="Bookman Old Style" w:hAnsi="Bookman Old Style"/>
                <w:b/>
                <w:smallCaps/>
              </w:rPr>
              <w:t>À</w:t>
            </w:r>
            <w:r w:rsidRPr="003328C6">
              <w:rPr>
                <w:rFonts w:ascii="Bookman Old Style" w:hAnsi="Bookman Old Style"/>
                <w:b/>
                <w:smallCaps/>
              </w:rPr>
              <w:t>S 11:00</w:t>
            </w:r>
          </w:p>
          <w:p w:rsidR="005045C5" w:rsidRPr="003328C6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06727B" w:rsidRDefault="0006727B" w:rsidP="0006727B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>7:00 buscar em Vieira Machado</w:t>
            </w: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06727B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 xml:space="preserve">. </w:t>
            </w: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DA3D12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>Visita domiciliar</w:t>
            </w:r>
          </w:p>
          <w:p w:rsidR="0006727B" w:rsidRPr="003328C6" w:rsidRDefault="0006727B" w:rsidP="00C31499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  <w:tr w:rsidR="0015346D" w:rsidRPr="003328C6" w:rsidTr="0048336E">
        <w:tc>
          <w:tcPr>
            <w:tcW w:w="2521" w:type="dxa"/>
          </w:tcPr>
          <w:p w:rsidR="0015346D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15346D" w:rsidRPr="003328C6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TARDE</w:t>
            </w:r>
            <w:r w:rsidRPr="003328C6">
              <w:rPr>
                <w:rFonts w:ascii="Bookman Old Style" w:hAnsi="Bookman Old Style"/>
                <w:b/>
                <w:smallCaps/>
              </w:rPr>
              <w:br/>
              <w:t xml:space="preserve">12:00 </w:t>
            </w:r>
            <w:r>
              <w:rPr>
                <w:rFonts w:ascii="Bookman Old Style" w:hAnsi="Bookman Old Style"/>
                <w:b/>
                <w:smallCaps/>
              </w:rPr>
              <w:t>ÀS</w:t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 16:00</w:t>
            </w:r>
          </w:p>
          <w:p w:rsidR="0015346D" w:rsidRPr="003328C6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>15:00 trazer em Vieira Machado</w:t>
            </w: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 xml:space="preserve"> </w:t>
            </w: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center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>Injeção da Karina</w:t>
            </w: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>São João</w:t>
            </w: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center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  <w:tr w:rsidR="0015346D" w:rsidRPr="003328C6" w:rsidTr="0048336E">
        <w:tc>
          <w:tcPr>
            <w:tcW w:w="2521" w:type="dxa"/>
            <w:shd w:val="clear" w:color="auto" w:fill="BFBFBF" w:themeFill="background1" w:themeFillShade="BF"/>
          </w:tcPr>
          <w:p w:rsidR="0015346D" w:rsidRPr="003328C6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 xml:space="preserve">SEMANA - </w:t>
            </w:r>
            <w:r>
              <w:rPr>
                <w:rFonts w:ascii="Bookman Old Style" w:hAnsi="Bookman Old Style"/>
                <w:b/>
                <w:smallCaps/>
              </w:rPr>
              <w:t>3</w:t>
            </w: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segunda-feira</w:t>
            </w: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terça-feira</w:t>
            </w: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quarta-feira</w:t>
            </w: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quinta-feira</w:t>
            </w: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sexta-feira</w:t>
            </w:r>
          </w:p>
        </w:tc>
      </w:tr>
      <w:tr w:rsidR="0015346D" w:rsidRPr="003328C6" w:rsidTr="0048336E">
        <w:tc>
          <w:tcPr>
            <w:tcW w:w="2521" w:type="dxa"/>
          </w:tcPr>
          <w:p w:rsidR="0015346D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15346D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MANHÃ</w:t>
            </w:r>
            <w:r>
              <w:rPr>
                <w:rFonts w:ascii="Bookman Old Style" w:hAnsi="Bookman Old Style"/>
                <w:b/>
                <w:smallCaps/>
              </w:rPr>
              <w:br/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07:00 </w:t>
            </w:r>
            <w:r>
              <w:rPr>
                <w:rFonts w:ascii="Bookman Old Style" w:hAnsi="Bookman Old Style"/>
                <w:b/>
                <w:smallCaps/>
              </w:rPr>
              <w:t>À</w:t>
            </w:r>
            <w:r w:rsidRPr="003328C6">
              <w:rPr>
                <w:rFonts w:ascii="Bookman Old Style" w:hAnsi="Bookman Old Style"/>
                <w:b/>
                <w:smallCaps/>
              </w:rPr>
              <w:t>S 11:00</w:t>
            </w:r>
          </w:p>
          <w:p w:rsidR="0015346D" w:rsidRPr="003328C6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 xml:space="preserve">  </w:t>
            </w: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  <w:tr w:rsidR="0015346D" w:rsidRPr="003328C6" w:rsidTr="0048336E">
        <w:tc>
          <w:tcPr>
            <w:tcW w:w="2521" w:type="dxa"/>
          </w:tcPr>
          <w:p w:rsidR="0015346D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15346D" w:rsidRPr="003328C6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TARDE</w:t>
            </w:r>
            <w:r w:rsidRPr="003328C6">
              <w:rPr>
                <w:rFonts w:ascii="Bookman Old Style" w:hAnsi="Bookman Old Style"/>
                <w:b/>
                <w:smallCaps/>
              </w:rPr>
              <w:br/>
              <w:t xml:space="preserve">12:00 </w:t>
            </w:r>
            <w:r>
              <w:rPr>
                <w:rFonts w:ascii="Bookman Old Style" w:hAnsi="Bookman Old Style"/>
                <w:b/>
                <w:smallCaps/>
              </w:rPr>
              <w:t>ÀS</w:t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 16:00</w:t>
            </w:r>
          </w:p>
          <w:p w:rsidR="0015346D" w:rsidRPr="003328C6" w:rsidRDefault="0015346D" w:rsidP="0015346D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15346D" w:rsidRPr="003328C6" w:rsidRDefault="0015346D" w:rsidP="0015346D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</w:tbl>
    <w:p w:rsidR="00EC1784" w:rsidRPr="00EC1784" w:rsidRDefault="00EC1784" w:rsidP="001F0C62">
      <w:pPr>
        <w:pStyle w:val="SemEspaamento"/>
        <w:jc w:val="both"/>
        <w:rPr>
          <w:rFonts w:ascii="Bookman Old Style" w:hAnsi="Bookman Old Style"/>
        </w:rPr>
      </w:pPr>
      <w:bookmarkStart w:id="0" w:name="_GoBack"/>
      <w:bookmarkEnd w:id="0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21"/>
        <w:gridCol w:w="2521"/>
        <w:gridCol w:w="2521"/>
        <w:gridCol w:w="2521"/>
        <w:gridCol w:w="2521"/>
        <w:gridCol w:w="2521"/>
      </w:tblGrid>
      <w:tr w:rsidR="00BC12D2" w:rsidRPr="003328C6" w:rsidTr="00526D4A">
        <w:tc>
          <w:tcPr>
            <w:tcW w:w="2521" w:type="dxa"/>
            <w:shd w:val="clear" w:color="auto" w:fill="BFBFBF" w:themeFill="background1" w:themeFillShade="BF"/>
          </w:tcPr>
          <w:p w:rsidR="00BC12D2" w:rsidRPr="003328C6" w:rsidRDefault="00BC12D2" w:rsidP="00BC12D2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 xml:space="preserve">SEMANA - </w:t>
            </w:r>
            <w:r>
              <w:rPr>
                <w:rFonts w:ascii="Bookman Old Style" w:hAnsi="Bookman Old Style"/>
                <w:b/>
                <w:smallCaps/>
              </w:rPr>
              <w:t>4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segunda-feira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terça-feira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quarta-feira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quinta-feira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sexta-feira</w:t>
            </w:r>
          </w:p>
        </w:tc>
      </w:tr>
      <w:tr w:rsidR="008D1690" w:rsidRPr="003328C6" w:rsidTr="00526D4A">
        <w:tc>
          <w:tcPr>
            <w:tcW w:w="2521" w:type="dxa"/>
          </w:tcPr>
          <w:p w:rsidR="008D1690" w:rsidRDefault="008D1690" w:rsidP="008D1690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8D1690" w:rsidRDefault="008D1690" w:rsidP="008D1690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MANHÃ</w:t>
            </w:r>
            <w:r>
              <w:rPr>
                <w:rFonts w:ascii="Bookman Old Style" w:hAnsi="Bookman Old Style"/>
                <w:b/>
                <w:smallCaps/>
              </w:rPr>
              <w:br/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07:00 </w:t>
            </w:r>
            <w:r>
              <w:rPr>
                <w:rFonts w:ascii="Bookman Old Style" w:hAnsi="Bookman Old Style"/>
                <w:b/>
                <w:smallCaps/>
              </w:rPr>
              <w:t>À</w:t>
            </w:r>
            <w:r w:rsidRPr="003328C6">
              <w:rPr>
                <w:rFonts w:ascii="Bookman Old Style" w:hAnsi="Bookman Old Style"/>
                <w:b/>
                <w:smallCaps/>
              </w:rPr>
              <w:t>S 11:00</w:t>
            </w:r>
          </w:p>
          <w:p w:rsidR="008D1690" w:rsidRPr="003328C6" w:rsidRDefault="008D1690" w:rsidP="008D1690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>7:00 buscar em Vieira Machado</w:t>
            </w: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center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>Visita domiciliar</w:t>
            </w: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  <w:tr w:rsidR="008D1690" w:rsidRPr="003328C6" w:rsidTr="00526D4A">
        <w:tc>
          <w:tcPr>
            <w:tcW w:w="2521" w:type="dxa"/>
          </w:tcPr>
          <w:p w:rsidR="008D1690" w:rsidRDefault="008D1690" w:rsidP="008D1690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8D1690" w:rsidRPr="003328C6" w:rsidRDefault="008D1690" w:rsidP="008D1690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TARDE</w:t>
            </w:r>
            <w:r w:rsidRPr="003328C6">
              <w:rPr>
                <w:rFonts w:ascii="Bookman Old Style" w:hAnsi="Bookman Old Style"/>
                <w:b/>
                <w:smallCaps/>
              </w:rPr>
              <w:br/>
              <w:t xml:space="preserve">12:00 </w:t>
            </w:r>
            <w:r>
              <w:rPr>
                <w:rFonts w:ascii="Bookman Old Style" w:hAnsi="Bookman Old Style"/>
                <w:b/>
                <w:smallCaps/>
              </w:rPr>
              <w:t>ÀS</w:t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 16:00</w:t>
            </w:r>
          </w:p>
          <w:p w:rsidR="008D1690" w:rsidRPr="003328C6" w:rsidRDefault="008D1690" w:rsidP="008D1690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>15:00 trazer em Vieira Machado</w:t>
            </w: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8D1690" w:rsidRPr="003328C6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 xml:space="preserve">    Injeção da Karina</w:t>
            </w: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center"/>
              <w:rPr>
                <w:rFonts w:ascii="Bookman Old Style" w:hAnsi="Bookman Old Style"/>
                <w:smallCaps/>
              </w:rPr>
            </w:pPr>
            <w:r>
              <w:rPr>
                <w:rFonts w:ascii="Bookman Old Style" w:hAnsi="Bookman Old Style"/>
                <w:smallCaps/>
              </w:rPr>
              <w:t xml:space="preserve">     São João</w:t>
            </w:r>
          </w:p>
        </w:tc>
        <w:tc>
          <w:tcPr>
            <w:tcW w:w="2521" w:type="dxa"/>
          </w:tcPr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8D1690" w:rsidRPr="003328C6" w:rsidRDefault="008D1690" w:rsidP="008D1690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</w:tbl>
    <w:p w:rsidR="00EC1784" w:rsidRPr="00EC1784" w:rsidRDefault="00EC1784" w:rsidP="001F0C62">
      <w:pPr>
        <w:pStyle w:val="SemEspaamento"/>
        <w:jc w:val="both"/>
        <w:rPr>
          <w:rFonts w:ascii="Bookman Old Style" w:hAnsi="Bookman Old Sty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21"/>
        <w:gridCol w:w="2521"/>
        <w:gridCol w:w="2521"/>
        <w:gridCol w:w="2521"/>
        <w:gridCol w:w="2521"/>
        <w:gridCol w:w="2521"/>
      </w:tblGrid>
      <w:tr w:rsidR="00BC12D2" w:rsidRPr="003328C6" w:rsidTr="00526D4A">
        <w:tc>
          <w:tcPr>
            <w:tcW w:w="2521" w:type="dxa"/>
            <w:shd w:val="clear" w:color="auto" w:fill="BFBFBF" w:themeFill="background1" w:themeFillShade="BF"/>
          </w:tcPr>
          <w:p w:rsidR="00BC12D2" w:rsidRPr="003328C6" w:rsidRDefault="00BC12D2" w:rsidP="00BC12D2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 xml:space="preserve">SEMANA - </w:t>
            </w:r>
            <w:r>
              <w:rPr>
                <w:rFonts w:ascii="Bookman Old Style" w:hAnsi="Bookman Old Style"/>
                <w:b/>
                <w:smallCaps/>
              </w:rPr>
              <w:t>5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segunda-feira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terça-feira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quarta-feira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quinta-feira</w:t>
            </w:r>
          </w:p>
        </w:tc>
        <w:tc>
          <w:tcPr>
            <w:tcW w:w="2521" w:type="dxa"/>
          </w:tcPr>
          <w:p w:rsidR="00BC12D2" w:rsidRPr="003328C6" w:rsidRDefault="00BC12D2" w:rsidP="00526D4A">
            <w:pPr>
              <w:pStyle w:val="SemEspaamento"/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sexta-feira</w:t>
            </w:r>
          </w:p>
        </w:tc>
      </w:tr>
      <w:tr w:rsidR="005045C5" w:rsidRPr="003328C6" w:rsidTr="00526D4A">
        <w:tc>
          <w:tcPr>
            <w:tcW w:w="2521" w:type="dxa"/>
          </w:tcPr>
          <w:p w:rsidR="005045C5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5045C5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MANHÃ</w:t>
            </w:r>
            <w:r>
              <w:rPr>
                <w:rFonts w:ascii="Bookman Old Style" w:hAnsi="Bookman Old Style"/>
                <w:b/>
                <w:smallCaps/>
              </w:rPr>
              <w:br/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07:00 </w:t>
            </w:r>
            <w:r>
              <w:rPr>
                <w:rFonts w:ascii="Bookman Old Style" w:hAnsi="Bookman Old Style"/>
                <w:b/>
                <w:smallCaps/>
              </w:rPr>
              <w:t>À</w:t>
            </w:r>
            <w:r w:rsidRPr="003328C6">
              <w:rPr>
                <w:rFonts w:ascii="Bookman Old Style" w:hAnsi="Bookman Old Style"/>
                <w:b/>
                <w:smallCaps/>
              </w:rPr>
              <w:t>S 11:00</w:t>
            </w:r>
          </w:p>
          <w:p w:rsidR="005045C5" w:rsidRPr="003328C6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06727B" w:rsidRDefault="005045C5" w:rsidP="0006727B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  <w:r>
              <w:rPr>
                <w:rFonts w:ascii="Arial" w:hAnsi="Arial"/>
              </w:rPr>
              <w:t xml:space="preserve"> </w:t>
            </w: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CE3E4E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Pr="003328C6" w:rsidRDefault="005045C5" w:rsidP="00CE3E4E">
            <w:pPr>
              <w:pStyle w:val="SemEspaamento"/>
              <w:jc w:val="center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  <w:tr w:rsidR="005045C5" w:rsidRPr="003328C6" w:rsidTr="00526D4A">
        <w:tc>
          <w:tcPr>
            <w:tcW w:w="2521" w:type="dxa"/>
          </w:tcPr>
          <w:p w:rsidR="005045C5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  <w:p w:rsidR="005045C5" w:rsidRPr="003328C6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  <w:r w:rsidRPr="003328C6">
              <w:rPr>
                <w:rFonts w:ascii="Bookman Old Style" w:hAnsi="Bookman Old Style"/>
                <w:b/>
                <w:smallCaps/>
              </w:rPr>
              <w:t>TARDE</w:t>
            </w:r>
            <w:r w:rsidRPr="003328C6">
              <w:rPr>
                <w:rFonts w:ascii="Bookman Old Style" w:hAnsi="Bookman Old Style"/>
                <w:b/>
                <w:smallCaps/>
              </w:rPr>
              <w:br/>
              <w:t xml:space="preserve">12:00 </w:t>
            </w:r>
            <w:r>
              <w:rPr>
                <w:rFonts w:ascii="Bookman Old Style" w:hAnsi="Bookman Old Style"/>
                <w:b/>
                <w:smallCaps/>
              </w:rPr>
              <w:t>ÀS</w:t>
            </w:r>
            <w:r w:rsidRPr="003328C6">
              <w:rPr>
                <w:rFonts w:ascii="Bookman Old Style" w:hAnsi="Bookman Old Style"/>
                <w:b/>
                <w:smallCaps/>
              </w:rPr>
              <w:t xml:space="preserve"> 16:00</w:t>
            </w:r>
          </w:p>
          <w:p w:rsidR="005045C5" w:rsidRPr="003328C6" w:rsidRDefault="005045C5" w:rsidP="005045C5">
            <w:pPr>
              <w:jc w:val="center"/>
              <w:rPr>
                <w:rFonts w:ascii="Bookman Old Style" w:hAnsi="Bookman Old Style"/>
                <w:b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48336E" w:rsidRDefault="0048336E" w:rsidP="0048336E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06727B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170472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  <w:tc>
          <w:tcPr>
            <w:tcW w:w="2521" w:type="dxa"/>
          </w:tcPr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  <w:p w:rsidR="005045C5" w:rsidRPr="003328C6" w:rsidRDefault="005045C5" w:rsidP="005045C5">
            <w:pPr>
              <w:pStyle w:val="SemEspaamento"/>
              <w:jc w:val="both"/>
              <w:rPr>
                <w:rFonts w:ascii="Bookman Old Style" w:hAnsi="Bookman Old Style"/>
                <w:smallCaps/>
              </w:rPr>
            </w:pPr>
          </w:p>
        </w:tc>
      </w:tr>
    </w:tbl>
    <w:p w:rsidR="00EC1784" w:rsidRPr="00EC1784" w:rsidRDefault="00EC1784" w:rsidP="001F0C62">
      <w:pPr>
        <w:pStyle w:val="SemEspaamento"/>
        <w:jc w:val="both"/>
        <w:rPr>
          <w:rFonts w:ascii="Bookman Old Style" w:hAnsi="Bookman Old Style"/>
        </w:rPr>
      </w:pPr>
    </w:p>
    <w:p w:rsidR="00EC1784" w:rsidRPr="00EC1784" w:rsidRDefault="00EC1784" w:rsidP="001F0C62">
      <w:pPr>
        <w:pStyle w:val="SemEspaamento"/>
        <w:jc w:val="both"/>
        <w:rPr>
          <w:rFonts w:ascii="Bookman Old Style" w:hAnsi="Bookman Old Style"/>
        </w:rPr>
      </w:pPr>
    </w:p>
    <w:p w:rsidR="00EC1784" w:rsidRDefault="00BC12D2" w:rsidP="00234B6A">
      <w:pPr>
        <w:pStyle w:val="SemEspaamento"/>
        <w:spacing w:line="360" w:lineRule="auto"/>
        <w:jc w:val="both"/>
        <w:rPr>
          <w:rFonts w:ascii="Bookman Old Style" w:hAnsi="Bookman Old Style"/>
        </w:rPr>
      </w:pPr>
      <w:r w:rsidRPr="00BC12D2">
        <w:rPr>
          <w:rFonts w:ascii="Bookman Old Style" w:hAnsi="Bookman Old Style"/>
          <w:b/>
        </w:rPr>
        <w:t>ESPAÇO PARA OBSERVAÇÕES DO PROFISSIONAL</w:t>
      </w:r>
      <w:r w:rsidR="00234B6A">
        <w:rPr>
          <w:rFonts w:ascii="Bookman Old Style" w:hAnsi="Bookman Old Style"/>
          <w:b/>
        </w:rPr>
        <w:t xml:space="preserve"> </w:t>
      </w:r>
      <w:r w:rsidR="00234B6A" w:rsidRPr="00234B6A">
        <w:rPr>
          <w:rFonts w:ascii="Bookman Old Style" w:hAnsi="Bookman Old Style"/>
          <w:i/>
          <w:sz w:val="20"/>
        </w:rPr>
        <w:t>(utilize esse espaço para transmitir informações que queira deixar registrado)</w:t>
      </w:r>
      <w:r>
        <w:rPr>
          <w:rFonts w:ascii="Bookman Old Style" w:hAnsi="Bookman Old Style"/>
        </w:rPr>
        <w:t>:</w:t>
      </w:r>
      <w:r w:rsidR="00234B6A">
        <w:rPr>
          <w:rFonts w:ascii="Bookman Old Style" w:hAnsi="Bookman Old Style"/>
        </w:rPr>
        <w:t xml:space="preserve"> ______________________________________________________________________________________________________________________________</w:t>
      </w:r>
    </w:p>
    <w:p w:rsidR="00234B6A" w:rsidRDefault="00234B6A" w:rsidP="00234B6A">
      <w:pPr>
        <w:pStyle w:val="SemEspaamento"/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</w:t>
      </w:r>
    </w:p>
    <w:p w:rsidR="00234B6A" w:rsidRDefault="00234B6A" w:rsidP="00234B6A">
      <w:pPr>
        <w:pStyle w:val="SemEspaamento"/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</w:t>
      </w:r>
    </w:p>
    <w:p w:rsidR="00E2324A" w:rsidRDefault="008840C3" w:rsidP="00E2324A">
      <w:pPr>
        <w:pStyle w:val="SemEspaamen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</w:t>
      </w:r>
      <w:r w:rsidR="00081FC2">
        <w:rPr>
          <w:rFonts w:ascii="Bookman Old Style" w:hAnsi="Bookman Old Style"/>
        </w:rPr>
        <w:t>uniz Freire,</w:t>
      </w:r>
      <w:r w:rsidR="0040627D">
        <w:rPr>
          <w:rFonts w:ascii="Bookman Old Style" w:hAnsi="Bookman Old Style"/>
        </w:rPr>
        <w:t xml:space="preserve"> </w:t>
      </w:r>
      <w:r w:rsidR="00887B9C">
        <w:rPr>
          <w:rFonts w:ascii="Bookman Old Style" w:hAnsi="Bookman Old Style"/>
        </w:rPr>
        <w:t>25/08</w:t>
      </w:r>
      <w:r w:rsidR="0006727B">
        <w:rPr>
          <w:rFonts w:ascii="Bookman Old Style" w:hAnsi="Bookman Old Style"/>
        </w:rPr>
        <w:t>/25</w:t>
      </w:r>
      <w:r w:rsidR="00E2324A">
        <w:rPr>
          <w:rFonts w:ascii="Bookman Old Style" w:hAnsi="Bookman Old Style"/>
        </w:rPr>
        <w:t>.</w:t>
      </w:r>
    </w:p>
    <w:p w:rsidR="00E2324A" w:rsidRDefault="00E2324A" w:rsidP="00E2324A">
      <w:pPr>
        <w:pStyle w:val="SemEspaamen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______________________________________________</w:t>
      </w:r>
    </w:p>
    <w:p w:rsidR="00E2324A" w:rsidRDefault="00E2324A" w:rsidP="00E2324A">
      <w:pPr>
        <w:pStyle w:val="SemEspaamen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Assinatura</w:t>
      </w:r>
    </w:p>
    <w:sectPr w:rsidR="00E2324A" w:rsidSect="00840DF0">
      <w:headerReference w:type="default" r:id="rId8"/>
      <w:pgSz w:w="16838" w:h="11906" w:orient="landscape" w:code="9"/>
      <w:pgMar w:top="170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9D1" w:rsidRDefault="003E49D1" w:rsidP="00391E01">
      <w:r>
        <w:separator/>
      </w:r>
    </w:p>
  </w:endnote>
  <w:endnote w:type="continuationSeparator" w:id="0">
    <w:p w:rsidR="003E49D1" w:rsidRDefault="003E49D1" w:rsidP="0039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7A03DDB2-01F5-4F6D-BA26-B63FFA70074A}"/>
    <w:embedBold r:id="rId2" w:fontKey="{92C6DB36-9D84-4970-95FC-0F4B641B1E71}"/>
    <w:embedItalic r:id="rId3" w:fontKey="{C9B19ADA-733A-47A4-86F8-05AA43FC40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11D65F4-C4C2-482E-B4A4-0926458F7B62}"/>
    <w:embedBold r:id="rId5" w:fontKey="{A6C37F60-C426-40F7-98EA-619FEB76B5D6}"/>
    <w:embedItalic r:id="rId6" w:fontKey="{F3F73709-A5C2-48C3-9B90-2185F1CFF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1A22DFD-3B89-4B09-9C00-85715AEE59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8B7E0F7-4973-472C-BC99-24C73428D8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9EDE3E0-A8F8-4C65-8301-D128C5A7E8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20B6FF6-BD30-4F87-9A5D-0AA1C7FA49B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9D1" w:rsidRDefault="003E49D1" w:rsidP="00391E01">
      <w:r>
        <w:separator/>
      </w:r>
    </w:p>
  </w:footnote>
  <w:footnote w:type="continuationSeparator" w:id="0">
    <w:p w:rsidR="003E49D1" w:rsidRDefault="003E49D1" w:rsidP="00391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E01" w:rsidRPr="007A7037" w:rsidRDefault="000350F8" w:rsidP="00840DF0">
    <w:pPr>
      <w:jc w:val="center"/>
      <w:rPr>
        <w:rFonts w:ascii="Bookman Old Style" w:hAnsi="Bookman Old Style" w:cs="Aharoni"/>
        <w:b/>
        <w:sz w:val="26"/>
        <w:szCs w:val="28"/>
      </w:rPr>
    </w:pPr>
    <w:r w:rsidRPr="007A7037">
      <w:rPr>
        <w:noProof/>
        <w:sz w:val="32"/>
      </w:rPr>
      <w:drawing>
        <wp:anchor distT="0" distB="0" distL="114300" distR="114300" simplePos="0" relativeHeight="251662336" behindDoc="1" locked="0" layoutInCell="1" allowOverlap="1" wp14:anchorId="2BAE3153" wp14:editId="54A7151E">
          <wp:simplePos x="0" y="0"/>
          <wp:positionH relativeFrom="column">
            <wp:posOffset>8260715</wp:posOffset>
          </wp:positionH>
          <wp:positionV relativeFrom="paragraph">
            <wp:posOffset>-297815</wp:posOffset>
          </wp:positionV>
          <wp:extent cx="1327150" cy="914400"/>
          <wp:effectExtent l="0" t="0" r="6350" b="0"/>
          <wp:wrapNone/>
          <wp:docPr id="2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0" cy="91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7037">
      <w:rPr>
        <w:rFonts w:ascii="Bookman Old Style" w:hAnsi="Bookman Old Style" w:cs="Aharoni"/>
        <w:b/>
        <w:noProof/>
        <w:sz w:val="22"/>
      </w:rPr>
      <w:drawing>
        <wp:anchor distT="0" distB="0" distL="114300" distR="114300" simplePos="0" relativeHeight="251659264" behindDoc="0" locked="0" layoutInCell="1" allowOverlap="1" wp14:anchorId="28E2032E" wp14:editId="01A0C90B">
          <wp:simplePos x="0" y="0"/>
          <wp:positionH relativeFrom="column">
            <wp:posOffset>85725</wp:posOffset>
          </wp:positionH>
          <wp:positionV relativeFrom="paragraph">
            <wp:posOffset>-316865</wp:posOffset>
          </wp:positionV>
          <wp:extent cx="695325" cy="866140"/>
          <wp:effectExtent l="0" t="0" r="9525" b="0"/>
          <wp:wrapNone/>
          <wp:docPr id="4" name="Imagem 1" descr="http://www.camaramf.es.gov.br/suporte/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amaramf.es.gov.br/suporte/brasao.jpg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66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1E01" w:rsidRPr="007A7037">
      <w:rPr>
        <w:rFonts w:ascii="Bookman Old Style" w:hAnsi="Bookman Old Style" w:cs="Aharoni"/>
        <w:b/>
        <w:sz w:val="26"/>
        <w:szCs w:val="28"/>
      </w:rPr>
      <w:t>PREFEITURA MUNICIPAL DE MUNIZ FREIRE</w:t>
    </w:r>
    <w:r w:rsidR="00E7761E" w:rsidRPr="007A7037">
      <w:rPr>
        <w:rFonts w:ascii="Bookman Old Style" w:hAnsi="Bookman Old Style" w:cs="Aharoni"/>
        <w:b/>
        <w:sz w:val="26"/>
        <w:szCs w:val="28"/>
      </w:rPr>
      <w:t xml:space="preserve"> </w:t>
    </w:r>
    <w:r w:rsidR="00391E01" w:rsidRPr="007A7037">
      <w:rPr>
        <w:rFonts w:ascii="Bookman Old Style" w:hAnsi="Bookman Old Style" w:cs="Aharoni"/>
        <w:b/>
        <w:sz w:val="26"/>
        <w:szCs w:val="28"/>
      </w:rPr>
      <w:t>-</w:t>
    </w:r>
    <w:r w:rsidR="00E7761E" w:rsidRPr="007A7037">
      <w:rPr>
        <w:rFonts w:ascii="Bookman Old Style" w:hAnsi="Bookman Old Style" w:cs="Aharoni"/>
        <w:b/>
        <w:sz w:val="26"/>
        <w:szCs w:val="28"/>
      </w:rPr>
      <w:t xml:space="preserve"> </w:t>
    </w:r>
    <w:r w:rsidR="00391E01" w:rsidRPr="007A7037">
      <w:rPr>
        <w:rFonts w:ascii="Bookman Old Style" w:hAnsi="Bookman Old Style" w:cs="Aharoni"/>
        <w:b/>
        <w:sz w:val="26"/>
        <w:szCs w:val="28"/>
      </w:rPr>
      <w:t>ES</w:t>
    </w:r>
  </w:p>
  <w:p w:rsidR="00827CE8" w:rsidRPr="007A7037" w:rsidRDefault="00391E01" w:rsidP="007A7037">
    <w:pPr>
      <w:jc w:val="center"/>
      <w:rPr>
        <w:rFonts w:ascii="Bookman Old Style" w:hAnsi="Bookman Old Style" w:cs="Aharoni"/>
        <w:i/>
        <w:noProof/>
        <w:sz w:val="22"/>
        <w:szCs w:val="28"/>
      </w:rPr>
    </w:pPr>
    <w:r w:rsidRPr="007A7037">
      <w:rPr>
        <w:rFonts w:ascii="Bookman Old Style" w:hAnsi="Bookman Old Style" w:cs="Aharoni"/>
        <w:i/>
        <w:noProof/>
        <w:sz w:val="22"/>
        <w:szCs w:val="28"/>
      </w:rPr>
      <w:t>Secretaria</w:t>
    </w:r>
    <w:r w:rsidRPr="007A7037">
      <w:rPr>
        <w:rFonts w:ascii="Bookman Old Style" w:hAnsi="Bookman Old Style" w:cs="Aharoni"/>
        <w:i/>
        <w:noProof/>
        <w:sz w:val="22"/>
      </w:rPr>
      <w:t xml:space="preserve"> Municipal</w:t>
    </w:r>
    <w:r w:rsidRPr="007A7037">
      <w:rPr>
        <w:rFonts w:ascii="Bookman Old Style" w:hAnsi="Bookman Old Style" w:cs="Aharoni"/>
        <w:i/>
        <w:noProof/>
        <w:szCs w:val="28"/>
      </w:rPr>
      <w:t xml:space="preserve"> </w:t>
    </w:r>
    <w:r w:rsidRPr="007A7037">
      <w:rPr>
        <w:rFonts w:ascii="Bookman Old Style" w:hAnsi="Bookman Old Style" w:cs="Aharoni"/>
        <w:i/>
        <w:noProof/>
        <w:sz w:val="22"/>
        <w:szCs w:val="28"/>
      </w:rPr>
      <w:t xml:space="preserve">de </w:t>
    </w:r>
    <w:r w:rsidR="00746CFF" w:rsidRPr="007A7037">
      <w:rPr>
        <w:rFonts w:ascii="Bookman Old Style" w:hAnsi="Bookman Old Style" w:cs="Aharoni"/>
        <w:i/>
        <w:noProof/>
        <w:sz w:val="22"/>
        <w:szCs w:val="28"/>
      </w:rPr>
      <w:t>Saúde</w:t>
    </w:r>
  </w:p>
  <w:p w:rsidR="000350F8" w:rsidRPr="007A7037" w:rsidRDefault="005A40CC" w:rsidP="007A7037">
    <w:pPr>
      <w:jc w:val="center"/>
      <w:rPr>
        <w:rFonts w:ascii="Bookman Old Style" w:hAnsi="Bookman Old Style" w:cs="Aharoni"/>
        <w:i/>
        <w:noProof/>
        <w:sz w:val="16"/>
        <w:szCs w:val="28"/>
      </w:rPr>
    </w:pPr>
    <w:r w:rsidRPr="007A7037">
      <w:rPr>
        <w:sz w:val="16"/>
      </w:rPr>
      <w:t xml:space="preserve"> </w:t>
    </w:r>
    <w:r w:rsidRPr="007A7037">
      <w:rPr>
        <w:rFonts w:ascii="Bookman Old Style" w:hAnsi="Bookman Old Style" w:cs="Aharoni"/>
        <w:i/>
        <w:noProof/>
        <w:sz w:val="16"/>
        <w:szCs w:val="28"/>
      </w:rPr>
      <w:t>Fundo Municipal de Saúde – CNPJ nº 14.674.999/0001-69</w:t>
    </w:r>
  </w:p>
  <w:p w:rsidR="000350F8" w:rsidRPr="007A7037" w:rsidRDefault="000350F8" w:rsidP="000350F8">
    <w:pPr>
      <w:pStyle w:val="SemEspaamento"/>
      <w:jc w:val="both"/>
      <w:rPr>
        <w:rFonts w:ascii="Bookman Old Style" w:hAnsi="Bookman Old Style"/>
        <w:sz w:val="20"/>
      </w:rPr>
    </w:pPr>
    <w:r w:rsidRPr="007A7037">
      <w:rPr>
        <w:rFonts w:ascii="Bookman Old Style" w:hAnsi="Bookman Old Style"/>
        <w:sz w:val="20"/>
      </w:rPr>
      <w:t>____________________________________________________________________________________________________</w:t>
    </w:r>
    <w:r w:rsidR="007A7037">
      <w:rPr>
        <w:rFonts w:ascii="Bookman Old Style" w:hAnsi="Bookman Old Style"/>
        <w:sz w:val="20"/>
      </w:rPr>
      <w:t>_________________________</w:t>
    </w:r>
    <w:r w:rsidRPr="007A7037">
      <w:rPr>
        <w:rFonts w:ascii="Bookman Old Style" w:hAnsi="Bookman Old Style"/>
        <w:sz w:val="20"/>
      </w:rPr>
      <w:t>__________________________</w:t>
    </w:r>
  </w:p>
  <w:p w:rsidR="00AD6498" w:rsidRPr="00D57E36" w:rsidRDefault="00AD6498" w:rsidP="00E7761E">
    <w:pPr>
      <w:spacing w:line="360" w:lineRule="auto"/>
      <w:ind w:left="2124"/>
      <w:jc w:val="center"/>
      <w:rPr>
        <w:rFonts w:ascii="Bookman Old Style" w:hAnsi="Bookman Old Style" w:cs="Aharoni"/>
        <w:i/>
        <w:sz w:val="1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42C22"/>
    <w:multiLevelType w:val="hybridMultilevel"/>
    <w:tmpl w:val="3B547456"/>
    <w:lvl w:ilvl="0" w:tplc="77706FDE">
      <w:start w:val="1"/>
      <w:numFmt w:val="decimal"/>
      <w:lvlText w:val="%1)"/>
      <w:lvlJc w:val="left"/>
      <w:pPr>
        <w:ind w:left="644" w:hanging="360"/>
      </w:pPr>
      <w:rPr>
        <w:rFonts w:ascii="Bookman Old Style" w:eastAsia="Times New Roman" w:hAnsi="Bookman Old Style" w:cs="Arial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91E3B5E"/>
    <w:multiLevelType w:val="hybridMultilevel"/>
    <w:tmpl w:val="3B547456"/>
    <w:lvl w:ilvl="0" w:tplc="77706FDE">
      <w:start w:val="1"/>
      <w:numFmt w:val="decimal"/>
      <w:lvlText w:val="%1)"/>
      <w:lvlJc w:val="left"/>
      <w:pPr>
        <w:ind w:left="644" w:hanging="360"/>
      </w:pPr>
      <w:rPr>
        <w:rFonts w:ascii="Bookman Old Style" w:eastAsia="Times New Roman" w:hAnsi="Bookman Old Style" w:cs="Arial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A9"/>
    <w:rsid w:val="0000380D"/>
    <w:rsid w:val="000128E7"/>
    <w:rsid w:val="00015F0B"/>
    <w:rsid w:val="00021761"/>
    <w:rsid w:val="000350F8"/>
    <w:rsid w:val="000407AC"/>
    <w:rsid w:val="0004436B"/>
    <w:rsid w:val="000642C3"/>
    <w:rsid w:val="0006727B"/>
    <w:rsid w:val="00072953"/>
    <w:rsid w:val="00081FC2"/>
    <w:rsid w:val="0008759D"/>
    <w:rsid w:val="000B7A7D"/>
    <w:rsid w:val="000E71B4"/>
    <w:rsid w:val="000F67B2"/>
    <w:rsid w:val="00113D97"/>
    <w:rsid w:val="00114D81"/>
    <w:rsid w:val="0015346D"/>
    <w:rsid w:val="00170472"/>
    <w:rsid w:val="00172BF5"/>
    <w:rsid w:val="001A6992"/>
    <w:rsid w:val="001C1C62"/>
    <w:rsid w:val="001C1DF2"/>
    <w:rsid w:val="001C45F5"/>
    <w:rsid w:val="001C5DA2"/>
    <w:rsid w:val="001D3FF5"/>
    <w:rsid w:val="001F0C62"/>
    <w:rsid w:val="001F1BF1"/>
    <w:rsid w:val="002035F5"/>
    <w:rsid w:val="002055A0"/>
    <w:rsid w:val="0020584D"/>
    <w:rsid w:val="00234B6A"/>
    <w:rsid w:val="00247813"/>
    <w:rsid w:val="00247F35"/>
    <w:rsid w:val="0025125D"/>
    <w:rsid w:val="00265093"/>
    <w:rsid w:val="002661DA"/>
    <w:rsid w:val="0027211C"/>
    <w:rsid w:val="00280134"/>
    <w:rsid w:val="00285E4C"/>
    <w:rsid w:val="00290ABB"/>
    <w:rsid w:val="002A3A65"/>
    <w:rsid w:val="002C01BF"/>
    <w:rsid w:val="002C026A"/>
    <w:rsid w:val="002C2A50"/>
    <w:rsid w:val="002D426D"/>
    <w:rsid w:val="002E7F58"/>
    <w:rsid w:val="002F7CB0"/>
    <w:rsid w:val="003060BF"/>
    <w:rsid w:val="003159A6"/>
    <w:rsid w:val="0033157B"/>
    <w:rsid w:val="003328C6"/>
    <w:rsid w:val="00333AC9"/>
    <w:rsid w:val="00342E2D"/>
    <w:rsid w:val="00343614"/>
    <w:rsid w:val="003457F1"/>
    <w:rsid w:val="00371259"/>
    <w:rsid w:val="00377272"/>
    <w:rsid w:val="00391E01"/>
    <w:rsid w:val="003A2168"/>
    <w:rsid w:val="003A3721"/>
    <w:rsid w:val="003B4C51"/>
    <w:rsid w:val="003B6FF0"/>
    <w:rsid w:val="003C0368"/>
    <w:rsid w:val="003C0EBC"/>
    <w:rsid w:val="003D6F49"/>
    <w:rsid w:val="003E2538"/>
    <w:rsid w:val="003E49D1"/>
    <w:rsid w:val="003F6E74"/>
    <w:rsid w:val="004033EA"/>
    <w:rsid w:val="0040627D"/>
    <w:rsid w:val="00411398"/>
    <w:rsid w:val="004356CB"/>
    <w:rsid w:val="004359B4"/>
    <w:rsid w:val="004368D1"/>
    <w:rsid w:val="0044072F"/>
    <w:rsid w:val="004677AF"/>
    <w:rsid w:val="00467A8D"/>
    <w:rsid w:val="004721D4"/>
    <w:rsid w:val="0047243E"/>
    <w:rsid w:val="00473716"/>
    <w:rsid w:val="00481850"/>
    <w:rsid w:val="00482E1D"/>
    <w:rsid w:val="0048336E"/>
    <w:rsid w:val="00496EB2"/>
    <w:rsid w:val="004A0F73"/>
    <w:rsid w:val="004B52B1"/>
    <w:rsid w:val="004B5872"/>
    <w:rsid w:val="004C4E85"/>
    <w:rsid w:val="004C747A"/>
    <w:rsid w:val="004E120E"/>
    <w:rsid w:val="00502EF8"/>
    <w:rsid w:val="005045C5"/>
    <w:rsid w:val="00506B5B"/>
    <w:rsid w:val="00514A70"/>
    <w:rsid w:val="00531DFA"/>
    <w:rsid w:val="00532AC3"/>
    <w:rsid w:val="00545DC1"/>
    <w:rsid w:val="005475D4"/>
    <w:rsid w:val="00557E83"/>
    <w:rsid w:val="005677EC"/>
    <w:rsid w:val="00577CB1"/>
    <w:rsid w:val="00581E8A"/>
    <w:rsid w:val="005923DD"/>
    <w:rsid w:val="005A28CE"/>
    <w:rsid w:val="005A40CC"/>
    <w:rsid w:val="005B0B22"/>
    <w:rsid w:val="005B0FD4"/>
    <w:rsid w:val="005C4D74"/>
    <w:rsid w:val="005D1F0C"/>
    <w:rsid w:val="005D63CD"/>
    <w:rsid w:val="005E68FD"/>
    <w:rsid w:val="005F521D"/>
    <w:rsid w:val="00603957"/>
    <w:rsid w:val="006229D1"/>
    <w:rsid w:val="00625577"/>
    <w:rsid w:val="00643966"/>
    <w:rsid w:val="0065077F"/>
    <w:rsid w:val="0066041F"/>
    <w:rsid w:val="006717C0"/>
    <w:rsid w:val="00677CC7"/>
    <w:rsid w:val="00684CDA"/>
    <w:rsid w:val="006A3598"/>
    <w:rsid w:val="006A4697"/>
    <w:rsid w:val="006A539F"/>
    <w:rsid w:val="006B51E5"/>
    <w:rsid w:val="006C1ECE"/>
    <w:rsid w:val="006D74AA"/>
    <w:rsid w:val="006F18FA"/>
    <w:rsid w:val="00715EA2"/>
    <w:rsid w:val="00722B5D"/>
    <w:rsid w:val="00732B17"/>
    <w:rsid w:val="0074342C"/>
    <w:rsid w:val="00744D48"/>
    <w:rsid w:val="00746910"/>
    <w:rsid w:val="00746CFF"/>
    <w:rsid w:val="0075351A"/>
    <w:rsid w:val="00754492"/>
    <w:rsid w:val="00765A1D"/>
    <w:rsid w:val="00775776"/>
    <w:rsid w:val="007A4182"/>
    <w:rsid w:val="007A7037"/>
    <w:rsid w:val="007B600D"/>
    <w:rsid w:val="007B6818"/>
    <w:rsid w:val="007C3F65"/>
    <w:rsid w:val="007D117A"/>
    <w:rsid w:val="007E59BF"/>
    <w:rsid w:val="007F7EAE"/>
    <w:rsid w:val="008037CD"/>
    <w:rsid w:val="00803C0A"/>
    <w:rsid w:val="00820F6C"/>
    <w:rsid w:val="00825461"/>
    <w:rsid w:val="008255A9"/>
    <w:rsid w:val="00827902"/>
    <w:rsid w:val="00827CE8"/>
    <w:rsid w:val="008361CB"/>
    <w:rsid w:val="00840DF0"/>
    <w:rsid w:val="00871D60"/>
    <w:rsid w:val="008773AF"/>
    <w:rsid w:val="008840C3"/>
    <w:rsid w:val="00885901"/>
    <w:rsid w:val="00887B9C"/>
    <w:rsid w:val="00887EB9"/>
    <w:rsid w:val="008946FC"/>
    <w:rsid w:val="008A003E"/>
    <w:rsid w:val="008B5EB3"/>
    <w:rsid w:val="008C1AE0"/>
    <w:rsid w:val="008C2FCA"/>
    <w:rsid w:val="008C5E6C"/>
    <w:rsid w:val="008D1690"/>
    <w:rsid w:val="008D3FFA"/>
    <w:rsid w:val="008D4769"/>
    <w:rsid w:val="008E09FC"/>
    <w:rsid w:val="008F6334"/>
    <w:rsid w:val="009022FF"/>
    <w:rsid w:val="00907CF0"/>
    <w:rsid w:val="0095097B"/>
    <w:rsid w:val="00952F53"/>
    <w:rsid w:val="009606DD"/>
    <w:rsid w:val="00963403"/>
    <w:rsid w:val="00970531"/>
    <w:rsid w:val="0097437B"/>
    <w:rsid w:val="009A5A78"/>
    <w:rsid w:val="009C5D7F"/>
    <w:rsid w:val="009D00E7"/>
    <w:rsid w:val="009D0C7C"/>
    <w:rsid w:val="009D2CAF"/>
    <w:rsid w:val="009E3805"/>
    <w:rsid w:val="009F12B0"/>
    <w:rsid w:val="00A37470"/>
    <w:rsid w:val="00A422FE"/>
    <w:rsid w:val="00A470DD"/>
    <w:rsid w:val="00A56C16"/>
    <w:rsid w:val="00A7340C"/>
    <w:rsid w:val="00A94AD0"/>
    <w:rsid w:val="00AA17C3"/>
    <w:rsid w:val="00AA6780"/>
    <w:rsid w:val="00AB542B"/>
    <w:rsid w:val="00AC5B2F"/>
    <w:rsid w:val="00AC7DD4"/>
    <w:rsid w:val="00AD563D"/>
    <w:rsid w:val="00AD6498"/>
    <w:rsid w:val="00AE2341"/>
    <w:rsid w:val="00AE56EB"/>
    <w:rsid w:val="00AF153B"/>
    <w:rsid w:val="00B004EE"/>
    <w:rsid w:val="00B11112"/>
    <w:rsid w:val="00B14A14"/>
    <w:rsid w:val="00B249FD"/>
    <w:rsid w:val="00B30A9A"/>
    <w:rsid w:val="00B43487"/>
    <w:rsid w:val="00B76762"/>
    <w:rsid w:val="00B85CCE"/>
    <w:rsid w:val="00BA0980"/>
    <w:rsid w:val="00BA469F"/>
    <w:rsid w:val="00BC12D2"/>
    <w:rsid w:val="00BE0B80"/>
    <w:rsid w:val="00BE3395"/>
    <w:rsid w:val="00BF4084"/>
    <w:rsid w:val="00C06E2F"/>
    <w:rsid w:val="00C212AD"/>
    <w:rsid w:val="00C244E9"/>
    <w:rsid w:val="00C300F8"/>
    <w:rsid w:val="00C31499"/>
    <w:rsid w:val="00C31ACF"/>
    <w:rsid w:val="00C3586F"/>
    <w:rsid w:val="00C37DC0"/>
    <w:rsid w:val="00C43037"/>
    <w:rsid w:val="00C4612F"/>
    <w:rsid w:val="00C510DF"/>
    <w:rsid w:val="00C54095"/>
    <w:rsid w:val="00C55769"/>
    <w:rsid w:val="00C74175"/>
    <w:rsid w:val="00C776EE"/>
    <w:rsid w:val="00C82AA9"/>
    <w:rsid w:val="00C9352C"/>
    <w:rsid w:val="00CC09D3"/>
    <w:rsid w:val="00CC567F"/>
    <w:rsid w:val="00CE3E4E"/>
    <w:rsid w:val="00CF7827"/>
    <w:rsid w:val="00D14F81"/>
    <w:rsid w:val="00D26E2B"/>
    <w:rsid w:val="00D33216"/>
    <w:rsid w:val="00D33714"/>
    <w:rsid w:val="00D372EF"/>
    <w:rsid w:val="00D41256"/>
    <w:rsid w:val="00D416E5"/>
    <w:rsid w:val="00D47281"/>
    <w:rsid w:val="00D57E36"/>
    <w:rsid w:val="00D60201"/>
    <w:rsid w:val="00D6461B"/>
    <w:rsid w:val="00D66BB1"/>
    <w:rsid w:val="00D67F5D"/>
    <w:rsid w:val="00D710A9"/>
    <w:rsid w:val="00D9429A"/>
    <w:rsid w:val="00D96C50"/>
    <w:rsid w:val="00DA1FFD"/>
    <w:rsid w:val="00DA3D12"/>
    <w:rsid w:val="00DA6DDE"/>
    <w:rsid w:val="00DB09F3"/>
    <w:rsid w:val="00DB2BB4"/>
    <w:rsid w:val="00DB77EC"/>
    <w:rsid w:val="00DC6E5B"/>
    <w:rsid w:val="00DD12D6"/>
    <w:rsid w:val="00DF4D22"/>
    <w:rsid w:val="00DF6775"/>
    <w:rsid w:val="00E12132"/>
    <w:rsid w:val="00E205A7"/>
    <w:rsid w:val="00E21D8E"/>
    <w:rsid w:val="00E2324A"/>
    <w:rsid w:val="00E24180"/>
    <w:rsid w:val="00E30898"/>
    <w:rsid w:val="00E340A9"/>
    <w:rsid w:val="00E35CE5"/>
    <w:rsid w:val="00E3623C"/>
    <w:rsid w:val="00E379C8"/>
    <w:rsid w:val="00E412A6"/>
    <w:rsid w:val="00E7761E"/>
    <w:rsid w:val="00E90EE0"/>
    <w:rsid w:val="00E91662"/>
    <w:rsid w:val="00EA690B"/>
    <w:rsid w:val="00EB3CAA"/>
    <w:rsid w:val="00EC1784"/>
    <w:rsid w:val="00EC1F63"/>
    <w:rsid w:val="00ED404E"/>
    <w:rsid w:val="00ED67D8"/>
    <w:rsid w:val="00EE375A"/>
    <w:rsid w:val="00EF19C8"/>
    <w:rsid w:val="00EF32AA"/>
    <w:rsid w:val="00F00A38"/>
    <w:rsid w:val="00F00A95"/>
    <w:rsid w:val="00F17554"/>
    <w:rsid w:val="00F259C1"/>
    <w:rsid w:val="00F259DC"/>
    <w:rsid w:val="00F27F95"/>
    <w:rsid w:val="00F34B61"/>
    <w:rsid w:val="00F419A2"/>
    <w:rsid w:val="00F62303"/>
    <w:rsid w:val="00F7106E"/>
    <w:rsid w:val="00F77111"/>
    <w:rsid w:val="00F77F1E"/>
    <w:rsid w:val="00F85923"/>
    <w:rsid w:val="00F92BEE"/>
    <w:rsid w:val="00FA0745"/>
    <w:rsid w:val="00FA4322"/>
    <w:rsid w:val="00FB6521"/>
    <w:rsid w:val="00FD308F"/>
    <w:rsid w:val="00FF7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1F193A"/>
  <w15:docId w15:val="{B50B532B-216A-4380-A036-9F7C451A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E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1E0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1E0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91E0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91E01"/>
  </w:style>
  <w:style w:type="paragraph" w:styleId="Rodap">
    <w:name w:val="footer"/>
    <w:basedOn w:val="Normal"/>
    <w:link w:val="RodapChar"/>
    <w:uiPriority w:val="99"/>
    <w:unhideWhenUsed/>
    <w:rsid w:val="00391E0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91E01"/>
  </w:style>
  <w:style w:type="table" w:styleId="Tabelacomgrade">
    <w:name w:val="Table Grid"/>
    <w:basedOn w:val="Tabelanormal"/>
    <w:uiPriority w:val="59"/>
    <w:rsid w:val="008D47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uloproduto">
    <w:name w:val="tituloproduto"/>
    <w:basedOn w:val="Fontepargpadro"/>
    <w:uiPriority w:val="99"/>
    <w:rsid w:val="00C300F8"/>
  </w:style>
  <w:style w:type="paragraph" w:customStyle="1" w:styleId="Normal14">
    <w:name w:val="Normal + 14"/>
    <w:basedOn w:val="Normal"/>
    <w:uiPriority w:val="99"/>
    <w:rsid w:val="00C300F8"/>
  </w:style>
  <w:style w:type="paragraph" w:styleId="SemEspaamento">
    <w:name w:val="No Spacing"/>
    <w:uiPriority w:val="1"/>
    <w:qFormat/>
    <w:rsid w:val="00AD6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85923"/>
    <w:rPr>
      <w:color w:val="0000FF" w:themeColor="hyperlink"/>
      <w:u w:val="single"/>
    </w:rPr>
  </w:style>
  <w:style w:type="paragraph" w:customStyle="1" w:styleId="TableContents">
    <w:name w:val="Table Contents"/>
    <w:basedOn w:val="Normal"/>
    <w:rsid w:val="0074342C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camaramf.es.gov.br/suporte/brasao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ronograma%20Padronizado%20SEMU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111AF-AA60-469B-917E-0B7C32158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Cronograma Padronizado SEMUS</Template>
  <TotalTime>55</TotalTime>
  <Pages>2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29</cp:revision>
  <cp:lastPrinted>2025-05-26T13:48:00Z</cp:lastPrinted>
  <dcterms:created xsi:type="dcterms:W3CDTF">2024-08-23T12:52:00Z</dcterms:created>
  <dcterms:modified xsi:type="dcterms:W3CDTF">2025-08-25T14:35:00Z</dcterms:modified>
</cp:coreProperties>
</file>