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E21849">
        <w:rPr>
          <w:rFonts w:ascii="Verdana" w:hAnsi="Verdana" w:cstheme="minorHAnsi"/>
          <w:b/>
          <w:szCs w:val="20"/>
        </w:rPr>
        <w:t>2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A1713E">
        <w:rPr>
          <w:rFonts w:ascii="Verdana" w:hAnsi="Verdana" w:cstheme="minorHAnsi"/>
          <w:b/>
          <w:szCs w:val="20"/>
        </w:rPr>
        <w:t>2021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9909A3" w:rsidRDefault="009909A3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</w:p>
    <w:p w:rsidR="00E21849" w:rsidRPr="00E21849" w:rsidRDefault="00E21849" w:rsidP="00E21849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E21849">
        <w:rPr>
          <w:rFonts w:ascii="Verdana" w:hAnsi="Verdana" w:cs="Verdana"/>
          <w:b/>
          <w:sz w:val="20"/>
          <w:szCs w:val="20"/>
        </w:rPr>
        <w:t>Ação</w:t>
      </w:r>
      <w:r w:rsidRPr="00E21849">
        <w:rPr>
          <w:rFonts w:ascii="Verdana" w:hAnsi="Verdana" w:cs="Verdana"/>
          <w:sz w:val="20"/>
          <w:szCs w:val="20"/>
        </w:rPr>
        <w:t>: Elaboração do relatório trimestral de at</w:t>
      </w:r>
      <w:r>
        <w:rPr>
          <w:rFonts w:ascii="Verdana" w:hAnsi="Verdana" w:cs="Verdana"/>
          <w:sz w:val="20"/>
          <w:szCs w:val="20"/>
        </w:rPr>
        <w:t>ividades do 1º trimestre de 2021</w:t>
      </w:r>
      <w:r w:rsidRPr="00E21849">
        <w:rPr>
          <w:rFonts w:ascii="Verdana" w:hAnsi="Verdana" w:cs="Verdana"/>
          <w:sz w:val="20"/>
          <w:szCs w:val="20"/>
        </w:rPr>
        <w:t>, conforme disposto no art. 13 da lei 761, de 11 de outubro de 2013.</w:t>
      </w:r>
    </w:p>
    <w:p w:rsidR="00E21849" w:rsidRDefault="00E21849" w:rsidP="00E2184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Produto</w:t>
      </w:r>
      <w:r w:rsidRPr="000C109B">
        <w:rPr>
          <w:rFonts w:ascii="Verdana" w:hAnsi="Verdana" w:cs="Verdana"/>
          <w:sz w:val="20"/>
          <w:szCs w:val="20"/>
        </w:rPr>
        <w:t>: Relatório de At</w:t>
      </w:r>
      <w:r>
        <w:rPr>
          <w:rFonts w:ascii="Verdana" w:hAnsi="Verdana" w:cs="Verdana"/>
          <w:sz w:val="20"/>
          <w:szCs w:val="20"/>
        </w:rPr>
        <w:t>ividades do 1º trimestre de 2021</w:t>
      </w:r>
      <w:r w:rsidRPr="000C109B">
        <w:rPr>
          <w:rFonts w:ascii="Verdana" w:hAnsi="Verdana" w:cs="Verdana"/>
          <w:sz w:val="20"/>
          <w:szCs w:val="20"/>
        </w:rPr>
        <w:t xml:space="preserve"> </w:t>
      </w:r>
    </w:p>
    <w:p w:rsidR="00E21849" w:rsidRPr="000C109B" w:rsidRDefault="00E21849" w:rsidP="00E2184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Responsável</w:t>
      </w:r>
      <w:r w:rsidRPr="000C109B">
        <w:rPr>
          <w:rFonts w:ascii="Verdana" w:hAnsi="Verdana" w:cs="Verdana"/>
          <w:sz w:val="20"/>
          <w:szCs w:val="20"/>
        </w:rPr>
        <w:t>: Controladoria do Município;</w:t>
      </w:r>
    </w:p>
    <w:p w:rsidR="00E21849" w:rsidRDefault="00E21849" w:rsidP="00E2184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Cronograma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abril/2021</w:t>
      </w:r>
    </w:p>
    <w:p w:rsidR="00E21849" w:rsidRDefault="00E21849" w:rsidP="00E2184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Recursos Empregados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 (dois) servidores.</w:t>
      </w:r>
    </w:p>
    <w:p w:rsidR="009909A3" w:rsidRDefault="009909A3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</w:p>
    <w:p w:rsidR="000C109B" w:rsidRPr="009D6732" w:rsidRDefault="00BE4DB9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2</w:t>
      </w:r>
      <w:r w:rsidR="004833E9" w:rsidRPr="009D6732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E21849">
        <w:rPr>
          <w:rFonts w:ascii="Verdana" w:eastAsia="Times New Roman" w:hAnsi="Verdana" w:cs="Verdana"/>
          <w:sz w:val="20"/>
          <w:szCs w:val="20"/>
        </w:rPr>
        <w:t>abril</w:t>
      </w:r>
    </w:p>
    <w:p w:rsidR="000C109B" w:rsidRPr="00BE4DB9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E21849" w:rsidRPr="009D6732" w:rsidRDefault="00E21849" w:rsidP="00E2184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E21849" w:rsidRPr="00BE4DB9" w:rsidRDefault="00E21849" w:rsidP="00BE4DB9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b/>
          <w:sz w:val="20"/>
          <w:szCs w:val="20"/>
        </w:rPr>
      </w:pPr>
      <w:r w:rsidRPr="00BE4DB9">
        <w:rPr>
          <w:rFonts w:ascii="Verdana" w:hAnsi="Verdana" w:cs="Verdana"/>
          <w:b/>
          <w:sz w:val="20"/>
          <w:szCs w:val="20"/>
        </w:rPr>
        <w:t xml:space="preserve">Ação: </w:t>
      </w:r>
      <w:r w:rsidRPr="00BE4DB9">
        <w:rPr>
          <w:rFonts w:ascii="Verdana" w:hAnsi="Verdana" w:cs="Verdana"/>
          <w:sz w:val="20"/>
          <w:szCs w:val="20"/>
        </w:rPr>
        <w:t xml:space="preserve">Conclusão e encaminhamento dos Relatórios RELOCI, RELUCI E RELACI </w:t>
      </w:r>
    </w:p>
    <w:p w:rsidR="00E21849" w:rsidRDefault="00E21849" w:rsidP="00BE4DB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E32AEC">
        <w:rPr>
          <w:rFonts w:ascii="Verdana" w:hAnsi="Verdana" w:cs="Verdana"/>
          <w:b/>
          <w:sz w:val="20"/>
          <w:szCs w:val="20"/>
        </w:rPr>
        <w:t>Produto</w:t>
      </w:r>
      <w:r w:rsidRPr="00E32AEC">
        <w:rPr>
          <w:rFonts w:ascii="Verdana" w:hAnsi="Verdana" w:cs="Verdana"/>
          <w:sz w:val="20"/>
          <w:szCs w:val="20"/>
        </w:rPr>
        <w:t xml:space="preserve">: Relatórios </w:t>
      </w:r>
      <w:r>
        <w:rPr>
          <w:rFonts w:ascii="Verdana" w:hAnsi="Verdana" w:cs="Verdana"/>
          <w:sz w:val="20"/>
          <w:szCs w:val="20"/>
        </w:rPr>
        <w:t>RELOCI, RELUCI E RELACI</w:t>
      </w:r>
      <w:r w:rsidRPr="00E32AEC">
        <w:rPr>
          <w:rFonts w:ascii="Verdana" w:hAnsi="Verdana" w:cs="Verdana"/>
          <w:sz w:val="20"/>
          <w:szCs w:val="20"/>
        </w:rPr>
        <w:t>;</w:t>
      </w:r>
    </w:p>
    <w:p w:rsidR="00E21849" w:rsidRDefault="00E21849" w:rsidP="00BE4DB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Responsável</w:t>
      </w:r>
      <w:r w:rsidRPr="004F5D89">
        <w:rPr>
          <w:rFonts w:ascii="Verdana" w:hAnsi="Verdana" w:cs="Verdana"/>
          <w:sz w:val="20"/>
          <w:szCs w:val="20"/>
        </w:rPr>
        <w:t xml:space="preserve">: </w:t>
      </w:r>
      <w:r>
        <w:rPr>
          <w:rFonts w:ascii="Verdana" w:hAnsi="Verdana" w:cs="Verdana"/>
          <w:sz w:val="20"/>
          <w:szCs w:val="20"/>
        </w:rPr>
        <w:t>Controladoria;</w:t>
      </w:r>
    </w:p>
    <w:p w:rsidR="00E21849" w:rsidRPr="00D8783E" w:rsidRDefault="00E21849" w:rsidP="00BE4DB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8A124A">
        <w:rPr>
          <w:rFonts w:ascii="Verdana" w:hAnsi="Verdana" w:cs="Verdana"/>
          <w:b/>
          <w:sz w:val="20"/>
          <w:szCs w:val="20"/>
        </w:rPr>
        <w:t>Exames Realizados</w:t>
      </w:r>
      <w:r w:rsidRPr="008A124A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Dando cumprimento ao que determina o artigo 74 da Constituição Federal de 1988, e o que dispõe o artigo 59 da Lei Complementar nº 101/200-LRF, bem como o que preconiza as Instruções Normativas 028/2013 e 034/2015, a Unidade Central de Controle Interno concluiu e encaminhou od Relatórios apontando os procedimentos de controle adotados por esta Controladoria, bem como examinou as contas de gestão da Prefeitura Municipal de Irupi/ES e do Fundo Municipal de Saúde de Irupi/ES e emitiu Parecer Conclusivo.    </w:t>
      </w:r>
    </w:p>
    <w:p w:rsidR="00E21849" w:rsidRPr="000E4059" w:rsidRDefault="00E21849" w:rsidP="00BE4DB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E4059">
        <w:rPr>
          <w:rFonts w:ascii="Verdana" w:hAnsi="Verdana" w:cs="Verdana"/>
          <w:b/>
          <w:sz w:val="20"/>
          <w:szCs w:val="20"/>
        </w:rPr>
        <w:t>Cronograma</w:t>
      </w:r>
      <w:r w:rsidRPr="000E405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abril/2021</w:t>
      </w:r>
    </w:p>
    <w:p w:rsidR="00E21849" w:rsidRDefault="00E21849" w:rsidP="00BE4DB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E4059">
        <w:rPr>
          <w:rFonts w:ascii="Verdana" w:hAnsi="Verdana" w:cs="Verdana"/>
          <w:b/>
          <w:sz w:val="20"/>
          <w:szCs w:val="20"/>
        </w:rPr>
        <w:t>Recursos Empregados</w:t>
      </w:r>
      <w:r>
        <w:rPr>
          <w:rFonts w:ascii="Verdana" w:hAnsi="Verdana" w:cs="Verdana"/>
          <w:sz w:val="20"/>
          <w:szCs w:val="20"/>
        </w:rPr>
        <w:t>: 3 (servidores).</w:t>
      </w:r>
    </w:p>
    <w:p w:rsidR="00E21849" w:rsidRDefault="00E21849" w:rsidP="00E2184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E21849" w:rsidRPr="00BE4DB9" w:rsidRDefault="00E21849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BE4DB9">
        <w:rPr>
          <w:rFonts w:ascii="Verdana" w:eastAsia="Times New Roman" w:hAnsi="Verdana" w:cs="Verdana"/>
          <w:b/>
          <w:sz w:val="20"/>
          <w:szCs w:val="20"/>
        </w:rPr>
        <w:t>Ação</w:t>
      </w:r>
      <w:r w:rsidRPr="00BE4DB9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BE4DB9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E21849" w:rsidRPr="00196033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E21849" w:rsidRPr="00196033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F446D8">
        <w:rPr>
          <w:rFonts w:ascii="Verdana" w:eastAsia="Times New Roman" w:hAnsi="Verdana" w:cs="Verdana"/>
          <w:sz w:val="20"/>
          <w:szCs w:val="20"/>
        </w:rPr>
        <w:t>abril/2021</w:t>
      </w:r>
    </w:p>
    <w:p w:rsidR="00E21849" w:rsidRPr="003468A4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lastRenderedPageBreak/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3468A4" w:rsidRPr="000B32E2" w:rsidRDefault="003468A4" w:rsidP="003468A4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D55683" w:rsidRPr="009D6732" w:rsidRDefault="00D55683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611C47">
        <w:rPr>
          <w:rFonts w:ascii="Verdana" w:eastAsia="Times New Roman" w:hAnsi="Verdana" w:cs="Verdana"/>
          <w:sz w:val="20"/>
          <w:szCs w:val="20"/>
        </w:rPr>
        <w:t>Elaboração do programa</w:t>
      </w:r>
      <w:r w:rsidR="00BE4DB9">
        <w:rPr>
          <w:rFonts w:ascii="Verdana" w:eastAsia="Times New Roman" w:hAnsi="Verdana" w:cs="Verdana"/>
          <w:sz w:val="20"/>
          <w:szCs w:val="20"/>
        </w:rPr>
        <w:t xml:space="preserve"> de Auditoria 02/2020</w:t>
      </w:r>
      <w:r w:rsidRPr="009D6732">
        <w:rPr>
          <w:rFonts w:ascii="Verdana" w:hAnsi="Verdana"/>
          <w:sz w:val="20"/>
          <w:szCs w:val="20"/>
        </w:rPr>
        <w:t xml:space="preserve"> </w:t>
      </w:r>
    </w:p>
    <w:p w:rsidR="00D55683" w:rsidRPr="00D55683" w:rsidRDefault="00D55683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BE4DB9">
        <w:rPr>
          <w:rFonts w:ascii="Verdana" w:eastAsia="Times New Roman" w:hAnsi="Verdana" w:cs="Verdana"/>
          <w:sz w:val="20"/>
          <w:szCs w:val="20"/>
        </w:rPr>
        <w:t>Projeto de Auditoria 02/2020</w:t>
      </w:r>
    </w:p>
    <w:p w:rsidR="00D55683" w:rsidRPr="00D55683" w:rsidRDefault="00D55683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55683" w:rsidRPr="009D6732" w:rsidRDefault="00D55683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E4DB9">
        <w:rPr>
          <w:rFonts w:ascii="Verdana" w:eastAsia="Times New Roman" w:hAnsi="Verdana" w:cs="Verdana"/>
          <w:sz w:val="20"/>
          <w:szCs w:val="20"/>
        </w:rPr>
        <w:t>Abril</w:t>
      </w:r>
    </w:p>
    <w:p w:rsidR="00D55683" w:rsidRPr="008726BD" w:rsidRDefault="00D55683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BE4DB9">
        <w:rPr>
          <w:rFonts w:ascii="Verdana" w:eastAsia="Times New Roman" w:hAnsi="Verdana" w:cs="Verdana"/>
          <w:sz w:val="20"/>
          <w:szCs w:val="20"/>
        </w:rPr>
        <w:t>: 2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(dois) servidores.</w:t>
      </w:r>
    </w:p>
    <w:p w:rsidR="008726BD" w:rsidRPr="00BE4DB9" w:rsidRDefault="008726BD" w:rsidP="00F446D8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5A2260" w:rsidRPr="005A2260" w:rsidRDefault="00375761" w:rsidP="005A2260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Recepção, encaminhamento e monitoramento da manifestação </w:t>
      </w:r>
      <w:r w:rsidRPr="00375761">
        <w:rPr>
          <w:rFonts w:ascii="Verdana" w:eastAsia="Times New Roman" w:hAnsi="Verdana" w:cs="Verdana"/>
          <w:sz w:val="20"/>
          <w:szCs w:val="20"/>
        </w:rPr>
        <w:t>OUV2021083503</w:t>
      </w:r>
      <w:r>
        <w:rPr>
          <w:rFonts w:ascii="Verdana" w:eastAsia="Times New Roman" w:hAnsi="Verdana" w:cs="Verdana"/>
          <w:sz w:val="20"/>
          <w:szCs w:val="20"/>
        </w:rPr>
        <w:t xml:space="preserve"> </w:t>
      </w:r>
      <w:r w:rsidRPr="009D6732">
        <w:rPr>
          <w:rFonts w:ascii="Verdana" w:eastAsia="Times New Roman" w:hAnsi="Verdana" w:cs="Verdana"/>
          <w:sz w:val="20"/>
          <w:szCs w:val="20"/>
        </w:rPr>
        <w:t>Monitora</w:t>
      </w:r>
      <w:r>
        <w:rPr>
          <w:rFonts w:ascii="Verdana" w:eastAsia="Times New Roman" w:hAnsi="Verdana" w:cs="Verdana"/>
          <w:sz w:val="20"/>
          <w:szCs w:val="20"/>
        </w:rPr>
        <w:t>da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>pela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Ouvidoria do Município.</w:t>
      </w:r>
    </w:p>
    <w:p w:rsidR="00375761" w:rsidRPr="009D6732" w:rsidRDefault="00375761" w:rsidP="00375761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Processo 189/2021</w:t>
      </w:r>
    </w:p>
    <w:p w:rsidR="00375761" w:rsidRPr="009D6732" w:rsidRDefault="00375761" w:rsidP="00375761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="008726BD">
        <w:rPr>
          <w:rFonts w:ascii="Verdana" w:eastAsia="Times New Roman" w:hAnsi="Verdana" w:cs="Verdana"/>
          <w:sz w:val="20"/>
          <w:szCs w:val="20"/>
        </w:rPr>
        <w:t>: abril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5A2260" w:rsidRPr="005A2260" w:rsidRDefault="00375761" w:rsidP="005A2260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E32AEC" w:rsidRPr="000972C0" w:rsidRDefault="00E32AEC" w:rsidP="004833E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A2260" w:rsidRPr="005A2260" w:rsidRDefault="004833E9" w:rsidP="005A2260">
      <w:pPr>
        <w:pStyle w:val="PargrafodaLista"/>
        <w:numPr>
          <w:ilvl w:val="0"/>
          <w:numId w:val="14"/>
        </w:numPr>
        <w:tabs>
          <w:tab w:val="left" w:pos="5570"/>
        </w:tabs>
        <w:rPr>
          <w:rFonts w:ascii="Verdana" w:eastAsia="Times New Roman" w:hAnsi="Verdana" w:cs="Verdana"/>
          <w:b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Ação</w:t>
      </w:r>
      <w:r w:rsidRPr="005A2260">
        <w:rPr>
          <w:rFonts w:ascii="Verdana" w:eastAsia="Times New Roman" w:hAnsi="Verdana" w:cs="Verdana"/>
          <w:sz w:val="20"/>
          <w:szCs w:val="20"/>
        </w:rPr>
        <w:t xml:space="preserve">: </w:t>
      </w:r>
      <w:r w:rsidR="008726BD">
        <w:rPr>
          <w:sz w:val="24"/>
          <w:szCs w:val="24"/>
        </w:rPr>
        <w:t>Acompanhamento e monitoramento</w:t>
      </w:r>
      <w:r w:rsidR="00375761" w:rsidRPr="005A2260">
        <w:rPr>
          <w:sz w:val="24"/>
          <w:szCs w:val="24"/>
        </w:rPr>
        <w:t xml:space="preserve"> </w:t>
      </w:r>
      <w:r w:rsidR="008726BD">
        <w:rPr>
          <w:sz w:val="24"/>
          <w:szCs w:val="24"/>
        </w:rPr>
        <w:t>d</w:t>
      </w:r>
      <w:r w:rsidR="00375761" w:rsidRPr="005A2260">
        <w:rPr>
          <w:sz w:val="24"/>
          <w:szCs w:val="24"/>
        </w:rPr>
        <w:t xml:space="preserve">os pontos de controle (monitoramento quadrimestral) </w:t>
      </w:r>
      <w:r w:rsidR="00375761">
        <w:t>1.4.7- Despesas com pessoal- limite</w:t>
      </w:r>
      <w:r w:rsidR="005A2260">
        <w:t xml:space="preserve">; </w:t>
      </w:r>
      <w:r w:rsidR="00375761">
        <w:t>1.4.10-</w:t>
      </w:r>
      <w:r w:rsidR="00375761" w:rsidRPr="005A2260">
        <w:rPr>
          <w:sz w:val="16"/>
          <w:szCs w:val="16"/>
        </w:rPr>
        <w:t xml:space="preserve"> </w:t>
      </w:r>
      <w:r w:rsidR="00375761" w:rsidRPr="00F24AF4">
        <w:t>Despesas com pessoal – limite prudencial – vedações</w:t>
      </w:r>
      <w:r w:rsidR="00375761" w:rsidRPr="005A2260">
        <w:rPr>
          <w:rFonts w:ascii="Verdana" w:eastAsia="Times New Roman" w:hAnsi="Verdana" w:cs="Verdana"/>
          <w:b/>
          <w:sz w:val="20"/>
          <w:szCs w:val="20"/>
        </w:rPr>
        <w:t xml:space="preserve"> </w:t>
      </w:r>
    </w:p>
    <w:p w:rsidR="004833E9" w:rsidRPr="005A2260" w:rsidRDefault="004833E9" w:rsidP="00BE4DB9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Produto</w:t>
      </w:r>
      <w:r w:rsidRPr="005A2260">
        <w:rPr>
          <w:rFonts w:ascii="Verdana" w:eastAsia="Times New Roman" w:hAnsi="Verdana" w:cs="Verdana"/>
          <w:sz w:val="20"/>
          <w:szCs w:val="20"/>
        </w:rPr>
        <w:t xml:space="preserve">: </w:t>
      </w:r>
      <w:r w:rsidR="005A2260" w:rsidRPr="005A2260">
        <w:rPr>
          <w:rFonts w:ascii="Verdana" w:eastAsia="Times New Roman" w:hAnsi="Verdana" w:cs="Verdana"/>
          <w:sz w:val="20"/>
          <w:szCs w:val="20"/>
        </w:rPr>
        <w:t>Ordem de serviço</w:t>
      </w:r>
      <w:r w:rsidR="009C19CF" w:rsidRPr="005A2260">
        <w:rPr>
          <w:rFonts w:ascii="Verdana" w:eastAsia="Times New Roman" w:hAnsi="Verdana" w:cs="Verdana"/>
          <w:sz w:val="20"/>
          <w:szCs w:val="20"/>
        </w:rPr>
        <w:t xml:space="preserve"> nº 001/2021</w:t>
      </w:r>
      <w:r w:rsidRPr="005A2260">
        <w:rPr>
          <w:rFonts w:ascii="Verdana" w:eastAsia="Times New Roman" w:hAnsi="Verdana" w:cs="Verdana"/>
          <w:sz w:val="20"/>
          <w:szCs w:val="20"/>
        </w:rPr>
        <w:t xml:space="preserve">- </w:t>
      </w:r>
      <w:r w:rsidR="008726BD">
        <w:rPr>
          <w:rFonts w:ascii="Verdana" w:eastAsia="Times New Roman" w:hAnsi="Verdana" w:cs="Verdana"/>
          <w:sz w:val="20"/>
          <w:szCs w:val="20"/>
        </w:rPr>
        <w:t>Processo 383/2021</w:t>
      </w:r>
    </w:p>
    <w:p w:rsidR="004833E9" w:rsidRPr="009D6732" w:rsidRDefault="004833E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4833E9" w:rsidRPr="009D6732" w:rsidRDefault="004833E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8726BD">
        <w:rPr>
          <w:rFonts w:ascii="Verdana" w:eastAsia="Times New Roman" w:hAnsi="Verdana" w:cs="Verdana"/>
          <w:sz w:val="20"/>
          <w:szCs w:val="20"/>
        </w:rPr>
        <w:t>maio/2021</w:t>
      </w:r>
    </w:p>
    <w:p w:rsidR="004833E9" w:rsidRPr="008726BD" w:rsidRDefault="004833E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: 2 (dois)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es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8726BD" w:rsidRPr="009D6732" w:rsidRDefault="008726BD" w:rsidP="008726B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8726BD" w:rsidRPr="003E5209" w:rsidRDefault="008726BD" w:rsidP="008726BD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Construção do Check List para a Auditoria 02/2020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Check List processo 666/2020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8726BD" w:rsidRPr="009D6732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maio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8726BD" w:rsidRPr="00375761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A75F8A" w:rsidRPr="009C19CF" w:rsidRDefault="00A75F8A" w:rsidP="009C19CF">
      <w:pPr>
        <w:rPr>
          <w:rFonts w:ascii="Verdana" w:eastAsia="Times New Roman" w:hAnsi="Verdana" w:cs="Verdana"/>
          <w:sz w:val="20"/>
          <w:szCs w:val="20"/>
        </w:rPr>
      </w:pPr>
    </w:p>
    <w:p w:rsidR="0043430F" w:rsidRPr="008726BD" w:rsidRDefault="00F21DD4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726BD">
        <w:rPr>
          <w:rFonts w:ascii="Verdana" w:eastAsia="Times New Roman" w:hAnsi="Verdana" w:cs="Verdana"/>
          <w:b/>
          <w:sz w:val="20"/>
          <w:szCs w:val="20"/>
        </w:rPr>
        <w:t>Ação</w:t>
      </w:r>
      <w:r w:rsidRPr="008726BD">
        <w:rPr>
          <w:rFonts w:ascii="Verdana" w:eastAsia="Times New Roman" w:hAnsi="Verdana" w:cs="Verdana"/>
          <w:sz w:val="20"/>
          <w:szCs w:val="20"/>
        </w:rPr>
        <w:t xml:space="preserve">: </w:t>
      </w:r>
      <w:r w:rsidR="008726BD" w:rsidRPr="008726BD">
        <w:rPr>
          <w:rFonts w:ascii="Verdana" w:eastAsia="Times New Roman" w:hAnsi="Verdana" w:cs="Verdana"/>
          <w:sz w:val="20"/>
          <w:szCs w:val="20"/>
        </w:rPr>
        <w:t xml:space="preserve">Recepção de processos, </w:t>
      </w:r>
      <w:r w:rsidR="008726BD">
        <w:rPr>
          <w:rFonts w:ascii="Verdana" w:eastAsia="Times New Roman" w:hAnsi="Verdana" w:cs="Verdana"/>
          <w:sz w:val="20"/>
          <w:szCs w:val="20"/>
        </w:rPr>
        <w:t xml:space="preserve">elaboração dos papeis de trabalho e </w:t>
      </w:r>
      <w:r w:rsidR="008726BD" w:rsidRPr="008726BD">
        <w:rPr>
          <w:rFonts w:ascii="Verdana" w:eastAsia="Times New Roman" w:hAnsi="Verdana" w:cs="Verdana"/>
          <w:sz w:val="20"/>
          <w:szCs w:val="20"/>
        </w:rPr>
        <w:t xml:space="preserve">inicialização </w:t>
      </w:r>
      <w:r w:rsidRPr="008726BD">
        <w:rPr>
          <w:rFonts w:ascii="Verdana" w:eastAsia="Times New Roman" w:hAnsi="Verdana" w:cs="Verdana"/>
          <w:sz w:val="20"/>
          <w:szCs w:val="20"/>
        </w:rPr>
        <w:t xml:space="preserve">das análises, </w:t>
      </w:r>
      <w:r w:rsidR="008726BD" w:rsidRPr="008726BD">
        <w:rPr>
          <w:rFonts w:ascii="Verdana" w:eastAsia="Times New Roman" w:hAnsi="Verdana" w:cs="Verdana"/>
          <w:sz w:val="20"/>
          <w:szCs w:val="20"/>
        </w:rPr>
        <w:t xml:space="preserve">para a realização da Auditoria 02/2020 em </w:t>
      </w:r>
      <w:r w:rsidR="008726BD">
        <w:rPr>
          <w:rFonts w:ascii="Verdana" w:eastAsia="Times New Roman" w:hAnsi="Verdana" w:cs="Verdana"/>
          <w:sz w:val="20"/>
          <w:szCs w:val="20"/>
        </w:rPr>
        <w:t>curso.</w:t>
      </w:r>
    </w:p>
    <w:p w:rsidR="00F21DD4" w:rsidRPr="009D6732" w:rsidRDefault="00F21DD4" w:rsidP="00BE4DB9">
      <w:pPr>
        <w:pStyle w:val="Default"/>
        <w:numPr>
          <w:ilvl w:val="1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8726B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726BD">
        <w:rPr>
          <w:rFonts w:ascii="Verdana" w:eastAsia="Times New Roman" w:hAnsi="Verdana" w:cs="Verdana"/>
          <w:sz w:val="20"/>
          <w:szCs w:val="20"/>
        </w:rPr>
        <w:t xml:space="preserve">: </w:t>
      </w:r>
      <w:r w:rsidR="008726BD">
        <w:rPr>
          <w:rFonts w:ascii="Verdana" w:eastAsia="Times New Roman" w:hAnsi="Verdana" w:cs="Verdana"/>
          <w:sz w:val="20"/>
          <w:szCs w:val="20"/>
        </w:rPr>
        <w:t>Papeis de trabalho Auditoria 02/2020</w:t>
      </w:r>
    </w:p>
    <w:p w:rsidR="00F21DD4" w:rsidRPr="009D6732" w:rsidRDefault="00F21DD4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21DD4" w:rsidRPr="009D6732" w:rsidRDefault="00F21DD4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</w:t>
      </w:r>
      <w:r w:rsidR="008726BD">
        <w:rPr>
          <w:rFonts w:ascii="Verdana" w:eastAsia="Times New Roman" w:hAnsi="Verdana" w:cs="Verdana"/>
          <w:sz w:val="20"/>
          <w:szCs w:val="20"/>
        </w:rPr>
        <w:t xml:space="preserve"> maio/2021</w:t>
      </w:r>
    </w:p>
    <w:p w:rsidR="00F21DD4" w:rsidRPr="00B72FD9" w:rsidRDefault="00F21DD4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B72FD9" w:rsidRPr="009D6732" w:rsidRDefault="00B72FD9" w:rsidP="00B72FD9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8726BD">
        <w:rPr>
          <w:rFonts w:ascii="Verdana" w:eastAsia="Times New Roman" w:hAnsi="Verdana" w:cs="Verdana"/>
          <w:sz w:val="20"/>
          <w:szCs w:val="20"/>
        </w:rPr>
        <w:t>maio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0B32E2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4833E9" w:rsidRPr="00247817" w:rsidRDefault="004833E9" w:rsidP="004833E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  <w:u w:val="single"/>
        </w:rPr>
      </w:pPr>
    </w:p>
    <w:p w:rsidR="00FA6481" w:rsidRPr="009D6732" w:rsidRDefault="00E84060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D6B1C">
        <w:rPr>
          <w:rFonts w:ascii="Verdana" w:eastAsia="Times New Roman" w:hAnsi="Verdana" w:cs="Verdana"/>
          <w:sz w:val="20"/>
          <w:szCs w:val="20"/>
        </w:rPr>
        <w:t>Elaboração e encaminhamento do Plano Anual de Auditoria Interna- PAAI</w:t>
      </w:r>
    </w:p>
    <w:p w:rsidR="00FA6481" w:rsidRPr="009D6732" w:rsidRDefault="00FA6481" w:rsidP="00BE4DB9">
      <w:pPr>
        <w:pStyle w:val="Default"/>
        <w:numPr>
          <w:ilvl w:val="1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D6B1C">
        <w:rPr>
          <w:rFonts w:ascii="Verdana" w:eastAsia="Times New Roman" w:hAnsi="Verdana" w:cs="Verdana"/>
          <w:sz w:val="20"/>
          <w:szCs w:val="20"/>
        </w:rPr>
        <w:t>Plano Anual de Auditoria Interna-PAAI/processo 0376/2021</w:t>
      </w:r>
    </w:p>
    <w:p w:rsidR="00FA6481" w:rsidRPr="009D6732" w:rsidRDefault="00FA6481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A6481" w:rsidRPr="009D6732" w:rsidRDefault="00FA6481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="00A1713E">
        <w:rPr>
          <w:rFonts w:ascii="Verdana" w:eastAsia="Times New Roman" w:hAnsi="Verdana" w:cs="Verdana"/>
          <w:sz w:val="20"/>
          <w:szCs w:val="20"/>
        </w:rPr>
        <w:t xml:space="preserve">: </w:t>
      </w:r>
      <w:r w:rsidR="00AD6B1C">
        <w:rPr>
          <w:rFonts w:ascii="Verdana" w:eastAsia="Times New Roman" w:hAnsi="Verdana" w:cs="Verdana"/>
          <w:sz w:val="20"/>
          <w:szCs w:val="20"/>
        </w:rPr>
        <w:t>maio</w:t>
      </w:r>
      <w:r w:rsidR="00A1713E">
        <w:rPr>
          <w:rFonts w:ascii="Verdana" w:eastAsia="Times New Roman" w:hAnsi="Verdana" w:cs="Verdana"/>
          <w:sz w:val="20"/>
          <w:szCs w:val="20"/>
        </w:rPr>
        <w:t>/</w:t>
      </w:r>
      <w:r w:rsidR="00D7324E" w:rsidRPr="009D6732">
        <w:rPr>
          <w:rFonts w:ascii="Verdana" w:eastAsia="Times New Roman" w:hAnsi="Verdana" w:cs="Verdana"/>
          <w:sz w:val="20"/>
          <w:szCs w:val="20"/>
        </w:rPr>
        <w:t>2021</w:t>
      </w:r>
    </w:p>
    <w:p w:rsidR="00FA6481" w:rsidRPr="009D6732" w:rsidRDefault="00FA6481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AD6B1C">
        <w:rPr>
          <w:rFonts w:ascii="Verdana" w:eastAsia="Times New Roman" w:hAnsi="Verdana" w:cs="Verdana"/>
          <w:sz w:val="20"/>
          <w:szCs w:val="20"/>
        </w:rPr>
        <w:t>: 1 servidor (Controlador Geral)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F65B5" w:rsidRPr="005A2260" w:rsidRDefault="005F65B5" w:rsidP="005F65B5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maio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5F65B5" w:rsidRPr="005F65B5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5F65B5" w:rsidRPr="005A2260" w:rsidRDefault="005F65B5" w:rsidP="005F65B5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F65B5" w:rsidRPr="005A2260" w:rsidRDefault="005F65B5" w:rsidP="005F65B5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Análises dos processos e preenchimento de check List da Auditoria 02/2020</w:t>
      </w:r>
      <w:r w:rsidRPr="005F65B5">
        <w:rPr>
          <w:rFonts w:ascii="Verdana" w:eastAsia="Times New Roman" w:hAnsi="Verdana" w:cs="Verdana"/>
          <w:b/>
          <w:sz w:val="20"/>
          <w:szCs w:val="20"/>
        </w:rPr>
        <w:t>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F446D8">
        <w:rPr>
          <w:rFonts w:ascii="Verdana" w:eastAsia="Times New Roman" w:hAnsi="Verdana" w:cs="Verdana"/>
          <w:sz w:val="20"/>
          <w:szCs w:val="20"/>
        </w:rPr>
        <w:t>junho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5F65B5" w:rsidRPr="006859DC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6859DC" w:rsidRPr="005A2260" w:rsidRDefault="006859DC" w:rsidP="006859D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6859DC" w:rsidRPr="005A2260" w:rsidRDefault="006859DC" w:rsidP="006859DC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Abertura de processo de Fiscalização/Acompanhamento da Auditoria Secont NA Nº 045/2021</w:t>
      </w:r>
    </w:p>
    <w:p w:rsidR="006859DC" w:rsidRPr="009D6732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6859DC" w:rsidRPr="009D6732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F446D8">
        <w:rPr>
          <w:rFonts w:ascii="Verdana" w:eastAsia="Times New Roman" w:hAnsi="Verdana" w:cs="Verdana"/>
          <w:sz w:val="20"/>
          <w:szCs w:val="20"/>
        </w:rPr>
        <w:t>junho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6859DC" w:rsidRPr="00D542B7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D542B7" w:rsidRPr="005A2260" w:rsidRDefault="00D542B7" w:rsidP="00D542B7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D542B7" w:rsidRPr="005A2260" w:rsidRDefault="00D542B7" w:rsidP="00D542B7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Comunicação ao Prefeito sobre a fiscalização do TCE/ES com o objetivo de acompanhar a regularidade da folha de pagamento</w:t>
      </w:r>
    </w:p>
    <w:p w:rsidR="00D542B7" w:rsidRPr="009D6732" w:rsidRDefault="00D542B7" w:rsidP="00D542B7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D542B7" w:rsidRPr="009D6732" w:rsidRDefault="00D542B7" w:rsidP="00D542B7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junho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D542B7" w:rsidRPr="005A2260" w:rsidRDefault="00D542B7" w:rsidP="00D542B7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servidor.</w:t>
      </w:r>
    </w:p>
    <w:p w:rsidR="009D6732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F446D8">
        <w:rPr>
          <w:rFonts w:ascii="Verdana" w:eastAsia="Times New Roman" w:hAnsi="Verdana" w:cs="Verdana"/>
          <w:sz w:val="20"/>
          <w:szCs w:val="20"/>
        </w:rPr>
        <w:t>junho</w:t>
      </w:r>
      <w:r w:rsidR="005F65B5"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0B32E2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084A4C" w:rsidRPr="005A2260" w:rsidRDefault="00084A4C" w:rsidP="00084A4C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084A4C" w:rsidRPr="009D6732" w:rsidRDefault="00084A4C" w:rsidP="00084A4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084A4C" w:rsidRPr="009D6732" w:rsidRDefault="00084A4C" w:rsidP="00084A4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junho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084A4C" w:rsidRPr="005F65B5" w:rsidRDefault="00084A4C" w:rsidP="00084A4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416295" w:rsidRDefault="00416295" w:rsidP="00416295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E6AAF" w:rsidRDefault="004E6AAF" w:rsidP="004E6AAF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85A9E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Irupi/ES, </w:t>
      </w:r>
      <w:r w:rsidR="00E658D8">
        <w:rPr>
          <w:rFonts w:ascii="Verdana" w:hAnsi="Verdana" w:cs="Verdana"/>
          <w:sz w:val="20"/>
          <w:szCs w:val="20"/>
        </w:rPr>
        <w:t>22</w:t>
      </w:r>
      <w:r w:rsidR="009909A3">
        <w:rPr>
          <w:rFonts w:ascii="Verdana" w:hAnsi="Verdana" w:cs="Verdana"/>
          <w:sz w:val="20"/>
          <w:szCs w:val="20"/>
        </w:rPr>
        <w:t xml:space="preserve"> </w:t>
      </w:r>
      <w:r w:rsidR="00E92E8E">
        <w:rPr>
          <w:rFonts w:ascii="Verdana" w:hAnsi="Verdana" w:cs="Verdana"/>
          <w:sz w:val="20"/>
          <w:szCs w:val="20"/>
        </w:rPr>
        <w:t xml:space="preserve">de </w:t>
      </w:r>
      <w:r w:rsidR="00E658D8">
        <w:rPr>
          <w:rFonts w:ascii="Verdana" w:hAnsi="Verdana" w:cs="Verdana"/>
          <w:sz w:val="20"/>
          <w:szCs w:val="20"/>
        </w:rPr>
        <w:t>novembro</w:t>
      </w:r>
      <w:r w:rsidR="00B72FD9">
        <w:rPr>
          <w:rFonts w:ascii="Verdana" w:hAnsi="Verdana" w:cs="Verdana"/>
          <w:sz w:val="20"/>
          <w:szCs w:val="20"/>
        </w:rPr>
        <w:t xml:space="preserve"> de 2021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485A9E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7ED" w:rsidRDefault="00F427ED" w:rsidP="00F64C23">
      <w:pPr>
        <w:spacing w:after="0" w:line="240" w:lineRule="auto"/>
      </w:pPr>
      <w:r>
        <w:separator/>
      </w:r>
    </w:p>
  </w:endnote>
  <w:endnote w:type="continuationSeparator" w:id="1">
    <w:p w:rsidR="00F427ED" w:rsidRDefault="00F427ED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7ED" w:rsidRDefault="00F427ED" w:rsidP="00F64C23">
      <w:pPr>
        <w:spacing w:after="0" w:line="240" w:lineRule="auto"/>
      </w:pPr>
      <w:r>
        <w:separator/>
      </w:r>
    </w:p>
  </w:footnote>
  <w:footnote w:type="continuationSeparator" w:id="1">
    <w:p w:rsidR="00F427ED" w:rsidRDefault="00F427ED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19FB6E05"/>
    <w:multiLevelType w:val="hybridMultilevel"/>
    <w:tmpl w:val="46464D1C"/>
    <w:lvl w:ilvl="0" w:tplc="A75AAF12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A291B54"/>
    <w:multiLevelType w:val="hybridMultilevel"/>
    <w:tmpl w:val="58AE63C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1">
    <w:nsid w:val="65B47191"/>
    <w:multiLevelType w:val="hybridMultilevel"/>
    <w:tmpl w:val="CF4A05F0"/>
    <w:lvl w:ilvl="0" w:tplc="3B383ACA">
      <w:start w:val="4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2"/>
  </w:num>
  <w:num w:numId="5">
    <w:abstractNumId w:val="0"/>
  </w:num>
  <w:num w:numId="6">
    <w:abstractNumId w:val="9"/>
  </w:num>
  <w:num w:numId="7">
    <w:abstractNumId w:val="5"/>
  </w:num>
  <w:num w:numId="8">
    <w:abstractNumId w:val="13"/>
  </w:num>
  <w:num w:numId="9">
    <w:abstractNumId w:val="1"/>
  </w:num>
  <w:num w:numId="10">
    <w:abstractNumId w:val="12"/>
  </w:num>
  <w:num w:numId="11">
    <w:abstractNumId w:val="3"/>
  </w:num>
  <w:num w:numId="12">
    <w:abstractNumId w:val="4"/>
  </w:num>
  <w:num w:numId="13">
    <w:abstractNumId w:val="8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22323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B17"/>
    <w:rsid w:val="00010409"/>
    <w:rsid w:val="00054728"/>
    <w:rsid w:val="0005564A"/>
    <w:rsid w:val="00065431"/>
    <w:rsid w:val="00065D1E"/>
    <w:rsid w:val="00074D1A"/>
    <w:rsid w:val="00081F93"/>
    <w:rsid w:val="00082758"/>
    <w:rsid w:val="00084A4C"/>
    <w:rsid w:val="00086AEC"/>
    <w:rsid w:val="00087A8E"/>
    <w:rsid w:val="00091366"/>
    <w:rsid w:val="00093D22"/>
    <w:rsid w:val="00094BE9"/>
    <w:rsid w:val="000965A5"/>
    <w:rsid w:val="000972C0"/>
    <w:rsid w:val="000B1A7D"/>
    <w:rsid w:val="000B3740"/>
    <w:rsid w:val="000B640C"/>
    <w:rsid w:val="000B767A"/>
    <w:rsid w:val="000C109B"/>
    <w:rsid w:val="000C5D7E"/>
    <w:rsid w:val="000D0FCB"/>
    <w:rsid w:val="000D329D"/>
    <w:rsid w:val="000D7052"/>
    <w:rsid w:val="000E4059"/>
    <w:rsid w:val="000E4778"/>
    <w:rsid w:val="000E5970"/>
    <w:rsid w:val="000F5D4A"/>
    <w:rsid w:val="0010181D"/>
    <w:rsid w:val="001041D9"/>
    <w:rsid w:val="001220C3"/>
    <w:rsid w:val="00130FDD"/>
    <w:rsid w:val="001325B5"/>
    <w:rsid w:val="00135A47"/>
    <w:rsid w:val="00143776"/>
    <w:rsid w:val="00147C6A"/>
    <w:rsid w:val="00150474"/>
    <w:rsid w:val="00152A4F"/>
    <w:rsid w:val="0016619F"/>
    <w:rsid w:val="00166B34"/>
    <w:rsid w:val="00167E7C"/>
    <w:rsid w:val="00171CA7"/>
    <w:rsid w:val="00181A10"/>
    <w:rsid w:val="00185C42"/>
    <w:rsid w:val="00195974"/>
    <w:rsid w:val="00196033"/>
    <w:rsid w:val="001A655B"/>
    <w:rsid w:val="001B0AFE"/>
    <w:rsid w:val="001E5596"/>
    <w:rsid w:val="001F23AC"/>
    <w:rsid w:val="001F25CF"/>
    <w:rsid w:val="001F6401"/>
    <w:rsid w:val="0020111C"/>
    <w:rsid w:val="002015A7"/>
    <w:rsid w:val="002135EC"/>
    <w:rsid w:val="00231B81"/>
    <w:rsid w:val="00234958"/>
    <w:rsid w:val="00237EED"/>
    <w:rsid w:val="002440C8"/>
    <w:rsid w:val="00246B42"/>
    <w:rsid w:val="00247817"/>
    <w:rsid w:val="002527EC"/>
    <w:rsid w:val="00261C7B"/>
    <w:rsid w:val="002622BF"/>
    <w:rsid w:val="002722A3"/>
    <w:rsid w:val="00275485"/>
    <w:rsid w:val="00285851"/>
    <w:rsid w:val="00287392"/>
    <w:rsid w:val="00287985"/>
    <w:rsid w:val="00294450"/>
    <w:rsid w:val="00294EBF"/>
    <w:rsid w:val="002B1B16"/>
    <w:rsid w:val="002B3837"/>
    <w:rsid w:val="002C0205"/>
    <w:rsid w:val="002C0C50"/>
    <w:rsid w:val="002C4A41"/>
    <w:rsid w:val="002E115E"/>
    <w:rsid w:val="002E76DB"/>
    <w:rsid w:val="002F0C5E"/>
    <w:rsid w:val="003011EB"/>
    <w:rsid w:val="00304776"/>
    <w:rsid w:val="00317E6C"/>
    <w:rsid w:val="0032358E"/>
    <w:rsid w:val="003265E9"/>
    <w:rsid w:val="00337419"/>
    <w:rsid w:val="003422D9"/>
    <w:rsid w:val="003455C5"/>
    <w:rsid w:val="003468A4"/>
    <w:rsid w:val="0035367A"/>
    <w:rsid w:val="00371DD5"/>
    <w:rsid w:val="00373357"/>
    <w:rsid w:val="003733BB"/>
    <w:rsid w:val="00375761"/>
    <w:rsid w:val="00381227"/>
    <w:rsid w:val="00384CDD"/>
    <w:rsid w:val="0039250B"/>
    <w:rsid w:val="00394FF2"/>
    <w:rsid w:val="003B10F4"/>
    <w:rsid w:val="003B2679"/>
    <w:rsid w:val="003C28D9"/>
    <w:rsid w:val="003C5BD4"/>
    <w:rsid w:val="003E28CE"/>
    <w:rsid w:val="003E364D"/>
    <w:rsid w:val="003E5209"/>
    <w:rsid w:val="003F271E"/>
    <w:rsid w:val="003F2850"/>
    <w:rsid w:val="003F4444"/>
    <w:rsid w:val="004061CC"/>
    <w:rsid w:val="004121DE"/>
    <w:rsid w:val="00416295"/>
    <w:rsid w:val="00423416"/>
    <w:rsid w:val="00423D69"/>
    <w:rsid w:val="00433110"/>
    <w:rsid w:val="0043430F"/>
    <w:rsid w:val="004461DB"/>
    <w:rsid w:val="00451C3E"/>
    <w:rsid w:val="00471EF8"/>
    <w:rsid w:val="004833E9"/>
    <w:rsid w:val="00485A9E"/>
    <w:rsid w:val="00492355"/>
    <w:rsid w:val="004A4BA4"/>
    <w:rsid w:val="004B0364"/>
    <w:rsid w:val="004C1D93"/>
    <w:rsid w:val="004C4D0F"/>
    <w:rsid w:val="004C658F"/>
    <w:rsid w:val="004D4623"/>
    <w:rsid w:val="004E6AAF"/>
    <w:rsid w:val="004F1DC3"/>
    <w:rsid w:val="004F25B9"/>
    <w:rsid w:val="004F5D89"/>
    <w:rsid w:val="004F7273"/>
    <w:rsid w:val="00502D37"/>
    <w:rsid w:val="0050445D"/>
    <w:rsid w:val="00510BF8"/>
    <w:rsid w:val="00511C65"/>
    <w:rsid w:val="00513081"/>
    <w:rsid w:val="00531CE8"/>
    <w:rsid w:val="00541E85"/>
    <w:rsid w:val="00550BFA"/>
    <w:rsid w:val="00552E1C"/>
    <w:rsid w:val="00552FD8"/>
    <w:rsid w:val="005557B7"/>
    <w:rsid w:val="0056310F"/>
    <w:rsid w:val="00564E2C"/>
    <w:rsid w:val="00564F9A"/>
    <w:rsid w:val="00565FCC"/>
    <w:rsid w:val="00570187"/>
    <w:rsid w:val="005710B5"/>
    <w:rsid w:val="00572968"/>
    <w:rsid w:val="005866D3"/>
    <w:rsid w:val="00592EF6"/>
    <w:rsid w:val="005A2260"/>
    <w:rsid w:val="005A50F2"/>
    <w:rsid w:val="005B0C76"/>
    <w:rsid w:val="005C5770"/>
    <w:rsid w:val="005E19BC"/>
    <w:rsid w:val="005E79AD"/>
    <w:rsid w:val="005F082C"/>
    <w:rsid w:val="005F1870"/>
    <w:rsid w:val="005F3BFA"/>
    <w:rsid w:val="005F5F83"/>
    <w:rsid w:val="005F65B5"/>
    <w:rsid w:val="005F6A61"/>
    <w:rsid w:val="00601365"/>
    <w:rsid w:val="00611C47"/>
    <w:rsid w:val="00612DFC"/>
    <w:rsid w:val="00616E29"/>
    <w:rsid w:val="006217F7"/>
    <w:rsid w:val="00623153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859DC"/>
    <w:rsid w:val="00690887"/>
    <w:rsid w:val="00691F1F"/>
    <w:rsid w:val="00693087"/>
    <w:rsid w:val="006B04C3"/>
    <w:rsid w:val="006B4732"/>
    <w:rsid w:val="006C73AF"/>
    <w:rsid w:val="006D5EF8"/>
    <w:rsid w:val="006F1851"/>
    <w:rsid w:val="006F72C2"/>
    <w:rsid w:val="00700658"/>
    <w:rsid w:val="00710DED"/>
    <w:rsid w:val="007232E4"/>
    <w:rsid w:val="00730DEB"/>
    <w:rsid w:val="007311A3"/>
    <w:rsid w:val="0073126A"/>
    <w:rsid w:val="00735F40"/>
    <w:rsid w:val="0073674B"/>
    <w:rsid w:val="00736874"/>
    <w:rsid w:val="00752BCC"/>
    <w:rsid w:val="00763330"/>
    <w:rsid w:val="007759AF"/>
    <w:rsid w:val="00785D5C"/>
    <w:rsid w:val="00795302"/>
    <w:rsid w:val="007A02DC"/>
    <w:rsid w:val="007A658D"/>
    <w:rsid w:val="007B1517"/>
    <w:rsid w:val="007B5490"/>
    <w:rsid w:val="007C35F8"/>
    <w:rsid w:val="007C369C"/>
    <w:rsid w:val="007C64B1"/>
    <w:rsid w:val="007D2F44"/>
    <w:rsid w:val="007F06C7"/>
    <w:rsid w:val="007F1282"/>
    <w:rsid w:val="007F6BAE"/>
    <w:rsid w:val="00806A65"/>
    <w:rsid w:val="00810EDE"/>
    <w:rsid w:val="00820C0D"/>
    <w:rsid w:val="008278F6"/>
    <w:rsid w:val="00841D51"/>
    <w:rsid w:val="0084395C"/>
    <w:rsid w:val="00846A38"/>
    <w:rsid w:val="008645AC"/>
    <w:rsid w:val="00865767"/>
    <w:rsid w:val="008726BD"/>
    <w:rsid w:val="00891D54"/>
    <w:rsid w:val="008976E8"/>
    <w:rsid w:val="008A124A"/>
    <w:rsid w:val="008A1D9A"/>
    <w:rsid w:val="008B0FA6"/>
    <w:rsid w:val="008B3C15"/>
    <w:rsid w:val="008C0657"/>
    <w:rsid w:val="008C186C"/>
    <w:rsid w:val="008D0BBB"/>
    <w:rsid w:val="008D625A"/>
    <w:rsid w:val="008E0CC7"/>
    <w:rsid w:val="008E792C"/>
    <w:rsid w:val="0090766C"/>
    <w:rsid w:val="00911E98"/>
    <w:rsid w:val="009124C2"/>
    <w:rsid w:val="0092115F"/>
    <w:rsid w:val="009324FE"/>
    <w:rsid w:val="00932BA2"/>
    <w:rsid w:val="00935BAF"/>
    <w:rsid w:val="00946982"/>
    <w:rsid w:val="009471C5"/>
    <w:rsid w:val="009505E7"/>
    <w:rsid w:val="009527BD"/>
    <w:rsid w:val="00962D86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08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D5806"/>
    <w:rsid w:val="009D6047"/>
    <w:rsid w:val="009D6732"/>
    <w:rsid w:val="009E4F51"/>
    <w:rsid w:val="009F0334"/>
    <w:rsid w:val="009F1924"/>
    <w:rsid w:val="009F3E45"/>
    <w:rsid w:val="00A04AE7"/>
    <w:rsid w:val="00A1713E"/>
    <w:rsid w:val="00A204FE"/>
    <w:rsid w:val="00A21BAA"/>
    <w:rsid w:val="00A236D9"/>
    <w:rsid w:val="00A247E5"/>
    <w:rsid w:val="00A2627F"/>
    <w:rsid w:val="00A32ACC"/>
    <w:rsid w:val="00A413F9"/>
    <w:rsid w:val="00A44028"/>
    <w:rsid w:val="00A45AC3"/>
    <w:rsid w:val="00A57594"/>
    <w:rsid w:val="00A6024B"/>
    <w:rsid w:val="00A6295A"/>
    <w:rsid w:val="00A62AC9"/>
    <w:rsid w:val="00A65E78"/>
    <w:rsid w:val="00A728C0"/>
    <w:rsid w:val="00A75F8A"/>
    <w:rsid w:val="00A810E6"/>
    <w:rsid w:val="00A8273E"/>
    <w:rsid w:val="00A87106"/>
    <w:rsid w:val="00A87677"/>
    <w:rsid w:val="00A90109"/>
    <w:rsid w:val="00AA293E"/>
    <w:rsid w:val="00AA31F1"/>
    <w:rsid w:val="00AA3462"/>
    <w:rsid w:val="00AA7BCC"/>
    <w:rsid w:val="00AB1C01"/>
    <w:rsid w:val="00AB395E"/>
    <w:rsid w:val="00AB4FAB"/>
    <w:rsid w:val="00AC2AC6"/>
    <w:rsid w:val="00AD3220"/>
    <w:rsid w:val="00AD6B1C"/>
    <w:rsid w:val="00AE2542"/>
    <w:rsid w:val="00AF1241"/>
    <w:rsid w:val="00AF6DD4"/>
    <w:rsid w:val="00B04A57"/>
    <w:rsid w:val="00B2506B"/>
    <w:rsid w:val="00B25474"/>
    <w:rsid w:val="00B32680"/>
    <w:rsid w:val="00B33101"/>
    <w:rsid w:val="00B41253"/>
    <w:rsid w:val="00B41F1D"/>
    <w:rsid w:val="00B4780B"/>
    <w:rsid w:val="00B54B9E"/>
    <w:rsid w:val="00B553C6"/>
    <w:rsid w:val="00B61919"/>
    <w:rsid w:val="00B6196D"/>
    <w:rsid w:val="00B67B42"/>
    <w:rsid w:val="00B72FD9"/>
    <w:rsid w:val="00B73385"/>
    <w:rsid w:val="00B816EB"/>
    <w:rsid w:val="00B81FFA"/>
    <w:rsid w:val="00B93709"/>
    <w:rsid w:val="00B9521A"/>
    <w:rsid w:val="00BA44A1"/>
    <w:rsid w:val="00BA4EA5"/>
    <w:rsid w:val="00BA6013"/>
    <w:rsid w:val="00BA75C8"/>
    <w:rsid w:val="00BB3753"/>
    <w:rsid w:val="00BB6031"/>
    <w:rsid w:val="00BB635E"/>
    <w:rsid w:val="00BE4DB9"/>
    <w:rsid w:val="00BE507D"/>
    <w:rsid w:val="00BF2AB1"/>
    <w:rsid w:val="00C0786C"/>
    <w:rsid w:val="00C23937"/>
    <w:rsid w:val="00C35852"/>
    <w:rsid w:val="00C35911"/>
    <w:rsid w:val="00C4343A"/>
    <w:rsid w:val="00C50D67"/>
    <w:rsid w:val="00C51318"/>
    <w:rsid w:val="00C5787B"/>
    <w:rsid w:val="00C66405"/>
    <w:rsid w:val="00C67E12"/>
    <w:rsid w:val="00C709BE"/>
    <w:rsid w:val="00C722E8"/>
    <w:rsid w:val="00C90DF4"/>
    <w:rsid w:val="00C94FE3"/>
    <w:rsid w:val="00CA2B58"/>
    <w:rsid w:val="00CB61E5"/>
    <w:rsid w:val="00CD0820"/>
    <w:rsid w:val="00CD2473"/>
    <w:rsid w:val="00CE28DF"/>
    <w:rsid w:val="00CE33E9"/>
    <w:rsid w:val="00CE37A9"/>
    <w:rsid w:val="00CE5F12"/>
    <w:rsid w:val="00CF3973"/>
    <w:rsid w:val="00CF4E53"/>
    <w:rsid w:val="00CF5523"/>
    <w:rsid w:val="00CF64AF"/>
    <w:rsid w:val="00D03B4E"/>
    <w:rsid w:val="00D06827"/>
    <w:rsid w:val="00D10054"/>
    <w:rsid w:val="00D1198A"/>
    <w:rsid w:val="00D123DC"/>
    <w:rsid w:val="00D15920"/>
    <w:rsid w:val="00D175CF"/>
    <w:rsid w:val="00D209FC"/>
    <w:rsid w:val="00D33697"/>
    <w:rsid w:val="00D367FD"/>
    <w:rsid w:val="00D36E51"/>
    <w:rsid w:val="00D42D2C"/>
    <w:rsid w:val="00D45C99"/>
    <w:rsid w:val="00D542B7"/>
    <w:rsid w:val="00D55683"/>
    <w:rsid w:val="00D60D74"/>
    <w:rsid w:val="00D626E2"/>
    <w:rsid w:val="00D726D4"/>
    <w:rsid w:val="00D7324E"/>
    <w:rsid w:val="00D73FFD"/>
    <w:rsid w:val="00D80492"/>
    <w:rsid w:val="00D8783E"/>
    <w:rsid w:val="00D912C9"/>
    <w:rsid w:val="00D94C29"/>
    <w:rsid w:val="00DA18F2"/>
    <w:rsid w:val="00DA71D6"/>
    <w:rsid w:val="00DB43C5"/>
    <w:rsid w:val="00DB4F81"/>
    <w:rsid w:val="00DD1F4E"/>
    <w:rsid w:val="00DE451A"/>
    <w:rsid w:val="00DE5F5A"/>
    <w:rsid w:val="00DF7897"/>
    <w:rsid w:val="00E0463F"/>
    <w:rsid w:val="00E05BCC"/>
    <w:rsid w:val="00E05C5B"/>
    <w:rsid w:val="00E13483"/>
    <w:rsid w:val="00E15523"/>
    <w:rsid w:val="00E21849"/>
    <w:rsid w:val="00E25721"/>
    <w:rsid w:val="00E313A7"/>
    <w:rsid w:val="00E3194B"/>
    <w:rsid w:val="00E32AEC"/>
    <w:rsid w:val="00E3463E"/>
    <w:rsid w:val="00E43CFB"/>
    <w:rsid w:val="00E47826"/>
    <w:rsid w:val="00E53071"/>
    <w:rsid w:val="00E54AF7"/>
    <w:rsid w:val="00E658D8"/>
    <w:rsid w:val="00E66309"/>
    <w:rsid w:val="00E813EA"/>
    <w:rsid w:val="00E84060"/>
    <w:rsid w:val="00E91F66"/>
    <w:rsid w:val="00E92E8E"/>
    <w:rsid w:val="00EB0012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56D9"/>
    <w:rsid w:val="00F05EF6"/>
    <w:rsid w:val="00F10669"/>
    <w:rsid w:val="00F21DD4"/>
    <w:rsid w:val="00F2315C"/>
    <w:rsid w:val="00F23292"/>
    <w:rsid w:val="00F238E9"/>
    <w:rsid w:val="00F24F71"/>
    <w:rsid w:val="00F26B5B"/>
    <w:rsid w:val="00F33D05"/>
    <w:rsid w:val="00F400FE"/>
    <w:rsid w:val="00F41DA2"/>
    <w:rsid w:val="00F427ED"/>
    <w:rsid w:val="00F446D8"/>
    <w:rsid w:val="00F50EE3"/>
    <w:rsid w:val="00F53B84"/>
    <w:rsid w:val="00F57803"/>
    <w:rsid w:val="00F62EDD"/>
    <w:rsid w:val="00F64C23"/>
    <w:rsid w:val="00F70F1D"/>
    <w:rsid w:val="00F72DE8"/>
    <w:rsid w:val="00F74164"/>
    <w:rsid w:val="00F74289"/>
    <w:rsid w:val="00F82469"/>
    <w:rsid w:val="00F84286"/>
    <w:rsid w:val="00F85472"/>
    <w:rsid w:val="00F901D3"/>
    <w:rsid w:val="00FA2410"/>
    <w:rsid w:val="00FA25E2"/>
    <w:rsid w:val="00FA29D1"/>
    <w:rsid w:val="00FA6333"/>
    <w:rsid w:val="00FA6481"/>
    <w:rsid w:val="00FC4115"/>
    <w:rsid w:val="00FC47B9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3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7576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5761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66F1C-5E73-4BD4-B0EF-68B019312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</Template>
  <TotalTime>238</TotalTime>
  <Pages>4</Pages>
  <Words>738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12</cp:revision>
  <cp:lastPrinted>2017-07-25T19:33:00Z</cp:lastPrinted>
  <dcterms:created xsi:type="dcterms:W3CDTF">2021-08-31T20:38:00Z</dcterms:created>
  <dcterms:modified xsi:type="dcterms:W3CDTF">2021-12-15T20:57:00Z</dcterms:modified>
</cp:coreProperties>
</file>