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Content layout table"/>
      </w:tblPr>
      <w:tblGrid>
        <w:gridCol w:w="965"/>
        <w:gridCol w:w="518"/>
        <w:gridCol w:w="8581"/>
      </w:tblGrid>
      <w:tr w:rsidR="00C11E72" w14:paraId="66C2AA5E" w14:textId="77777777" w:rsidTr="00AB7920">
        <w:trPr>
          <w:trHeight w:val="2120"/>
        </w:trPr>
        <w:tc>
          <w:tcPr>
            <w:tcW w:w="965" w:type="dxa"/>
            <w:shd w:val="clear" w:color="auto" w:fill="3A3A3A" w:themeFill="text2"/>
          </w:tcPr>
          <w:p w14:paraId="3363C596" w14:textId="2E471853" w:rsidR="00C11E72" w:rsidRPr="00A84F5B" w:rsidRDefault="00A84F5B">
            <w:pPr>
              <w:spacing w:before="260"/>
              <w:rPr>
                <w:vertAlign w:val="subscript"/>
              </w:rPr>
            </w:pPr>
            <w:r>
              <w:rPr>
                <w:vertAlign w:val="subscript"/>
              </w:rPr>
              <w:softHyphen/>
            </w:r>
          </w:p>
        </w:tc>
        <w:tc>
          <w:tcPr>
            <w:tcW w:w="518" w:type="dxa"/>
          </w:tcPr>
          <w:p w14:paraId="159FD812" w14:textId="77777777" w:rsidR="00C11E72" w:rsidRDefault="00C11E72">
            <w:pPr>
              <w:spacing w:before="260"/>
            </w:pPr>
          </w:p>
        </w:tc>
        <w:tc>
          <w:tcPr>
            <w:tcW w:w="8581" w:type="dxa"/>
          </w:tcPr>
          <w:p w14:paraId="3030F671" w14:textId="77777777" w:rsidR="00C11E72" w:rsidRPr="00AB7920" w:rsidRDefault="00AB7920">
            <w:pPr>
              <w:pStyle w:val="Title"/>
              <w:rPr>
                <w:sz w:val="72"/>
              </w:rPr>
            </w:pPr>
            <w:r w:rsidRPr="00AB7920">
              <w:rPr>
                <w:bCs/>
                <w:sz w:val="72"/>
              </w:rPr>
              <w:t>Request for Proposal - Template</w:t>
            </w:r>
          </w:p>
          <w:p w14:paraId="616B26F7" w14:textId="77777777" w:rsidR="00C11E72" w:rsidRDefault="00AB7920">
            <w:pPr>
              <w:pStyle w:val="Subtitle"/>
            </w:pPr>
            <w:r w:rsidRPr="00AB7920">
              <w:rPr>
                <w:b/>
                <w:bCs/>
                <w:sz w:val="40"/>
              </w:rPr>
              <w:t xml:space="preserve">Created by: </w:t>
            </w:r>
            <w:hyperlink r:id="rId8" w:history="1">
              <w:r w:rsidRPr="00AB7920">
                <w:rPr>
                  <w:rStyle w:val="Hyperlink"/>
                  <w:b/>
                  <w:bCs/>
                  <w:sz w:val="40"/>
                </w:rPr>
                <w:t>SF AppWorks</w:t>
              </w:r>
            </w:hyperlink>
          </w:p>
        </w:tc>
      </w:tr>
    </w:tbl>
    <w:p w14:paraId="550ED3C7" w14:textId="77777777" w:rsidR="00C11E72" w:rsidRDefault="00C11E72"/>
    <w:p w14:paraId="34DF6E42" w14:textId="77777777" w:rsidR="00C11E72" w:rsidRDefault="00AF4481">
      <w:r>
        <w:rPr>
          <w:noProof/>
        </w:rPr>
        <w:drawing>
          <wp:inline distT="0" distB="0" distL="0" distR="0" wp14:anchorId="1163FB6F" wp14:editId="4CE8227E">
            <wp:extent cx="5449824" cy="3064418"/>
            <wp:effectExtent l="0" t="0" r="1143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10002026.jpg"/>
                    <pic:cNvPicPr/>
                  </pic:nvPicPr>
                  <pic:blipFill>
                    <a:blip r:embed="rId9">
                      <a:extLst>
                        <a:ext uri="{28A0092B-C50C-407E-A947-70E740481C1C}">
                          <a14:useLocalDpi xmlns:a14="http://schemas.microsoft.com/office/drawing/2010/main" val="0"/>
                        </a:ext>
                      </a:extLst>
                    </a:blip>
                    <a:stretch>
                      <a:fillRect/>
                    </a:stretch>
                  </pic:blipFill>
                  <pic:spPr>
                    <a:xfrm>
                      <a:off x="0" y="0"/>
                      <a:ext cx="5449824" cy="3064418"/>
                    </a:xfrm>
                    <a:prstGeom prst="rect">
                      <a:avLst/>
                    </a:prstGeom>
                  </pic:spPr>
                </pic:pic>
              </a:graphicData>
            </a:graphic>
          </wp:inline>
        </w:drawing>
      </w:r>
    </w:p>
    <w:p w14:paraId="7A95A234" w14:textId="77777777" w:rsidR="00C508E8" w:rsidRDefault="00C508E8" w:rsidP="00C508E8">
      <w:pPr>
        <w:pStyle w:val="Heading1"/>
      </w:pPr>
    </w:p>
    <w:p w14:paraId="597CA8FD" w14:textId="77777777" w:rsidR="00C11E72" w:rsidRDefault="00C11E72">
      <w:pPr>
        <w:pStyle w:val="Heading2"/>
      </w:pPr>
    </w:p>
    <w:p w14:paraId="1E6BD4BE" w14:textId="69F6D62A" w:rsidR="00C508E8" w:rsidRDefault="00C508E8" w:rsidP="00C508E8">
      <w:r w:rsidRPr="00C508E8">
        <w:t xml:space="preserve">We’ve created this template to make it much easier for project managers to create powerful, complete, and compelling RFPs. It’s designed to be simple, easy to understand and configurable - </w:t>
      </w:r>
      <w:r w:rsidR="00A84F5B">
        <w:t>i</w:t>
      </w:r>
      <w:r w:rsidRPr="00C508E8">
        <w:t>nclude what you want, delete what you don’t.</w:t>
      </w:r>
    </w:p>
    <w:p w14:paraId="52131B7E" w14:textId="77777777" w:rsidR="00573B5B" w:rsidRPr="00C508E8" w:rsidRDefault="00573B5B" w:rsidP="00C508E8">
      <w:bookmarkStart w:id="0" w:name="_GoBack"/>
      <w:bookmarkEnd w:id="0"/>
    </w:p>
    <w:p w14:paraId="29CD46E8" w14:textId="6754A631" w:rsidR="00C508E8" w:rsidRPr="00C508E8" w:rsidRDefault="00C508E8" w:rsidP="00C508E8">
      <w:r w:rsidRPr="00C508E8">
        <w:t xml:space="preserve">We strongly recommend using this template alongside our complete guide to creating an RFP </w:t>
      </w:r>
      <w:r w:rsidR="00A84F5B">
        <w:t>e</w:t>
      </w:r>
      <w:r w:rsidRPr="00C508E8">
        <w:t xml:space="preserve">Book, you can find that </w:t>
      </w:r>
      <w:hyperlink r:id="rId10" w:history="1">
        <w:r w:rsidR="00573B5B" w:rsidRPr="00573B5B">
          <w:rPr>
            <w:rStyle w:val="Hyperlink"/>
          </w:rPr>
          <w:t>he</w:t>
        </w:r>
        <w:r w:rsidR="00573B5B" w:rsidRPr="00573B5B">
          <w:rPr>
            <w:rStyle w:val="Hyperlink"/>
          </w:rPr>
          <w:t>r</w:t>
        </w:r>
        <w:r w:rsidR="00573B5B" w:rsidRPr="00573B5B">
          <w:rPr>
            <w:rStyle w:val="Hyperlink"/>
          </w:rPr>
          <w:t>e</w:t>
        </w:r>
      </w:hyperlink>
      <w:r w:rsidR="00573B5B">
        <w:t>.</w:t>
      </w:r>
    </w:p>
    <w:p w14:paraId="4325E981" w14:textId="77777777" w:rsidR="00C508E8" w:rsidRPr="00C508E8" w:rsidRDefault="00C508E8" w:rsidP="00C508E8"/>
    <w:p w14:paraId="207BCEAF" w14:textId="20B5870F" w:rsidR="00C508E8" w:rsidRDefault="0021165A" w:rsidP="00C508E8">
      <w:r w:rsidRPr="0021165A">
        <w:lastRenderedPageBreak/>
        <w:t xml:space="preserve">Any </w:t>
      </w:r>
      <w:r>
        <w:t xml:space="preserve">underlined </w:t>
      </w:r>
      <w:r w:rsidRPr="0021165A">
        <w:t xml:space="preserve">text included in </w:t>
      </w:r>
      <w:r w:rsidRPr="0021165A">
        <w:rPr>
          <w:iCs/>
          <w:u w:val="single"/>
        </w:rPr>
        <w:t>[brackets]</w:t>
      </w:r>
      <w:r w:rsidRPr="0021165A">
        <w:rPr>
          <w:i/>
          <w:iCs/>
          <w:u w:val="single"/>
        </w:rPr>
        <w:t xml:space="preserve"> </w:t>
      </w:r>
      <w:r w:rsidRPr="0021165A">
        <w:t>is instructional. You can safely delete it as you complete each section. You’ll also want to delete this page before you finalize your RFP. We hope you find this useful.</w:t>
      </w:r>
    </w:p>
    <w:p w14:paraId="42129028" w14:textId="77777777" w:rsidR="00573B5B" w:rsidRPr="00C508E8" w:rsidRDefault="00573B5B" w:rsidP="00C508E8"/>
    <w:p w14:paraId="3C34140D" w14:textId="5BD87845" w:rsidR="00A84F5B" w:rsidRPr="00A84F5B" w:rsidRDefault="00A84F5B" w:rsidP="00A84F5B">
      <w:r w:rsidRPr="00A84F5B">
        <w:t xml:space="preserve">If you have questions about RFPs or want to find out how we can help you, </w:t>
      </w:r>
      <w:hyperlink r:id="rId11" w:history="1">
        <w:r w:rsidRPr="00A84F5B">
          <w:rPr>
            <w:rStyle w:val="Hyperlink"/>
          </w:rPr>
          <w:t>contact us here</w:t>
        </w:r>
      </w:hyperlink>
      <w:r w:rsidRPr="00A84F5B">
        <w:t>. We'd love to hear from you.</w:t>
      </w:r>
    </w:p>
    <w:p w14:paraId="5D37F287" w14:textId="77777777" w:rsidR="00C508E8" w:rsidRDefault="00C508E8" w:rsidP="00C508E8">
      <w:pPr>
        <w:pStyle w:val="Heading1"/>
      </w:pPr>
    </w:p>
    <w:p w14:paraId="46600088" w14:textId="77777777" w:rsidR="00C508E8" w:rsidRDefault="00C508E8" w:rsidP="00C508E8"/>
    <w:p w14:paraId="6C0132ED" w14:textId="77777777" w:rsidR="00C508E8" w:rsidRPr="00C508E8" w:rsidRDefault="00C508E8" w:rsidP="00C508E8">
      <w:pPr>
        <w:rPr>
          <w:sz w:val="32"/>
        </w:rPr>
      </w:pPr>
      <w:r w:rsidRPr="00C508E8">
        <w:rPr>
          <w:b/>
          <w:bCs/>
          <w:i/>
          <w:iCs/>
          <w:sz w:val="32"/>
        </w:rPr>
        <w:t xml:space="preserve">About SF AppWorks </w:t>
      </w:r>
    </w:p>
    <w:p w14:paraId="050B9FEB" w14:textId="77777777" w:rsidR="00C508E8" w:rsidRPr="00C508E8" w:rsidRDefault="00C508E8" w:rsidP="00C508E8">
      <w:r w:rsidRPr="00C508E8">
        <w:rPr>
          <w:i/>
          <w:iCs/>
        </w:rPr>
        <w:t>We’re a full-service digital development agency. We create powerful, beautiful digital products to help your business thrive. Our expert designers and developers work closely with you to find out exactly what you need and deliver outstanding results that will delight you.</w:t>
      </w:r>
    </w:p>
    <w:p w14:paraId="2A02AA8D" w14:textId="77777777" w:rsidR="00C508E8" w:rsidRDefault="00C508E8" w:rsidP="00C508E8">
      <w:pPr>
        <w:pStyle w:val="Heading1"/>
      </w:pPr>
    </w:p>
    <w:p w14:paraId="4355B532" w14:textId="77777777" w:rsidR="00C508E8" w:rsidRDefault="00C508E8" w:rsidP="00C508E8">
      <w:r>
        <w:br w:type="page"/>
      </w:r>
    </w:p>
    <w:tbl>
      <w:tblPr>
        <w:tblStyle w:val="TableGrid"/>
        <w:tblW w:w="0" w:type="auto"/>
        <w:tblInd w:w="-1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Content layout table"/>
      </w:tblPr>
      <w:tblGrid>
        <w:gridCol w:w="965"/>
        <w:gridCol w:w="518"/>
        <w:gridCol w:w="8583"/>
      </w:tblGrid>
      <w:tr w:rsidR="00C508E8" w14:paraId="4AF1EAB7" w14:textId="77777777" w:rsidTr="00B36671">
        <w:trPr>
          <w:trHeight w:val="3065"/>
        </w:trPr>
        <w:tc>
          <w:tcPr>
            <w:tcW w:w="965" w:type="dxa"/>
            <w:shd w:val="clear" w:color="auto" w:fill="3A3A3A" w:themeFill="text2"/>
          </w:tcPr>
          <w:p w14:paraId="4A150E10" w14:textId="77777777" w:rsidR="00C508E8" w:rsidRDefault="00C508E8" w:rsidP="00AF4481">
            <w:pPr>
              <w:spacing w:before="260"/>
            </w:pPr>
          </w:p>
        </w:tc>
        <w:tc>
          <w:tcPr>
            <w:tcW w:w="518" w:type="dxa"/>
          </w:tcPr>
          <w:p w14:paraId="24C95FEB" w14:textId="77777777" w:rsidR="00C508E8" w:rsidRDefault="00C508E8" w:rsidP="00AF4481">
            <w:pPr>
              <w:spacing w:before="260"/>
            </w:pPr>
          </w:p>
        </w:tc>
        <w:tc>
          <w:tcPr>
            <w:tcW w:w="8583" w:type="dxa"/>
          </w:tcPr>
          <w:p w14:paraId="5C71879F" w14:textId="01461B70" w:rsidR="00C508E8" w:rsidRPr="00AB7920" w:rsidRDefault="005B59BD" w:rsidP="00AF4481">
            <w:pPr>
              <w:pStyle w:val="Title"/>
              <w:rPr>
                <w:sz w:val="72"/>
              </w:rPr>
            </w:pPr>
            <w:r>
              <w:rPr>
                <w:bCs/>
                <w:sz w:val="72"/>
              </w:rPr>
              <w:t>Request for Proposal</w:t>
            </w:r>
          </w:p>
          <w:p w14:paraId="09824BA5" w14:textId="441DB869" w:rsidR="00C508E8" w:rsidRDefault="0021165A" w:rsidP="00C508E8">
            <w:pPr>
              <w:pStyle w:val="Subtitle"/>
              <w:rPr>
                <w:b/>
                <w:bCs/>
                <w:sz w:val="40"/>
              </w:rPr>
            </w:pPr>
            <w:r w:rsidRPr="0021165A">
              <w:rPr>
                <w:b/>
                <w:bCs/>
                <w:sz w:val="40"/>
              </w:rPr>
              <w:t xml:space="preserve">Prepared by </w:t>
            </w:r>
            <w:r w:rsidRPr="0021165A">
              <w:rPr>
                <w:b/>
                <w:bCs/>
                <w:sz w:val="40"/>
                <w:u w:val="single"/>
              </w:rPr>
              <w:t>[Project lead / RFP writer]</w:t>
            </w:r>
          </w:p>
          <w:p w14:paraId="68CBB81A" w14:textId="77777777" w:rsidR="0021165A" w:rsidRDefault="0021165A" w:rsidP="00C508E8">
            <w:pPr>
              <w:pStyle w:val="Subtitle"/>
              <w:rPr>
                <w:b/>
                <w:bCs/>
                <w:sz w:val="40"/>
              </w:rPr>
            </w:pPr>
          </w:p>
          <w:p w14:paraId="33BD74B5" w14:textId="77777777" w:rsidR="0021165A" w:rsidRPr="0021165A" w:rsidRDefault="0021165A" w:rsidP="0021165A">
            <w:pPr>
              <w:pStyle w:val="Subtitle"/>
              <w:rPr>
                <w:bCs/>
                <w:i w:val="0"/>
                <w:szCs w:val="56"/>
              </w:rPr>
            </w:pPr>
            <w:r w:rsidRPr="0021165A">
              <w:rPr>
                <w:bCs/>
                <w:i w:val="0"/>
                <w:szCs w:val="56"/>
              </w:rPr>
              <w:t xml:space="preserve">For </w:t>
            </w:r>
            <w:r w:rsidRPr="0021165A">
              <w:rPr>
                <w:bCs/>
                <w:i w:val="0"/>
                <w:iCs/>
                <w:szCs w:val="56"/>
                <w:u w:val="single"/>
              </w:rPr>
              <w:t>[Project name &amp; Ref]</w:t>
            </w:r>
          </w:p>
          <w:p w14:paraId="23E2B2CB" w14:textId="06332610" w:rsidR="00B36671" w:rsidRPr="00B36671" w:rsidRDefault="0021165A" w:rsidP="0021165A">
            <w:pPr>
              <w:pStyle w:val="Subtitle"/>
              <w:rPr>
                <w:b/>
                <w:bCs/>
                <w:i w:val="0"/>
                <w:iCs/>
                <w:sz w:val="56"/>
                <w:szCs w:val="56"/>
              </w:rPr>
            </w:pPr>
            <w:r w:rsidRPr="0021165A">
              <w:rPr>
                <w:bCs/>
                <w:i w:val="0"/>
                <w:szCs w:val="56"/>
              </w:rPr>
              <w:t xml:space="preserve">At </w:t>
            </w:r>
            <w:r w:rsidRPr="0021165A">
              <w:rPr>
                <w:bCs/>
                <w:i w:val="0"/>
                <w:iCs/>
                <w:szCs w:val="56"/>
                <w:u w:val="single"/>
              </w:rPr>
              <w:t>[Company Name]</w:t>
            </w:r>
          </w:p>
        </w:tc>
      </w:tr>
    </w:tbl>
    <w:p w14:paraId="3DC64792" w14:textId="77777777" w:rsidR="00C508E8" w:rsidRDefault="00C508E8" w:rsidP="00C508E8"/>
    <w:p w14:paraId="7AB484C0" w14:textId="77777777" w:rsidR="00C508E8" w:rsidRDefault="00C508E8" w:rsidP="00C508E8">
      <w:r>
        <w:rPr>
          <w:noProof/>
        </w:rPr>
        <w:drawing>
          <wp:inline distT="0" distB="0" distL="0" distR="0" wp14:anchorId="0C0420DD" wp14:editId="530E004F">
            <wp:extent cx="5449824" cy="3064418"/>
            <wp:effectExtent l="0" t="0" r="1143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10002026.jpg"/>
                    <pic:cNvPicPr/>
                  </pic:nvPicPr>
                  <pic:blipFill>
                    <a:blip r:embed="rId12">
                      <a:extLst>
                        <a:ext uri="{28A0092B-C50C-407E-A947-70E740481C1C}">
                          <a14:useLocalDpi xmlns:a14="http://schemas.microsoft.com/office/drawing/2010/main" val="0"/>
                        </a:ext>
                      </a:extLst>
                    </a:blip>
                    <a:stretch>
                      <a:fillRect/>
                    </a:stretch>
                  </pic:blipFill>
                  <pic:spPr>
                    <a:xfrm>
                      <a:off x="0" y="0"/>
                      <a:ext cx="5449824" cy="3064418"/>
                    </a:xfrm>
                    <a:prstGeom prst="rect">
                      <a:avLst/>
                    </a:prstGeom>
                  </pic:spPr>
                </pic:pic>
              </a:graphicData>
            </a:graphic>
          </wp:inline>
        </w:drawing>
      </w:r>
    </w:p>
    <w:p w14:paraId="5963CD50" w14:textId="041DA2AF" w:rsidR="005F786E" w:rsidRPr="00320C8E" w:rsidRDefault="005F786E" w:rsidP="00C508E8">
      <w:pPr>
        <w:rPr>
          <w:u w:val="single"/>
        </w:rPr>
      </w:pPr>
      <w:r w:rsidRPr="00320C8E">
        <w:rPr>
          <w:u w:val="single"/>
        </w:rPr>
        <w:t>[Replace or remove image if needed]</w:t>
      </w:r>
    </w:p>
    <w:p w14:paraId="7A55BC59" w14:textId="77777777" w:rsidR="00C508E8" w:rsidRDefault="00C508E8" w:rsidP="00C508E8">
      <w:pPr>
        <w:pStyle w:val="Heading1"/>
      </w:pPr>
    </w:p>
    <w:p w14:paraId="46279340" w14:textId="77777777" w:rsidR="00C508E8" w:rsidRDefault="00C508E8" w:rsidP="00C508E8">
      <w:pPr>
        <w:pStyle w:val="Heading2"/>
      </w:pPr>
    </w:p>
    <w:p w14:paraId="2BA91A34" w14:textId="6E83245A" w:rsidR="0021165A" w:rsidRPr="0021165A" w:rsidRDefault="0021165A" w:rsidP="0021165A">
      <w:r w:rsidRPr="0021165A">
        <w:t xml:space="preserve">Date circulated: </w:t>
      </w:r>
      <w:r w:rsidRPr="0021165A">
        <w:rPr>
          <w:iCs/>
          <w:u w:val="single"/>
        </w:rPr>
        <w:t>[date you are sending the proposal out]</w:t>
      </w:r>
    </w:p>
    <w:p w14:paraId="3F0FCD9E" w14:textId="6E6D347A" w:rsidR="00B36671" w:rsidRPr="0021165A" w:rsidRDefault="0021165A" w:rsidP="00C508E8">
      <w:r w:rsidRPr="0021165A">
        <w:t xml:space="preserve">Responses required by: </w:t>
      </w:r>
      <w:r w:rsidRPr="0021165A">
        <w:rPr>
          <w:iCs/>
          <w:u w:val="single"/>
        </w:rPr>
        <w:t>[date providers need to have proposals back to you]</w:t>
      </w:r>
      <w:r w:rsidRPr="0021165A">
        <w:rPr>
          <w:i/>
          <w:iCs/>
        </w:rPr>
        <w:t xml:space="preserve"> </w:t>
      </w:r>
      <w:r w:rsidR="00B36671">
        <w:rPr>
          <w:i/>
          <w:iCs/>
        </w:rPr>
        <w:br w:type="page"/>
      </w:r>
    </w:p>
    <w:p w14:paraId="5370864D" w14:textId="77777777" w:rsidR="002F25AA" w:rsidRDefault="002F25AA" w:rsidP="00582D94">
      <w:pPr>
        <w:pStyle w:val="Heading1"/>
      </w:pPr>
      <w:bookmarkStart w:id="1" w:name="_Toc455167727"/>
      <w:r w:rsidRPr="002B3CAC">
        <w:lastRenderedPageBreak/>
        <w:t>1 TABLE OF CONTENTS</w:t>
      </w:r>
      <w:bookmarkEnd w:id="1"/>
    </w:p>
    <w:p w14:paraId="03D3C05D" w14:textId="77777777" w:rsidR="000D2B5F" w:rsidRDefault="000D2B5F" w:rsidP="000D2B5F">
      <w:pPr>
        <w:rPr>
          <w:i/>
          <w:iCs/>
        </w:rPr>
      </w:pPr>
    </w:p>
    <w:p w14:paraId="7D3A52A9" w14:textId="4182150E" w:rsidR="000D2B5F" w:rsidRPr="00320C8E" w:rsidRDefault="000D2B5F" w:rsidP="000D2B5F">
      <w:pPr>
        <w:rPr>
          <w:iCs/>
          <w:u w:val="single"/>
        </w:rPr>
      </w:pPr>
      <w:r w:rsidRPr="00320C8E">
        <w:rPr>
          <w:iCs/>
          <w:u w:val="single"/>
        </w:rPr>
        <w:t>[You should add the Table of Contents at the end - Just be sure to put the correct headings on everything along the way to make creating your TOC easier.]</w:t>
      </w:r>
    </w:p>
    <w:p w14:paraId="38ED5E9E" w14:textId="77777777" w:rsidR="000D2B5F" w:rsidRPr="000D2B5F" w:rsidRDefault="000D2B5F" w:rsidP="000D2B5F"/>
    <w:p w14:paraId="071C5F0B" w14:textId="77777777" w:rsidR="00AD0939" w:rsidRDefault="00AD0939" w:rsidP="002F25AA">
      <w:pPr>
        <w:pStyle w:val="TOCHeading"/>
        <w:rPr>
          <w:rFonts w:asciiTheme="minorHAnsi" w:eastAsiaTheme="minorHAnsi" w:hAnsiTheme="minorHAnsi" w:cstheme="minorBidi"/>
          <w:color w:val="auto"/>
          <w:sz w:val="22"/>
          <w:szCs w:val="22"/>
        </w:rPr>
      </w:pPr>
    </w:p>
    <w:sdt>
      <w:sdtPr>
        <w:rPr>
          <w:rFonts w:asciiTheme="minorHAnsi" w:eastAsiaTheme="minorHAnsi" w:hAnsiTheme="minorHAnsi" w:cstheme="minorBidi"/>
          <w:b w:val="0"/>
          <w:caps w:val="0"/>
          <w:color w:val="auto"/>
          <w:sz w:val="22"/>
          <w:szCs w:val="22"/>
          <w:lang w:eastAsia="en-US"/>
        </w:rPr>
        <w:id w:val="-649290686"/>
        <w:docPartObj>
          <w:docPartGallery w:val="Table of Contents"/>
          <w:docPartUnique/>
        </w:docPartObj>
      </w:sdtPr>
      <w:sdtEndPr>
        <w:rPr>
          <w:bCs/>
          <w:noProof/>
        </w:rPr>
      </w:sdtEndPr>
      <w:sdtContent>
        <w:p w14:paraId="24E10921" w14:textId="77777777" w:rsidR="002F25AA" w:rsidRPr="000D2B5F" w:rsidRDefault="002F25AA" w:rsidP="002F25AA">
          <w:pPr>
            <w:pStyle w:val="TOCHeading"/>
            <w:rPr>
              <w:rStyle w:val="SubtitleChar"/>
            </w:rPr>
          </w:pPr>
          <w:r w:rsidRPr="000D2B5F">
            <w:rPr>
              <w:rStyle w:val="SubtitleChar"/>
            </w:rPr>
            <w:t>Contents</w:t>
          </w:r>
        </w:p>
        <w:p w14:paraId="0279F5A3" w14:textId="77777777" w:rsidR="00BC3B06" w:rsidRDefault="002F25AA">
          <w:pPr>
            <w:pStyle w:val="TOC1"/>
            <w:tabs>
              <w:tab w:val="right" w:leader="dot" w:pos="8573"/>
            </w:tabs>
            <w:rPr>
              <w:rFonts w:eastAsiaTheme="minorEastAsia"/>
              <w:noProof/>
              <w:sz w:val="24"/>
              <w:szCs w:val="24"/>
              <w:lang w:eastAsia="ja-JP"/>
            </w:rPr>
          </w:pPr>
          <w:r>
            <w:fldChar w:fldCharType="begin"/>
          </w:r>
          <w:r>
            <w:instrText xml:space="preserve"> TOC \o "1-3" \h \z \u </w:instrText>
          </w:r>
          <w:r>
            <w:fldChar w:fldCharType="separate"/>
          </w:r>
          <w:hyperlink w:anchor="_Toc455167727" w:history="1">
            <w:r w:rsidR="00BC3B06" w:rsidRPr="00D162E0">
              <w:rPr>
                <w:rStyle w:val="Hyperlink"/>
                <w:noProof/>
              </w:rPr>
              <w:t>1 TABLE OF CONTENTS</w:t>
            </w:r>
            <w:r w:rsidR="00BC3B06">
              <w:rPr>
                <w:noProof/>
                <w:webHidden/>
              </w:rPr>
              <w:tab/>
            </w:r>
            <w:r w:rsidR="00BC3B06">
              <w:rPr>
                <w:noProof/>
                <w:webHidden/>
              </w:rPr>
              <w:fldChar w:fldCharType="begin"/>
            </w:r>
            <w:r w:rsidR="00BC3B06">
              <w:rPr>
                <w:noProof/>
                <w:webHidden/>
              </w:rPr>
              <w:instrText xml:space="preserve"> PAGEREF _Toc455167727 \h </w:instrText>
            </w:r>
            <w:r w:rsidR="00BC3B06">
              <w:rPr>
                <w:noProof/>
                <w:webHidden/>
              </w:rPr>
            </w:r>
            <w:r w:rsidR="00BC3B06">
              <w:rPr>
                <w:noProof/>
                <w:webHidden/>
              </w:rPr>
              <w:fldChar w:fldCharType="separate"/>
            </w:r>
            <w:r w:rsidR="00BC3B06">
              <w:rPr>
                <w:noProof/>
                <w:webHidden/>
              </w:rPr>
              <w:t>4</w:t>
            </w:r>
            <w:r w:rsidR="00BC3B06">
              <w:rPr>
                <w:noProof/>
                <w:webHidden/>
              </w:rPr>
              <w:fldChar w:fldCharType="end"/>
            </w:r>
          </w:hyperlink>
        </w:p>
        <w:p w14:paraId="1BD117CD" w14:textId="77777777" w:rsidR="00BC3B06" w:rsidRDefault="00B07B4F">
          <w:pPr>
            <w:pStyle w:val="TOC1"/>
            <w:tabs>
              <w:tab w:val="right" w:leader="dot" w:pos="8573"/>
            </w:tabs>
            <w:rPr>
              <w:rFonts w:eastAsiaTheme="minorEastAsia"/>
              <w:noProof/>
              <w:sz w:val="24"/>
              <w:szCs w:val="24"/>
              <w:lang w:eastAsia="ja-JP"/>
            </w:rPr>
          </w:pPr>
          <w:hyperlink w:anchor="_Toc455167728" w:history="1">
            <w:r w:rsidR="00BC3B06" w:rsidRPr="00D162E0">
              <w:rPr>
                <w:rStyle w:val="Hyperlink"/>
                <w:noProof/>
              </w:rPr>
              <w:t>2 ABOUT OUR BUSINESS</w:t>
            </w:r>
            <w:r w:rsidR="00BC3B06">
              <w:rPr>
                <w:noProof/>
                <w:webHidden/>
              </w:rPr>
              <w:tab/>
            </w:r>
            <w:r w:rsidR="00BC3B06">
              <w:rPr>
                <w:noProof/>
                <w:webHidden/>
              </w:rPr>
              <w:fldChar w:fldCharType="begin"/>
            </w:r>
            <w:r w:rsidR="00BC3B06">
              <w:rPr>
                <w:noProof/>
                <w:webHidden/>
              </w:rPr>
              <w:instrText xml:space="preserve"> PAGEREF _Toc455167728 \h </w:instrText>
            </w:r>
            <w:r w:rsidR="00BC3B06">
              <w:rPr>
                <w:noProof/>
                <w:webHidden/>
              </w:rPr>
            </w:r>
            <w:r w:rsidR="00BC3B06">
              <w:rPr>
                <w:noProof/>
                <w:webHidden/>
              </w:rPr>
              <w:fldChar w:fldCharType="separate"/>
            </w:r>
            <w:r w:rsidR="00BC3B06">
              <w:rPr>
                <w:noProof/>
                <w:webHidden/>
              </w:rPr>
              <w:t>6</w:t>
            </w:r>
            <w:r w:rsidR="00BC3B06">
              <w:rPr>
                <w:noProof/>
                <w:webHidden/>
              </w:rPr>
              <w:fldChar w:fldCharType="end"/>
            </w:r>
          </w:hyperlink>
        </w:p>
        <w:p w14:paraId="3F8AE60C" w14:textId="77777777" w:rsidR="00BC3B06" w:rsidRDefault="00B07B4F">
          <w:pPr>
            <w:pStyle w:val="TOC2"/>
            <w:tabs>
              <w:tab w:val="right" w:leader="dot" w:pos="8573"/>
            </w:tabs>
            <w:rPr>
              <w:rFonts w:eastAsiaTheme="minorEastAsia"/>
              <w:noProof/>
              <w:sz w:val="24"/>
              <w:szCs w:val="24"/>
              <w:lang w:eastAsia="ja-JP"/>
            </w:rPr>
          </w:pPr>
          <w:hyperlink w:anchor="_Toc455167729" w:history="1">
            <w:r w:rsidR="00BC3B06" w:rsidRPr="00D162E0">
              <w:rPr>
                <w:rStyle w:val="Hyperlink"/>
                <w:noProof/>
              </w:rPr>
              <w:t>2.1 Introduction</w:t>
            </w:r>
            <w:r w:rsidR="00BC3B06">
              <w:rPr>
                <w:noProof/>
                <w:webHidden/>
              </w:rPr>
              <w:tab/>
            </w:r>
            <w:r w:rsidR="00BC3B06">
              <w:rPr>
                <w:noProof/>
                <w:webHidden/>
              </w:rPr>
              <w:fldChar w:fldCharType="begin"/>
            </w:r>
            <w:r w:rsidR="00BC3B06">
              <w:rPr>
                <w:noProof/>
                <w:webHidden/>
              </w:rPr>
              <w:instrText xml:space="preserve"> PAGEREF _Toc455167729 \h </w:instrText>
            </w:r>
            <w:r w:rsidR="00BC3B06">
              <w:rPr>
                <w:noProof/>
                <w:webHidden/>
              </w:rPr>
            </w:r>
            <w:r w:rsidR="00BC3B06">
              <w:rPr>
                <w:noProof/>
                <w:webHidden/>
              </w:rPr>
              <w:fldChar w:fldCharType="separate"/>
            </w:r>
            <w:r w:rsidR="00BC3B06">
              <w:rPr>
                <w:noProof/>
                <w:webHidden/>
              </w:rPr>
              <w:t>6</w:t>
            </w:r>
            <w:r w:rsidR="00BC3B06">
              <w:rPr>
                <w:noProof/>
                <w:webHidden/>
              </w:rPr>
              <w:fldChar w:fldCharType="end"/>
            </w:r>
          </w:hyperlink>
        </w:p>
        <w:p w14:paraId="4EA82B48" w14:textId="77777777" w:rsidR="00BC3B06" w:rsidRDefault="00B07B4F">
          <w:pPr>
            <w:pStyle w:val="TOC2"/>
            <w:tabs>
              <w:tab w:val="right" w:leader="dot" w:pos="8573"/>
            </w:tabs>
            <w:rPr>
              <w:rFonts w:eastAsiaTheme="minorEastAsia"/>
              <w:noProof/>
              <w:sz w:val="24"/>
              <w:szCs w:val="24"/>
              <w:lang w:eastAsia="ja-JP"/>
            </w:rPr>
          </w:pPr>
          <w:hyperlink w:anchor="_Toc455167730" w:history="1">
            <w:r w:rsidR="00BC3B06" w:rsidRPr="00D162E0">
              <w:rPr>
                <w:rStyle w:val="Hyperlink"/>
                <w:noProof/>
              </w:rPr>
              <w:t>2.2 Company information</w:t>
            </w:r>
            <w:r w:rsidR="00BC3B06">
              <w:rPr>
                <w:noProof/>
                <w:webHidden/>
              </w:rPr>
              <w:tab/>
            </w:r>
            <w:r w:rsidR="00BC3B06">
              <w:rPr>
                <w:noProof/>
                <w:webHidden/>
              </w:rPr>
              <w:fldChar w:fldCharType="begin"/>
            </w:r>
            <w:r w:rsidR="00BC3B06">
              <w:rPr>
                <w:noProof/>
                <w:webHidden/>
              </w:rPr>
              <w:instrText xml:space="preserve"> PAGEREF _Toc455167730 \h </w:instrText>
            </w:r>
            <w:r w:rsidR="00BC3B06">
              <w:rPr>
                <w:noProof/>
                <w:webHidden/>
              </w:rPr>
            </w:r>
            <w:r w:rsidR="00BC3B06">
              <w:rPr>
                <w:noProof/>
                <w:webHidden/>
              </w:rPr>
              <w:fldChar w:fldCharType="separate"/>
            </w:r>
            <w:r w:rsidR="00BC3B06">
              <w:rPr>
                <w:noProof/>
                <w:webHidden/>
              </w:rPr>
              <w:t>6</w:t>
            </w:r>
            <w:r w:rsidR="00BC3B06">
              <w:rPr>
                <w:noProof/>
                <w:webHidden/>
              </w:rPr>
              <w:fldChar w:fldCharType="end"/>
            </w:r>
          </w:hyperlink>
        </w:p>
        <w:p w14:paraId="24914997" w14:textId="77777777" w:rsidR="00BC3B06" w:rsidRDefault="00B07B4F">
          <w:pPr>
            <w:pStyle w:val="TOC2"/>
            <w:tabs>
              <w:tab w:val="right" w:leader="dot" w:pos="8573"/>
            </w:tabs>
            <w:rPr>
              <w:rFonts w:eastAsiaTheme="minorEastAsia"/>
              <w:noProof/>
              <w:sz w:val="24"/>
              <w:szCs w:val="24"/>
              <w:lang w:eastAsia="ja-JP"/>
            </w:rPr>
          </w:pPr>
          <w:hyperlink w:anchor="_Toc455167731" w:history="1">
            <w:r w:rsidR="00BC3B06" w:rsidRPr="00D162E0">
              <w:rPr>
                <w:rStyle w:val="Hyperlink"/>
                <w:noProof/>
              </w:rPr>
              <w:t>2.3 Contact details</w:t>
            </w:r>
            <w:r w:rsidR="00BC3B06">
              <w:rPr>
                <w:noProof/>
                <w:webHidden/>
              </w:rPr>
              <w:tab/>
            </w:r>
            <w:r w:rsidR="00BC3B06">
              <w:rPr>
                <w:noProof/>
                <w:webHidden/>
              </w:rPr>
              <w:fldChar w:fldCharType="begin"/>
            </w:r>
            <w:r w:rsidR="00BC3B06">
              <w:rPr>
                <w:noProof/>
                <w:webHidden/>
              </w:rPr>
              <w:instrText xml:space="preserve"> PAGEREF _Toc455167731 \h </w:instrText>
            </w:r>
            <w:r w:rsidR="00BC3B06">
              <w:rPr>
                <w:noProof/>
                <w:webHidden/>
              </w:rPr>
            </w:r>
            <w:r w:rsidR="00BC3B06">
              <w:rPr>
                <w:noProof/>
                <w:webHidden/>
              </w:rPr>
              <w:fldChar w:fldCharType="separate"/>
            </w:r>
            <w:r w:rsidR="00BC3B06">
              <w:rPr>
                <w:noProof/>
                <w:webHidden/>
              </w:rPr>
              <w:t>6</w:t>
            </w:r>
            <w:r w:rsidR="00BC3B06">
              <w:rPr>
                <w:noProof/>
                <w:webHidden/>
              </w:rPr>
              <w:fldChar w:fldCharType="end"/>
            </w:r>
          </w:hyperlink>
        </w:p>
        <w:p w14:paraId="74C0F6ED" w14:textId="77777777" w:rsidR="00BC3B06" w:rsidRDefault="00B07B4F">
          <w:pPr>
            <w:pStyle w:val="TOC2"/>
            <w:tabs>
              <w:tab w:val="right" w:leader="dot" w:pos="8573"/>
            </w:tabs>
            <w:rPr>
              <w:rFonts w:eastAsiaTheme="minorEastAsia"/>
              <w:noProof/>
              <w:sz w:val="24"/>
              <w:szCs w:val="24"/>
              <w:lang w:eastAsia="ja-JP"/>
            </w:rPr>
          </w:pPr>
          <w:hyperlink w:anchor="_Toc455167732" w:history="1">
            <w:r w:rsidR="00BC3B06" w:rsidRPr="00D162E0">
              <w:rPr>
                <w:rStyle w:val="Hyperlink"/>
                <w:noProof/>
              </w:rPr>
              <w:t>2.4 What we do</w:t>
            </w:r>
            <w:r w:rsidR="00BC3B06">
              <w:rPr>
                <w:noProof/>
                <w:webHidden/>
              </w:rPr>
              <w:tab/>
            </w:r>
            <w:r w:rsidR="00BC3B06">
              <w:rPr>
                <w:noProof/>
                <w:webHidden/>
              </w:rPr>
              <w:fldChar w:fldCharType="begin"/>
            </w:r>
            <w:r w:rsidR="00BC3B06">
              <w:rPr>
                <w:noProof/>
                <w:webHidden/>
              </w:rPr>
              <w:instrText xml:space="preserve"> PAGEREF _Toc455167732 \h </w:instrText>
            </w:r>
            <w:r w:rsidR="00BC3B06">
              <w:rPr>
                <w:noProof/>
                <w:webHidden/>
              </w:rPr>
            </w:r>
            <w:r w:rsidR="00BC3B06">
              <w:rPr>
                <w:noProof/>
                <w:webHidden/>
              </w:rPr>
              <w:fldChar w:fldCharType="separate"/>
            </w:r>
            <w:r w:rsidR="00BC3B06">
              <w:rPr>
                <w:noProof/>
                <w:webHidden/>
              </w:rPr>
              <w:t>6</w:t>
            </w:r>
            <w:r w:rsidR="00BC3B06">
              <w:rPr>
                <w:noProof/>
                <w:webHidden/>
              </w:rPr>
              <w:fldChar w:fldCharType="end"/>
            </w:r>
          </w:hyperlink>
        </w:p>
        <w:p w14:paraId="29CDD078" w14:textId="77777777" w:rsidR="00BC3B06" w:rsidRDefault="00B07B4F">
          <w:pPr>
            <w:pStyle w:val="TOC2"/>
            <w:tabs>
              <w:tab w:val="right" w:leader="dot" w:pos="8573"/>
            </w:tabs>
            <w:rPr>
              <w:rFonts w:eastAsiaTheme="minorEastAsia"/>
              <w:noProof/>
              <w:sz w:val="24"/>
              <w:szCs w:val="24"/>
              <w:lang w:eastAsia="ja-JP"/>
            </w:rPr>
          </w:pPr>
          <w:hyperlink w:anchor="_Toc455167733" w:history="1">
            <w:r w:rsidR="00BC3B06" w:rsidRPr="00D162E0">
              <w:rPr>
                <w:rStyle w:val="Hyperlink"/>
                <w:noProof/>
              </w:rPr>
              <w:t>2.5 Our values and goals</w:t>
            </w:r>
            <w:r w:rsidR="00BC3B06">
              <w:rPr>
                <w:noProof/>
                <w:webHidden/>
              </w:rPr>
              <w:tab/>
            </w:r>
            <w:r w:rsidR="00BC3B06">
              <w:rPr>
                <w:noProof/>
                <w:webHidden/>
              </w:rPr>
              <w:fldChar w:fldCharType="begin"/>
            </w:r>
            <w:r w:rsidR="00BC3B06">
              <w:rPr>
                <w:noProof/>
                <w:webHidden/>
              </w:rPr>
              <w:instrText xml:space="preserve"> PAGEREF _Toc455167733 \h </w:instrText>
            </w:r>
            <w:r w:rsidR="00BC3B06">
              <w:rPr>
                <w:noProof/>
                <w:webHidden/>
              </w:rPr>
            </w:r>
            <w:r w:rsidR="00BC3B06">
              <w:rPr>
                <w:noProof/>
                <w:webHidden/>
              </w:rPr>
              <w:fldChar w:fldCharType="separate"/>
            </w:r>
            <w:r w:rsidR="00BC3B06">
              <w:rPr>
                <w:noProof/>
                <w:webHidden/>
              </w:rPr>
              <w:t>6</w:t>
            </w:r>
            <w:r w:rsidR="00BC3B06">
              <w:rPr>
                <w:noProof/>
                <w:webHidden/>
              </w:rPr>
              <w:fldChar w:fldCharType="end"/>
            </w:r>
          </w:hyperlink>
        </w:p>
        <w:p w14:paraId="57C3547F" w14:textId="77777777" w:rsidR="00BC3B06" w:rsidRDefault="00B07B4F">
          <w:pPr>
            <w:pStyle w:val="TOC2"/>
            <w:tabs>
              <w:tab w:val="right" w:leader="dot" w:pos="8573"/>
            </w:tabs>
            <w:rPr>
              <w:rFonts w:eastAsiaTheme="minorEastAsia"/>
              <w:noProof/>
              <w:sz w:val="24"/>
              <w:szCs w:val="24"/>
              <w:lang w:eastAsia="ja-JP"/>
            </w:rPr>
          </w:pPr>
          <w:hyperlink w:anchor="_Toc455167734" w:history="1">
            <w:r w:rsidR="00BC3B06" w:rsidRPr="00D162E0">
              <w:rPr>
                <w:rStyle w:val="Hyperlink"/>
                <w:noProof/>
              </w:rPr>
              <w:t>2.6 Our customers</w:t>
            </w:r>
            <w:r w:rsidR="00BC3B06">
              <w:rPr>
                <w:noProof/>
                <w:webHidden/>
              </w:rPr>
              <w:tab/>
            </w:r>
            <w:r w:rsidR="00BC3B06">
              <w:rPr>
                <w:noProof/>
                <w:webHidden/>
              </w:rPr>
              <w:fldChar w:fldCharType="begin"/>
            </w:r>
            <w:r w:rsidR="00BC3B06">
              <w:rPr>
                <w:noProof/>
                <w:webHidden/>
              </w:rPr>
              <w:instrText xml:space="preserve"> PAGEREF _Toc455167734 \h </w:instrText>
            </w:r>
            <w:r w:rsidR="00BC3B06">
              <w:rPr>
                <w:noProof/>
                <w:webHidden/>
              </w:rPr>
            </w:r>
            <w:r w:rsidR="00BC3B06">
              <w:rPr>
                <w:noProof/>
                <w:webHidden/>
              </w:rPr>
              <w:fldChar w:fldCharType="separate"/>
            </w:r>
            <w:r w:rsidR="00BC3B06">
              <w:rPr>
                <w:noProof/>
                <w:webHidden/>
              </w:rPr>
              <w:t>7</w:t>
            </w:r>
            <w:r w:rsidR="00BC3B06">
              <w:rPr>
                <w:noProof/>
                <w:webHidden/>
              </w:rPr>
              <w:fldChar w:fldCharType="end"/>
            </w:r>
          </w:hyperlink>
        </w:p>
        <w:p w14:paraId="7B8D8238" w14:textId="77777777" w:rsidR="00BC3B06" w:rsidRDefault="00B07B4F">
          <w:pPr>
            <w:pStyle w:val="TOC2"/>
            <w:tabs>
              <w:tab w:val="right" w:leader="dot" w:pos="8573"/>
            </w:tabs>
            <w:rPr>
              <w:rFonts w:eastAsiaTheme="minorEastAsia"/>
              <w:noProof/>
              <w:sz w:val="24"/>
              <w:szCs w:val="24"/>
              <w:lang w:eastAsia="ja-JP"/>
            </w:rPr>
          </w:pPr>
          <w:hyperlink w:anchor="_Toc455167735" w:history="1">
            <w:r w:rsidR="00BC3B06" w:rsidRPr="00D162E0">
              <w:rPr>
                <w:rStyle w:val="Hyperlink"/>
                <w:noProof/>
              </w:rPr>
              <w:t>2.7 Examples of other apps, websites, products, and services</w:t>
            </w:r>
            <w:r w:rsidR="00BC3B06">
              <w:rPr>
                <w:noProof/>
                <w:webHidden/>
              </w:rPr>
              <w:tab/>
            </w:r>
            <w:r w:rsidR="00BC3B06">
              <w:rPr>
                <w:noProof/>
                <w:webHidden/>
              </w:rPr>
              <w:fldChar w:fldCharType="begin"/>
            </w:r>
            <w:r w:rsidR="00BC3B06">
              <w:rPr>
                <w:noProof/>
                <w:webHidden/>
              </w:rPr>
              <w:instrText xml:space="preserve"> PAGEREF _Toc455167735 \h </w:instrText>
            </w:r>
            <w:r w:rsidR="00BC3B06">
              <w:rPr>
                <w:noProof/>
                <w:webHidden/>
              </w:rPr>
            </w:r>
            <w:r w:rsidR="00BC3B06">
              <w:rPr>
                <w:noProof/>
                <w:webHidden/>
              </w:rPr>
              <w:fldChar w:fldCharType="separate"/>
            </w:r>
            <w:r w:rsidR="00BC3B06">
              <w:rPr>
                <w:noProof/>
                <w:webHidden/>
              </w:rPr>
              <w:t>7</w:t>
            </w:r>
            <w:r w:rsidR="00BC3B06">
              <w:rPr>
                <w:noProof/>
                <w:webHidden/>
              </w:rPr>
              <w:fldChar w:fldCharType="end"/>
            </w:r>
          </w:hyperlink>
        </w:p>
        <w:p w14:paraId="7EC9A8BC" w14:textId="77777777" w:rsidR="00BC3B06" w:rsidRDefault="00B07B4F">
          <w:pPr>
            <w:pStyle w:val="TOC1"/>
            <w:tabs>
              <w:tab w:val="right" w:leader="dot" w:pos="8573"/>
            </w:tabs>
            <w:rPr>
              <w:rFonts w:eastAsiaTheme="minorEastAsia"/>
              <w:noProof/>
              <w:sz w:val="24"/>
              <w:szCs w:val="24"/>
              <w:lang w:eastAsia="ja-JP"/>
            </w:rPr>
          </w:pPr>
          <w:hyperlink w:anchor="_Toc455167736" w:history="1">
            <w:r w:rsidR="00BC3B06" w:rsidRPr="00D162E0">
              <w:rPr>
                <w:rStyle w:val="Hyperlink"/>
                <w:noProof/>
              </w:rPr>
              <w:t>3 AN INTRODUCTION TO THE PROJECT</w:t>
            </w:r>
            <w:r w:rsidR="00BC3B06">
              <w:rPr>
                <w:noProof/>
                <w:webHidden/>
              </w:rPr>
              <w:tab/>
            </w:r>
            <w:r w:rsidR="00BC3B06">
              <w:rPr>
                <w:noProof/>
                <w:webHidden/>
              </w:rPr>
              <w:fldChar w:fldCharType="begin"/>
            </w:r>
            <w:r w:rsidR="00BC3B06">
              <w:rPr>
                <w:noProof/>
                <w:webHidden/>
              </w:rPr>
              <w:instrText xml:space="preserve"> PAGEREF _Toc455167736 \h </w:instrText>
            </w:r>
            <w:r w:rsidR="00BC3B06">
              <w:rPr>
                <w:noProof/>
                <w:webHidden/>
              </w:rPr>
            </w:r>
            <w:r w:rsidR="00BC3B06">
              <w:rPr>
                <w:noProof/>
                <w:webHidden/>
              </w:rPr>
              <w:fldChar w:fldCharType="separate"/>
            </w:r>
            <w:r w:rsidR="00BC3B06">
              <w:rPr>
                <w:noProof/>
                <w:webHidden/>
              </w:rPr>
              <w:t>8</w:t>
            </w:r>
            <w:r w:rsidR="00BC3B06">
              <w:rPr>
                <w:noProof/>
                <w:webHidden/>
              </w:rPr>
              <w:fldChar w:fldCharType="end"/>
            </w:r>
          </w:hyperlink>
        </w:p>
        <w:p w14:paraId="195B2105" w14:textId="77777777" w:rsidR="00BC3B06" w:rsidRDefault="00B07B4F">
          <w:pPr>
            <w:pStyle w:val="TOC2"/>
            <w:tabs>
              <w:tab w:val="right" w:leader="dot" w:pos="8573"/>
            </w:tabs>
            <w:rPr>
              <w:rFonts w:eastAsiaTheme="minorEastAsia"/>
              <w:noProof/>
              <w:sz w:val="24"/>
              <w:szCs w:val="24"/>
              <w:lang w:eastAsia="ja-JP"/>
            </w:rPr>
          </w:pPr>
          <w:hyperlink w:anchor="_Toc455167737" w:history="1">
            <w:r w:rsidR="00BC3B06" w:rsidRPr="00D162E0">
              <w:rPr>
                <w:rStyle w:val="Hyperlink"/>
                <w:noProof/>
              </w:rPr>
              <w:t>3.1 Project name and description</w:t>
            </w:r>
            <w:r w:rsidR="00BC3B06">
              <w:rPr>
                <w:noProof/>
                <w:webHidden/>
              </w:rPr>
              <w:tab/>
            </w:r>
            <w:r w:rsidR="00BC3B06">
              <w:rPr>
                <w:noProof/>
                <w:webHidden/>
              </w:rPr>
              <w:fldChar w:fldCharType="begin"/>
            </w:r>
            <w:r w:rsidR="00BC3B06">
              <w:rPr>
                <w:noProof/>
                <w:webHidden/>
              </w:rPr>
              <w:instrText xml:space="preserve"> PAGEREF _Toc455167737 \h </w:instrText>
            </w:r>
            <w:r w:rsidR="00BC3B06">
              <w:rPr>
                <w:noProof/>
                <w:webHidden/>
              </w:rPr>
            </w:r>
            <w:r w:rsidR="00BC3B06">
              <w:rPr>
                <w:noProof/>
                <w:webHidden/>
              </w:rPr>
              <w:fldChar w:fldCharType="separate"/>
            </w:r>
            <w:r w:rsidR="00BC3B06">
              <w:rPr>
                <w:noProof/>
                <w:webHidden/>
              </w:rPr>
              <w:t>8</w:t>
            </w:r>
            <w:r w:rsidR="00BC3B06">
              <w:rPr>
                <w:noProof/>
                <w:webHidden/>
              </w:rPr>
              <w:fldChar w:fldCharType="end"/>
            </w:r>
          </w:hyperlink>
        </w:p>
        <w:p w14:paraId="580E85DF" w14:textId="77777777" w:rsidR="00BC3B06" w:rsidRDefault="00B07B4F">
          <w:pPr>
            <w:pStyle w:val="TOC2"/>
            <w:tabs>
              <w:tab w:val="right" w:leader="dot" w:pos="8573"/>
            </w:tabs>
            <w:rPr>
              <w:rFonts w:eastAsiaTheme="minorEastAsia"/>
              <w:noProof/>
              <w:sz w:val="24"/>
              <w:szCs w:val="24"/>
              <w:lang w:eastAsia="ja-JP"/>
            </w:rPr>
          </w:pPr>
          <w:hyperlink w:anchor="_Toc455167738" w:history="1">
            <w:r w:rsidR="00BC3B06" w:rsidRPr="00D162E0">
              <w:rPr>
                <w:rStyle w:val="Hyperlink"/>
                <w:noProof/>
              </w:rPr>
              <w:t>3.2 Project context and drivers</w:t>
            </w:r>
            <w:r w:rsidR="00BC3B06">
              <w:rPr>
                <w:noProof/>
                <w:webHidden/>
              </w:rPr>
              <w:tab/>
            </w:r>
            <w:r w:rsidR="00BC3B06">
              <w:rPr>
                <w:noProof/>
                <w:webHidden/>
              </w:rPr>
              <w:fldChar w:fldCharType="begin"/>
            </w:r>
            <w:r w:rsidR="00BC3B06">
              <w:rPr>
                <w:noProof/>
                <w:webHidden/>
              </w:rPr>
              <w:instrText xml:space="preserve"> PAGEREF _Toc455167738 \h </w:instrText>
            </w:r>
            <w:r w:rsidR="00BC3B06">
              <w:rPr>
                <w:noProof/>
                <w:webHidden/>
              </w:rPr>
            </w:r>
            <w:r w:rsidR="00BC3B06">
              <w:rPr>
                <w:noProof/>
                <w:webHidden/>
              </w:rPr>
              <w:fldChar w:fldCharType="separate"/>
            </w:r>
            <w:r w:rsidR="00BC3B06">
              <w:rPr>
                <w:noProof/>
                <w:webHidden/>
              </w:rPr>
              <w:t>8</w:t>
            </w:r>
            <w:r w:rsidR="00BC3B06">
              <w:rPr>
                <w:noProof/>
                <w:webHidden/>
              </w:rPr>
              <w:fldChar w:fldCharType="end"/>
            </w:r>
          </w:hyperlink>
        </w:p>
        <w:p w14:paraId="403299AC" w14:textId="77777777" w:rsidR="00BC3B06" w:rsidRDefault="00B07B4F">
          <w:pPr>
            <w:pStyle w:val="TOC2"/>
            <w:tabs>
              <w:tab w:val="right" w:leader="dot" w:pos="8573"/>
            </w:tabs>
            <w:rPr>
              <w:rFonts w:eastAsiaTheme="minorEastAsia"/>
              <w:noProof/>
              <w:sz w:val="24"/>
              <w:szCs w:val="24"/>
              <w:lang w:eastAsia="ja-JP"/>
            </w:rPr>
          </w:pPr>
          <w:hyperlink w:anchor="_Toc455167739" w:history="1">
            <w:r w:rsidR="00BC3B06" w:rsidRPr="00D162E0">
              <w:rPr>
                <w:rStyle w:val="Hyperlink"/>
                <w:noProof/>
              </w:rPr>
              <w:t>3.3 High-level project outcomes and deliverables</w:t>
            </w:r>
            <w:r w:rsidR="00BC3B06">
              <w:rPr>
                <w:noProof/>
                <w:webHidden/>
              </w:rPr>
              <w:tab/>
            </w:r>
            <w:r w:rsidR="00BC3B06">
              <w:rPr>
                <w:noProof/>
                <w:webHidden/>
              </w:rPr>
              <w:fldChar w:fldCharType="begin"/>
            </w:r>
            <w:r w:rsidR="00BC3B06">
              <w:rPr>
                <w:noProof/>
                <w:webHidden/>
              </w:rPr>
              <w:instrText xml:space="preserve"> PAGEREF _Toc455167739 \h </w:instrText>
            </w:r>
            <w:r w:rsidR="00BC3B06">
              <w:rPr>
                <w:noProof/>
                <w:webHidden/>
              </w:rPr>
            </w:r>
            <w:r w:rsidR="00BC3B06">
              <w:rPr>
                <w:noProof/>
                <w:webHidden/>
              </w:rPr>
              <w:fldChar w:fldCharType="separate"/>
            </w:r>
            <w:r w:rsidR="00BC3B06">
              <w:rPr>
                <w:noProof/>
                <w:webHidden/>
              </w:rPr>
              <w:t>8</w:t>
            </w:r>
            <w:r w:rsidR="00BC3B06">
              <w:rPr>
                <w:noProof/>
                <w:webHidden/>
              </w:rPr>
              <w:fldChar w:fldCharType="end"/>
            </w:r>
          </w:hyperlink>
        </w:p>
        <w:p w14:paraId="703E3745" w14:textId="77777777" w:rsidR="00BC3B06" w:rsidRDefault="00B07B4F">
          <w:pPr>
            <w:pStyle w:val="TOC1"/>
            <w:tabs>
              <w:tab w:val="right" w:leader="dot" w:pos="8573"/>
            </w:tabs>
            <w:rPr>
              <w:rFonts w:eastAsiaTheme="minorEastAsia"/>
              <w:noProof/>
              <w:sz w:val="24"/>
              <w:szCs w:val="24"/>
              <w:lang w:eastAsia="ja-JP"/>
            </w:rPr>
          </w:pPr>
          <w:hyperlink w:anchor="_Toc455167740" w:history="1">
            <w:r w:rsidR="00BC3B06" w:rsidRPr="00D162E0">
              <w:rPr>
                <w:rStyle w:val="Hyperlink"/>
                <w:noProof/>
              </w:rPr>
              <w:t>4 PROJECT - HIGH-LEVEL SCOPE</w:t>
            </w:r>
            <w:r w:rsidR="00BC3B06">
              <w:rPr>
                <w:noProof/>
                <w:webHidden/>
              </w:rPr>
              <w:tab/>
            </w:r>
            <w:r w:rsidR="00BC3B06">
              <w:rPr>
                <w:noProof/>
                <w:webHidden/>
              </w:rPr>
              <w:fldChar w:fldCharType="begin"/>
            </w:r>
            <w:r w:rsidR="00BC3B06">
              <w:rPr>
                <w:noProof/>
                <w:webHidden/>
              </w:rPr>
              <w:instrText xml:space="preserve"> PAGEREF _Toc455167740 \h </w:instrText>
            </w:r>
            <w:r w:rsidR="00BC3B06">
              <w:rPr>
                <w:noProof/>
                <w:webHidden/>
              </w:rPr>
            </w:r>
            <w:r w:rsidR="00BC3B06">
              <w:rPr>
                <w:noProof/>
                <w:webHidden/>
              </w:rPr>
              <w:fldChar w:fldCharType="separate"/>
            </w:r>
            <w:r w:rsidR="00BC3B06">
              <w:rPr>
                <w:noProof/>
                <w:webHidden/>
              </w:rPr>
              <w:t>9</w:t>
            </w:r>
            <w:r w:rsidR="00BC3B06">
              <w:rPr>
                <w:noProof/>
                <w:webHidden/>
              </w:rPr>
              <w:fldChar w:fldCharType="end"/>
            </w:r>
          </w:hyperlink>
        </w:p>
        <w:p w14:paraId="1DDB3F77" w14:textId="77777777" w:rsidR="00BC3B06" w:rsidRDefault="00B07B4F">
          <w:pPr>
            <w:pStyle w:val="TOC2"/>
            <w:tabs>
              <w:tab w:val="right" w:leader="dot" w:pos="8573"/>
            </w:tabs>
            <w:rPr>
              <w:rFonts w:eastAsiaTheme="minorEastAsia"/>
              <w:noProof/>
              <w:sz w:val="24"/>
              <w:szCs w:val="24"/>
              <w:lang w:eastAsia="ja-JP"/>
            </w:rPr>
          </w:pPr>
          <w:hyperlink w:anchor="_Toc455167741" w:history="1">
            <w:r w:rsidR="00BC3B06" w:rsidRPr="00D162E0">
              <w:rPr>
                <w:rStyle w:val="Hyperlink"/>
                <w:noProof/>
              </w:rPr>
              <w:t>4.1 Scope requirements - Quality</w:t>
            </w:r>
            <w:r w:rsidR="00BC3B06">
              <w:rPr>
                <w:noProof/>
                <w:webHidden/>
              </w:rPr>
              <w:tab/>
            </w:r>
            <w:r w:rsidR="00BC3B06">
              <w:rPr>
                <w:noProof/>
                <w:webHidden/>
              </w:rPr>
              <w:fldChar w:fldCharType="begin"/>
            </w:r>
            <w:r w:rsidR="00BC3B06">
              <w:rPr>
                <w:noProof/>
                <w:webHidden/>
              </w:rPr>
              <w:instrText xml:space="preserve"> PAGEREF _Toc455167741 \h </w:instrText>
            </w:r>
            <w:r w:rsidR="00BC3B06">
              <w:rPr>
                <w:noProof/>
                <w:webHidden/>
              </w:rPr>
            </w:r>
            <w:r w:rsidR="00BC3B06">
              <w:rPr>
                <w:noProof/>
                <w:webHidden/>
              </w:rPr>
              <w:fldChar w:fldCharType="separate"/>
            </w:r>
            <w:r w:rsidR="00BC3B06">
              <w:rPr>
                <w:noProof/>
                <w:webHidden/>
              </w:rPr>
              <w:t>9</w:t>
            </w:r>
            <w:r w:rsidR="00BC3B06">
              <w:rPr>
                <w:noProof/>
                <w:webHidden/>
              </w:rPr>
              <w:fldChar w:fldCharType="end"/>
            </w:r>
          </w:hyperlink>
        </w:p>
        <w:p w14:paraId="7F1E7332" w14:textId="77777777" w:rsidR="00BC3B06" w:rsidRDefault="00B07B4F">
          <w:pPr>
            <w:pStyle w:val="TOC2"/>
            <w:tabs>
              <w:tab w:val="right" w:leader="dot" w:pos="8573"/>
            </w:tabs>
            <w:rPr>
              <w:rFonts w:eastAsiaTheme="minorEastAsia"/>
              <w:noProof/>
              <w:sz w:val="24"/>
              <w:szCs w:val="24"/>
              <w:lang w:eastAsia="ja-JP"/>
            </w:rPr>
          </w:pPr>
          <w:hyperlink w:anchor="_Toc455167742" w:history="1">
            <w:r w:rsidR="00BC3B06" w:rsidRPr="00D162E0">
              <w:rPr>
                <w:rStyle w:val="Hyperlink"/>
                <w:noProof/>
              </w:rPr>
              <w:t>4.2 Scope requirements - Speed</w:t>
            </w:r>
            <w:r w:rsidR="00BC3B06">
              <w:rPr>
                <w:noProof/>
                <w:webHidden/>
              </w:rPr>
              <w:tab/>
            </w:r>
            <w:r w:rsidR="00BC3B06">
              <w:rPr>
                <w:noProof/>
                <w:webHidden/>
              </w:rPr>
              <w:fldChar w:fldCharType="begin"/>
            </w:r>
            <w:r w:rsidR="00BC3B06">
              <w:rPr>
                <w:noProof/>
                <w:webHidden/>
              </w:rPr>
              <w:instrText xml:space="preserve"> PAGEREF _Toc455167742 \h </w:instrText>
            </w:r>
            <w:r w:rsidR="00BC3B06">
              <w:rPr>
                <w:noProof/>
                <w:webHidden/>
              </w:rPr>
            </w:r>
            <w:r w:rsidR="00BC3B06">
              <w:rPr>
                <w:noProof/>
                <w:webHidden/>
              </w:rPr>
              <w:fldChar w:fldCharType="separate"/>
            </w:r>
            <w:r w:rsidR="00BC3B06">
              <w:rPr>
                <w:noProof/>
                <w:webHidden/>
              </w:rPr>
              <w:t>9</w:t>
            </w:r>
            <w:r w:rsidR="00BC3B06">
              <w:rPr>
                <w:noProof/>
                <w:webHidden/>
              </w:rPr>
              <w:fldChar w:fldCharType="end"/>
            </w:r>
          </w:hyperlink>
        </w:p>
        <w:p w14:paraId="4E36437E" w14:textId="77777777" w:rsidR="00BC3B06" w:rsidRDefault="00B07B4F">
          <w:pPr>
            <w:pStyle w:val="TOC2"/>
            <w:tabs>
              <w:tab w:val="right" w:leader="dot" w:pos="8573"/>
            </w:tabs>
            <w:rPr>
              <w:rFonts w:eastAsiaTheme="minorEastAsia"/>
              <w:noProof/>
              <w:sz w:val="24"/>
              <w:szCs w:val="24"/>
              <w:lang w:eastAsia="ja-JP"/>
            </w:rPr>
          </w:pPr>
          <w:hyperlink w:anchor="_Toc455167743" w:history="1">
            <w:r w:rsidR="00BC3B06" w:rsidRPr="00D162E0">
              <w:rPr>
                <w:rStyle w:val="Hyperlink"/>
                <w:noProof/>
              </w:rPr>
              <w:t>4.3 Scope requirements - Price</w:t>
            </w:r>
            <w:r w:rsidR="00BC3B06">
              <w:rPr>
                <w:noProof/>
                <w:webHidden/>
              </w:rPr>
              <w:tab/>
            </w:r>
            <w:r w:rsidR="00BC3B06">
              <w:rPr>
                <w:noProof/>
                <w:webHidden/>
              </w:rPr>
              <w:fldChar w:fldCharType="begin"/>
            </w:r>
            <w:r w:rsidR="00BC3B06">
              <w:rPr>
                <w:noProof/>
                <w:webHidden/>
              </w:rPr>
              <w:instrText xml:space="preserve"> PAGEREF _Toc455167743 \h </w:instrText>
            </w:r>
            <w:r w:rsidR="00BC3B06">
              <w:rPr>
                <w:noProof/>
                <w:webHidden/>
              </w:rPr>
            </w:r>
            <w:r w:rsidR="00BC3B06">
              <w:rPr>
                <w:noProof/>
                <w:webHidden/>
              </w:rPr>
              <w:fldChar w:fldCharType="separate"/>
            </w:r>
            <w:r w:rsidR="00BC3B06">
              <w:rPr>
                <w:noProof/>
                <w:webHidden/>
              </w:rPr>
              <w:t>9</w:t>
            </w:r>
            <w:r w:rsidR="00BC3B06">
              <w:rPr>
                <w:noProof/>
                <w:webHidden/>
              </w:rPr>
              <w:fldChar w:fldCharType="end"/>
            </w:r>
          </w:hyperlink>
        </w:p>
        <w:p w14:paraId="12C81C35" w14:textId="77777777" w:rsidR="00BC3B06" w:rsidRDefault="00B07B4F">
          <w:pPr>
            <w:pStyle w:val="TOC1"/>
            <w:tabs>
              <w:tab w:val="right" w:leader="dot" w:pos="8573"/>
            </w:tabs>
            <w:rPr>
              <w:rFonts w:eastAsiaTheme="minorEastAsia"/>
              <w:noProof/>
              <w:sz w:val="24"/>
              <w:szCs w:val="24"/>
              <w:lang w:eastAsia="ja-JP"/>
            </w:rPr>
          </w:pPr>
          <w:hyperlink w:anchor="_Toc455167744" w:history="1">
            <w:r w:rsidR="00BC3B06" w:rsidRPr="00D162E0">
              <w:rPr>
                <w:rStyle w:val="Hyperlink"/>
                <w:noProof/>
              </w:rPr>
              <w:t>5 PROJECT - DETAILED REQUIREMENTS</w:t>
            </w:r>
            <w:r w:rsidR="00BC3B06">
              <w:rPr>
                <w:noProof/>
                <w:webHidden/>
              </w:rPr>
              <w:tab/>
            </w:r>
            <w:r w:rsidR="00BC3B06">
              <w:rPr>
                <w:noProof/>
                <w:webHidden/>
              </w:rPr>
              <w:fldChar w:fldCharType="begin"/>
            </w:r>
            <w:r w:rsidR="00BC3B06">
              <w:rPr>
                <w:noProof/>
                <w:webHidden/>
              </w:rPr>
              <w:instrText xml:space="preserve"> PAGEREF _Toc455167744 \h </w:instrText>
            </w:r>
            <w:r w:rsidR="00BC3B06">
              <w:rPr>
                <w:noProof/>
                <w:webHidden/>
              </w:rPr>
            </w:r>
            <w:r w:rsidR="00BC3B06">
              <w:rPr>
                <w:noProof/>
                <w:webHidden/>
              </w:rPr>
              <w:fldChar w:fldCharType="separate"/>
            </w:r>
            <w:r w:rsidR="00BC3B06">
              <w:rPr>
                <w:noProof/>
                <w:webHidden/>
              </w:rPr>
              <w:t>10</w:t>
            </w:r>
            <w:r w:rsidR="00BC3B06">
              <w:rPr>
                <w:noProof/>
                <w:webHidden/>
              </w:rPr>
              <w:fldChar w:fldCharType="end"/>
            </w:r>
          </w:hyperlink>
        </w:p>
        <w:p w14:paraId="21EED228" w14:textId="77777777" w:rsidR="00BC3B06" w:rsidRDefault="00B07B4F">
          <w:pPr>
            <w:pStyle w:val="TOC1"/>
            <w:tabs>
              <w:tab w:val="right" w:leader="dot" w:pos="8573"/>
            </w:tabs>
            <w:rPr>
              <w:rFonts w:eastAsiaTheme="minorEastAsia"/>
              <w:noProof/>
              <w:sz w:val="24"/>
              <w:szCs w:val="24"/>
              <w:lang w:eastAsia="ja-JP"/>
            </w:rPr>
          </w:pPr>
          <w:hyperlink w:anchor="_Toc455167745" w:history="1">
            <w:r w:rsidR="00BC3B06" w:rsidRPr="00D162E0">
              <w:rPr>
                <w:rStyle w:val="Hyperlink"/>
                <w:noProof/>
              </w:rPr>
              <w:t>6 PROJECT TEAM AND PROVIDER REQUIREMENTS</w:t>
            </w:r>
            <w:r w:rsidR="00BC3B06">
              <w:rPr>
                <w:noProof/>
                <w:webHidden/>
              </w:rPr>
              <w:tab/>
            </w:r>
            <w:r w:rsidR="00BC3B06">
              <w:rPr>
                <w:noProof/>
                <w:webHidden/>
              </w:rPr>
              <w:fldChar w:fldCharType="begin"/>
            </w:r>
            <w:r w:rsidR="00BC3B06">
              <w:rPr>
                <w:noProof/>
                <w:webHidden/>
              </w:rPr>
              <w:instrText xml:space="preserve"> PAGEREF _Toc455167745 \h </w:instrText>
            </w:r>
            <w:r w:rsidR="00BC3B06">
              <w:rPr>
                <w:noProof/>
                <w:webHidden/>
              </w:rPr>
            </w:r>
            <w:r w:rsidR="00BC3B06">
              <w:rPr>
                <w:noProof/>
                <w:webHidden/>
              </w:rPr>
              <w:fldChar w:fldCharType="separate"/>
            </w:r>
            <w:r w:rsidR="00BC3B06">
              <w:rPr>
                <w:noProof/>
                <w:webHidden/>
              </w:rPr>
              <w:t>10</w:t>
            </w:r>
            <w:r w:rsidR="00BC3B06">
              <w:rPr>
                <w:noProof/>
                <w:webHidden/>
              </w:rPr>
              <w:fldChar w:fldCharType="end"/>
            </w:r>
          </w:hyperlink>
        </w:p>
        <w:p w14:paraId="62010526" w14:textId="77777777" w:rsidR="00BC3B06" w:rsidRDefault="00B07B4F">
          <w:pPr>
            <w:pStyle w:val="TOC1"/>
            <w:tabs>
              <w:tab w:val="right" w:leader="dot" w:pos="8573"/>
            </w:tabs>
            <w:rPr>
              <w:rFonts w:eastAsiaTheme="minorEastAsia"/>
              <w:noProof/>
              <w:sz w:val="24"/>
              <w:szCs w:val="24"/>
              <w:lang w:eastAsia="ja-JP"/>
            </w:rPr>
          </w:pPr>
          <w:hyperlink w:anchor="_Toc455167746" w:history="1">
            <w:r w:rsidR="00BC3B06" w:rsidRPr="00D162E0">
              <w:rPr>
                <w:rStyle w:val="Hyperlink"/>
                <w:noProof/>
              </w:rPr>
              <w:t>7 BUSINESS AND FUNCTIONAL REQUIREMENTS</w:t>
            </w:r>
            <w:r w:rsidR="00BC3B06">
              <w:rPr>
                <w:noProof/>
                <w:webHidden/>
              </w:rPr>
              <w:tab/>
            </w:r>
            <w:r w:rsidR="00BC3B06">
              <w:rPr>
                <w:noProof/>
                <w:webHidden/>
              </w:rPr>
              <w:fldChar w:fldCharType="begin"/>
            </w:r>
            <w:r w:rsidR="00BC3B06">
              <w:rPr>
                <w:noProof/>
                <w:webHidden/>
              </w:rPr>
              <w:instrText xml:space="preserve"> PAGEREF _Toc455167746 \h </w:instrText>
            </w:r>
            <w:r w:rsidR="00BC3B06">
              <w:rPr>
                <w:noProof/>
                <w:webHidden/>
              </w:rPr>
            </w:r>
            <w:r w:rsidR="00BC3B06">
              <w:rPr>
                <w:noProof/>
                <w:webHidden/>
              </w:rPr>
              <w:fldChar w:fldCharType="separate"/>
            </w:r>
            <w:r w:rsidR="00BC3B06">
              <w:rPr>
                <w:noProof/>
                <w:webHidden/>
              </w:rPr>
              <w:t>11</w:t>
            </w:r>
            <w:r w:rsidR="00BC3B06">
              <w:rPr>
                <w:noProof/>
                <w:webHidden/>
              </w:rPr>
              <w:fldChar w:fldCharType="end"/>
            </w:r>
          </w:hyperlink>
        </w:p>
        <w:p w14:paraId="5C2F5A9F" w14:textId="77777777" w:rsidR="00BC3B06" w:rsidRDefault="00B07B4F">
          <w:pPr>
            <w:pStyle w:val="TOC1"/>
            <w:tabs>
              <w:tab w:val="right" w:leader="dot" w:pos="8573"/>
            </w:tabs>
            <w:rPr>
              <w:rFonts w:eastAsiaTheme="minorEastAsia"/>
              <w:noProof/>
              <w:sz w:val="24"/>
              <w:szCs w:val="24"/>
              <w:lang w:eastAsia="ja-JP"/>
            </w:rPr>
          </w:pPr>
          <w:hyperlink w:anchor="_Toc455167747" w:history="1">
            <w:r w:rsidR="00BC3B06" w:rsidRPr="00D162E0">
              <w:rPr>
                <w:rStyle w:val="Hyperlink"/>
                <w:noProof/>
              </w:rPr>
              <w:t>8 TECHNICAL REQUIREMENTS</w:t>
            </w:r>
            <w:r w:rsidR="00BC3B06">
              <w:rPr>
                <w:noProof/>
                <w:webHidden/>
              </w:rPr>
              <w:tab/>
            </w:r>
            <w:r w:rsidR="00BC3B06">
              <w:rPr>
                <w:noProof/>
                <w:webHidden/>
              </w:rPr>
              <w:fldChar w:fldCharType="begin"/>
            </w:r>
            <w:r w:rsidR="00BC3B06">
              <w:rPr>
                <w:noProof/>
                <w:webHidden/>
              </w:rPr>
              <w:instrText xml:space="preserve"> PAGEREF _Toc455167747 \h </w:instrText>
            </w:r>
            <w:r w:rsidR="00BC3B06">
              <w:rPr>
                <w:noProof/>
                <w:webHidden/>
              </w:rPr>
            </w:r>
            <w:r w:rsidR="00BC3B06">
              <w:rPr>
                <w:noProof/>
                <w:webHidden/>
              </w:rPr>
              <w:fldChar w:fldCharType="separate"/>
            </w:r>
            <w:r w:rsidR="00BC3B06">
              <w:rPr>
                <w:noProof/>
                <w:webHidden/>
              </w:rPr>
              <w:t>12</w:t>
            </w:r>
            <w:r w:rsidR="00BC3B06">
              <w:rPr>
                <w:noProof/>
                <w:webHidden/>
              </w:rPr>
              <w:fldChar w:fldCharType="end"/>
            </w:r>
          </w:hyperlink>
        </w:p>
        <w:p w14:paraId="1FB45B1B" w14:textId="77777777" w:rsidR="00BC3B06" w:rsidRDefault="00B07B4F">
          <w:pPr>
            <w:pStyle w:val="TOC1"/>
            <w:tabs>
              <w:tab w:val="right" w:leader="dot" w:pos="8573"/>
            </w:tabs>
            <w:rPr>
              <w:rFonts w:eastAsiaTheme="minorEastAsia"/>
              <w:noProof/>
              <w:sz w:val="24"/>
              <w:szCs w:val="24"/>
              <w:lang w:eastAsia="ja-JP"/>
            </w:rPr>
          </w:pPr>
          <w:hyperlink w:anchor="_Toc455167748" w:history="1">
            <w:r w:rsidR="00BC3B06" w:rsidRPr="00D162E0">
              <w:rPr>
                <w:rStyle w:val="Hyperlink"/>
                <w:noProof/>
              </w:rPr>
              <w:t>9 OTHER REQUIREMENTS</w:t>
            </w:r>
            <w:r w:rsidR="00BC3B06">
              <w:rPr>
                <w:noProof/>
                <w:webHidden/>
              </w:rPr>
              <w:tab/>
            </w:r>
            <w:r w:rsidR="00BC3B06">
              <w:rPr>
                <w:noProof/>
                <w:webHidden/>
              </w:rPr>
              <w:fldChar w:fldCharType="begin"/>
            </w:r>
            <w:r w:rsidR="00BC3B06">
              <w:rPr>
                <w:noProof/>
                <w:webHidden/>
              </w:rPr>
              <w:instrText xml:space="preserve"> PAGEREF _Toc455167748 \h </w:instrText>
            </w:r>
            <w:r w:rsidR="00BC3B06">
              <w:rPr>
                <w:noProof/>
                <w:webHidden/>
              </w:rPr>
            </w:r>
            <w:r w:rsidR="00BC3B06">
              <w:rPr>
                <w:noProof/>
                <w:webHidden/>
              </w:rPr>
              <w:fldChar w:fldCharType="separate"/>
            </w:r>
            <w:r w:rsidR="00BC3B06">
              <w:rPr>
                <w:noProof/>
                <w:webHidden/>
              </w:rPr>
              <w:t>13</w:t>
            </w:r>
            <w:r w:rsidR="00BC3B06">
              <w:rPr>
                <w:noProof/>
                <w:webHidden/>
              </w:rPr>
              <w:fldChar w:fldCharType="end"/>
            </w:r>
          </w:hyperlink>
        </w:p>
        <w:p w14:paraId="6517F060" w14:textId="77777777" w:rsidR="00BC3B06" w:rsidRDefault="00B07B4F">
          <w:pPr>
            <w:pStyle w:val="TOC2"/>
            <w:tabs>
              <w:tab w:val="right" w:leader="dot" w:pos="8573"/>
            </w:tabs>
            <w:rPr>
              <w:rFonts w:eastAsiaTheme="minorEastAsia"/>
              <w:noProof/>
              <w:sz w:val="24"/>
              <w:szCs w:val="24"/>
              <w:lang w:eastAsia="ja-JP"/>
            </w:rPr>
          </w:pPr>
          <w:hyperlink w:anchor="_Toc455167749" w:history="1">
            <w:r w:rsidR="00BC3B06" w:rsidRPr="00D162E0">
              <w:rPr>
                <w:rStyle w:val="Hyperlink"/>
                <w:noProof/>
              </w:rPr>
              <w:t>9.1 Project timeline</w:t>
            </w:r>
            <w:r w:rsidR="00BC3B06">
              <w:rPr>
                <w:noProof/>
                <w:webHidden/>
              </w:rPr>
              <w:tab/>
            </w:r>
            <w:r w:rsidR="00BC3B06">
              <w:rPr>
                <w:noProof/>
                <w:webHidden/>
              </w:rPr>
              <w:fldChar w:fldCharType="begin"/>
            </w:r>
            <w:r w:rsidR="00BC3B06">
              <w:rPr>
                <w:noProof/>
                <w:webHidden/>
              </w:rPr>
              <w:instrText xml:space="preserve"> PAGEREF _Toc455167749 \h </w:instrText>
            </w:r>
            <w:r w:rsidR="00BC3B06">
              <w:rPr>
                <w:noProof/>
                <w:webHidden/>
              </w:rPr>
            </w:r>
            <w:r w:rsidR="00BC3B06">
              <w:rPr>
                <w:noProof/>
                <w:webHidden/>
              </w:rPr>
              <w:fldChar w:fldCharType="separate"/>
            </w:r>
            <w:r w:rsidR="00BC3B06">
              <w:rPr>
                <w:noProof/>
                <w:webHidden/>
              </w:rPr>
              <w:t>13</w:t>
            </w:r>
            <w:r w:rsidR="00BC3B06">
              <w:rPr>
                <w:noProof/>
                <w:webHidden/>
              </w:rPr>
              <w:fldChar w:fldCharType="end"/>
            </w:r>
          </w:hyperlink>
        </w:p>
        <w:p w14:paraId="626D7D59" w14:textId="77777777" w:rsidR="00BC3B06" w:rsidRDefault="00B07B4F">
          <w:pPr>
            <w:pStyle w:val="TOC2"/>
            <w:tabs>
              <w:tab w:val="right" w:leader="dot" w:pos="8573"/>
            </w:tabs>
            <w:rPr>
              <w:rFonts w:eastAsiaTheme="minorEastAsia"/>
              <w:noProof/>
              <w:sz w:val="24"/>
              <w:szCs w:val="24"/>
              <w:lang w:eastAsia="ja-JP"/>
            </w:rPr>
          </w:pPr>
          <w:hyperlink w:anchor="_Toc455167750" w:history="1">
            <w:r w:rsidR="00BC3B06" w:rsidRPr="00D162E0">
              <w:rPr>
                <w:rStyle w:val="Hyperlink"/>
                <w:noProof/>
              </w:rPr>
              <w:t>9.2 How you want to receive proposals</w:t>
            </w:r>
            <w:r w:rsidR="00BC3B06">
              <w:rPr>
                <w:noProof/>
                <w:webHidden/>
              </w:rPr>
              <w:tab/>
            </w:r>
            <w:r w:rsidR="00BC3B06">
              <w:rPr>
                <w:noProof/>
                <w:webHidden/>
              </w:rPr>
              <w:fldChar w:fldCharType="begin"/>
            </w:r>
            <w:r w:rsidR="00BC3B06">
              <w:rPr>
                <w:noProof/>
                <w:webHidden/>
              </w:rPr>
              <w:instrText xml:space="preserve"> PAGEREF _Toc455167750 \h </w:instrText>
            </w:r>
            <w:r w:rsidR="00BC3B06">
              <w:rPr>
                <w:noProof/>
                <w:webHidden/>
              </w:rPr>
            </w:r>
            <w:r w:rsidR="00BC3B06">
              <w:rPr>
                <w:noProof/>
                <w:webHidden/>
              </w:rPr>
              <w:fldChar w:fldCharType="separate"/>
            </w:r>
            <w:r w:rsidR="00BC3B06">
              <w:rPr>
                <w:noProof/>
                <w:webHidden/>
              </w:rPr>
              <w:t>13</w:t>
            </w:r>
            <w:r w:rsidR="00BC3B06">
              <w:rPr>
                <w:noProof/>
                <w:webHidden/>
              </w:rPr>
              <w:fldChar w:fldCharType="end"/>
            </w:r>
          </w:hyperlink>
        </w:p>
        <w:p w14:paraId="1D6E9D72" w14:textId="77777777" w:rsidR="00BC3B06" w:rsidRDefault="00B07B4F">
          <w:pPr>
            <w:pStyle w:val="TOC1"/>
            <w:tabs>
              <w:tab w:val="right" w:leader="dot" w:pos="8573"/>
            </w:tabs>
            <w:rPr>
              <w:rFonts w:eastAsiaTheme="minorEastAsia"/>
              <w:noProof/>
              <w:sz w:val="24"/>
              <w:szCs w:val="24"/>
              <w:lang w:eastAsia="ja-JP"/>
            </w:rPr>
          </w:pPr>
          <w:hyperlink w:anchor="_Toc455167751" w:history="1">
            <w:r w:rsidR="00BC3B06" w:rsidRPr="00D162E0">
              <w:rPr>
                <w:rStyle w:val="Hyperlink"/>
                <w:noProof/>
              </w:rPr>
              <w:t>10 FINAL INFORMATION</w:t>
            </w:r>
            <w:r w:rsidR="00BC3B06">
              <w:rPr>
                <w:noProof/>
                <w:webHidden/>
              </w:rPr>
              <w:tab/>
            </w:r>
            <w:r w:rsidR="00BC3B06">
              <w:rPr>
                <w:noProof/>
                <w:webHidden/>
              </w:rPr>
              <w:fldChar w:fldCharType="begin"/>
            </w:r>
            <w:r w:rsidR="00BC3B06">
              <w:rPr>
                <w:noProof/>
                <w:webHidden/>
              </w:rPr>
              <w:instrText xml:space="preserve"> PAGEREF _Toc455167751 \h </w:instrText>
            </w:r>
            <w:r w:rsidR="00BC3B06">
              <w:rPr>
                <w:noProof/>
                <w:webHidden/>
              </w:rPr>
            </w:r>
            <w:r w:rsidR="00BC3B06">
              <w:rPr>
                <w:noProof/>
                <w:webHidden/>
              </w:rPr>
              <w:fldChar w:fldCharType="separate"/>
            </w:r>
            <w:r w:rsidR="00BC3B06">
              <w:rPr>
                <w:noProof/>
                <w:webHidden/>
              </w:rPr>
              <w:t>13</w:t>
            </w:r>
            <w:r w:rsidR="00BC3B06">
              <w:rPr>
                <w:noProof/>
                <w:webHidden/>
              </w:rPr>
              <w:fldChar w:fldCharType="end"/>
            </w:r>
          </w:hyperlink>
        </w:p>
        <w:p w14:paraId="379AD749" w14:textId="77777777" w:rsidR="00BC3B06" w:rsidRDefault="00B07B4F">
          <w:pPr>
            <w:pStyle w:val="TOC1"/>
            <w:tabs>
              <w:tab w:val="right" w:leader="dot" w:pos="8573"/>
            </w:tabs>
            <w:rPr>
              <w:rFonts w:eastAsiaTheme="minorEastAsia"/>
              <w:noProof/>
              <w:sz w:val="24"/>
              <w:szCs w:val="24"/>
              <w:lang w:eastAsia="ja-JP"/>
            </w:rPr>
          </w:pPr>
          <w:hyperlink w:anchor="_Toc455167752" w:history="1">
            <w:r w:rsidR="00BC3B06" w:rsidRPr="00D162E0">
              <w:rPr>
                <w:rStyle w:val="Hyperlink"/>
                <w:noProof/>
              </w:rPr>
              <w:t>11 APPENDIX 1 - BUDGET TEMPLATE</w:t>
            </w:r>
            <w:r w:rsidR="00BC3B06">
              <w:rPr>
                <w:noProof/>
                <w:webHidden/>
              </w:rPr>
              <w:tab/>
            </w:r>
            <w:r w:rsidR="00BC3B06">
              <w:rPr>
                <w:noProof/>
                <w:webHidden/>
              </w:rPr>
              <w:fldChar w:fldCharType="begin"/>
            </w:r>
            <w:r w:rsidR="00BC3B06">
              <w:rPr>
                <w:noProof/>
                <w:webHidden/>
              </w:rPr>
              <w:instrText xml:space="preserve"> PAGEREF _Toc455167752 \h </w:instrText>
            </w:r>
            <w:r w:rsidR="00BC3B06">
              <w:rPr>
                <w:noProof/>
                <w:webHidden/>
              </w:rPr>
            </w:r>
            <w:r w:rsidR="00BC3B06">
              <w:rPr>
                <w:noProof/>
                <w:webHidden/>
              </w:rPr>
              <w:fldChar w:fldCharType="separate"/>
            </w:r>
            <w:r w:rsidR="00BC3B06">
              <w:rPr>
                <w:noProof/>
                <w:webHidden/>
              </w:rPr>
              <w:t>14</w:t>
            </w:r>
            <w:r w:rsidR="00BC3B06">
              <w:rPr>
                <w:noProof/>
                <w:webHidden/>
              </w:rPr>
              <w:fldChar w:fldCharType="end"/>
            </w:r>
          </w:hyperlink>
        </w:p>
        <w:p w14:paraId="4A41E030" w14:textId="77777777" w:rsidR="00BC3B06" w:rsidRDefault="00B07B4F">
          <w:pPr>
            <w:pStyle w:val="TOC1"/>
            <w:tabs>
              <w:tab w:val="right" w:leader="dot" w:pos="8573"/>
            </w:tabs>
            <w:rPr>
              <w:rFonts w:eastAsiaTheme="minorEastAsia"/>
              <w:noProof/>
              <w:sz w:val="24"/>
              <w:szCs w:val="24"/>
              <w:lang w:eastAsia="ja-JP"/>
            </w:rPr>
          </w:pPr>
          <w:hyperlink w:anchor="_Toc455167753" w:history="1">
            <w:r w:rsidR="00BC3B06" w:rsidRPr="00D162E0">
              <w:rPr>
                <w:rStyle w:val="Hyperlink"/>
                <w:noProof/>
              </w:rPr>
              <w:t>12 APPENDIX 2 - SUPPORTING INFORMATION</w:t>
            </w:r>
            <w:r w:rsidR="00BC3B06">
              <w:rPr>
                <w:noProof/>
                <w:webHidden/>
              </w:rPr>
              <w:tab/>
            </w:r>
            <w:r w:rsidR="00BC3B06">
              <w:rPr>
                <w:noProof/>
                <w:webHidden/>
              </w:rPr>
              <w:fldChar w:fldCharType="begin"/>
            </w:r>
            <w:r w:rsidR="00BC3B06">
              <w:rPr>
                <w:noProof/>
                <w:webHidden/>
              </w:rPr>
              <w:instrText xml:space="preserve"> PAGEREF _Toc455167753 \h </w:instrText>
            </w:r>
            <w:r w:rsidR="00BC3B06">
              <w:rPr>
                <w:noProof/>
                <w:webHidden/>
              </w:rPr>
            </w:r>
            <w:r w:rsidR="00BC3B06">
              <w:rPr>
                <w:noProof/>
                <w:webHidden/>
              </w:rPr>
              <w:fldChar w:fldCharType="separate"/>
            </w:r>
            <w:r w:rsidR="00BC3B06">
              <w:rPr>
                <w:noProof/>
                <w:webHidden/>
              </w:rPr>
              <w:t>14</w:t>
            </w:r>
            <w:r w:rsidR="00BC3B06">
              <w:rPr>
                <w:noProof/>
                <w:webHidden/>
              </w:rPr>
              <w:fldChar w:fldCharType="end"/>
            </w:r>
          </w:hyperlink>
        </w:p>
        <w:p w14:paraId="5C427504" w14:textId="77777777" w:rsidR="00BC3B06" w:rsidRDefault="00B07B4F">
          <w:pPr>
            <w:pStyle w:val="TOC1"/>
            <w:tabs>
              <w:tab w:val="right" w:leader="dot" w:pos="8573"/>
            </w:tabs>
            <w:rPr>
              <w:rFonts w:eastAsiaTheme="minorEastAsia"/>
              <w:noProof/>
              <w:sz w:val="24"/>
              <w:szCs w:val="24"/>
              <w:lang w:eastAsia="ja-JP"/>
            </w:rPr>
          </w:pPr>
          <w:hyperlink w:anchor="_Toc455167754" w:history="1">
            <w:r w:rsidR="00BC3B06" w:rsidRPr="00D162E0">
              <w:rPr>
                <w:rStyle w:val="Hyperlink"/>
                <w:noProof/>
              </w:rPr>
              <w:t>13 APPENDIX 3 - EVALUATING PROPOSALS</w:t>
            </w:r>
            <w:r w:rsidR="00BC3B06">
              <w:rPr>
                <w:noProof/>
                <w:webHidden/>
              </w:rPr>
              <w:tab/>
            </w:r>
            <w:r w:rsidR="00BC3B06">
              <w:rPr>
                <w:noProof/>
                <w:webHidden/>
              </w:rPr>
              <w:fldChar w:fldCharType="begin"/>
            </w:r>
            <w:r w:rsidR="00BC3B06">
              <w:rPr>
                <w:noProof/>
                <w:webHidden/>
              </w:rPr>
              <w:instrText xml:space="preserve"> PAGEREF _Toc455167754 \h </w:instrText>
            </w:r>
            <w:r w:rsidR="00BC3B06">
              <w:rPr>
                <w:noProof/>
                <w:webHidden/>
              </w:rPr>
            </w:r>
            <w:r w:rsidR="00BC3B06">
              <w:rPr>
                <w:noProof/>
                <w:webHidden/>
              </w:rPr>
              <w:fldChar w:fldCharType="separate"/>
            </w:r>
            <w:r w:rsidR="00BC3B06">
              <w:rPr>
                <w:noProof/>
                <w:webHidden/>
              </w:rPr>
              <w:t>15</w:t>
            </w:r>
            <w:r w:rsidR="00BC3B06">
              <w:rPr>
                <w:noProof/>
                <w:webHidden/>
              </w:rPr>
              <w:fldChar w:fldCharType="end"/>
            </w:r>
          </w:hyperlink>
        </w:p>
        <w:p w14:paraId="2388742A" w14:textId="77777777" w:rsidR="00AF4481" w:rsidRDefault="002F25AA" w:rsidP="00AF4481">
          <w:pPr>
            <w:pStyle w:val="TOC1"/>
            <w:tabs>
              <w:tab w:val="right" w:leader="dot" w:pos="8573"/>
            </w:tabs>
            <w:rPr>
              <w:b/>
              <w:bCs/>
              <w:noProof/>
            </w:rPr>
          </w:pPr>
          <w:r>
            <w:rPr>
              <w:b/>
              <w:bCs/>
              <w:noProof/>
            </w:rPr>
            <w:fldChar w:fldCharType="end"/>
          </w:r>
        </w:p>
      </w:sdtContent>
    </w:sdt>
    <w:p w14:paraId="5C4FF0F3" w14:textId="78244C1A" w:rsidR="00C508E8" w:rsidRPr="00AF4481" w:rsidRDefault="00C508E8" w:rsidP="00AF4481">
      <w:pPr>
        <w:pStyle w:val="TOC1"/>
        <w:tabs>
          <w:tab w:val="right" w:leader="dot" w:pos="8573"/>
        </w:tabs>
        <w:rPr>
          <w:rFonts w:eastAsiaTheme="minorEastAsia"/>
          <w:noProof/>
          <w:sz w:val="24"/>
          <w:szCs w:val="24"/>
          <w:lang w:eastAsia="ja-JP"/>
        </w:rPr>
      </w:pPr>
      <w:r>
        <w:br w:type="page"/>
      </w:r>
    </w:p>
    <w:p w14:paraId="68276584" w14:textId="0FC8B92B" w:rsidR="00AD0939" w:rsidRPr="00AD0939" w:rsidRDefault="00AD0939" w:rsidP="00582D94">
      <w:pPr>
        <w:pStyle w:val="Heading1"/>
      </w:pPr>
      <w:bookmarkStart w:id="2" w:name="_Toc455167728"/>
      <w:r w:rsidRPr="00AD0939">
        <w:lastRenderedPageBreak/>
        <w:t>2 ABOUT OUR BUSINESS</w:t>
      </w:r>
      <w:bookmarkStart w:id="3" w:name="_Toc453488068"/>
      <w:bookmarkEnd w:id="2"/>
    </w:p>
    <w:p w14:paraId="6CB20170" w14:textId="77777777" w:rsidR="00AD0939" w:rsidRDefault="00AD0939" w:rsidP="00AD0939">
      <w:pPr>
        <w:pStyle w:val="Heading2"/>
      </w:pPr>
    </w:p>
    <w:p w14:paraId="4A47172D" w14:textId="058BF776" w:rsidR="00AD0939" w:rsidRPr="00AD0939" w:rsidRDefault="00AD0939" w:rsidP="00AD0939">
      <w:pPr>
        <w:pStyle w:val="Heading2"/>
      </w:pPr>
      <w:bookmarkStart w:id="4" w:name="_Toc455167729"/>
      <w:r w:rsidRPr="00AD0939">
        <w:t>2.1 Introduction</w:t>
      </w:r>
      <w:bookmarkEnd w:id="3"/>
      <w:bookmarkEnd w:id="4"/>
    </w:p>
    <w:p w14:paraId="77BB425A" w14:textId="62100ACE" w:rsidR="00AD0939" w:rsidRPr="0021165A" w:rsidRDefault="0021165A" w:rsidP="00AD0939">
      <w:pPr>
        <w:rPr>
          <w:iCs/>
          <w:u w:val="single"/>
        </w:rPr>
      </w:pPr>
      <w:r w:rsidRPr="0021165A">
        <w:rPr>
          <w:iCs/>
          <w:u w:val="single"/>
        </w:rPr>
        <w:t>[A brief introduction / exec summary of the RFP - Write this after you’ve filled out the rest of the content to draw out the five or six most important elements]</w:t>
      </w:r>
    </w:p>
    <w:p w14:paraId="1C7B58E2" w14:textId="77777777" w:rsidR="0021165A" w:rsidRPr="0021165A" w:rsidRDefault="0021165A" w:rsidP="00AD0939">
      <w:pPr>
        <w:rPr>
          <w:iCs/>
        </w:rPr>
      </w:pPr>
    </w:p>
    <w:p w14:paraId="626DD98C" w14:textId="58AEC0E9" w:rsidR="00AD0939" w:rsidRPr="00AD0939" w:rsidRDefault="00AD0939" w:rsidP="00AD0939">
      <w:pPr>
        <w:pStyle w:val="Heading2"/>
      </w:pPr>
      <w:bookmarkStart w:id="5" w:name="_Toc453488069"/>
      <w:bookmarkStart w:id="6" w:name="_Toc455167730"/>
      <w:r w:rsidRPr="00AD0939">
        <w:t>2.2 Company information</w:t>
      </w:r>
      <w:bookmarkEnd w:id="5"/>
      <w:bookmarkEnd w:id="6"/>
    </w:p>
    <w:p w14:paraId="68F6904A" w14:textId="3C14EE68" w:rsidR="00AD0939" w:rsidRPr="0021165A" w:rsidRDefault="0021165A" w:rsidP="00AD0939">
      <w:pPr>
        <w:rPr>
          <w:iCs/>
          <w:u w:val="single"/>
        </w:rPr>
      </w:pPr>
      <w:r w:rsidRPr="0021165A">
        <w:rPr>
          <w:iCs/>
          <w:u w:val="single"/>
        </w:rPr>
        <w:t>[Your company’s name, address, and website]</w:t>
      </w:r>
    </w:p>
    <w:p w14:paraId="0A0AD391" w14:textId="77777777" w:rsidR="0021165A" w:rsidRPr="0021165A" w:rsidRDefault="0021165A" w:rsidP="00AD0939">
      <w:pPr>
        <w:rPr>
          <w:iCs/>
        </w:rPr>
      </w:pPr>
    </w:p>
    <w:p w14:paraId="7CAFE8F6" w14:textId="19230981" w:rsidR="00AD0939" w:rsidRPr="00AD0939" w:rsidRDefault="00AD0939" w:rsidP="00AD0939">
      <w:pPr>
        <w:pStyle w:val="Heading2"/>
      </w:pPr>
      <w:bookmarkStart w:id="7" w:name="_Toc453488070"/>
      <w:bookmarkStart w:id="8" w:name="_Toc455167731"/>
      <w:r w:rsidRPr="00AD0939">
        <w:t>2.</w:t>
      </w:r>
      <w:r w:rsidR="00582D94">
        <w:t>3</w:t>
      </w:r>
      <w:r w:rsidRPr="00AD0939">
        <w:t xml:space="preserve"> Contact details</w:t>
      </w:r>
      <w:bookmarkEnd w:id="7"/>
      <w:bookmarkEnd w:id="8"/>
    </w:p>
    <w:p w14:paraId="416620BC" w14:textId="72E050C0" w:rsidR="00AD0939" w:rsidRPr="0021165A" w:rsidRDefault="0021165A" w:rsidP="00AD0939">
      <w:pPr>
        <w:rPr>
          <w:iCs/>
          <w:u w:val="single"/>
        </w:rPr>
      </w:pPr>
      <w:r w:rsidRPr="0021165A">
        <w:rPr>
          <w:iCs/>
          <w:u w:val="single"/>
        </w:rPr>
        <w:t>[Your contact details. These could include your email address, direct line, Skype username, instant messaging info, Slack group, or however else you prefer to be contacted. You can also list them in order of preference. Be sure to include a clear point of contact and list who a provider should contact and for what purpose]</w:t>
      </w:r>
    </w:p>
    <w:p w14:paraId="60408A10" w14:textId="77777777" w:rsidR="0021165A" w:rsidRPr="00AD0939" w:rsidRDefault="0021165A" w:rsidP="00AD0939"/>
    <w:p w14:paraId="56A84355" w14:textId="4744EDAF" w:rsidR="00AD0939" w:rsidRPr="00AD0939" w:rsidRDefault="00AD0939" w:rsidP="00AD0939">
      <w:pPr>
        <w:pStyle w:val="Heading2"/>
      </w:pPr>
      <w:bookmarkStart w:id="9" w:name="_Toc453488071"/>
      <w:bookmarkStart w:id="10" w:name="_Toc455167732"/>
      <w:r w:rsidRPr="00AD0939">
        <w:t>2.</w:t>
      </w:r>
      <w:r w:rsidR="00582D94">
        <w:t>4</w:t>
      </w:r>
      <w:r w:rsidRPr="00AD0939">
        <w:t xml:space="preserve"> What we do</w:t>
      </w:r>
      <w:bookmarkEnd w:id="9"/>
      <w:bookmarkEnd w:id="10"/>
    </w:p>
    <w:p w14:paraId="266F49FC" w14:textId="77777777" w:rsidR="0021165A" w:rsidRPr="0021165A" w:rsidRDefault="0021165A" w:rsidP="0021165A">
      <w:pPr>
        <w:rPr>
          <w:iCs/>
          <w:u w:val="single"/>
        </w:rPr>
      </w:pPr>
      <w:r w:rsidRPr="0021165A">
        <w:rPr>
          <w:iCs/>
          <w:u w:val="single"/>
        </w:rPr>
        <w:t>[List the main products and services your business provides. If the project is directly supporting (or is going to become) one of these products or services, mention that here.]</w:t>
      </w:r>
    </w:p>
    <w:p w14:paraId="001ACDD4" w14:textId="77777777" w:rsidR="00AD0939" w:rsidRPr="00AD0939" w:rsidRDefault="00AD0939" w:rsidP="00AD0939"/>
    <w:p w14:paraId="37020EC8" w14:textId="68ECCD90" w:rsidR="00AD0939" w:rsidRPr="00AD0939" w:rsidRDefault="00AD0939" w:rsidP="00AD0939">
      <w:pPr>
        <w:pStyle w:val="Heading2"/>
      </w:pPr>
      <w:bookmarkStart w:id="11" w:name="_Toc453488072"/>
      <w:bookmarkStart w:id="12" w:name="_Toc455167733"/>
      <w:r w:rsidRPr="00AD0939">
        <w:t>2.</w:t>
      </w:r>
      <w:r w:rsidR="00582D94">
        <w:t>5</w:t>
      </w:r>
      <w:r w:rsidRPr="00AD0939">
        <w:t xml:space="preserve"> Our values and goals</w:t>
      </w:r>
      <w:bookmarkEnd w:id="11"/>
      <w:bookmarkEnd w:id="12"/>
    </w:p>
    <w:p w14:paraId="2DB9EE49" w14:textId="77777777" w:rsidR="0021165A" w:rsidRPr="0021165A" w:rsidRDefault="0021165A" w:rsidP="0021165A">
      <w:pPr>
        <w:rPr>
          <w:iCs/>
          <w:u w:val="single"/>
        </w:rPr>
      </w:pPr>
      <w:r w:rsidRPr="0021165A">
        <w:rPr>
          <w:iCs/>
          <w:u w:val="single"/>
        </w:rPr>
        <w:t xml:space="preserve">[You can put whatever you think is appropriate here. The idea is to give a provider an overall idea of what you’d like the work to accomplish, in terms </w:t>
      </w:r>
      <w:r w:rsidRPr="0021165A">
        <w:rPr>
          <w:iCs/>
          <w:u w:val="single"/>
        </w:rPr>
        <w:lastRenderedPageBreak/>
        <w:t xml:space="preserve">of tone and feel. It’s about how the outcome of the project should align with your business’s overall approach and values. </w:t>
      </w:r>
    </w:p>
    <w:p w14:paraId="50F7375E" w14:textId="77777777" w:rsidR="0021165A" w:rsidRPr="0021165A" w:rsidRDefault="0021165A" w:rsidP="0021165A">
      <w:pPr>
        <w:rPr>
          <w:iCs/>
          <w:u w:val="single"/>
        </w:rPr>
      </w:pPr>
    </w:p>
    <w:p w14:paraId="2692516A" w14:textId="101EBD68" w:rsidR="00AD0939" w:rsidRPr="0021165A" w:rsidRDefault="0021165A" w:rsidP="00AD0939">
      <w:pPr>
        <w:rPr>
          <w:iCs/>
          <w:u w:val="single"/>
        </w:rPr>
      </w:pPr>
      <w:r w:rsidRPr="0021165A">
        <w:rPr>
          <w:iCs/>
          <w:u w:val="single"/>
        </w:rPr>
        <w:t>Include information on where you’re currently positioned in your sector and industry and where you want to be positioned. Briefly explain how the project will help achieve that. Include any other specific goals you have and mention any major competitors, if that’s relevant.]</w:t>
      </w:r>
    </w:p>
    <w:p w14:paraId="564A23A7" w14:textId="77777777" w:rsidR="00AD0939" w:rsidRPr="00AD0939" w:rsidRDefault="00AD0939" w:rsidP="00AD0939"/>
    <w:p w14:paraId="36ABA47B" w14:textId="70F3EDF5" w:rsidR="00AD0939" w:rsidRPr="00AD0939" w:rsidRDefault="00AD0939" w:rsidP="00582D94">
      <w:pPr>
        <w:pStyle w:val="Heading2"/>
      </w:pPr>
      <w:bookmarkStart w:id="13" w:name="_Toc453488073"/>
      <w:bookmarkStart w:id="14" w:name="_Toc455167734"/>
      <w:r w:rsidRPr="00AD0939">
        <w:t>2.</w:t>
      </w:r>
      <w:r w:rsidR="00582D94">
        <w:t>6</w:t>
      </w:r>
      <w:r w:rsidRPr="00AD0939">
        <w:t xml:space="preserve"> Our customers</w:t>
      </w:r>
      <w:bookmarkEnd w:id="13"/>
      <w:bookmarkEnd w:id="14"/>
    </w:p>
    <w:p w14:paraId="05C189ED" w14:textId="77777777" w:rsidR="0021165A" w:rsidRPr="0021165A" w:rsidRDefault="0021165A" w:rsidP="0021165A">
      <w:pPr>
        <w:rPr>
          <w:iCs/>
          <w:u w:val="single"/>
        </w:rPr>
      </w:pPr>
      <w:r w:rsidRPr="0021165A">
        <w:rPr>
          <w:iCs/>
          <w:u w:val="single"/>
        </w:rPr>
        <w:t>[Describe the typical customer who will be using the product or service that the project is going to deliver. Explain how you’d like them to interact with and use it. You’ll be building on this in “Functional requirements” later in the RFP, so it’s fine just to have a high-level view here.]</w:t>
      </w:r>
    </w:p>
    <w:p w14:paraId="3BA0C301" w14:textId="77777777" w:rsidR="00AD0939" w:rsidRPr="00AD0939" w:rsidRDefault="00AD0939" w:rsidP="00AD0939"/>
    <w:p w14:paraId="42CBFD34" w14:textId="016E380E" w:rsidR="00AD0939" w:rsidRPr="00AD0939" w:rsidRDefault="00AD0939" w:rsidP="00582D94">
      <w:pPr>
        <w:pStyle w:val="Heading2"/>
      </w:pPr>
      <w:bookmarkStart w:id="15" w:name="_Toc453488074"/>
      <w:bookmarkStart w:id="16" w:name="_Toc455167735"/>
      <w:r w:rsidRPr="00AD0939">
        <w:t>2.</w:t>
      </w:r>
      <w:r w:rsidR="00582D94">
        <w:t>7</w:t>
      </w:r>
      <w:r w:rsidRPr="00AD0939">
        <w:t xml:space="preserve"> Examples of other apps, websites, products, and services</w:t>
      </w:r>
      <w:bookmarkEnd w:id="15"/>
      <w:bookmarkEnd w:id="16"/>
    </w:p>
    <w:p w14:paraId="6D3BA9B1" w14:textId="162B7E42" w:rsidR="00582D94" w:rsidRPr="0021165A" w:rsidRDefault="0021165A" w:rsidP="00C508E8">
      <w:pPr>
        <w:rPr>
          <w:u w:val="single"/>
        </w:rPr>
      </w:pPr>
      <w:r w:rsidRPr="0021165A">
        <w:rPr>
          <w:iCs/>
          <w:u w:val="single"/>
        </w:rPr>
        <w:t>[Provide links to other digital products to give your provider more context. Include what you do (or don’t) like about them and the key functions you’d like to emulate.]</w:t>
      </w:r>
      <w:r w:rsidR="00582D94" w:rsidRPr="0021165A">
        <w:rPr>
          <w:u w:val="single"/>
        </w:rPr>
        <w:br w:type="page"/>
      </w:r>
    </w:p>
    <w:p w14:paraId="10B7FC2F" w14:textId="77777777" w:rsidR="00582D94" w:rsidRPr="00582D94" w:rsidRDefault="00582D94" w:rsidP="00582D94">
      <w:pPr>
        <w:pStyle w:val="Heading1"/>
      </w:pPr>
      <w:bookmarkStart w:id="17" w:name="_Toc453488075"/>
      <w:bookmarkStart w:id="18" w:name="_Toc455167736"/>
      <w:r w:rsidRPr="00582D94">
        <w:lastRenderedPageBreak/>
        <w:t>3 AN INTRODUCTION TO THE PROJECT</w:t>
      </w:r>
      <w:bookmarkEnd w:id="17"/>
      <w:bookmarkEnd w:id="18"/>
    </w:p>
    <w:p w14:paraId="66F4D9E5" w14:textId="77777777" w:rsidR="00582D94" w:rsidRDefault="00582D94" w:rsidP="00582D94">
      <w:pPr>
        <w:rPr>
          <w:b/>
          <w:bCs/>
        </w:rPr>
      </w:pPr>
      <w:bookmarkStart w:id="19" w:name="_Toc453488076"/>
    </w:p>
    <w:p w14:paraId="7687A678" w14:textId="77777777" w:rsidR="0021165A" w:rsidRPr="0021165A" w:rsidRDefault="0021165A" w:rsidP="0021165A">
      <w:pPr>
        <w:pStyle w:val="Heading2"/>
      </w:pPr>
      <w:bookmarkStart w:id="20" w:name="_Toc455167737"/>
      <w:bookmarkEnd w:id="19"/>
      <w:r w:rsidRPr="0021165A">
        <w:t>3.1 Project name and description</w:t>
      </w:r>
      <w:bookmarkEnd w:id="20"/>
    </w:p>
    <w:p w14:paraId="4D0A33C4" w14:textId="77777777" w:rsidR="0021165A" w:rsidRPr="0021165A" w:rsidRDefault="0021165A" w:rsidP="0021165A">
      <w:pPr>
        <w:rPr>
          <w:iCs/>
          <w:u w:val="single"/>
        </w:rPr>
      </w:pPr>
      <w:r w:rsidRPr="0021165A">
        <w:rPr>
          <w:iCs/>
          <w:u w:val="single"/>
        </w:rPr>
        <w:t>[Give the name of your project and a reference / version / release number if it’s for a specific version of your project. Provide a high-level description of the project. This should be two to three paragraphs that explain what the project is, what its key functions are, and what you need it to do.]</w:t>
      </w:r>
    </w:p>
    <w:p w14:paraId="1B70CEE1" w14:textId="77777777" w:rsidR="0021165A" w:rsidRPr="0021165A" w:rsidRDefault="0021165A" w:rsidP="0021165A">
      <w:pPr>
        <w:rPr>
          <w:iCs/>
        </w:rPr>
      </w:pPr>
    </w:p>
    <w:p w14:paraId="51BD5E10" w14:textId="77777777" w:rsidR="0021165A" w:rsidRPr="0021165A" w:rsidRDefault="0021165A" w:rsidP="0021165A">
      <w:pPr>
        <w:pStyle w:val="Heading2"/>
      </w:pPr>
      <w:bookmarkStart w:id="21" w:name="_Toc453488077"/>
      <w:bookmarkStart w:id="22" w:name="_Toc455167738"/>
      <w:r w:rsidRPr="0021165A">
        <w:t>3.2 Project context and drivers</w:t>
      </w:r>
      <w:bookmarkEnd w:id="21"/>
      <w:bookmarkEnd w:id="22"/>
    </w:p>
    <w:p w14:paraId="68CE5ADC" w14:textId="78ACDD1E" w:rsidR="0021165A" w:rsidRPr="0021165A" w:rsidRDefault="0021165A" w:rsidP="0021165A">
      <w:pPr>
        <w:rPr>
          <w:iCs/>
          <w:u w:val="single"/>
        </w:rPr>
      </w:pPr>
      <w:r w:rsidRPr="0021165A">
        <w:rPr>
          <w:iCs/>
          <w:u w:val="single"/>
        </w:rPr>
        <w:t xml:space="preserve">[Document the context of your project and the drivers behind it. For more information, please see </w:t>
      </w:r>
      <w:hyperlink r:id="rId13" w:history="1">
        <w:r w:rsidRPr="00A84F5B">
          <w:rPr>
            <w:rStyle w:val="Hyperlink"/>
            <w:iCs/>
          </w:rPr>
          <w:t>our e</w:t>
        </w:r>
        <w:r w:rsidR="00A84F5B" w:rsidRPr="00A84F5B">
          <w:rPr>
            <w:rStyle w:val="Hyperlink"/>
            <w:iCs/>
          </w:rPr>
          <w:t>B</w:t>
        </w:r>
        <w:r w:rsidRPr="00A84F5B">
          <w:rPr>
            <w:rStyle w:val="Hyperlink"/>
            <w:iCs/>
          </w:rPr>
          <w:t>ook</w:t>
        </w:r>
      </w:hyperlink>
      <w:r w:rsidRPr="0021165A">
        <w:rPr>
          <w:iCs/>
          <w:u w:val="single"/>
        </w:rPr>
        <w:t>.]</w:t>
      </w:r>
    </w:p>
    <w:p w14:paraId="4F809BF6" w14:textId="77777777" w:rsidR="0021165A" w:rsidRPr="0021165A" w:rsidRDefault="0021165A" w:rsidP="0021165A">
      <w:pPr>
        <w:rPr>
          <w:iCs/>
        </w:rPr>
      </w:pPr>
    </w:p>
    <w:p w14:paraId="13EC17BE" w14:textId="77777777" w:rsidR="0021165A" w:rsidRPr="0021165A" w:rsidRDefault="0021165A" w:rsidP="0021165A">
      <w:pPr>
        <w:pStyle w:val="Heading2"/>
      </w:pPr>
      <w:bookmarkStart w:id="23" w:name="_Toc453488078"/>
      <w:bookmarkStart w:id="24" w:name="_Toc455167739"/>
      <w:r w:rsidRPr="0021165A">
        <w:t>3.3 High-level project outcomes and deliverables</w:t>
      </w:r>
      <w:bookmarkEnd w:id="23"/>
      <w:bookmarkEnd w:id="24"/>
    </w:p>
    <w:p w14:paraId="4FC1C7AE" w14:textId="635792A9" w:rsidR="00564A3B" w:rsidRPr="0021165A" w:rsidRDefault="0021165A" w:rsidP="0021165A">
      <w:pPr>
        <w:rPr>
          <w:iCs/>
          <w:u w:val="single"/>
        </w:rPr>
      </w:pPr>
      <w:r w:rsidRPr="0021165A">
        <w:rPr>
          <w:iCs/>
          <w:u w:val="single"/>
        </w:rPr>
        <w:t>[Include one or two paragraphs on what you expect the outcome of the project to be.]</w:t>
      </w:r>
      <w:r w:rsidR="00564A3B" w:rsidRPr="0021165A">
        <w:rPr>
          <w:iCs/>
          <w:u w:val="single"/>
        </w:rPr>
        <w:br w:type="page"/>
      </w:r>
    </w:p>
    <w:p w14:paraId="0336E267" w14:textId="6CB3977B" w:rsidR="00564A3B" w:rsidRPr="004C3487" w:rsidRDefault="00564A3B" w:rsidP="004C3487">
      <w:pPr>
        <w:pStyle w:val="Heading1"/>
        <w:rPr>
          <w:rFonts w:ascii="Times New Roman" w:hAnsi="Times New Roman" w:cs="Times New Roman"/>
          <w:sz w:val="48"/>
          <w:szCs w:val="48"/>
        </w:rPr>
      </w:pPr>
      <w:bookmarkStart w:id="25" w:name="_Toc453488079"/>
      <w:bookmarkStart w:id="26" w:name="_Toc455167740"/>
      <w:r w:rsidRPr="002B3CAC">
        <w:lastRenderedPageBreak/>
        <w:t>4 PROJECT - HIGH-LEVEL SCOPE</w:t>
      </w:r>
      <w:bookmarkEnd w:id="25"/>
      <w:bookmarkEnd w:id="26"/>
    </w:p>
    <w:p w14:paraId="7DEFA2D8" w14:textId="77777777" w:rsidR="00564A3B" w:rsidRPr="002B3CAC" w:rsidRDefault="00564A3B" w:rsidP="004C3487"/>
    <w:p w14:paraId="6F5330F7" w14:textId="77777777" w:rsidR="0021165A" w:rsidRPr="0021165A" w:rsidRDefault="0021165A" w:rsidP="0021165A">
      <w:pPr>
        <w:pStyle w:val="Heading2"/>
      </w:pPr>
      <w:bookmarkStart w:id="27" w:name="_Toc453488080"/>
      <w:bookmarkStart w:id="28" w:name="_Toc455167741"/>
      <w:r w:rsidRPr="0021165A">
        <w:t>4.1 Scope requirements - Quality</w:t>
      </w:r>
      <w:bookmarkEnd w:id="27"/>
      <w:bookmarkEnd w:id="28"/>
    </w:p>
    <w:p w14:paraId="658A585B" w14:textId="77777777" w:rsidR="0021165A" w:rsidRPr="0021165A" w:rsidRDefault="0021165A" w:rsidP="0021165A">
      <w:pPr>
        <w:rPr>
          <w:u w:val="single"/>
        </w:rPr>
      </w:pPr>
      <w:r w:rsidRPr="0021165A">
        <w:rPr>
          <w:iCs/>
          <w:u w:val="single"/>
        </w:rPr>
        <w:t>[Give an overview of your quality expectations in terms of how you’re going to work together, processes you’ll follow, and the quality you expect from the final deliverable.]</w:t>
      </w:r>
    </w:p>
    <w:p w14:paraId="076C992B" w14:textId="77777777" w:rsidR="0021165A" w:rsidRPr="0021165A" w:rsidRDefault="0021165A" w:rsidP="0021165A"/>
    <w:p w14:paraId="6C3CAEA1" w14:textId="77777777" w:rsidR="0021165A" w:rsidRPr="0021165A" w:rsidRDefault="0021165A" w:rsidP="0021165A">
      <w:pPr>
        <w:pStyle w:val="Heading2"/>
      </w:pPr>
      <w:bookmarkStart w:id="29" w:name="_Toc453488081"/>
      <w:bookmarkStart w:id="30" w:name="_Toc455167742"/>
      <w:r w:rsidRPr="0021165A">
        <w:t>4.2 Scope requirements - Speed</w:t>
      </w:r>
      <w:bookmarkEnd w:id="29"/>
      <w:bookmarkEnd w:id="30"/>
    </w:p>
    <w:p w14:paraId="6F04568A" w14:textId="77777777" w:rsidR="0021165A" w:rsidRPr="0021165A" w:rsidRDefault="0021165A" w:rsidP="0021165A">
      <w:pPr>
        <w:rPr>
          <w:u w:val="single"/>
        </w:rPr>
      </w:pPr>
      <w:r w:rsidRPr="0021165A">
        <w:rPr>
          <w:iCs/>
          <w:u w:val="single"/>
        </w:rPr>
        <w:t>[Include the key milestones in the project plan and when you would expect them to be delivered.]</w:t>
      </w:r>
    </w:p>
    <w:p w14:paraId="1478D64F" w14:textId="77777777" w:rsidR="0021165A" w:rsidRPr="0021165A" w:rsidRDefault="0021165A" w:rsidP="0021165A"/>
    <w:p w14:paraId="7AC25702" w14:textId="77777777" w:rsidR="0021165A" w:rsidRPr="0021165A" w:rsidRDefault="0021165A" w:rsidP="0021165A">
      <w:pPr>
        <w:pStyle w:val="Heading2"/>
      </w:pPr>
      <w:bookmarkStart w:id="31" w:name="_Toc453488082"/>
      <w:bookmarkStart w:id="32" w:name="_Toc455167743"/>
      <w:r w:rsidRPr="0021165A">
        <w:t>4.3 Scope requirements - Price</w:t>
      </w:r>
      <w:bookmarkEnd w:id="31"/>
      <w:bookmarkEnd w:id="32"/>
    </w:p>
    <w:p w14:paraId="02557066" w14:textId="75102DBF" w:rsidR="004C3487" w:rsidRPr="0021165A" w:rsidRDefault="0021165A" w:rsidP="004C3487">
      <w:pPr>
        <w:rPr>
          <w:u w:val="single"/>
        </w:rPr>
      </w:pPr>
      <w:r w:rsidRPr="0021165A">
        <w:rPr>
          <w:iCs/>
          <w:u w:val="single"/>
        </w:rPr>
        <w:t>[Your budget will help an agency decide if they can deliver what’s in your scope for the money you have to spend. Even if you don’t want to include a budget, be sure to include a budget template at the end of the RFP.]</w:t>
      </w:r>
      <w:r w:rsidR="004C3487" w:rsidRPr="0021165A">
        <w:rPr>
          <w:u w:val="single"/>
        </w:rPr>
        <w:br w:type="page"/>
      </w:r>
    </w:p>
    <w:p w14:paraId="3977BB2D" w14:textId="5746877C" w:rsidR="004C3487" w:rsidRPr="004C3487" w:rsidRDefault="004C3487" w:rsidP="004C3487">
      <w:pPr>
        <w:pStyle w:val="Heading1"/>
        <w:rPr>
          <w:rFonts w:ascii="Times New Roman" w:hAnsi="Times New Roman" w:cs="Times New Roman"/>
          <w:sz w:val="48"/>
          <w:szCs w:val="48"/>
        </w:rPr>
      </w:pPr>
      <w:bookmarkStart w:id="33" w:name="_Toc453488083"/>
      <w:bookmarkStart w:id="34" w:name="_Toc455167744"/>
      <w:r w:rsidRPr="002B3CAC">
        <w:lastRenderedPageBreak/>
        <w:t>5 PROJECT - DETAILED REQUIREMENTS</w:t>
      </w:r>
      <w:bookmarkEnd w:id="33"/>
      <w:bookmarkEnd w:id="34"/>
    </w:p>
    <w:p w14:paraId="73AD8BF7" w14:textId="77777777" w:rsidR="004C3487" w:rsidRDefault="004C3487" w:rsidP="004C3487">
      <w:pPr>
        <w:rPr>
          <w:rFonts w:ascii="Arial" w:hAnsi="Arial" w:cs="Arial"/>
          <w:iCs/>
          <w:color w:val="000000"/>
        </w:rPr>
      </w:pPr>
    </w:p>
    <w:p w14:paraId="740121FC" w14:textId="391B9D7E" w:rsidR="0021165A" w:rsidRPr="0021165A" w:rsidRDefault="0021165A" w:rsidP="0021165A">
      <w:pPr>
        <w:rPr>
          <w:u w:val="single"/>
        </w:rPr>
      </w:pPr>
      <w:r w:rsidRPr="0021165A">
        <w:rPr>
          <w:iCs/>
          <w:u w:val="single"/>
        </w:rPr>
        <w:t xml:space="preserve">[Once you’ve provided an overview of your project scope, it’s time to dive into the details. Your requirements, specifications, and outcomes are the most vital parts of your RFP. This is the section that your prospective providers will spend the most time on, and this is the information that will influence the proposal they send to you. You can find detailed instructions and helpful tips for filling in these areas in </w:t>
      </w:r>
      <w:hyperlink r:id="rId14" w:history="1">
        <w:r w:rsidRPr="00A84F5B">
          <w:rPr>
            <w:rStyle w:val="Hyperlink"/>
            <w:iCs/>
          </w:rPr>
          <w:t>our e</w:t>
        </w:r>
        <w:r w:rsidR="00A84F5B" w:rsidRPr="00A84F5B">
          <w:rPr>
            <w:rStyle w:val="Hyperlink"/>
            <w:iCs/>
          </w:rPr>
          <w:t>B</w:t>
        </w:r>
        <w:r w:rsidRPr="00A84F5B">
          <w:rPr>
            <w:rStyle w:val="Hyperlink"/>
            <w:iCs/>
          </w:rPr>
          <w:t>ook</w:t>
        </w:r>
      </w:hyperlink>
      <w:r w:rsidRPr="0021165A">
        <w:rPr>
          <w:iCs/>
          <w:u w:val="single"/>
        </w:rPr>
        <w:t>]</w:t>
      </w:r>
    </w:p>
    <w:p w14:paraId="60CDA563" w14:textId="77777777" w:rsidR="004C3487" w:rsidRDefault="004C3487" w:rsidP="004C3487"/>
    <w:p w14:paraId="4C4EAD3E" w14:textId="77777777" w:rsidR="004C3487" w:rsidRPr="002B3CAC" w:rsidRDefault="004C3487" w:rsidP="004C3487"/>
    <w:p w14:paraId="0158FB0B" w14:textId="77777777" w:rsidR="004C3487" w:rsidRPr="002B3CAC" w:rsidRDefault="004C3487" w:rsidP="004C3487">
      <w:pPr>
        <w:pStyle w:val="Heading1"/>
        <w:rPr>
          <w:rFonts w:ascii="Times New Roman" w:hAnsi="Times New Roman" w:cs="Times New Roman"/>
          <w:sz w:val="48"/>
          <w:szCs w:val="48"/>
        </w:rPr>
      </w:pPr>
      <w:bookmarkStart w:id="35" w:name="_Toc453488084"/>
      <w:bookmarkStart w:id="36" w:name="_Toc455167745"/>
      <w:r w:rsidRPr="002B3CAC">
        <w:t>6 PROJECT TEAM AND PROVIDER REQUIREMENTS</w:t>
      </w:r>
      <w:bookmarkEnd w:id="35"/>
      <w:bookmarkEnd w:id="36"/>
    </w:p>
    <w:p w14:paraId="51007ADD" w14:textId="77777777" w:rsidR="004C3487" w:rsidRDefault="004C3487" w:rsidP="004C3487"/>
    <w:p w14:paraId="630AE5A4" w14:textId="5766AB2D" w:rsidR="006B52CC" w:rsidRPr="00A84F5B" w:rsidRDefault="0021165A" w:rsidP="00C508E8">
      <w:pPr>
        <w:rPr>
          <w:iCs/>
          <w:u w:val="single"/>
        </w:rPr>
      </w:pPr>
      <w:r w:rsidRPr="0021165A">
        <w:rPr>
          <w:iCs/>
          <w:u w:val="single"/>
        </w:rPr>
        <w:t>[</w:t>
      </w:r>
      <w:r w:rsidR="00A84F5B" w:rsidRPr="00A84F5B">
        <w:rPr>
          <w:iCs/>
          <w:u w:val="single"/>
        </w:rPr>
        <w:t>Document the requirements you have as a project team.</w:t>
      </w:r>
      <w:r w:rsidRPr="0021165A">
        <w:rPr>
          <w:iCs/>
          <w:u w:val="single"/>
        </w:rPr>
        <w:t xml:space="preserve"> Write down exactly what the project team will contribute and what it expects from its potential provider.] </w:t>
      </w:r>
      <w:r w:rsidR="006B52CC" w:rsidRPr="0021165A">
        <w:rPr>
          <w:u w:val="single"/>
        </w:rPr>
        <w:br w:type="page"/>
      </w:r>
    </w:p>
    <w:p w14:paraId="16AF7881" w14:textId="77777777" w:rsidR="006B52CC" w:rsidRPr="006B52CC" w:rsidRDefault="006B52CC" w:rsidP="009B21A9">
      <w:pPr>
        <w:pStyle w:val="Heading1"/>
      </w:pPr>
      <w:bookmarkStart w:id="37" w:name="_Toc453488085"/>
      <w:bookmarkStart w:id="38" w:name="_Toc455167746"/>
      <w:r w:rsidRPr="006B52CC">
        <w:lastRenderedPageBreak/>
        <w:t>7 BUSINESS AND FUNCTIONAL REQUIREMENTS</w:t>
      </w:r>
      <w:bookmarkEnd w:id="37"/>
      <w:bookmarkEnd w:id="38"/>
    </w:p>
    <w:p w14:paraId="1A01D55A" w14:textId="77777777" w:rsidR="00460374" w:rsidRDefault="00460374" w:rsidP="006B52CC">
      <w:pPr>
        <w:rPr>
          <w:iCs/>
        </w:rPr>
      </w:pPr>
    </w:p>
    <w:p w14:paraId="160AEB9C" w14:textId="77777777" w:rsidR="0021165A" w:rsidRPr="0021165A" w:rsidRDefault="0021165A" w:rsidP="0021165A">
      <w:pPr>
        <w:rPr>
          <w:iCs/>
          <w:u w:val="single"/>
        </w:rPr>
      </w:pPr>
      <w:r w:rsidRPr="0021165A">
        <w:rPr>
          <w:iCs/>
          <w:u w:val="single"/>
        </w:rPr>
        <w:t>[Some RFPs separate business and functional requirements, others combine them. Choose the approach that works for you. The functional requirements are one of the most important parts of your RFP. It’s worth spending some time on this area and reviewing it in detail with your business, your project team, and any business stakeholders to ensure you get it right.</w:t>
      </w:r>
    </w:p>
    <w:p w14:paraId="3BFD8C2D" w14:textId="77777777" w:rsidR="0021165A" w:rsidRPr="0021165A" w:rsidRDefault="0021165A" w:rsidP="0021165A">
      <w:pPr>
        <w:rPr>
          <w:iCs/>
          <w:u w:val="single"/>
        </w:rPr>
      </w:pPr>
    </w:p>
    <w:p w14:paraId="08F75F49" w14:textId="7112F512" w:rsidR="0021165A" w:rsidRPr="0021165A" w:rsidRDefault="0021165A" w:rsidP="0021165A">
      <w:pPr>
        <w:rPr>
          <w:iCs/>
          <w:u w:val="single"/>
        </w:rPr>
      </w:pPr>
      <w:r w:rsidRPr="0021165A">
        <w:rPr>
          <w:iCs/>
          <w:u w:val="single"/>
        </w:rPr>
        <w:t xml:space="preserve">Business requirements include - </w:t>
      </w:r>
      <w:r w:rsidR="00A84F5B" w:rsidRPr="00A84F5B">
        <w:rPr>
          <w:iCs/>
          <w:u w:val="single"/>
        </w:rPr>
        <w:t>what the business needs, specifications, business inputs and outputs</w:t>
      </w:r>
      <w:r w:rsidRPr="0021165A">
        <w:rPr>
          <w:iCs/>
          <w:u w:val="single"/>
        </w:rPr>
        <w:t xml:space="preserve">. </w:t>
      </w:r>
    </w:p>
    <w:p w14:paraId="6729D1C8" w14:textId="54406676" w:rsidR="00460374" w:rsidRPr="0021165A" w:rsidRDefault="0021165A" w:rsidP="006B52CC">
      <w:pPr>
        <w:rPr>
          <w:iCs/>
        </w:rPr>
      </w:pPr>
      <w:r w:rsidRPr="0021165A">
        <w:rPr>
          <w:iCs/>
          <w:u w:val="single"/>
        </w:rPr>
        <w:t xml:space="preserve">Functional requirements include - </w:t>
      </w:r>
      <w:r w:rsidR="00A84F5B">
        <w:rPr>
          <w:iCs/>
          <w:u w:val="single"/>
        </w:rPr>
        <w:t>w</w:t>
      </w:r>
      <w:r w:rsidRPr="0021165A">
        <w:rPr>
          <w:iCs/>
          <w:u w:val="single"/>
        </w:rPr>
        <w:t>hat the deliverable is, who is going to use the deliverable and how, inputs to the deliverable, what the deliverable does, outputs from the deliverable, performance]</w:t>
      </w:r>
      <w:r w:rsidR="00460374">
        <w:rPr>
          <w:i/>
          <w:iCs/>
        </w:rPr>
        <w:br w:type="page"/>
      </w:r>
    </w:p>
    <w:p w14:paraId="7670AF97" w14:textId="77777777" w:rsidR="006B52CC" w:rsidRDefault="006B52CC" w:rsidP="006B52CC">
      <w:pPr>
        <w:rPr>
          <w:i/>
          <w:iCs/>
        </w:rPr>
      </w:pPr>
    </w:p>
    <w:p w14:paraId="239D3592" w14:textId="77777777" w:rsidR="006B52CC" w:rsidRPr="006B52CC" w:rsidRDefault="006B52CC" w:rsidP="00460374">
      <w:pPr>
        <w:pStyle w:val="Heading1"/>
      </w:pPr>
      <w:bookmarkStart w:id="39" w:name="_Toc453488086"/>
      <w:bookmarkStart w:id="40" w:name="_Toc455167747"/>
      <w:r w:rsidRPr="006B52CC">
        <w:t>8 TECHNICAL REQUIREMENTS</w:t>
      </w:r>
      <w:bookmarkEnd w:id="39"/>
      <w:bookmarkEnd w:id="40"/>
    </w:p>
    <w:p w14:paraId="63857DC5" w14:textId="77777777" w:rsidR="00460374" w:rsidRDefault="00460374" w:rsidP="006B52CC">
      <w:pPr>
        <w:rPr>
          <w:iCs/>
        </w:rPr>
      </w:pPr>
    </w:p>
    <w:p w14:paraId="2A0FBC70" w14:textId="2E97ECA2" w:rsidR="00460374" w:rsidRPr="00A84F5B" w:rsidRDefault="0021165A" w:rsidP="009B21A9">
      <w:pPr>
        <w:rPr>
          <w:iCs/>
          <w:u w:val="single"/>
        </w:rPr>
      </w:pPr>
      <w:r w:rsidRPr="0021165A">
        <w:rPr>
          <w:iCs/>
          <w:u w:val="single"/>
        </w:rPr>
        <w:t>[Technical requirements are critical. Technical specifications need to be detailed enough that your potential provider can understand what they will need to do, but flexible enough to allow creative solutions. The types of technical requirements you’ll want to specify and document include</w:t>
      </w:r>
      <w:r w:rsidR="00A84F5B">
        <w:rPr>
          <w:iCs/>
          <w:u w:val="single"/>
        </w:rPr>
        <w:t xml:space="preserve"> -p</w:t>
      </w:r>
      <w:r w:rsidRPr="0021165A">
        <w:rPr>
          <w:iCs/>
          <w:u w:val="single"/>
        </w:rPr>
        <w:t>lanning, definitions, architecture, platforms, integration, hardware, development, technical change, performance, testing, monitoring, safety, and support.]</w:t>
      </w:r>
      <w:r w:rsidR="00460374">
        <w:rPr>
          <w:iCs/>
        </w:rPr>
        <w:br w:type="page"/>
      </w:r>
    </w:p>
    <w:p w14:paraId="68B2542B" w14:textId="77777777" w:rsidR="00460374" w:rsidRPr="00460374" w:rsidRDefault="00460374" w:rsidP="00460374">
      <w:pPr>
        <w:pStyle w:val="Heading1"/>
      </w:pPr>
      <w:bookmarkStart w:id="41" w:name="_Toc453488087"/>
      <w:bookmarkStart w:id="42" w:name="_Toc455167748"/>
      <w:r w:rsidRPr="00460374">
        <w:lastRenderedPageBreak/>
        <w:t>9 OTHER REQUIREMENTS</w:t>
      </w:r>
      <w:bookmarkEnd w:id="41"/>
      <w:bookmarkEnd w:id="42"/>
    </w:p>
    <w:p w14:paraId="6E3AB214" w14:textId="77777777" w:rsidR="00460374" w:rsidRDefault="00460374" w:rsidP="00460374">
      <w:pPr>
        <w:rPr>
          <w:b/>
          <w:bCs/>
          <w:iCs/>
        </w:rPr>
      </w:pPr>
      <w:bookmarkStart w:id="43" w:name="_Toc453488088"/>
    </w:p>
    <w:p w14:paraId="052A5373" w14:textId="77777777" w:rsidR="0021165A" w:rsidRPr="0021165A" w:rsidRDefault="0021165A" w:rsidP="003F7515">
      <w:pPr>
        <w:pStyle w:val="Heading2"/>
      </w:pPr>
      <w:bookmarkStart w:id="44" w:name="_Toc455167749"/>
      <w:bookmarkEnd w:id="43"/>
      <w:r w:rsidRPr="0021165A">
        <w:t>9.1 Project timeline</w:t>
      </w:r>
      <w:bookmarkEnd w:id="44"/>
    </w:p>
    <w:p w14:paraId="43D013DB" w14:textId="77777777" w:rsidR="0021165A" w:rsidRPr="000D2B5F" w:rsidRDefault="0021165A" w:rsidP="0021165A">
      <w:pPr>
        <w:rPr>
          <w:iCs/>
          <w:u w:val="single"/>
        </w:rPr>
      </w:pPr>
      <w:r w:rsidRPr="000D2B5F">
        <w:rPr>
          <w:iCs/>
          <w:u w:val="single"/>
        </w:rPr>
        <w:t>[You’ve already defined your timeline under “Project and provider requirements.” If you have more detail you want to include, put it here.]</w:t>
      </w:r>
    </w:p>
    <w:p w14:paraId="2096916D" w14:textId="77777777" w:rsidR="0021165A" w:rsidRPr="0021165A" w:rsidRDefault="0021165A" w:rsidP="0021165A">
      <w:pPr>
        <w:rPr>
          <w:iCs/>
        </w:rPr>
      </w:pPr>
    </w:p>
    <w:p w14:paraId="4B55C668" w14:textId="77777777" w:rsidR="0021165A" w:rsidRPr="0021165A" w:rsidRDefault="0021165A" w:rsidP="000D2B5F">
      <w:pPr>
        <w:pStyle w:val="Heading2"/>
      </w:pPr>
      <w:bookmarkStart w:id="45" w:name="_Toc453488089"/>
      <w:bookmarkStart w:id="46" w:name="_Toc455167750"/>
      <w:r w:rsidRPr="0021165A">
        <w:t>9.2 How you want to receive proposals</w:t>
      </w:r>
      <w:bookmarkEnd w:id="45"/>
      <w:bookmarkEnd w:id="46"/>
    </w:p>
    <w:p w14:paraId="34A96C62" w14:textId="77777777" w:rsidR="0021165A" w:rsidRPr="000D2B5F" w:rsidRDefault="0021165A" w:rsidP="0021165A">
      <w:pPr>
        <w:rPr>
          <w:iCs/>
          <w:u w:val="single"/>
        </w:rPr>
      </w:pPr>
      <w:r w:rsidRPr="000D2B5F">
        <w:rPr>
          <w:iCs/>
          <w:u w:val="single"/>
        </w:rPr>
        <w:t>[Finish your RFP by stating how you would like to get proposals back. State the timescales and deadlines for proposals, the particular areas you want more detail on, in what format you want to receive proposals, etc.]</w:t>
      </w:r>
    </w:p>
    <w:p w14:paraId="12DCCA29" w14:textId="77777777" w:rsidR="00460374" w:rsidRDefault="00460374" w:rsidP="009B21A9">
      <w:pPr>
        <w:rPr>
          <w:iCs/>
        </w:rPr>
      </w:pPr>
    </w:p>
    <w:p w14:paraId="3D361DBD" w14:textId="77777777" w:rsidR="00460374" w:rsidRDefault="00460374" w:rsidP="009B21A9">
      <w:pPr>
        <w:rPr>
          <w:iCs/>
        </w:rPr>
      </w:pPr>
    </w:p>
    <w:p w14:paraId="43B6BDBA" w14:textId="77777777" w:rsidR="00460374" w:rsidRPr="00460374" w:rsidRDefault="00460374" w:rsidP="00460374">
      <w:pPr>
        <w:pStyle w:val="Heading1"/>
      </w:pPr>
      <w:bookmarkStart w:id="47" w:name="_Toc453488090"/>
      <w:bookmarkStart w:id="48" w:name="_Toc455167751"/>
      <w:r w:rsidRPr="00460374">
        <w:t>10 FINAL INFORMATION</w:t>
      </w:r>
      <w:bookmarkEnd w:id="47"/>
      <w:bookmarkEnd w:id="48"/>
    </w:p>
    <w:p w14:paraId="0ECF2E76" w14:textId="77777777" w:rsidR="00460374" w:rsidRDefault="00460374" w:rsidP="009B21A9">
      <w:pPr>
        <w:rPr>
          <w:iCs/>
        </w:rPr>
      </w:pPr>
    </w:p>
    <w:p w14:paraId="3B443BCB" w14:textId="7D3274B5" w:rsidR="00460374" w:rsidRPr="000D2B5F" w:rsidRDefault="000D2B5F" w:rsidP="00460374">
      <w:pPr>
        <w:rPr>
          <w:iCs/>
          <w:u w:val="single"/>
        </w:rPr>
      </w:pPr>
      <w:r w:rsidRPr="000D2B5F">
        <w:rPr>
          <w:iCs/>
          <w:u w:val="single"/>
        </w:rPr>
        <w:t>[Include any further or final information here that would be useful to your providers]</w:t>
      </w:r>
      <w:r w:rsidR="00460374" w:rsidRPr="000D2B5F">
        <w:rPr>
          <w:iCs/>
          <w:u w:val="single"/>
        </w:rPr>
        <w:br w:type="page"/>
      </w:r>
    </w:p>
    <w:p w14:paraId="21A50C2A" w14:textId="77777777" w:rsidR="00460374" w:rsidRPr="00460374" w:rsidRDefault="00460374" w:rsidP="00460374">
      <w:pPr>
        <w:pStyle w:val="Heading1"/>
      </w:pPr>
      <w:bookmarkStart w:id="49" w:name="_Toc453488091"/>
      <w:bookmarkStart w:id="50" w:name="_Toc455167752"/>
      <w:r w:rsidRPr="00460374">
        <w:lastRenderedPageBreak/>
        <w:t>11 APPENDIX 1 - BUDGET TEMPLATE</w:t>
      </w:r>
      <w:bookmarkEnd w:id="49"/>
      <w:bookmarkEnd w:id="50"/>
    </w:p>
    <w:p w14:paraId="123A05E1" w14:textId="77777777" w:rsidR="000D2B5F" w:rsidRDefault="000D2B5F" w:rsidP="000D2B5F">
      <w:pPr>
        <w:rPr>
          <w:iCs/>
          <w:u w:val="single"/>
        </w:rPr>
      </w:pPr>
    </w:p>
    <w:p w14:paraId="5E700B94" w14:textId="77777777" w:rsidR="000D2B5F" w:rsidRPr="000D2B5F" w:rsidRDefault="000D2B5F" w:rsidP="000D2B5F">
      <w:pPr>
        <w:rPr>
          <w:iCs/>
          <w:u w:val="single"/>
        </w:rPr>
      </w:pPr>
      <w:r w:rsidRPr="000D2B5F">
        <w:rPr>
          <w:iCs/>
          <w:u w:val="single"/>
        </w:rPr>
        <w:t>[A budget template is a way to get your potential providers to supply you with their fees and costs in a consistent way. Include a budget template that asks your providers to break down their prices in detail.]</w:t>
      </w:r>
    </w:p>
    <w:p w14:paraId="7A1222CE" w14:textId="77777777" w:rsidR="00460374" w:rsidRDefault="00460374" w:rsidP="00460374">
      <w:pPr>
        <w:rPr>
          <w:iCs/>
        </w:rPr>
      </w:pPr>
    </w:p>
    <w:p w14:paraId="350D08F7" w14:textId="77777777" w:rsidR="00460374" w:rsidRDefault="00460374" w:rsidP="00460374">
      <w:pPr>
        <w:rPr>
          <w:iCs/>
        </w:rPr>
      </w:pPr>
    </w:p>
    <w:p w14:paraId="2C2326F1" w14:textId="77777777" w:rsidR="000D2B5F" w:rsidRDefault="000D2B5F" w:rsidP="00460374">
      <w:pPr>
        <w:rPr>
          <w:iCs/>
        </w:rPr>
      </w:pPr>
    </w:p>
    <w:p w14:paraId="3BA7020D" w14:textId="77777777" w:rsidR="00460374" w:rsidRPr="00460374" w:rsidRDefault="00460374" w:rsidP="00460374">
      <w:pPr>
        <w:pStyle w:val="Heading1"/>
      </w:pPr>
      <w:bookmarkStart w:id="51" w:name="_Toc453488092"/>
      <w:bookmarkStart w:id="52" w:name="_Toc455167753"/>
      <w:r w:rsidRPr="00460374">
        <w:t>12 APPENDIX 2 - SUPPORTING INFORMATION</w:t>
      </w:r>
      <w:bookmarkEnd w:id="51"/>
      <w:bookmarkEnd w:id="52"/>
    </w:p>
    <w:p w14:paraId="57004115" w14:textId="77777777" w:rsidR="000D2B5F" w:rsidRDefault="000D2B5F" w:rsidP="000D2B5F">
      <w:pPr>
        <w:rPr>
          <w:iCs/>
          <w:u w:val="single"/>
        </w:rPr>
      </w:pPr>
    </w:p>
    <w:p w14:paraId="53B6ED51" w14:textId="199BD4BE" w:rsidR="00460374" w:rsidRPr="000D2B5F" w:rsidRDefault="000D2B5F" w:rsidP="00460374">
      <w:pPr>
        <w:rPr>
          <w:iCs/>
          <w:u w:val="single"/>
        </w:rPr>
      </w:pPr>
      <w:r w:rsidRPr="000D2B5F">
        <w:rPr>
          <w:iCs/>
          <w:u w:val="single"/>
        </w:rPr>
        <w:t xml:space="preserve">[An RFP doesn’t just have to be text. If you have other supporting information, include it as part of this document or as a zipped file. This might include: your systems architecture and how the new product would fit in, google analytics or search console stats for websites, wireframes and prototypes of the product you want to develop, branding and design guidance, screenshots of other products you like or don’t like, together with </w:t>
      </w:r>
      <w:proofErr w:type="spellStart"/>
      <w:r w:rsidRPr="000D2B5F">
        <w:rPr>
          <w:iCs/>
          <w:u w:val="single"/>
        </w:rPr>
        <w:t>urls</w:t>
      </w:r>
      <w:proofErr w:type="spellEnd"/>
      <w:r w:rsidRPr="000D2B5F">
        <w:rPr>
          <w:iCs/>
          <w:u w:val="single"/>
        </w:rPr>
        <w:t>, Gantt charts and project plans, audience analyses and customer personas.]</w:t>
      </w:r>
    </w:p>
    <w:p w14:paraId="41FD3692" w14:textId="6BB92ACB" w:rsidR="000D2B5F" w:rsidRDefault="000D2B5F" w:rsidP="00460374">
      <w:pPr>
        <w:rPr>
          <w:iCs/>
        </w:rPr>
      </w:pPr>
      <w:r>
        <w:rPr>
          <w:iCs/>
        </w:rPr>
        <w:br w:type="page"/>
      </w:r>
    </w:p>
    <w:p w14:paraId="39ABABC7" w14:textId="77777777" w:rsidR="00460374" w:rsidRDefault="00460374" w:rsidP="00460374">
      <w:pPr>
        <w:rPr>
          <w:iCs/>
        </w:rPr>
      </w:pPr>
    </w:p>
    <w:p w14:paraId="687CAC9E" w14:textId="77777777" w:rsidR="000D2B5F" w:rsidRDefault="000D2B5F" w:rsidP="00460374">
      <w:pPr>
        <w:rPr>
          <w:iCs/>
        </w:rPr>
      </w:pPr>
    </w:p>
    <w:p w14:paraId="433D3047" w14:textId="77777777" w:rsidR="00460374" w:rsidRPr="00460374" w:rsidRDefault="00460374" w:rsidP="00460374">
      <w:pPr>
        <w:pStyle w:val="Heading1"/>
      </w:pPr>
      <w:bookmarkStart w:id="53" w:name="_Toc453488093"/>
      <w:bookmarkStart w:id="54" w:name="_Toc455167754"/>
      <w:r w:rsidRPr="00460374">
        <w:t>13 APPENDIX 3 - EVALUATING PROPOSALS</w:t>
      </w:r>
      <w:bookmarkEnd w:id="53"/>
      <w:bookmarkEnd w:id="54"/>
    </w:p>
    <w:p w14:paraId="4EC93FA7" w14:textId="77777777" w:rsidR="000D2B5F" w:rsidRDefault="000D2B5F" w:rsidP="000D2B5F">
      <w:pPr>
        <w:rPr>
          <w:iCs/>
          <w:u w:val="single"/>
        </w:rPr>
      </w:pPr>
    </w:p>
    <w:p w14:paraId="72A88E85" w14:textId="5571DFB9" w:rsidR="00460374" w:rsidRPr="000D2B5F" w:rsidRDefault="000D2B5F" w:rsidP="000D2B5F">
      <w:pPr>
        <w:rPr>
          <w:iCs/>
          <w:u w:val="single"/>
        </w:rPr>
      </w:pPr>
      <w:r w:rsidRPr="000D2B5F">
        <w:rPr>
          <w:iCs/>
          <w:u w:val="single"/>
        </w:rPr>
        <w:t>[A provider needs to know how their proposal will be judged and compared to others. Each will have unique strengths, areas of expertise, and proven work. Set out your criteria for judging and evaluating proposals. Whichever criteria you use, make them clear. Agencies that can respond well to these criteria are good candidates for your final choice.]</w:t>
      </w:r>
    </w:p>
    <w:sectPr w:rsidR="00460374" w:rsidRPr="000D2B5F" w:rsidSect="00AF4481">
      <w:headerReference w:type="default" r:id="rId15"/>
      <w:footerReference w:type="default" r:id="rId16"/>
      <w:pgSz w:w="12240" w:h="15840"/>
      <w:pgMar w:top="1152" w:right="2174" w:bottom="1152" w:left="1483" w:header="432" w:footer="576"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5729D" w14:textId="77777777" w:rsidR="00B07B4F" w:rsidRDefault="00B07B4F">
      <w:pPr>
        <w:spacing w:after="0" w:line="240" w:lineRule="auto"/>
      </w:pPr>
      <w:r>
        <w:separator/>
      </w:r>
    </w:p>
  </w:endnote>
  <w:endnote w:type="continuationSeparator" w:id="0">
    <w:p w14:paraId="3E713A21" w14:textId="77777777" w:rsidR="00B07B4F" w:rsidRDefault="00B07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メイリオ">
    <w:charset w:val="80"/>
    <w:family w:val="auto"/>
    <w:pitch w:val="variable"/>
    <w:sig w:usb0="E00002FF" w:usb1="6AC7FFFF"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227933"/>
      <w:docPartObj>
        <w:docPartGallery w:val="Page Numbers (Bottom of Page)"/>
        <w:docPartUnique/>
      </w:docPartObj>
    </w:sdtPr>
    <w:sdtEndPr>
      <w:rPr>
        <w:noProof/>
      </w:rPr>
    </w:sdtEndPr>
    <w:sdtContent>
      <w:p w14:paraId="2D271974" w14:textId="77777777" w:rsidR="00AF4481" w:rsidRDefault="00AF4481">
        <w:pPr>
          <w:pStyle w:val="Footer"/>
        </w:pPr>
        <w:r>
          <w:fldChar w:fldCharType="begin"/>
        </w:r>
        <w:r>
          <w:instrText xml:space="preserve"> PAGE   \* MERGEFORMAT </w:instrText>
        </w:r>
        <w:r>
          <w:fldChar w:fldCharType="separate"/>
        </w:r>
        <w:r w:rsidR="007211BE">
          <w:rPr>
            <w:noProof/>
          </w:rPr>
          <w:t>4</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CFED64" w14:textId="77777777" w:rsidR="00B07B4F" w:rsidRDefault="00B07B4F">
      <w:pPr>
        <w:spacing w:after="0" w:line="240" w:lineRule="auto"/>
      </w:pPr>
      <w:r>
        <w:separator/>
      </w:r>
    </w:p>
  </w:footnote>
  <w:footnote w:type="continuationSeparator" w:id="0">
    <w:p w14:paraId="730275B3" w14:textId="77777777" w:rsidR="00B07B4F" w:rsidRDefault="00B07B4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0C07C" w14:textId="6D1E3A42" w:rsidR="00AF4481" w:rsidRDefault="00AF4481">
    <w:pPr>
      <w:pStyle w:val="Header"/>
    </w:pPr>
    <w:r w:rsidRPr="002B3CAC">
      <w:rPr>
        <w:color w:val="595959" w:themeColor="text1" w:themeTint="A6"/>
      </w:rPr>
      <w:t xml:space="preserve">Request for Proposal: </w:t>
    </w:r>
    <w:r w:rsidRPr="002B3CAC">
      <w:rPr>
        <w:i/>
        <w:color w:val="595959" w:themeColor="text1" w:themeTint="A6"/>
      </w:rPr>
      <w:t>[Company &amp; project name]</w:t>
    </w:r>
  </w:p>
  <w:p w14:paraId="461A7957" w14:textId="77777777" w:rsidR="00AF4481" w:rsidRDefault="00AF44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31E3F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57BE8DF8"/>
    <w:lvl w:ilvl="0">
      <w:start w:val="1"/>
      <w:numFmt w:val="decimal"/>
      <w:lvlText w:val="%1."/>
      <w:lvlJc w:val="left"/>
      <w:pPr>
        <w:tabs>
          <w:tab w:val="num" w:pos="1800"/>
        </w:tabs>
        <w:ind w:left="1800" w:hanging="360"/>
      </w:pPr>
    </w:lvl>
  </w:abstractNum>
  <w:abstractNum w:abstractNumId="2">
    <w:nsid w:val="FFFFFF7D"/>
    <w:multiLevelType w:val="singleLevel"/>
    <w:tmpl w:val="B9EAC70A"/>
    <w:lvl w:ilvl="0">
      <w:start w:val="1"/>
      <w:numFmt w:val="decimal"/>
      <w:lvlText w:val="%1."/>
      <w:lvlJc w:val="left"/>
      <w:pPr>
        <w:tabs>
          <w:tab w:val="num" w:pos="1440"/>
        </w:tabs>
        <w:ind w:left="1440" w:hanging="360"/>
      </w:pPr>
    </w:lvl>
  </w:abstractNum>
  <w:abstractNum w:abstractNumId="3">
    <w:nsid w:val="FFFFFF7E"/>
    <w:multiLevelType w:val="singleLevel"/>
    <w:tmpl w:val="2110C330"/>
    <w:lvl w:ilvl="0">
      <w:start w:val="1"/>
      <w:numFmt w:val="decimal"/>
      <w:lvlText w:val="%1."/>
      <w:lvlJc w:val="left"/>
      <w:pPr>
        <w:tabs>
          <w:tab w:val="num" w:pos="1080"/>
        </w:tabs>
        <w:ind w:left="1080" w:hanging="360"/>
      </w:pPr>
    </w:lvl>
  </w:abstractNum>
  <w:abstractNum w:abstractNumId="4">
    <w:nsid w:val="FFFFFF7F"/>
    <w:multiLevelType w:val="singleLevel"/>
    <w:tmpl w:val="9D9864C4"/>
    <w:lvl w:ilvl="0">
      <w:start w:val="1"/>
      <w:numFmt w:val="decimal"/>
      <w:lvlText w:val="%1."/>
      <w:lvlJc w:val="left"/>
      <w:pPr>
        <w:tabs>
          <w:tab w:val="num" w:pos="720"/>
        </w:tabs>
        <w:ind w:left="720" w:hanging="360"/>
      </w:pPr>
    </w:lvl>
  </w:abstractNum>
  <w:abstractNum w:abstractNumId="5">
    <w:nsid w:val="FFFFFF80"/>
    <w:multiLevelType w:val="singleLevel"/>
    <w:tmpl w:val="7F60EE16"/>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89061192"/>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A12C9D86"/>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7250F4B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60BCA05E"/>
    <w:lvl w:ilvl="0">
      <w:start w:val="1"/>
      <w:numFmt w:val="decimal"/>
      <w:lvlText w:val="%1."/>
      <w:lvlJc w:val="left"/>
      <w:pPr>
        <w:tabs>
          <w:tab w:val="num" w:pos="360"/>
        </w:tabs>
        <w:ind w:left="360" w:hanging="360"/>
      </w:pPr>
    </w:lvl>
  </w:abstractNum>
  <w:abstractNum w:abstractNumId="10">
    <w:nsid w:val="FFFFFF89"/>
    <w:multiLevelType w:val="singleLevel"/>
    <w:tmpl w:val="3DB49E4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attachedTemplate r:id="rId1"/>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920"/>
    <w:rsid w:val="00092970"/>
    <w:rsid w:val="000D2B5F"/>
    <w:rsid w:val="0021165A"/>
    <w:rsid w:val="00251B02"/>
    <w:rsid w:val="002F25AA"/>
    <w:rsid w:val="00320C8E"/>
    <w:rsid w:val="00340ED7"/>
    <w:rsid w:val="003F7515"/>
    <w:rsid w:val="00460374"/>
    <w:rsid w:val="004C3487"/>
    <w:rsid w:val="00564A3B"/>
    <w:rsid w:val="00573B5B"/>
    <w:rsid w:val="00582D94"/>
    <w:rsid w:val="005B59BD"/>
    <w:rsid w:val="005C4C71"/>
    <w:rsid w:val="005F786E"/>
    <w:rsid w:val="006B52CC"/>
    <w:rsid w:val="007211BE"/>
    <w:rsid w:val="007A6332"/>
    <w:rsid w:val="0089654C"/>
    <w:rsid w:val="009B21A9"/>
    <w:rsid w:val="00A84F5B"/>
    <w:rsid w:val="00AB7920"/>
    <w:rsid w:val="00AD0939"/>
    <w:rsid w:val="00AF4481"/>
    <w:rsid w:val="00B07B4F"/>
    <w:rsid w:val="00B36671"/>
    <w:rsid w:val="00BC3B06"/>
    <w:rsid w:val="00C11E72"/>
    <w:rsid w:val="00C508E8"/>
    <w:rsid w:val="00E12CDA"/>
    <w:rsid w:val="00E74753"/>
    <w:rsid w:val="00FA46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29F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rsid w:val="00AD0939"/>
    <w:pPr>
      <w:keepNext/>
      <w:keepLines/>
      <w:spacing w:after="200" w:line="240" w:lineRule="auto"/>
      <w:outlineLvl w:val="1"/>
    </w:pPr>
    <w:rPr>
      <w:rFonts w:asciiTheme="majorHAnsi" w:eastAsiaTheme="majorEastAsia" w:hAnsiTheme="majorHAnsi" w:cstheme="majorBidi"/>
      <w:sz w:val="36"/>
    </w:rPr>
  </w:style>
  <w:style w:type="paragraph" w:styleId="Heading3">
    <w:name w:val="heading 3"/>
    <w:basedOn w:val="Normal"/>
    <w:next w:val="Normal"/>
    <w:link w:val="Heading3Char"/>
    <w:uiPriority w:val="9"/>
    <w:semiHidden/>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sid w:val="00AD0939"/>
    <w:rPr>
      <w:rFonts w:asciiTheme="majorHAnsi" w:eastAsiaTheme="majorEastAsia" w:hAnsiTheme="majorHAnsi" w:cstheme="majorBidi"/>
      <w:sz w:val="36"/>
    </w:rPr>
  </w:style>
  <w:style w:type="paragraph" w:styleId="Title">
    <w:name w:val="Title"/>
    <w:basedOn w:val="Normal"/>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qFormat/>
    <w:rsid w:val="0089654C"/>
    <w:pPr>
      <w:spacing w:after="0" w:line="240" w:lineRule="auto"/>
    </w:pPr>
    <w:rPr>
      <w:b/>
      <w:color w:val="7F7F75" w:themeColor="background2" w:themeShade="80"/>
      <w:sz w:val="28"/>
    </w:rPr>
  </w:style>
  <w:style w:type="character" w:customStyle="1" w:styleId="FooterChar">
    <w:name w:val="Footer Char"/>
    <w:basedOn w:val="DefaultParagraphFont"/>
    <w:link w:val="Footer"/>
    <w:uiPriority w:val="99"/>
    <w:rsid w:val="0089654C"/>
    <w:rPr>
      <w:b/>
      <w:color w:val="7F7F75" w:themeColor="background2" w:themeShade="80"/>
      <w:sz w:val="28"/>
    </w:r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89654C"/>
    <w:pPr>
      <w:spacing w:after="0" w:line="240" w:lineRule="auto"/>
    </w:pPr>
    <w:rPr>
      <w:sz w:val="20"/>
    </w:rPr>
  </w:style>
  <w:style w:type="character" w:customStyle="1" w:styleId="HeaderChar">
    <w:name w:val="Header Char"/>
    <w:basedOn w:val="DefaultParagraphFont"/>
    <w:link w:val="Header"/>
    <w:uiPriority w:val="99"/>
    <w:rsid w:val="0089654C"/>
    <w:rPr>
      <w:sz w:val="20"/>
    </w:rPr>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character" w:styleId="Hyperlink">
    <w:name w:val="Hyperlink"/>
    <w:basedOn w:val="DefaultParagraphFont"/>
    <w:uiPriority w:val="99"/>
    <w:unhideWhenUsed/>
    <w:rsid w:val="00AB7920"/>
    <w:rPr>
      <w:color w:val="B32C33"/>
      <w:u w:val="single"/>
    </w:rPr>
  </w:style>
  <w:style w:type="paragraph" w:styleId="Revision">
    <w:name w:val="Revision"/>
    <w:hidden/>
    <w:uiPriority w:val="99"/>
    <w:semiHidden/>
    <w:rsid w:val="00C508E8"/>
    <w:pPr>
      <w:spacing w:after="0" w:line="240" w:lineRule="auto"/>
    </w:pPr>
  </w:style>
  <w:style w:type="paragraph" w:styleId="DocumentMap">
    <w:name w:val="Document Map"/>
    <w:basedOn w:val="Normal"/>
    <w:link w:val="DocumentMapChar"/>
    <w:uiPriority w:val="99"/>
    <w:semiHidden/>
    <w:unhideWhenUsed/>
    <w:rsid w:val="00C508E8"/>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C508E8"/>
    <w:rPr>
      <w:rFonts w:ascii="Times New Roman" w:hAnsi="Times New Roman" w:cs="Times New Roman"/>
      <w:sz w:val="24"/>
      <w:szCs w:val="24"/>
    </w:rPr>
  </w:style>
  <w:style w:type="paragraph" w:styleId="TOC1">
    <w:name w:val="toc 1"/>
    <w:basedOn w:val="Normal"/>
    <w:next w:val="Normal"/>
    <w:autoRedefine/>
    <w:uiPriority w:val="39"/>
    <w:unhideWhenUsed/>
    <w:rsid w:val="002F25AA"/>
    <w:pPr>
      <w:spacing w:after="100" w:line="259" w:lineRule="auto"/>
    </w:pPr>
    <w:rPr>
      <w:color w:val="auto"/>
      <w:sz w:val="22"/>
      <w:szCs w:val="22"/>
      <w:lang w:eastAsia="en-US"/>
    </w:rPr>
  </w:style>
  <w:style w:type="paragraph" w:styleId="TOC2">
    <w:name w:val="toc 2"/>
    <w:basedOn w:val="Normal"/>
    <w:next w:val="Normal"/>
    <w:autoRedefine/>
    <w:uiPriority w:val="39"/>
    <w:unhideWhenUsed/>
    <w:rsid w:val="002F25AA"/>
    <w:pPr>
      <w:spacing w:after="100" w:line="259" w:lineRule="auto"/>
      <w:ind w:left="220"/>
    </w:pPr>
    <w:rPr>
      <w:color w:val="auto"/>
      <w:sz w:val="22"/>
      <w:szCs w:val="22"/>
      <w:lang w:eastAsia="en-US"/>
    </w:rPr>
  </w:style>
  <w:style w:type="character" w:styleId="CommentReference">
    <w:name w:val="annotation reference"/>
    <w:basedOn w:val="DefaultParagraphFont"/>
    <w:uiPriority w:val="99"/>
    <w:semiHidden/>
    <w:unhideWhenUsed/>
    <w:rsid w:val="002F25AA"/>
    <w:rPr>
      <w:sz w:val="18"/>
      <w:szCs w:val="18"/>
    </w:rPr>
  </w:style>
  <w:style w:type="paragraph" w:styleId="CommentText">
    <w:name w:val="annotation text"/>
    <w:basedOn w:val="Normal"/>
    <w:link w:val="CommentTextChar"/>
    <w:uiPriority w:val="99"/>
    <w:semiHidden/>
    <w:unhideWhenUsed/>
    <w:rsid w:val="002F25AA"/>
    <w:pPr>
      <w:spacing w:line="240" w:lineRule="auto"/>
    </w:pPr>
    <w:rPr>
      <w:sz w:val="24"/>
      <w:szCs w:val="24"/>
    </w:rPr>
  </w:style>
  <w:style w:type="character" w:customStyle="1" w:styleId="CommentTextChar">
    <w:name w:val="Comment Text Char"/>
    <w:basedOn w:val="DefaultParagraphFont"/>
    <w:link w:val="CommentText"/>
    <w:uiPriority w:val="99"/>
    <w:semiHidden/>
    <w:rsid w:val="002F25AA"/>
    <w:rPr>
      <w:sz w:val="24"/>
      <w:szCs w:val="24"/>
    </w:rPr>
  </w:style>
  <w:style w:type="paragraph" w:styleId="CommentSubject">
    <w:name w:val="annotation subject"/>
    <w:basedOn w:val="CommentText"/>
    <w:next w:val="CommentText"/>
    <w:link w:val="CommentSubjectChar"/>
    <w:uiPriority w:val="99"/>
    <w:semiHidden/>
    <w:unhideWhenUsed/>
    <w:rsid w:val="002F25AA"/>
    <w:rPr>
      <w:b/>
      <w:bCs/>
      <w:sz w:val="20"/>
      <w:szCs w:val="20"/>
    </w:rPr>
  </w:style>
  <w:style w:type="character" w:customStyle="1" w:styleId="CommentSubjectChar">
    <w:name w:val="Comment Subject Char"/>
    <w:basedOn w:val="CommentTextChar"/>
    <w:link w:val="CommentSubject"/>
    <w:uiPriority w:val="99"/>
    <w:semiHidden/>
    <w:rsid w:val="002F25AA"/>
    <w:rPr>
      <w:b/>
      <w:bCs/>
      <w:sz w:val="20"/>
      <w:szCs w:val="20"/>
    </w:rPr>
  </w:style>
  <w:style w:type="paragraph" w:styleId="BalloonText">
    <w:name w:val="Balloon Text"/>
    <w:basedOn w:val="Normal"/>
    <w:link w:val="BalloonTextChar"/>
    <w:uiPriority w:val="99"/>
    <w:semiHidden/>
    <w:unhideWhenUsed/>
    <w:rsid w:val="002F25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25AA"/>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5F786E"/>
    <w:rPr>
      <w:color w:val="80527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629995">
      <w:bodyDiv w:val="1"/>
      <w:marLeft w:val="0"/>
      <w:marRight w:val="0"/>
      <w:marTop w:val="0"/>
      <w:marBottom w:val="0"/>
      <w:divBdr>
        <w:top w:val="none" w:sz="0" w:space="0" w:color="auto"/>
        <w:left w:val="none" w:sz="0" w:space="0" w:color="auto"/>
        <w:bottom w:val="none" w:sz="0" w:space="0" w:color="auto"/>
        <w:right w:val="none" w:sz="0" w:space="0" w:color="auto"/>
      </w:divBdr>
    </w:div>
    <w:div w:id="538663178">
      <w:bodyDiv w:val="1"/>
      <w:marLeft w:val="0"/>
      <w:marRight w:val="0"/>
      <w:marTop w:val="0"/>
      <w:marBottom w:val="0"/>
      <w:divBdr>
        <w:top w:val="none" w:sz="0" w:space="0" w:color="auto"/>
        <w:left w:val="none" w:sz="0" w:space="0" w:color="auto"/>
        <w:bottom w:val="none" w:sz="0" w:space="0" w:color="auto"/>
        <w:right w:val="none" w:sz="0" w:space="0" w:color="auto"/>
      </w:divBdr>
    </w:div>
    <w:div w:id="1311137189">
      <w:bodyDiv w:val="1"/>
      <w:marLeft w:val="0"/>
      <w:marRight w:val="0"/>
      <w:marTop w:val="0"/>
      <w:marBottom w:val="0"/>
      <w:divBdr>
        <w:top w:val="none" w:sz="0" w:space="0" w:color="auto"/>
        <w:left w:val="none" w:sz="0" w:space="0" w:color="auto"/>
        <w:bottom w:val="none" w:sz="0" w:space="0" w:color="auto"/>
        <w:right w:val="none" w:sz="0" w:space="0" w:color="auto"/>
      </w:divBdr>
    </w:div>
    <w:div w:id="131625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fappworks.com/about-us/contact-us" TargetMode="External"/><Relationship Id="rId12" Type="http://schemas.openxmlformats.org/officeDocument/2006/relationships/image" Target="media/image2.jpg"/><Relationship Id="rId13" Type="http://schemas.openxmlformats.org/officeDocument/2006/relationships/hyperlink" Target="http://cdn2.hubspot.net/hubfs/441729/Resources_Page/Poject-Managers-Guide-Best-RFP.pdf" TargetMode="External"/><Relationship Id="rId14" Type="http://schemas.openxmlformats.org/officeDocument/2006/relationships/hyperlink" Target="http://cdn2.hubspot.net/hubfs/441729/Resources_Page/Poject-Managers-Guide-Best-RFP.pdf"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sfappworks.com/" TargetMode="External"/><Relationship Id="rId9" Type="http://schemas.openxmlformats.org/officeDocument/2006/relationships/image" Target="media/image1.jpg"/><Relationship Id="rId10" Type="http://schemas.openxmlformats.org/officeDocument/2006/relationships/hyperlink" Target="http://cdn2.hubspot.net/hubfs/441729/Resources_Page/Poject-Managers-Guide-Best-RFP.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siorikitajima/Library/Containers/com.microsoft.Word/Data/Library/Caches/TM10002077/Catalog.dotx" TargetMode="External"/></Relationship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33D0AD9-77D9-074F-AE12-B99C3AC0D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Catalog.dotx</Template>
  <TotalTime>0</TotalTime>
  <Pages>15</Pages>
  <Words>1708</Words>
  <Characters>9742</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Siori Kitajima</dc:creator>
  <cp:keywords/>
  <dc:description/>
  <cp:lastModifiedBy>SF AppWorks</cp:lastModifiedBy>
  <cp:revision>2</cp:revision>
  <dcterms:created xsi:type="dcterms:W3CDTF">2016-07-27T18:36:00Z</dcterms:created>
  <dcterms:modified xsi:type="dcterms:W3CDTF">2016-07-27T18:36:00Z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TF10002026</vt:lpwstr>
  </property>
</Properties>
</file>