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5EE97F" w14:textId="53780423" w:rsidR="0058278D" w:rsidRPr="0058278D" w:rsidRDefault="00F51046" w:rsidP="00355FC9">
      <w:pPr>
        <w:spacing w:after="240"/>
        <w:jc w:val="center"/>
        <w:rPr>
          <w:b/>
          <w:bCs/>
          <w:color w:val="6C70B7"/>
          <w:sz w:val="36"/>
          <w:szCs w:val="36"/>
          <w:u w:val="single"/>
        </w:rPr>
      </w:pPr>
      <w:r w:rsidRPr="00FB27E4">
        <w:rPr>
          <w:b/>
          <w:bCs/>
          <w:color w:val="6C70B7"/>
          <w:sz w:val="36"/>
          <w:szCs w:val="36"/>
          <w:u w:val="single"/>
        </w:rPr>
        <w:t>Video Study Guide</w:t>
      </w:r>
      <w:r w:rsidR="00FB27E4" w:rsidRPr="00FB27E4">
        <w:rPr>
          <w:b/>
          <w:bCs/>
          <w:color w:val="6C70B7"/>
          <w:sz w:val="36"/>
          <w:szCs w:val="36"/>
          <w:u w:val="single"/>
        </w:rPr>
        <w:t>:</w:t>
      </w:r>
      <w:r w:rsidR="00FB27E4" w:rsidRPr="00FB27E4">
        <w:rPr>
          <w:b/>
          <w:bCs/>
          <w:color w:val="6C70B7"/>
          <w:sz w:val="36"/>
          <w:szCs w:val="36"/>
          <w:u w:val="single"/>
        </w:rPr>
        <w:br/>
      </w:r>
      <w:r w:rsidR="00355FC9" w:rsidRPr="00355FC9">
        <w:rPr>
          <w:b/>
          <w:bCs/>
          <w:color w:val="6C70B7"/>
          <w:sz w:val="36"/>
          <w:szCs w:val="36"/>
          <w:u w:val="single"/>
        </w:rPr>
        <w:t>The Pythagorean Theorem and Spheres</w:t>
      </w:r>
    </w:p>
    <w:p w14:paraId="14AB67A0" w14:textId="4430707F" w:rsidR="00F02C6B" w:rsidRPr="00FB27E4" w:rsidRDefault="00F02C6B" w:rsidP="00FB27E4">
      <w:pPr>
        <w:spacing w:after="240"/>
        <w:jc w:val="center"/>
        <w:rPr>
          <w:b/>
          <w:bCs/>
          <w:color w:val="6C70B7"/>
          <w:sz w:val="36"/>
          <w:szCs w:val="36"/>
          <w:u w:val="single"/>
        </w:rPr>
      </w:pPr>
    </w:p>
    <w:p w14:paraId="325BE024" w14:textId="6A91C738" w:rsidR="00355FC9" w:rsidRPr="00355FC9" w:rsidRDefault="00355FC9" w:rsidP="00355FC9">
      <w:pPr>
        <w:spacing w:line="256" w:lineRule="auto"/>
        <w:rPr>
          <w:sz w:val="24"/>
          <w:szCs w:val="24"/>
        </w:rPr>
      </w:pPr>
      <w:r>
        <w:rPr>
          <w:sz w:val="24"/>
          <w:szCs w:val="24"/>
        </w:rPr>
        <w:t xml:space="preserve">1. </w:t>
      </w:r>
      <w:r w:rsidRPr="00355FC9">
        <w:rPr>
          <w:sz w:val="24"/>
          <w:szCs w:val="24"/>
        </w:rPr>
        <w:t>A right triangle is drawn inside a sphere such that the legs of the triangle are both radii. If the length of the hypotenuse is 10 cm, what is the radius of the sphere? What is the volume?</w:t>
      </w:r>
    </w:p>
    <w:p w14:paraId="09B28A8A" w14:textId="77777777" w:rsidR="00355FC9" w:rsidRDefault="00355FC9" w:rsidP="00355FC9">
      <w:pPr>
        <w:rPr>
          <w:sz w:val="24"/>
          <w:szCs w:val="24"/>
        </w:rPr>
      </w:pPr>
    </w:p>
    <w:p w14:paraId="21799239" w14:textId="77777777" w:rsidR="00355FC9" w:rsidRDefault="00355FC9" w:rsidP="00355FC9">
      <w:pPr>
        <w:rPr>
          <w:sz w:val="24"/>
          <w:szCs w:val="24"/>
        </w:rPr>
      </w:pPr>
    </w:p>
    <w:p w14:paraId="4FEB5020" w14:textId="77777777" w:rsidR="00355FC9" w:rsidRDefault="00355FC9" w:rsidP="00355FC9">
      <w:pPr>
        <w:rPr>
          <w:sz w:val="24"/>
          <w:szCs w:val="24"/>
        </w:rPr>
      </w:pPr>
    </w:p>
    <w:p w14:paraId="116DB70A" w14:textId="77777777" w:rsidR="00355FC9" w:rsidRDefault="00355FC9" w:rsidP="00355FC9">
      <w:pPr>
        <w:rPr>
          <w:sz w:val="24"/>
          <w:szCs w:val="24"/>
        </w:rPr>
      </w:pPr>
    </w:p>
    <w:p w14:paraId="3913C530" w14:textId="77777777" w:rsidR="00355FC9" w:rsidRDefault="00355FC9" w:rsidP="00355FC9">
      <w:pPr>
        <w:rPr>
          <w:sz w:val="24"/>
          <w:szCs w:val="24"/>
        </w:rPr>
      </w:pPr>
    </w:p>
    <w:p w14:paraId="46809203" w14:textId="77777777" w:rsidR="00355FC9" w:rsidRDefault="00355FC9" w:rsidP="00355FC9">
      <w:pPr>
        <w:rPr>
          <w:sz w:val="24"/>
          <w:szCs w:val="24"/>
        </w:rPr>
      </w:pPr>
    </w:p>
    <w:p w14:paraId="4D6E532F" w14:textId="77777777" w:rsidR="00355FC9" w:rsidRDefault="00355FC9" w:rsidP="00355FC9">
      <w:pPr>
        <w:rPr>
          <w:sz w:val="24"/>
          <w:szCs w:val="24"/>
        </w:rPr>
      </w:pPr>
    </w:p>
    <w:p w14:paraId="1C7A009A" w14:textId="77777777" w:rsidR="00355FC9" w:rsidRDefault="00355FC9" w:rsidP="00355FC9">
      <w:pPr>
        <w:rPr>
          <w:sz w:val="24"/>
          <w:szCs w:val="24"/>
        </w:rPr>
      </w:pPr>
    </w:p>
    <w:p w14:paraId="0E092407" w14:textId="77777777" w:rsidR="00355FC9" w:rsidRDefault="00355FC9" w:rsidP="00355FC9">
      <w:pPr>
        <w:spacing w:line="256" w:lineRule="auto"/>
        <w:rPr>
          <w:sz w:val="24"/>
          <w:szCs w:val="24"/>
        </w:rPr>
      </w:pPr>
    </w:p>
    <w:p w14:paraId="66A5E30F" w14:textId="4642DC45" w:rsidR="005B5391" w:rsidRPr="00355FC9" w:rsidRDefault="00355FC9" w:rsidP="00355FC9">
      <w:pPr>
        <w:spacing w:line="256" w:lineRule="auto"/>
        <w:rPr>
          <w:sz w:val="24"/>
          <w:szCs w:val="24"/>
        </w:rPr>
      </w:pPr>
      <w:r>
        <w:rPr>
          <w:sz w:val="24"/>
          <w:szCs w:val="24"/>
        </w:rPr>
        <w:t xml:space="preserve">2. </w:t>
      </w:r>
      <w:r w:rsidRPr="00355FC9">
        <w:rPr>
          <w:sz w:val="24"/>
          <w:szCs w:val="24"/>
        </w:rPr>
        <w:t>Two points on the surface of a sphere are separated by 90°. If the straight-line distance between those two points is 12 cm, what is the radius of the sphere? What is the volume?</w:t>
      </w:r>
    </w:p>
    <w:sectPr w:rsidR="005B5391" w:rsidRPr="00355FC9" w:rsidSect="005B5391">
      <w:headerReference w:type="even" r:id="rId7"/>
      <w:headerReference w:type="default" r:id="rId8"/>
      <w:headerReference w:type="first" r:id="rId9"/>
      <w:pgSz w:w="12240" w:h="15840"/>
      <w:pgMar w:top="1440" w:right="1440" w:bottom="1440" w:left="144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E7D15A" w14:textId="77777777" w:rsidR="002321AE" w:rsidRDefault="002321AE" w:rsidP="00180FE9">
      <w:pPr>
        <w:spacing w:after="0" w:line="240" w:lineRule="auto"/>
      </w:pPr>
      <w:r>
        <w:separator/>
      </w:r>
    </w:p>
  </w:endnote>
  <w:endnote w:type="continuationSeparator" w:id="0">
    <w:p w14:paraId="4FD181F5" w14:textId="77777777" w:rsidR="002321AE" w:rsidRDefault="002321AE" w:rsidP="00180F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yriad Pro">
    <w:altName w:val="Segoe UI"/>
    <w:panose1 w:val="020B0503030403020204"/>
    <w:charset w:val="00"/>
    <w:family w:val="swiss"/>
    <w:notTrueType/>
    <w:pitch w:val="variable"/>
    <w:sig w:usb0="20000287" w:usb1="00000001"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9B5F3B" w14:textId="77777777" w:rsidR="002321AE" w:rsidRDefault="002321AE" w:rsidP="00180FE9">
      <w:pPr>
        <w:spacing w:after="0" w:line="240" w:lineRule="auto"/>
      </w:pPr>
      <w:r>
        <w:separator/>
      </w:r>
    </w:p>
  </w:footnote>
  <w:footnote w:type="continuationSeparator" w:id="0">
    <w:p w14:paraId="7681DD0E" w14:textId="77777777" w:rsidR="002321AE" w:rsidRDefault="002321AE" w:rsidP="00180F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D1351F" w14:textId="41DC4F62" w:rsidR="003B1CF2" w:rsidRDefault="002321AE">
    <w:pPr>
      <w:pStyle w:val="Header"/>
    </w:pPr>
    <w:r>
      <w:rPr>
        <w:noProof/>
      </w:rPr>
      <w:pict w14:anchorId="3BDE37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42211" o:spid="_x0000_s2066" type="#_x0000_t75" style="position:absolute;margin-left:0;margin-top:0;width:612.15pt;height:11in;z-index:-251657216;mso-position-horizontal:center;mso-position-horizontal-relative:margin;mso-position-vertical:center;mso-position-vertical-relative:margin" o:allowincell="f">
          <v:imagedata r:id="rId1" o:title="graph_paper_Page_1_Image_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ACF16" w14:textId="5168B2F1" w:rsidR="00180FE9" w:rsidRDefault="00FB27E4" w:rsidP="005B5391">
    <w:pPr>
      <w:pStyle w:val="Header"/>
      <w:ind w:left="-1440"/>
    </w:pPr>
    <w:r>
      <w:rPr>
        <w:noProof/>
      </w:rPr>
      <w:drawing>
        <wp:inline distT="0" distB="0" distL="0" distR="0" wp14:anchorId="0CBC7714" wp14:editId="087A284C">
          <wp:extent cx="7772400" cy="1480576"/>
          <wp:effectExtent l="0" t="0" r="0" b="5715"/>
          <wp:docPr id="10" name="Picture 1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72400" cy="148057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0B0ACC" w14:textId="3DAE89DB" w:rsidR="003B1CF2" w:rsidRDefault="002321AE">
    <w:pPr>
      <w:pStyle w:val="Header"/>
    </w:pPr>
    <w:r>
      <w:rPr>
        <w:noProof/>
      </w:rPr>
      <w:pict w14:anchorId="6BEB6D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42210" o:spid="_x0000_s2065" type="#_x0000_t75" style="position:absolute;margin-left:0;margin-top:0;width:612.15pt;height:11in;z-index:-251658240;mso-position-horizontal:center;mso-position-horizontal-relative:margin;mso-position-vertical:center;mso-position-vertical-relative:margin" o:allowincell="f">
          <v:imagedata r:id="rId1" o:title="graph_paper_Page_1_Image_00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536837"/>
    <w:multiLevelType w:val="hybridMultilevel"/>
    <w:tmpl w:val="A8D43A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F0579E"/>
    <w:multiLevelType w:val="hybridMultilevel"/>
    <w:tmpl w:val="357E84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4A3B68"/>
    <w:multiLevelType w:val="hybridMultilevel"/>
    <w:tmpl w:val="0A3AC3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3A3681"/>
    <w:multiLevelType w:val="hybridMultilevel"/>
    <w:tmpl w:val="F16E93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FAB1F8D"/>
    <w:multiLevelType w:val="hybridMultilevel"/>
    <w:tmpl w:val="C9C4DC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0A92EAE"/>
    <w:multiLevelType w:val="hybridMultilevel"/>
    <w:tmpl w:val="DDC69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C73B7F"/>
    <w:multiLevelType w:val="hybridMultilevel"/>
    <w:tmpl w:val="A7AAB9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8578ED"/>
    <w:multiLevelType w:val="hybridMultilevel"/>
    <w:tmpl w:val="2B6E6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D0190A"/>
    <w:multiLevelType w:val="hybridMultilevel"/>
    <w:tmpl w:val="054697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 w:numId="6">
    <w:abstractNumId w:val="7"/>
  </w:num>
  <w:num w:numId="7">
    <w:abstractNumId w:val="8"/>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FE9"/>
    <w:rsid w:val="00170FCF"/>
    <w:rsid w:val="00180FE9"/>
    <w:rsid w:val="002321AE"/>
    <w:rsid w:val="00355FC9"/>
    <w:rsid w:val="00374701"/>
    <w:rsid w:val="003B1CF2"/>
    <w:rsid w:val="003E3751"/>
    <w:rsid w:val="00421703"/>
    <w:rsid w:val="00517536"/>
    <w:rsid w:val="0058278D"/>
    <w:rsid w:val="005B5391"/>
    <w:rsid w:val="005D5F17"/>
    <w:rsid w:val="006A6F22"/>
    <w:rsid w:val="0070057A"/>
    <w:rsid w:val="00731F81"/>
    <w:rsid w:val="00773CA1"/>
    <w:rsid w:val="007C1612"/>
    <w:rsid w:val="00831E87"/>
    <w:rsid w:val="008944C1"/>
    <w:rsid w:val="009E569E"/>
    <w:rsid w:val="00B1570A"/>
    <w:rsid w:val="00BA1F8F"/>
    <w:rsid w:val="00D602B7"/>
    <w:rsid w:val="00E137A1"/>
    <w:rsid w:val="00EF4C82"/>
    <w:rsid w:val="00F02C6B"/>
    <w:rsid w:val="00F51046"/>
    <w:rsid w:val="00FB27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14:docId w14:val="0B89722B"/>
  <w15:chartTrackingRefBased/>
  <w15:docId w15:val="{D380FE04-7D65-47A8-98B4-9A3C7A04F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F8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GPink">
    <w:name w:val="TG Pink"/>
    <w:basedOn w:val="DefaultParagraphFont"/>
    <w:uiPriority w:val="1"/>
    <w:rsid w:val="00BA1F8F"/>
    <w:rPr>
      <w:rFonts w:ascii="Myriad Pro" w:eastAsia="Times New Roman" w:hAnsi="Myriad Pro" w:cs="Calibri"/>
      <w:color w:val="auto"/>
      <w:sz w:val="20"/>
      <w:szCs w:val="20"/>
      <w:bdr w:val="none" w:sz="0" w:space="0" w:color="auto"/>
      <w:shd w:val="clear" w:color="auto" w:fill="FCE4D6"/>
    </w:rPr>
  </w:style>
  <w:style w:type="paragraph" w:customStyle="1" w:styleId="BasicParagraph">
    <w:name w:val="[Basic Paragraph]"/>
    <w:basedOn w:val="Normal"/>
    <w:uiPriority w:val="99"/>
    <w:rsid w:val="00BA1F8F"/>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ListParagraph">
    <w:name w:val="List Paragraph"/>
    <w:basedOn w:val="Normal"/>
    <w:uiPriority w:val="34"/>
    <w:qFormat/>
    <w:rsid w:val="00BA1F8F"/>
    <w:pPr>
      <w:ind w:left="720"/>
      <w:contextualSpacing/>
    </w:pPr>
  </w:style>
  <w:style w:type="paragraph" w:styleId="Header">
    <w:name w:val="header"/>
    <w:basedOn w:val="Normal"/>
    <w:link w:val="HeaderChar"/>
    <w:uiPriority w:val="99"/>
    <w:unhideWhenUsed/>
    <w:rsid w:val="00180F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0FE9"/>
  </w:style>
  <w:style w:type="paragraph" w:styleId="Footer">
    <w:name w:val="footer"/>
    <w:basedOn w:val="Normal"/>
    <w:link w:val="FooterChar"/>
    <w:uiPriority w:val="99"/>
    <w:unhideWhenUsed/>
    <w:rsid w:val="00180F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0F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2275437">
      <w:bodyDiv w:val="1"/>
      <w:marLeft w:val="0"/>
      <w:marRight w:val="0"/>
      <w:marTop w:val="0"/>
      <w:marBottom w:val="0"/>
      <w:divBdr>
        <w:top w:val="none" w:sz="0" w:space="0" w:color="auto"/>
        <w:left w:val="none" w:sz="0" w:space="0" w:color="auto"/>
        <w:bottom w:val="none" w:sz="0" w:space="0" w:color="auto"/>
        <w:right w:val="none" w:sz="0" w:space="0" w:color="auto"/>
      </w:divBdr>
    </w:div>
    <w:div w:id="1581061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6.9_page7_studyGuide.docx</Template>
  <TotalTime>0</TotalTime>
  <Pages>1</Pages>
  <Words>65</Words>
  <Characters>374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Rappa</dc:creator>
  <cp:keywords/>
  <dc:description/>
  <cp:lastModifiedBy>Robert Speight</cp:lastModifiedBy>
  <cp:revision>2</cp:revision>
  <cp:lastPrinted>2020-10-05T18:09:00Z</cp:lastPrinted>
  <dcterms:created xsi:type="dcterms:W3CDTF">2021-02-22T16:42:00Z</dcterms:created>
  <dcterms:modified xsi:type="dcterms:W3CDTF">2021-02-22T16:42:00Z</dcterms:modified>
</cp:coreProperties>
</file>