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8F3C2F" w14:textId="362B4590" w:rsidR="0058278D" w:rsidRPr="0058278D" w:rsidRDefault="00F51046" w:rsidP="0058278D">
      <w:pPr>
        <w:spacing w:after="240"/>
        <w:jc w:val="center"/>
        <w:rPr>
          <w:b/>
          <w:bCs/>
          <w:color w:val="6C70B7"/>
          <w:sz w:val="36"/>
          <w:szCs w:val="36"/>
          <w:u w:val="single"/>
        </w:rPr>
      </w:pPr>
      <w:r w:rsidRPr="00FB27E4">
        <w:rPr>
          <w:b/>
          <w:bCs/>
          <w:color w:val="6C70B7"/>
          <w:sz w:val="36"/>
          <w:szCs w:val="36"/>
          <w:u w:val="single"/>
        </w:rPr>
        <w:t>Video Study Guide</w:t>
      </w:r>
      <w:r w:rsidR="00FB27E4" w:rsidRPr="00FB27E4">
        <w:rPr>
          <w:b/>
          <w:bCs/>
          <w:color w:val="6C70B7"/>
          <w:sz w:val="36"/>
          <w:szCs w:val="36"/>
          <w:u w:val="single"/>
        </w:rPr>
        <w:t>:</w:t>
      </w:r>
      <w:r w:rsidR="00FB27E4" w:rsidRPr="00FB27E4">
        <w:rPr>
          <w:b/>
          <w:bCs/>
          <w:color w:val="6C70B7"/>
          <w:sz w:val="36"/>
          <w:szCs w:val="36"/>
          <w:u w:val="single"/>
        </w:rPr>
        <w:br/>
      </w:r>
      <w:r w:rsidR="008D34D8" w:rsidRPr="008D34D8">
        <w:rPr>
          <w:b/>
          <w:bCs/>
          <w:color w:val="6C70B7"/>
          <w:sz w:val="36"/>
          <w:szCs w:val="36"/>
          <w:u w:val="single"/>
        </w:rPr>
        <w:t>Finding Interior Angles with Algebraic Expressions</w:t>
      </w:r>
    </w:p>
    <w:p w14:paraId="1604B51D" w14:textId="77777777" w:rsidR="00F02C6B" w:rsidRPr="00FB27E4" w:rsidRDefault="00F02C6B" w:rsidP="00FB27E4">
      <w:pPr>
        <w:spacing w:after="240"/>
        <w:jc w:val="center"/>
        <w:rPr>
          <w:b/>
          <w:bCs/>
          <w:color w:val="6C70B7"/>
          <w:sz w:val="36"/>
          <w:szCs w:val="36"/>
          <w:u w:val="single"/>
        </w:rPr>
      </w:pPr>
    </w:p>
    <w:p w14:paraId="786B79DE" w14:textId="77777777" w:rsidR="008D34D8" w:rsidRPr="000E0868" w:rsidRDefault="008D34D8" w:rsidP="008D34D8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1</w:t>
      </w:r>
      <w:r w:rsidRPr="000E0868">
        <w:rPr>
          <w:rFonts w:ascii="Arial" w:hAnsi="Arial" w:cs="Arial"/>
          <w:bCs/>
        </w:rPr>
        <w:t xml:space="preserve">. Solve for </w:t>
      </w:r>
      <m:oMath>
        <m:r>
          <w:rPr>
            <w:rFonts w:ascii="Cambria Math" w:hAnsi="Cambria Math" w:cs="Arial"/>
          </w:rPr>
          <m:t>x</m:t>
        </m:r>
      </m:oMath>
      <w:r w:rsidRPr="000E0868">
        <w:rPr>
          <w:rFonts w:ascii="Arial" w:hAnsi="Arial" w:cs="Arial"/>
          <w:bCs/>
        </w:rPr>
        <w:t xml:space="preserve"> and then determine the angle measurements for </w:t>
      </w:r>
      <m:oMath>
        <m:r>
          <w:rPr>
            <w:rFonts w:ascii="Cambria Math" w:hAnsi="Cambria Math" w:cs="Arial"/>
          </w:rPr>
          <m:t>∠A</m:t>
        </m:r>
      </m:oMath>
      <w:r w:rsidRPr="000E0868">
        <w:rPr>
          <w:rFonts w:ascii="Arial" w:hAnsi="Arial" w:cs="Arial"/>
          <w:bCs/>
        </w:rPr>
        <w:t xml:space="preserve">, </w:t>
      </w:r>
      <m:oMath>
        <m:r>
          <w:rPr>
            <w:rFonts w:ascii="Cambria Math" w:hAnsi="Cambria Math" w:cs="Arial"/>
          </w:rPr>
          <m:t>∠B</m:t>
        </m:r>
      </m:oMath>
      <w:r w:rsidRPr="000E0868">
        <w:rPr>
          <w:rFonts w:ascii="Arial" w:hAnsi="Arial" w:cs="Arial"/>
          <w:bCs/>
        </w:rPr>
        <w:t xml:space="preserve">, and </w:t>
      </w:r>
      <m:oMath>
        <m:r>
          <w:rPr>
            <w:rFonts w:ascii="Cambria Math" w:hAnsi="Cambria Math" w:cs="Arial"/>
          </w:rPr>
          <m:t>∠C</m:t>
        </m:r>
      </m:oMath>
      <w:r w:rsidRPr="000E0868">
        <w:rPr>
          <w:rFonts w:ascii="Arial" w:hAnsi="Arial" w:cs="Arial"/>
          <w:bCs/>
        </w:rPr>
        <w:t>.</w:t>
      </w:r>
    </w:p>
    <w:p w14:paraId="4E2F3009" w14:textId="7C457574" w:rsidR="008D34D8" w:rsidRDefault="008D34D8" w:rsidP="008D34D8">
      <w:pPr>
        <w:rPr>
          <w:rFonts w:ascii="Arial" w:hAnsi="Arial" w:cs="Arial"/>
          <w:bCs/>
        </w:rPr>
      </w:pPr>
    </w:p>
    <w:p w14:paraId="0FB7CF0A" w14:textId="77777777" w:rsidR="006744E0" w:rsidRPr="000E0868" w:rsidRDefault="006744E0" w:rsidP="008D34D8">
      <w:pPr>
        <w:rPr>
          <w:rFonts w:ascii="Arial" w:hAnsi="Arial" w:cs="Arial"/>
          <w:bCs/>
        </w:rPr>
      </w:pPr>
    </w:p>
    <w:p w14:paraId="29863E7F" w14:textId="28D7DCFC" w:rsidR="006744E0" w:rsidRPr="000E0868" w:rsidRDefault="008D34D8" w:rsidP="008D34D8">
      <w:pPr>
        <w:rPr>
          <w:rFonts w:ascii="Arial" w:hAnsi="Arial" w:cs="Arial"/>
          <w:bCs/>
        </w:rPr>
      </w:pPr>
      <w:r w:rsidRPr="000E0868">
        <w:rPr>
          <w:rFonts w:ascii="Arial" w:hAnsi="Arial" w:cs="Arial"/>
          <w:bCs/>
          <w:noProof/>
        </w:rPr>
        <w:drawing>
          <wp:inline distT="0" distB="0" distL="0" distR="0" wp14:anchorId="691260B6" wp14:editId="01151FE1">
            <wp:extent cx="2705100" cy="939008"/>
            <wp:effectExtent l="0" t="0" r="0" b="0"/>
            <wp:docPr id="81" name="Pictur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548" t="48743" r="18347" b="23025"/>
                    <a:stretch/>
                  </pic:blipFill>
                  <pic:spPr bwMode="auto">
                    <a:xfrm>
                      <a:off x="0" y="0"/>
                      <a:ext cx="2735027" cy="9493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FF21CE" w14:textId="77777777" w:rsidR="006744E0" w:rsidRDefault="006744E0" w:rsidP="008D34D8">
      <w:pPr>
        <w:rPr>
          <w:rFonts w:ascii="Arial" w:hAnsi="Arial" w:cs="Arial"/>
          <w:bCs/>
        </w:rPr>
      </w:pPr>
    </w:p>
    <w:p w14:paraId="291B2157" w14:textId="5FC3BB8E" w:rsidR="008D34D8" w:rsidRDefault="008D34D8" w:rsidP="008D34D8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2</w:t>
      </w:r>
      <w:r w:rsidRPr="000E0868">
        <w:rPr>
          <w:rFonts w:ascii="Arial" w:hAnsi="Arial" w:cs="Arial"/>
          <w:bCs/>
        </w:rPr>
        <w:t xml:space="preserve">. In a right triangle, two interior angle measurements are </w:t>
      </w:r>
      <m:oMath>
        <m:r>
          <w:rPr>
            <w:rFonts w:ascii="Cambria Math" w:hAnsi="Cambria Math" w:cs="Arial"/>
          </w:rPr>
          <m:t>(33 – x)°</m:t>
        </m:r>
      </m:oMath>
      <w:r w:rsidRPr="000E0868">
        <w:rPr>
          <w:rFonts w:ascii="Arial" w:hAnsi="Arial" w:cs="Arial"/>
          <w:bCs/>
        </w:rPr>
        <w:t xml:space="preserve"> and </w:t>
      </w:r>
      <m:oMath>
        <m:r>
          <w:rPr>
            <w:rFonts w:ascii="Cambria Math" w:hAnsi="Cambria Math" w:cs="Arial"/>
          </w:rPr>
          <m:t>(5x – 3)°</m:t>
        </m:r>
      </m:oMath>
      <w:r w:rsidRPr="000E0868">
        <w:rPr>
          <w:rFonts w:ascii="Arial" w:hAnsi="Arial" w:cs="Arial"/>
          <w:bCs/>
        </w:rPr>
        <w:t xml:space="preserve">, as shown </w:t>
      </w:r>
      <w:r>
        <w:rPr>
          <w:rFonts w:ascii="Arial" w:hAnsi="Arial" w:cs="Arial"/>
          <w:bCs/>
        </w:rPr>
        <w:t>below.</w:t>
      </w:r>
      <w:r w:rsidRPr="00E475C5">
        <w:rPr>
          <w:rFonts w:ascii="Arial" w:hAnsi="Arial" w:cs="Arial"/>
          <w:bCs/>
        </w:rPr>
        <w:t xml:space="preserve"> </w:t>
      </w:r>
      <w:r w:rsidRPr="000E0868">
        <w:rPr>
          <w:rFonts w:ascii="Arial" w:hAnsi="Arial" w:cs="Arial"/>
          <w:bCs/>
        </w:rPr>
        <w:t xml:space="preserve">Solve for </w:t>
      </w:r>
      <m:oMath>
        <m:r>
          <w:rPr>
            <w:rFonts w:ascii="Cambria Math" w:hAnsi="Cambria Math" w:cs="Arial"/>
          </w:rPr>
          <m:t>x</m:t>
        </m:r>
      </m:oMath>
      <w:r w:rsidRPr="000E0868">
        <w:rPr>
          <w:rFonts w:ascii="Arial" w:hAnsi="Arial" w:cs="Arial"/>
          <w:bCs/>
        </w:rPr>
        <w:t xml:space="preserve">. What are the interior angle measurements </w:t>
      </w:r>
      <w:r>
        <w:rPr>
          <w:rFonts w:ascii="Arial" w:hAnsi="Arial" w:cs="Arial"/>
          <w:bCs/>
        </w:rPr>
        <w:t>of</w:t>
      </w:r>
      <w:r w:rsidRPr="000E0868">
        <w:rPr>
          <w:rFonts w:ascii="Arial" w:hAnsi="Arial" w:cs="Arial"/>
          <w:bCs/>
        </w:rPr>
        <w:t xml:space="preserve"> this triangle?</w:t>
      </w:r>
    </w:p>
    <w:p w14:paraId="0A2BEC9A" w14:textId="77777777" w:rsidR="006744E0" w:rsidRPr="000E0868" w:rsidRDefault="006744E0" w:rsidP="008D34D8">
      <w:pPr>
        <w:rPr>
          <w:rFonts w:ascii="Arial" w:hAnsi="Arial" w:cs="Arial"/>
          <w:bCs/>
        </w:rPr>
      </w:pPr>
    </w:p>
    <w:p w14:paraId="3688569B" w14:textId="77777777" w:rsidR="008D34D8" w:rsidRPr="000E0868" w:rsidRDefault="008D34D8" w:rsidP="008D34D8">
      <w:pPr>
        <w:rPr>
          <w:rFonts w:ascii="Arial" w:hAnsi="Arial" w:cs="Arial"/>
          <w:bCs/>
        </w:rPr>
      </w:pPr>
      <w:r w:rsidRPr="000E0868">
        <w:rPr>
          <w:rFonts w:ascii="Arial" w:hAnsi="Arial" w:cs="Arial"/>
          <w:bCs/>
          <w:noProof/>
        </w:rPr>
        <w:drawing>
          <wp:inline distT="0" distB="0" distL="0" distR="0" wp14:anchorId="2274B496" wp14:editId="72409AA8">
            <wp:extent cx="2836982" cy="1016000"/>
            <wp:effectExtent l="0" t="0" r="1905" b="0"/>
            <wp:docPr id="84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68" t="49034" r="34304" b="22228"/>
                    <a:stretch/>
                  </pic:blipFill>
                  <pic:spPr bwMode="auto">
                    <a:xfrm>
                      <a:off x="0" y="0"/>
                      <a:ext cx="2879885" cy="1031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6F4D81" w14:textId="77777777" w:rsidR="008D34D8" w:rsidRPr="000E0868" w:rsidRDefault="008D34D8" w:rsidP="008D34D8">
      <w:pPr>
        <w:rPr>
          <w:rFonts w:ascii="Arial" w:hAnsi="Arial" w:cs="Arial"/>
          <w:bCs/>
        </w:rPr>
      </w:pPr>
    </w:p>
    <w:p w14:paraId="44A9548B" w14:textId="3195ED77" w:rsidR="006744E0" w:rsidRPr="000E0868" w:rsidRDefault="008D34D8" w:rsidP="008D34D8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3</w:t>
      </w:r>
      <w:r w:rsidRPr="000E0868">
        <w:rPr>
          <w:rFonts w:ascii="Arial" w:hAnsi="Arial" w:cs="Arial"/>
          <w:bCs/>
        </w:rPr>
        <w:t xml:space="preserve">. Solve for </w:t>
      </w:r>
      <m:oMath>
        <m:r>
          <w:rPr>
            <w:rFonts w:ascii="Cambria Math" w:hAnsi="Cambria Math" w:cs="Arial"/>
          </w:rPr>
          <m:t>x</m:t>
        </m:r>
      </m:oMath>
      <w:r w:rsidRPr="000E0868">
        <w:rPr>
          <w:rFonts w:ascii="Arial" w:hAnsi="Arial" w:cs="Arial"/>
          <w:bCs/>
        </w:rPr>
        <w:t>. What are the interior angle measurements for this triangle?</w:t>
      </w:r>
    </w:p>
    <w:p w14:paraId="4F2E757D" w14:textId="77777777" w:rsidR="008D34D8" w:rsidRPr="000E0868" w:rsidRDefault="008D34D8" w:rsidP="008D34D8">
      <w:pPr>
        <w:rPr>
          <w:rFonts w:ascii="Arial" w:hAnsi="Arial" w:cs="Arial"/>
          <w:bCs/>
        </w:rPr>
      </w:pPr>
    </w:p>
    <w:p w14:paraId="445E19D9" w14:textId="77777777" w:rsidR="008D34D8" w:rsidRPr="000E0868" w:rsidRDefault="008D34D8" w:rsidP="008D34D8">
      <w:pPr>
        <w:rPr>
          <w:rFonts w:ascii="Arial" w:hAnsi="Arial" w:cs="Arial"/>
          <w:bCs/>
        </w:rPr>
      </w:pPr>
      <w:r w:rsidRPr="000E0868">
        <w:rPr>
          <w:rFonts w:ascii="Arial" w:hAnsi="Arial" w:cs="Arial"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37A2544" wp14:editId="6FF47818">
                <wp:simplePos x="0" y="0"/>
                <wp:positionH relativeFrom="column">
                  <wp:posOffset>1969290</wp:posOffset>
                </wp:positionH>
                <wp:positionV relativeFrom="paragraph">
                  <wp:posOffset>305126</wp:posOffset>
                </wp:positionV>
                <wp:extent cx="92675" cy="126657"/>
                <wp:effectExtent l="0" t="0" r="22225" b="26035"/>
                <wp:wrapNone/>
                <wp:docPr id="89" name="Straight Connector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2675" cy="12665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0AE2FDA" id="Straight Connector 89" o:spid="_x0000_s1026" style="position:absolute;flip:x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5.05pt,24.05pt" to="162.35pt,3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" strokecolor="black [3040]"/>
            </w:pict>
          </mc:Fallback>
        </mc:AlternateContent>
      </w:r>
      <w:r w:rsidRPr="000E0868">
        <w:rPr>
          <w:rFonts w:ascii="Arial" w:hAnsi="Arial" w:cs="Arial"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B01B1F" wp14:editId="4F0D250A">
                <wp:simplePos x="0" y="0"/>
                <wp:positionH relativeFrom="column">
                  <wp:posOffset>724518</wp:posOffset>
                </wp:positionH>
                <wp:positionV relativeFrom="paragraph">
                  <wp:posOffset>339639</wp:posOffset>
                </wp:positionV>
                <wp:extent cx="117389" cy="142103"/>
                <wp:effectExtent l="0" t="0" r="35560" b="29845"/>
                <wp:wrapNone/>
                <wp:docPr id="88" name="Straight Connector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7389" cy="14210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CB0A8A1" id="Straight Connector 88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7.05pt,26.75pt" to="66.3pt,3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" strokecolor="black [3040]"/>
            </w:pict>
          </mc:Fallback>
        </mc:AlternateContent>
      </w:r>
      <w:r w:rsidRPr="000E0868">
        <w:rPr>
          <w:rFonts w:ascii="Arial" w:hAnsi="Arial" w:cs="Arial"/>
          <w:bCs/>
          <w:noProof/>
        </w:rPr>
        <w:drawing>
          <wp:inline distT="0" distB="0" distL="0" distR="0" wp14:anchorId="4652D3FD" wp14:editId="729B6534">
            <wp:extent cx="2885303" cy="895865"/>
            <wp:effectExtent l="0" t="0" r="0" b="0"/>
            <wp:docPr id="86" name="Picture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08" t="57255" r="35442" b="21645"/>
                    <a:stretch/>
                  </pic:blipFill>
                  <pic:spPr bwMode="auto">
                    <a:xfrm>
                      <a:off x="0" y="0"/>
                      <a:ext cx="2885658" cy="89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A4CB70" w14:textId="45235B1E" w:rsidR="005B5391" w:rsidRPr="00DB138C" w:rsidRDefault="005B5391" w:rsidP="008D34D8">
      <w:pPr>
        <w:rPr>
          <w:sz w:val="24"/>
          <w:szCs w:val="24"/>
        </w:rPr>
      </w:pPr>
    </w:p>
    <w:sectPr w:rsidR="005B5391" w:rsidRPr="00DB138C" w:rsidSect="005B5391">
      <w:headerReference w:type="even" r:id="rId10"/>
      <w:headerReference w:type="default" r:id="rId11"/>
      <w:headerReference w:type="first" r:id="rId12"/>
      <w:pgSz w:w="12240" w:h="15840"/>
      <w:pgMar w:top="1440" w:right="1440" w:bottom="1440" w:left="144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E2C761" w14:textId="77777777" w:rsidR="00191ED5" w:rsidRDefault="00191ED5" w:rsidP="00180FE9">
      <w:pPr>
        <w:spacing w:after="0" w:line="240" w:lineRule="auto"/>
      </w:pPr>
      <w:r>
        <w:separator/>
      </w:r>
    </w:p>
  </w:endnote>
  <w:endnote w:type="continuationSeparator" w:id="0">
    <w:p w14:paraId="25859D3D" w14:textId="77777777" w:rsidR="00191ED5" w:rsidRDefault="00191ED5" w:rsidP="00180F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yriad Pro">
    <w:altName w:val="Segoe UI"/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D7E599" w14:textId="77777777" w:rsidR="00191ED5" w:rsidRDefault="00191ED5" w:rsidP="00180FE9">
      <w:pPr>
        <w:spacing w:after="0" w:line="240" w:lineRule="auto"/>
      </w:pPr>
      <w:r>
        <w:separator/>
      </w:r>
    </w:p>
  </w:footnote>
  <w:footnote w:type="continuationSeparator" w:id="0">
    <w:p w14:paraId="2133AB34" w14:textId="77777777" w:rsidR="00191ED5" w:rsidRDefault="00191ED5" w:rsidP="00180F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3D5F36" w14:textId="77777777" w:rsidR="003B1CF2" w:rsidRDefault="00191ED5">
    <w:pPr>
      <w:pStyle w:val="Header"/>
    </w:pPr>
    <w:r>
      <w:rPr>
        <w:noProof/>
      </w:rPr>
      <w:pict w14:anchorId="5081317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42211" o:spid="_x0000_s2066" type="#_x0000_t75" style="position:absolute;margin-left:0;margin-top:0;width:612.15pt;height:11in;z-index:-251657216;mso-position-horizontal:center;mso-position-horizontal-relative:margin;mso-position-vertical:center;mso-position-vertical-relative:margin" o:allowincell="f">
          <v:imagedata r:id="rId1" o:title="graph_paper_Page_1_Image_00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058DCF" w14:textId="77777777" w:rsidR="00180FE9" w:rsidRDefault="00FB27E4" w:rsidP="005B5391">
    <w:pPr>
      <w:pStyle w:val="Header"/>
      <w:ind w:left="-1440"/>
    </w:pPr>
    <w:r>
      <w:rPr>
        <w:noProof/>
      </w:rPr>
      <w:drawing>
        <wp:inline distT="0" distB="0" distL="0" distR="0" wp14:anchorId="0752773F" wp14:editId="01B57266">
          <wp:extent cx="7772400" cy="1480576"/>
          <wp:effectExtent l="0" t="0" r="0" b="5715"/>
          <wp:docPr id="10" name="Picture 10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 descr="A picture containing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48057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7915B9" w14:textId="77777777" w:rsidR="003B1CF2" w:rsidRDefault="00191ED5">
    <w:pPr>
      <w:pStyle w:val="Header"/>
    </w:pPr>
    <w:r>
      <w:rPr>
        <w:noProof/>
      </w:rPr>
      <w:pict w14:anchorId="28F2639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42210" o:spid="_x0000_s2065" type="#_x0000_t75" style="position:absolute;margin-left:0;margin-top:0;width:612.15pt;height:11in;z-index:-251658240;mso-position-horizontal:center;mso-position-horizontal-relative:margin;mso-position-vertical:center;mso-position-vertical-relative:margin" o:allowincell="f">
          <v:imagedata r:id="rId1" o:title="graph_paper_Page_1_Image_000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536837"/>
    <w:multiLevelType w:val="hybridMultilevel"/>
    <w:tmpl w:val="A8D43A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C73B7F"/>
    <w:multiLevelType w:val="hybridMultilevel"/>
    <w:tmpl w:val="A7AAB9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20"/>
  <w:characterSpacingControl w:val="doNotCompress"/>
  <w:hdrShapeDefaults>
    <o:shapedefaults v:ext="edit" spidmax="206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34D8"/>
    <w:rsid w:val="000C7F8D"/>
    <w:rsid w:val="00170FCF"/>
    <w:rsid w:val="00180FE9"/>
    <w:rsid w:val="00191ED5"/>
    <w:rsid w:val="002048CC"/>
    <w:rsid w:val="00374701"/>
    <w:rsid w:val="003B1CF2"/>
    <w:rsid w:val="003E3751"/>
    <w:rsid w:val="00421703"/>
    <w:rsid w:val="00517536"/>
    <w:rsid w:val="0058278D"/>
    <w:rsid w:val="005B5391"/>
    <w:rsid w:val="005D5F17"/>
    <w:rsid w:val="006744E0"/>
    <w:rsid w:val="006A6F22"/>
    <w:rsid w:val="0070057A"/>
    <w:rsid w:val="00731F81"/>
    <w:rsid w:val="00773CA1"/>
    <w:rsid w:val="007C1612"/>
    <w:rsid w:val="00831E87"/>
    <w:rsid w:val="008944C1"/>
    <w:rsid w:val="008D34D8"/>
    <w:rsid w:val="009E569E"/>
    <w:rsid w:val="00B15092"/>
    <w:rsid w:val="00B1570A"/>
    <w:rsid w:val="00BA1F8F"/>
    <w:rsid w:val="00BA424F"/>
    <w:rsid w:val="00D602B7"/>
    <w:rsid w:val="00DB138C"/>
    <w:rsid w:val="00E137A1"/>
    <w:rsid w:val="00EF4C82"/>
    <w:rsid w:val="00F02C6B"/>
    <w:rsid w:val="00F51046"/>
    <w:rsid w:val="00FB2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7"/>
    <o:shapelayout v:ext="edit">
      <o:idmap v:ext="edit" data="1"/>
    </o:shapelayout>
  </w:shapeDefaults>
  <w:decimalSymbol w:val="."/>
  <w:listSeparator w:val=","/>
  <w14:docId w14:val="4C976AEC"/>
  <w15:chartTrackingRefBased/>
  <w15:docId w15:val="{BA47883B-81B7-4DDA-9B9C-2E7543791A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1F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GPink">
    <w:name w:val="TG Pink"/>
    <w:basedOn w:val="DefaultParagraphFont"/>
    <w:uiPriority w:val="1"/>
    <w:rsid w:val="00BA1F8F"/>
    <w:rPr>
      <w:rFonts w:ascii="Myriad Pro" w:eastAsia="Times New Roman" w:hAnsi="Myriad Pro" w:cs="Calibri"/>
      <w:color w:val="auto"/>
      <w:sz w:val="20"/>
      <w:szCs w:val="20"/>
      <w:bdr w:val="none" w:sz="0" w:space="0" w:color="auto"/>
      <w:shd w:val="clear" w:color="auto" w:fill="FCE4D6"/>
    </w:rPr>
  </w:style>
  <w:style w:type="paragraph" w:customStyle="1" w:styleId="BasicParagraph">
    <w:name w:val="[Basic Paragraph]"/>
    <w:basedOn w:val="Normal"/>
    <w:uiPriority w:val="99"/>
    <w:rsid w:val="00BA1F8F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BA1F8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80F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0FE9"/>
  </w:style>
  <w:style w:type="paragraph" w:styleId="Footer">
    <w:name w:val="footer"/>
    <w:basedOn w:val="Normal"/>
    <w:link w:val="FooterChar"/>
    <w:uiPriority w:val="99"/>
    <w:unhideWhenUsed/>
    <w:rsid w:val="00180F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0F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cris\OneDrive\Desktop\Math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Math Template.dotx</Template>
  <TotalTime>1</TotalTime>
  <Pages>1</Pages>
  <Words>62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Shonna Crisden Robinson</dc:creator>
  <cp:keywords/>
  <dc:description/>
  <cp:lastModifiedBy>Robert Speight</cp:lastModifiedBy>
  <cp:revision>2</cp:revision>
  <cp:lastPrinted>2020-10-05T18:09:00Z</cp:lastPrinted>
  <dcterms:created xsi:type="dcterms:W3CDTF">2021-03-08T21:50:00Z</dcterms:created>
  <dcterms:modified xsi:type="dcterms:W3CDTF">2021-03-08T21:50:00Z</dcterms:modified>
</cp:coreProperties>
</file>