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F36B9" w14:textId="77777777" w:rsidR="0073248C" w:rsidRPr="00AA75A7" w:rsidRDefault="0073248C" w:rsidP="00A848B8">
      <w:pPr>
        <w:spacing w:after="0"/>
        <w:contextualSpacing/>
        <w:jc w:val="center"/>
        <w:rPr>
          <w:rFonts w:asciiTheme="majorHAnsi" w:eastAsia="Times New Roman" w:hAnsiTheme="majorHAnsi" w:cstheme="minorHAnsi"/>
          <w:b/>
          <w:bCs/>
          <w:color w:val="C00000"/>
          <w:sz w:val="40"/>
          <w:szCs w:val="40"/>
        </w:rPr>
      </w:pPr>
      <w:bookmarkStart w:id="0" w:name="_Hlk182988894"/>
      <w:bookmarkStart w:id="1" w:name="_Hlk178065186"/>
      <w:r w:rsidRPr="00AA75A7">
        <w:rPr>
          <w:rFonts w:asciiTheme="majorHAnsi" w:eastAsia="Times New Roman" w:hAnsiTheme="majorHAnsi" w:cstheme="minorHAnsi"/>
          <w:b/>
          <w:bCs/>
          <w:color w:val="C00000"/>
          <w:sz w:val="40"/>
          <w:szCs w:val="40"/>
        </w:rPr>
        <w:t xml:space="preserve">Memorial </w:t>
      </w:r>
    </w:p>
    <w:p w14:paraId="1C13B284" w14:textId="5EF34C9E" w:rsidR="00A848B8" w:rsidRPr="00AA75A7" w:rsidRDefault="0073248C" w:rsidP="00A848B8">
      <w:pPr>
        <w:spacing w:after="0"/>
        <w:contextualSpacing/>
        <w:jc w:val="center"/>
        <w:rPr>
          <w:rFonts w:asciiTheme="majorHAnsi" w:eastAsia="Times New Roman" w:hAnsiTheme="majorHAnsi" w:cstheme="minorHAnsi"/>
          <w:b/>
          <w:bCs/>
          <w:color w:val="C00000"/>
          <w:sz w:val="40"/>
          <w:szCs w:val="40"/>
        </w:rPr>
      </w:pPr>
      <w:r w:rsidRPr="00AA75A7">
        <w:rPr>
          <w:rFonts w:asciiTheme="majorHAnsi" w:eastAsia="Times New Roman" w:hAnsiTheme="majorHAnsi" w:cstheme="minorHAnsi"/>
          <w:b/>
          <w:bCs/>
          <w:color w:val="C00000"/>
          <w:sz w:val="40"/>
          <w:szCs w:val="40"/>
        </w:rPr>
        <w:t>Poinsettias</w:t>
      </w:r>
    </w:p>
    <w:p w14:paraId="7BCE4960" w14:textId="74400DB5" w:rsidR="0073248C" w:rsidRPr="00AA75A7" w:rsidRDefault="0073248C" w:rsidP="0073248C">
      <w:pPr>
        <w:pStyle w:val="NoSpacing"/>
        <w:rPr>
          <w:rFonts w:eastAsia="Times New Roman"/>
          <w:b/>
          <w:bCs/>
          <w:sz w:val="22"/>
        </w:rPr>
      </w:pPr>
      <w:r w:rsidRPr="00AA75A7">
        <w:rPr>
          <w:rFonts w:eastAsia="Times New Roman"/>
          <w:b/>
          <w:bCs/>
          <w:sz w:val="22"/>
        </w:rPr>
        <w:t>The memorial poinsettias that are decorating our auditorium were given in loving memory of the following:</w:t>
      </w:r>
    </w:p>
    <w:p w14:paraId="33E1E216" w14:textId="46732236" w:rsidR="0073248C" w:rsidRPr="0073248C" w:rsidRDefault="0073248C" w:rsidP="0073248C">
      <w:pPr>
        <w:pStyle w:val="NoSpacing"/>
        <w:rPr>
          <w:rFonts w:eastAsia="Times New Roman"/>
          <w:b/>
          <w:bCs/>
          <w:sz w:val="23"/>
          <w:szCs w:val="23"/>
        </w:rPr>
      </w:pPr>
      <w:r w:rsidRPr="0073248C">
        <w:rPr>
          <w:rFonts w:eastAsia="Times New Roman"/>
          <w:b/>
          <w:bCs/>
          <w:sz w:val="23"/>
          <w:szCs w:val="23"/>
        </w:rPr>
        <w:t>~J.D. &amp; Myna Lee Barr and Gene &amp; Lila Lichty, by Jim &amp; Marsha Barr</w:t>
      </w:r>
    </w:p>
    <w:p w14:paraId="7BAB235B" w14:textId="49F444A3" w:rsidR="0073248C" w:rsidRPr="0073248C" w:rsidRDefault="0073248C" w:rsidP="0073248C">
      <w:pPr>
        <w:pStyle w:val="NoSpacing"/>
        <w:rPr>
          <w:rFonts w:eastAsia="Times New Roman"/>
          <w:b/>
          <w:bCs/>
          <w:sz w:val="23"/>
          <w:szCs w:val="23"/>
        </w:rPr>
      </w:pPr>
      <w:r w:rsidRPr="0073248C">
        <w:rPr>
          <w:rFonts w:eastAsia="Times New Roman"/>
          <w:b/>
          <w:bCs/>
          <w:sz w:val="23"/>
          <w:szCs w:val="23"/>
        </w:rPr>
        <w:t>~Annabelle &amp; Dorance Costello, and Jack Vater by Lory Costello</w:t>
      </w:r>
    </w:p>
    <w:p w14:paraId="6F785131" w14:textId="3AFA04F2" w:rsidR="0073248C" w:rsidRPr="0073248C" w:rsidRDefault="0073248C" w:rsidP="0073248C">
      <w:pPr>
        <w:pStyle w:val="NoSpacing"/>
        <w:rPr>
          <w:rFonts w:eastAsia="Times New Roman"/>
          <w:b/>
          <w:bCs/>
          <w:sz w:val="23"/>
          <w:szCs w:val="23"/>
        </w:rPr>
      </w:pPr>
      <w:r w:rsidRPr="0073248C">
        <w:rPr>
          <w:rFonts w:eastAsia="Times New Roman"/>
          <w:b/>
          <w:bCs/>
          <w:sz w:val="23"/>
          <w:szCs w:val="23"/>
        </w:rPr>
        <w:t>~Norman Frerichs by Dee Ann Frerichs</w:t>
      </w:r>
    </w:p>
    <w:p w14:paraId="75CFBDCF" w14:textId="249C88B0" w:rsidR="0073248C" w:rsidRPr="0073248C" w:rsidRDefault="0073248C" w:rsidP="0073248C">
      <w:pPr>
        <w:pStyle w:val="NoSpacing"/>
        <w:rPr>
          <w:rFonts w:eastAsia="Times New Roman"/>
          <w:b/>
          <w:bCs/>
          <w:sz w:val="23"/>
          <w:szCs w:val="23"/>
        </w:rPr>
      </w:pPr>
      <w:r w:rsidRPr="0073248C">
        <w:rPr>
          <w:rFonts w:eastAsia="Times New Roman"/>
          <w:b/>
          <w:bCs/>
          <w:sz w:val="23"/>
          <w:szCs w:val="23"/>
        </w:rPr>
        <w:t>~Marlin Kliewer by Mickey Kliewer</w:t>
      </w:r>
    </w:p>
    <w:p w14:paraId="3DB19587" w14:textId="24349A70" w:rsidR="0073248C" w:rsidRPr="0073248C" w:rsidRDefault="0073248C" w:rsidP="0073248C">
      <w:pPr>
        <w:pStyle w:val="NoSpacing"/>
        <w:rPr>
          <w:rFonts w:eastAsia="Times New Roman"/>
          <w:b/>
          <w:bCs/>
          <w:sz w:val="23"/>
          <w:szCs w:val="23"/>
        </w:rPr>
      </w:pPr>
      <w:r w:rsidRPr="0073248C">
        <w:rPr>
          <w:rFonts w:eastAsia="Times New Roman"/>
          <w:b/>
          <w:bCs/>
          <w:sz w:val="23"/>
          <w:szCs w:val="23"/>
        </w:rPr>
        <w:t>~Connie Michaelis, Evelyn Michaelis &amp; Betty Plihal by Gordon Michaelis</w:t>
      </w:r>
    </w:p>
    <w:p w14:paraId="60C22219" w14:textId="1207157D" w:rsidR="0073248C" w:rsidRPr="0073248C" w:rsidRDefault="0073248C" w:rsidP="0073248C">
      <w:pPr>
        <w:pStyle w:val="NoSpacing"/>
        <w:rPr>
          <w:rFonts w:eastAsia="Times New Roman"/>
          <w:b/>
          <w:bCs/>
          <w:sz w:val="23"/>
          <w:szCs w:val="23"/>
        </w:rPr>
      </w:pPr>
      <w:r w:rsidRPr="0073248C">
        <w:rPr>
          <w:rFonts w:eastAsia="Times New Roman"/>
          <w:b/>
          <w:bCs/>
          <w:sz w:val="23"/>
          <w:szCs w:val="23"/>
        </w:rPr>
        <w:t>~Paul &amp; Marie Spitsnogle, and Rodney Warford</w:t>
      </w:r>
      <w:r w:rsidR="001C68BE" w:rsidRPr="00AA75A7">
        <w:rPr>
          <w:rFonts w:eastAsia="Times New Roman"/>
          <w:b/>
          <w:bCs/>
          <w:sz w:val="23"/>
          <w:szCs w:val="23"/>
        </w:rPr>
        <w:t>,</w:t>
      </w:r>
      <w:r w:rsidRPr="0073248C">
        <w:rPr>
          <w:rFonts w:eastAsia="Times New Roman"/>
          <w:b/>
          <w:bCs/>
          <w:sz w:val="23"/>
          <w:szCs w:val="23"/>
        </w:rPr>
        <w:t xml:space="preserve"> by Jeff &amp; Lorie Van Winkle</w:t>
      </w:r>
    </w:p>
    <w:p w14:paraId="12A312EB" w14:textId="77777777" w:rsidR="0073248C" w:rsidRPr="0073248C" w:rsidRDefault="0073248C" w:rsidP="0073248C">
      <w:pPr>
        <w:pStyle w:val="NoSpacing"/>
        <w:rPr>
          <w:rFonts w:eastAsia="Times New Roman"/>
          <w:b/>
          <w:bCs/>
          <w:sz w:val="23"/>
          <w:szCs w:val="23"/>
        </w:rPr>
      </w:pPr>
      <w:r w:rsidRPr="0073248C">
        <w:rPr>
          <w:rFonts w:eastAsia="Times New Roman"/>
          <w:b/>
          <w:bCs/>
          <w:sz w:val="23"/>
          <w:szCs w:val="23"/>
        </w:rPr>
        <w:t>~Maddie West by Chris &amp; Kaylee West</w:t>
      </w:r>
    </w:p>
    <w:p w14:paraId="2B302456" w14:textId="77777777" w:rsidR="003A12A4" w:rsidRPr="00EB5175" w:rsidRDefault="003A12A4" w:rsidP="00A848B8">
      <w:pPr>
        <w:spacing w:after="0"/>
        <w:contextualSpacing/>
        <w:rPr>
          <w:rFonts w:asciiTheme="majorHAnsi" w:eastAsia="Times New Roman" w:hAnsiTheme="majorHAnsi" w:cstheme="minorHAnsi"/>
          <w:b/>
          <w:bCs/>
          <w:color w:val="C00000"/>
          <w:sz w:val="16"/>
          <w:szCs w:val="16"/>
        </w:rPr>
      </w:pPr>
    </w:p>
    <w:p w14:paraId="5122B7FE" w14:textId="6FBC87C4" w:rsidR="00DE7778" w:rsidRPr="00221366" w:rsidRDefault="00D50CB8" w:rsidP="00DE7778">
      <w:pPr>
        <w:spacing w:after="0"/>
        <w:contextualSpacing/>
        <w:jc w:val="center"/>
        <w:rPr>
          <w:rFonts w:asciiTheme="majorHAnsi" w:eastAsia="Times New Roman" w:hAnsiTheme="majorHAnsi" w:cstheme="minorHAnsi"/>
          <w:b/>
          <w:bCs/>
          <w:color w:val="C00000"/>
          <w:sz w:val="40"/>
          <w:szCs w:val="40"/>
        </w:rPr>
      </w:pPr>
      <w:r>
        <w:rPr>
          <w:rFonts w:asciiTheme="majorHAnsi" w:eastAsia="Times New Roman" w:hAnsiTheme="majorHAnsi" w:cstheme="minorHAnsi"/>
          <w:b/>
          <w:bCs/>
          <w:color w:val="C00000"/>
          <w:sz w:val="40"/>
          <w:szCs w:val="40"/>
        </w:rPr>
        <w:t>Congratulations!</w:t>
      </w:r>
    </w:p>
    <w:p w14:paraId="32478968" w14:textId="38DD6528" w:rsidR="00340ADA" w:rsidRPr="00D50CB8" w:rsidRDefault="00D50CB8" w:rsidP="00D4327E">
      <w:pPr>
        <w:spacing w:after="60"/>
        <w:contextualSpacing/>
        <w:rPr>
          <w:rFonts w:eastAsia="Times New Roman" w:cstheme="minorHAnsi"/>
          <w:b/>
          <w:bCs/>
          <w:color w:val="000000"/>
          <w:sz w:val="22"/>
        </w:rPr>
      </w:pPr>
      <w:r w:rsidRPr="00D50CB8">
        <w:rPr>
          <w:rFonts w:eastAsia="Times New Roman" w:cstheme="minorHAnsi"/>
          <w:b/>
          <w:bCs/>
          <w:color w:val="000000"/>
          <w:sz w:val="22"/>
        </w:rPr>
        <w:t>We congratulate William and Ellie Quave on the birth of their son, Treyson, born November 25.</w:t>
      </w:r>
      <w:r w:rsidRPr="00D50CB8">
        <w:rPr>
          <w:rFonts w:eastAsia="Times New Roman" w:cstheme="minorHAnsi"/>
          <w:color w:val="000000"/>
          <w:sz w:val="22"/>
        </w:rPr>
        <w:t xml:space="preserve"> Treyson was welcomed by big sister, Merrillie, and big brother, Kenton. </w:t>
      </w:r>
      <w:r w:rsidRPr="00D50CB8">
        <w:rPr>
          <w:rFonts w:eastAsia="Times New Roman" w:cstheme="minorHAnsi"/>
          <w:b/>
          <w:bCs/>
          <w:color w:val="000000"/>
          <w:sz w:val="22"/>
        </w:rPr>
        <w:t xml:space="preserve">Proud grandparents include Pamela Spier-Edmond and Wally Edmond, and proud great grandparents include Patricia Esau. </w:t>
      </w:r>
    </w:p>
    <w:p w14:paraId="3C84433F" w14:textId="492A21E3" w:rsidR="00D50CB8" w:rsidRPr="00933219" w:rsidRDefault="00D50CB8" w:rsidP="00D4327E">
      <w:pPr>
        <w:spacing w:after="60"/>
        <w:contextualSpacing/>
        <w:rPr>
          <w:rFonts w:eastAsia="Times New Roman" w:cstheme="minorHAnsi"/>
          <w:color w:val="000000"/>
          <w:sz w:val="10"/>
          <w:szCs w:val="10"/>
        </w:rPr>
      </w:pPr>
    </w:p>
    <w:p w14:paraId="1992C762" w14:textId="3853B1AF" w:rsidR="00D50CB8" w:rsidRPr="00D50CB8" w:rsidRDefault="00D50CB8" w:rsidP="00D4327E">
      <w:pPr>
        <w:spacing w:after="60"/>
        <w:contextualSpacing/>
        <w:rPr>
          <w:rFonts w:eastAsia="Times New Roman" w:cstheme="minorHAnsi"/>
          <w:color w:val="000000"/>
          <w:sz w:val="22"/>
        </w:rPr>
      </w:pPr>
      <w:r w:rsidRPr="00D50CB8">
        <w:rPr>
          <w:rFonts w:eastAsia="Times New Roman" w:cstheme="minorHAnsi"/>
          <w:b/>
          <w:bCs/>
          <w:color w:val="000000"/>
          <w:sz w:val="22"/>
        </w:rPr>
        <w:t>Barb Smith was blessed with the birth of her 5</w:t>
      </w:r>
      <w:r w:rsidRPr="00D50CB8">
        <w:rPr>
          <w:rFonts w:eastAsia="Times New Roman" w:cstheme="minorHAnsi"/>
          <w:b/>
          <w:bCs/>
          <w:color w:val="000000"/>
          <w:sz w:val="22"/>
          <w:vertAlign w:val="superscript"/>
        </w:rPr>
        <w:t>th</w:t>
      </w:r>
      <w:r w:rsidRPr="00D50CB8">
        <w:rPr>
          <w:rFonts w:eastAsia="Times New Roman" w:cstheme="minorHAnsi"/>
          <w:b/>
          <w:bCs/>
          <w:color w:val="000000"/>
          <w:sz w:val="22"/>
        </w:rPr>
        <w:t xml:space="preserve"> great </w:t>
      </w:r>
      <w:proofErr w:type="spellStart"/>
      <w:r w:rsidRPr="00D50CB8">
        <w:rPr>
          <w:rFonts w:eastAsia="Times New Roman" w:cstheme="minorHAnsi"/>
          <w:b/>
          <w:bCs/>
          <w:color w:val="000000"/>
          <w:sz w:val="22"/>
        </w:rPr>
        <w:t>great</w:t>
      </w:r>
      <w:proofErr w:type="spellEnd"/>
      <w:r w:rsidRPr="00D50CB8">
        <w:rPr>
          <w:rFonts w:eastAsia="Times New Roman" w:cstheme="minorHAnsi"/>
          <w:b/>
          <w:bCs/>
          <w:color w:val="000000"/>
          <w:sz w:val="22"/>
        </w:rPr>
        <w:t xml:space="preserve"> grandson, Chase,</w:t>
      </w:r>
      <w:r>
        <w:rPr>
          <w:rFonts w:eastAsia="Times New Roman" w:cstheme="minorHAnsi"/>
          <w:color w:val="000000"/>
          <w:sz w:val="22"/>
        </w:rPr>
        <w:t xml:space="preserve"> born December 10 to </w:t>
      </w:r>
      <w:r w:rsidRPr="007302A6">
        <w:rPr>
          <w:rFonts w:eastAsia="Times New Roman" w:cstheme="minorHAnsi"/>
          <w:b/>
          <w:bCs/>
          <w:color w:val="000000"/>
          <w:sz w:val="22"/>
        </w:rPr>
        <w:t>Trevor and Falisatey Dunn</w:t>
      </w:r>
      <w:r>
        <w:rPr>
          <w:rFonts w:eastAsia="Times New Roman" w:cstheme="minorHAnsi"/>
          <w:color w:val="000000"/>
          <w:sz w:val="22"/>
        </w:rPr>
        <w:t xml:space="preserve">. Chase is also welcomed by big brother Arthur. </w:t>
      </w:r>
    </w:p>
    <w:p w14:paraId="030E9829" w14:textId="77777777" w:rsidR="000B535A" w:rsidRPr="00507A24" w:rsidRDefault="000B535A" w:rsidP="00D4327E">
      <w:pPr>
        <w:spacing w:after="60"/>
        <w:contextualSpacing/>
        <w:rPr>
          <w:rFonts w:eastAsia="Times New Roman" w:cstheme="minorHAnsi"/>
          <w:color w:val="000000"/>
          <w:sz w:val="22"/>
        </w:rPr>
      </w:pPr>
    </w:p>
    <w:bookmarkEnd w:id="0"/>
    <w:p w14:paraId="1C752515" w14:textId="77777777" w:rsidR="007E7F1C" w:rsidRPr="00CD5B49" w:rsidRDefault="007E7F1C" w:rsidP="007E7F1C">
      <w:pPr>
        <w:spacing w:after="0"/>
        <w:contextualSpacing/>
        <w:jc w:val="center"/>
        <w:rPr>
          <w:rFonts w:asciiTheme="majorHAnsi" w:eastAsia="Times New Roman" w:hAnsiTheme="majorHAnsi" w:cstheme="minorHAnsi"/>
          <w:b/>
          <w:bCs/>
          <w:color w:val="C00000"/>
          <w:sz w:val="38"/>
          <w:szCs w:val="38"/>
        </w:rPr>
      </w:pPr>
      <w:r>
        <w:rPr>
          <w:rFonts w:asciiTheme="majorHAnsi" w:eastAsia="Times New Roman" w:hAnsiTheme="majorHAnsi" w:cstheme="minorHAnsi"/>
          <w:b/>
          <w:bCs/>
          <w:color w:val="C00000"/>
          <w:sz w:val="38"/>
          <w:szCs w:val="38"/>
        </w:rPr>
        <w:t>Yearbook Reports</w:t>
      </w:r>
    </w:p>
    <w:p w14:paraId="551C6022" w14:textId="73008B33" w:rsidR="007E7F1C" w:rsidRDefault="007E7F1C" w:rsidP="007E7F1C">
      <w:pPr>
        <w:spacing w:after="0"/>
        <w:contextualSpacing/>
        <w:rPr>
          <w:rFonts w:eastAsia="Times New Roman" w:cstheme="minorHAnsi"/>
          <w:color w:val="000000"/>
          <w:sz w:val="23"/>
          <w:szCs w:val="23"/>
        </w:rPr>
      </w:pPr>
      <w:r w:rsidRPr="00300A08">
        <w:rPr>
          <w:rFonts w:eastAsia="Times New Roman" w:cstheme="minorHAnsi"/>
          <w:b/>
          <w:bCs/>
          <w:color w:val="000000"/>
          <w:sz w:val="23"/>
          <w:szCs w:val="23"/>
        </w:rPr>
        <w:t>If you are a team leader, small group leader o</w:t>
      </w:r>
      <w:r w:rsidR="009E4AB4">
        <w:rPr>
          <w:rFonts w:eastAsia="Times New Roman" w:cstheme="minorHAnsi"/>
          <w:b/>
          <w:bCs/>
          <w:color w:val="000000"/>
          <w:sz w:val="23"/>
          <w:szCs w:val="23"/>
        </w:rPr>
        <w:t>r</w:t>
      </w:r>
      <w:r w:rsidRPr="00300A08">
        <w:rPr>
          <w:rFonts w:eastAsia="Times New Roman" w:cstheme="minorHAnsi"/>
          <w:b/>
          <w:bCs/>
          <w:color w:val="000000"/>
          <w:sz w:val="23"/>
          <w:szCs w:val="23"/>
        </w:rPr>
        <w:t xml:space="preserve"> class secretary, please </w:t>
      </w:r>
      <w:r>
        <w:rPr>
          <w:rFonts w:eastAsia="Times New Roman" w:cstheme="minorHAnsi"/>
          <w:b/>
          <w:bCs/>
          <w:color w:val="000000"/>
          <w:sz w:val="23"/>
          <w:szCs w:val="23"/>
        </w:rPr>
        <w:t xml:space="preserve">  </w:t>
      </w:r>
      <w:r w:rsidRPr="00300A08">
        <w:rPr>
          <w:rFonts w:eastAsia="Times New Roman" w:cstheme="minorHAnsi"/>
          <w:b/>
          <w:bCs/>
          <w:color w:val="000000"/>
          <w:sz w:val="23"/>
          <w:szCs w:val="23"/>
        </w:rPr>
        <w:t xml:space="preserve">submit your report for our 2025 Yearbook </w:t>
      </w:r>
      <w:r>
        <w:rPr>
          <w:rFonts w:eastAsia="Times New Roman" w:cstheme="minorHAnsi"/>
          <w:b/>
          <w:bCs/>
          <w:color w:val="000000"/>
          <w:sz w:val="23"/>
          <w:szCs w:val="23"/>
        </w:rPr>
        <w:t>by January 19</w:t>
      </w:r>
      <w:r w:rsidRPr="00300A08">
        <w:rPr>
          <w:rFonts w:eastAsia="Times New Roman" w:cstheme="minorHAnsi"/>
          <w:b/>
          <w:bCs/>
          <w:color w:val="000000"/>
          <w:sz w:val="23"/>
          <w:szCs w:val="23"/>
        </w:rPr>
        <w:t xml:space="preserve">. </w:t>
      </w:r>
      <w:r w:rsidRPr="007E7F1C">
        <w:rPr>
          <w:rFonts w:eastAsia="Times New Roman" w:cstheme="minorHAnsi"/>
          <w:color w:val="000000"/>
          <w:sz w:val="23"/>
          <w:szCs w:val="23"/>
        </w:rPr>
        <w:t xml:space="preserve">If possible, </w:t>
      </w:r>
      <w:r w:rsidR="009E4AB4">
        <w:rPr>
          <w:rFonts w:eastAsia="Times New Roman" w:cstheme="minorHAnsi"/>
          <w:color w:val="000000"/>
          <w:sz w:val="23"/>
          <w:szCs w:val="23"/>
        </w:rPr>
        <w:t>we ask you to</w:t>
      </w:r>
      <w:r w:rsidRPr="007E7F1C">
        <w:rPr>
          <w:rFonts w:eastAsia="Times New Roman" w:cstheme="minorHAnsi"/>
          <w:color w:val="000000"/>
          <w:sz w:val="23"/>
          <w:szCs w:val="23"/>
        </w:rPr>
        <w:t xml:space="preserve"> email your report t</w:t>
      </w:r>
      <w:r w:rsidRPr="007E7F1C">
        <w:rPr>
          <w:rFonts w:eastAsia="Times New Roman" w:cstheme="minorHAnsi"/>
          <w:color w:val="000000"/>
          <w:sz w:val="23"/>
          <w:szCs w:val="23"/>
        </w:rPr>
        <w:t>o</w:t>
      </w:r>
      <w:r>
        <w:rPr>
          <w:rFonts w:eastAsia="Times New Roman" w:cstheme="minorHAnsi"/>
          <w:color w:val="000000"/>
          <w:sz w:val="23"/>
          <w:szCs w:val="23"/>
        </w:rPr>
        <w:t xml:space="preserve"> </w:t>
      </w:r>
      <w:r w:rsidR="009E4AB4">
        <w:rPr>
          <w:rFonts w:eastAsia="Times New Roman" w:cstheme="minorHAnsi"/>
          <w:color w:val="000000"/>
          <w:sz w:val="23"/>
          <w:szCs w:val="23"/>
        </w:rPr>
        <w:t xml:space="preserve">                    </w:t>
      </w:r>
      <w:r w:rsidRPr="00570F5E">
        <w:rPr>
          <w:rFonts w:eastAsia="Times New Roman" w:cstheme="minorHAnsi"/>
          <w:b/>
          <w:bCs/>
          <w:color w:val="000000"/>
          <w:sz w:val="23"/>
          <w:szCs w:val="23"/>
        </w:rPr>
        <w:t>wymorechurch@yahoo.co</w:t>
      </w:r>
      <w:r w:rsidRPr="00570F5E">
        <w:rPr>
          <w:rFonts w:eastAsia="Times New Roman" w:cstheme="minorHAnsi"/>
          <w:b/>
          <w:bCs/>
          <w:color w:val="000000"/>
          <w:sz w:val="23"/>
          <w:szCs w:val="23"/>
        </w:rPr>
        <w:t>m</w:t>
      </w:r>
      <w:r w:rsidRPr="007E7F1C">
        <w:rPr>
          <w:rFonts w:eastAsia="Times New Roman" w:cstheme="minorHAnsi"/>
          <w:color w:val="000000"/>
          <w:sz w:val="23"/>
          <w:szCs w:val="23"/>
        </w:rPr>
        <w:t xml:space="preserve">, </w:t>
      </w:r>
      <w:r w:rsidRPr="007E7F1C">
        <w:rPr>
          <w:rFonts w:eastAsia="Times New Roman" w:cstheme="minorHAnsi"/>
          <w:color w:val="000000"/>
          <w:sz w:val="23"/>
          <w:szCs w:val="23"/>
        </w:rPr>
        <w:t>or</w:t>
      </w:r>
      <w:r w:rsidRPr="007E7F1C">
        <w:rPr>
          <w:rFonts w:eastAsia="Times New Roman" w:cstheme="minorHAnsi"/>
          <w:color w:val="000000"/>
          <w:sz w:val="23"/>
          <w:szCs w:val="23"/>
        </w:rPr>
        <w:t xml:space="preserve"> you can</w:t>
      </w:r>
      <w:r w:rsidRPr="007E7F1C">
        <w:rPr>
          <w:rFonts w:eastAsia="Times New Roman" w:cstheme="minorHAnsi"/>
          <w:color w:val="000000"/>
          <w:sz w:val="23"/>
          <w:szCs w:val="23"/>
        </w:rPr>
        <w:t xml:space="preserve"> place it in the </w:t>
      </w:r>
      <w:r w:rsidRPr="00570F5E">
        <w:rPr>
          <w:rFonts w:eastAsia="Times New Roman" w:cstheme="minorHAnsi"/>
          <w:b/>
          <w:bCs/>
          <w:color w:val="000000"/>
          <w:sz w:val="23"/>
          <w:szCs w:val="23"/>
        </w:rPr>
        <w:t>folder marked “Annual Reports”</w:t>
      </w:r>
      <w:r w:rsidRPr="007E7F1C">
        <w:rPr>
          <w:rFonts w:eastAsia="Times New Roman" w:cstheme="minorHAnsi"/>
          <w:color w:val="000000"/>
          <w:sz w:val="23"/>
          <w:szCs w:val="23"/>
        </w:rPr>
        <w:t xml:space="preserve"> on Dee Ann’s desk.</w:t>
      </w:r>
      <w:r w:rsidRPr="00300A08">
        <w:rPr>
          <w:rFonts w:eastAsia="Times New Roman" w:cstheme="minorHAnsi"/>
          <w:color w:val="000000"/>
          <w:sz w:val="23"/>
          <w:szCs w:val="23"/>
        </w:rPr>
        <w:t xml:space="preserve"> </w:t>
      </w:r>
    </w:p>
    <w:p w14:paraId="2E78DAE2" w14:textId="77777777" w:rsidR="007E7F1C" w:rsidRPr="007E7F1C" w:rsidRDefault="007E7F1C" w:rsidP="007E7F1C">
      <w:pPr>
        <w:pStyle w:val="NoSpacing"/>
        <w:rPr>
          <w:rFonts w:eastAsia="Times New Roman"/>
          <w:sz w:val="10"/>
          <w:szCs w:val="10"/>
        </w:rPr>
      </w:pPr>
    </w:p>
    <w:p w14:paraId="6B1B0BEA" w14:textId="77777777" w:rsidR="00763591" w:rsidRPr="00DC2BDA" w:rsidRDefault="00763591" w:rsidP="00763591">
      <w:pPr>
        <w:spacing w:after="0"/>
        <w:contextualSpacing/>
        <w:jc w:val="center"/>
        <w:rPr>
          <w:rFonts w:asciiTheme="majorHAnsi" w:eastAsia="Times New Roman" w:hAnsiTheme="majorHAnsi" w:cstheme="minorHAnsi"/>
          <w:b/>
          <w:bCs/>
          <w:color w:val="C00000"/>
          <w:sz w:val="40"/>
          <w:szCs w:val="40"/>
        </w:rPr>
      </w:pPr>
      <w:r w:rsidRPr="00DC2BDA">
        <w:rPr>
          <w:rFonts w:asciiTheme="majorHAnsi" w:eastAsia="Times New Roman" w:hAnsiTheme="majorHAnsi" w:cstheme="minorHAnsi"/>
          <w:b/>
          <w:bCs/>
          <w:color w:val="C00000"/>
          <w:sz w:val="40"/>
          <w:szCs w:val="40"/>
        </w:rPr>
        <w:t>Family Game Night</w:t>
      </w:r>
    </w:p>
    <w:p w14:paraId="07A4F0AC" w14:textId="77777777" w:rsidR="00763591" w:rsidRDefault="00763591" w:rsidP="00763591">
      <w:pPr>
        <w:pStyle w:val="NoSpacing"/>
        <w:rPr>
          <w:rFonts w:eastAsia="Times New Roman"/>
          <w:b/>
          <w:bCs/>
          <w:sz w:val="24"/>
          <w:szCs w:val="24"/>
        </w:rPr>
      </w:pPr>
      <w:r w:rsidRPr="003C3543">
        <w:rPr>
          <w:rFonts w:eastAsia="Times New Roman"/>
          <w:sz w:val="24"/>
          <w:szCs w:val="24"/>
        </w:rPr>
        <w:t xml:space="preserve">We will be hosting a </w:t>
      </w:r>
      <w:r w:rsidRPr="003C3543">
        <w:rPr>
          <w:rFonts w:eastAsia="Times New Roman"/>
          <w:b/>
          <w:bCs/>
          <w:sz w:val="24"/>
          <w:szCs w:val="24"/>
        </w:rPr>
        <w:t>Family Game Night on Tuesday, December 30</w:t>
      </w:r>
      <w:r w:rsidRPr="003C3543">
        <w:rPr>
          <w:rFonts w:eastAsia="Times New Roman"/>
          <w:b/>
          <w:bCs/>
          <w:sz w:val="24"/>
          <w:szCs w:val="24"/>
          <w:vertAlign w:val="superscript"/>
        </w:rPr>
        <w:t>th</w:t>
      </w:r>
      <w:r w:rsidRPr="003C3543">
        <w:rPr>
          <w:rFonts w:eastAsia="Times New Roman"/>
          <w:b/>
          <w:bCs/>
          <w:sz w:val="24"/>
          <w:szCs w:val="24"/>
        </w:rPr>
        <w:t xml:space="preserve"> (also known as New Year’s Eve Eve) from 6-9 p.m.</w:t>
      </w:r>
      <w:r w:rsidRPr="003C3543">
        <w:rPr>
          <w:rFonts w:eastAsia="Times New Roman"/>
          <w:sz w:val="24"/>
          <w:szCs w:val="24"/>
        </w:rPr>
        <w:t xml:space="preserve"> Bring your favorite game, along with a snack or drink to share with others. Kids 6</w:t>
      </w:r>
      <w:r w:rsidRPr="003C3543">
        <w:rPr>
          <w:rFonts w:eastAsia="Times New Roman"/>
          <w:sz w:val="24"/>
          <w:szCs w:val="24"/>
          <w:vertAlign w:val="superscript"/>
        </w:rPr>
        <w:t>th</w:t>
      </w:r>
      <w:r w:rsidRPr="003C3543">
        <w:rPr>
          <w:rFonts w:eastAsia="Times New Roman"/>
          <w:sz w:val="24"/>
          <w:szCs w:val="24"/>
        </w:rPr>
        <w:t xml:space="preserve"> grade and younger must bring an adult with them to this event. </w:t>
      </w:r>
      <w:r w:rsidRPr="003C3543">
        <w:rPr>
          <w:rFonts w:eastAsia="Times New Roman"/>
          <w:b/>
          <w:bCs/>
          <w:sz w:val="24"/>
          <w:szCs w:val="24"/>
        </w:rPr>
        <w:t>Come and enjoy connecting with others in our church family through this fun event!</w:t>
      </w:r>
    </w:p>
    <w:p w14:paraId="4E58189C" w14:textId="77777777" w:rsidR="00763591" w:rsidRPr="00763591" w:rsidRDefault="00763591" w:rsidP="00763591">
      <w:pPr>
        <w:pStyle w:val="NoSpacing"/>
        <w:rPr>
          <w:rFonts w:eastAsia="Times New Roman"/>
          <w:sz w:val="6"/>
          <w:szCs w:val="6"/>
        </w:rPr>
      </w:pPr>
    </w:p>
    <w:p w14:paraId="0B021218" w14:textId="77777777" w:rsidR="007E7F1C" w:rsidRPr="007E7F1C" w:rsidRDefault="007E7F1C" w:rsidP="007E7F1C">
      <w:pPr>
        <w:spacing w:after="0"/>
        <w:contextualSpacing/>
        <w:jc w:val="center"/>
        <w:rPr>
          <w:rFonts w:asciiTheme="majorHAnsi" w:eastAsia="Times New Roman" w:hAnsiTheme="majorHAnsi" w:cstheme="minorHAnsi"/>
          <w:b/>
          <w:bCs/>
          <w:color w:val="C00000"/>
          <w:sz w:val="36"/>
          <w:szCs w:val="36"/>
        </w:rPr>
      </w:pPr>
      <w:r w:rsidRPr="007E7F1C">
        <w:rPr>
          <w:rFonts w:asciiTheme="majorHAnsi" w:eastAsia="Times New Roman" w:hAnsiTheme="majorHAnsi" w:cstheme="minorHAnsi"/>
          <w:b/>
          <w:bCs/>
          <w:color w:val="C00000"/>
          <w:sz w:val="36"/>
          <w:szCs w:val="36"/>
        </w:rPr>
        <w:t>UN-Decorating Party</w:t>
      </w:r>
    </w:p>
    <w:p w14:paraId="57A46989" w14:textId="6D71E238" w:rsidR="00D04280" w:rsidRPr="007E7F1C" w:rsidRDefault="007E7F1C" w:rsidP="00D136D7">
      <w:pPr>
        <w:pStyle w:val="NoSpacing"/>
        <w:rPr>
          <w:sz w:val="22"/>
        </w:rPr>
      </w:pPr>
      <w:r w:rsidRPr="00300A08">
        <w:rPr>
          <w:b/>
          <w:bCs/>
          <w:sz w:val="22"/>
        </w:rPr>
        <w:t>We will have a</w:t>
      </w:r>
      <w:r>
        <w:rPr>
          <w:b/>
          <w:bCs/>
          <w:sz w:val="22"/>
        </w:rPr>
        <w:t xml:space="preserve"> Christmas </w:t>
      </w:r>
      <w:r w:rsidRPr="00300A08">
        <w:rPr>
          <w:b/>
          <w:bCs/>
          <w:sz w:val="22"/>
        </w:rPr>
        <w:t xml:space="preserve">UN-decorating party </w:t>
      </w:r>
      <w:r>
        <w:rPr>
          <w:b/>
          <w:bCs/>
          <w:sz w:val="22"/>
        </w:rPr>
        <w:t>on Sunday</w:t>
      </w:r>
      <w:r w:rsidRPr="00300A08">
        <w:rPr>
          <w:b/>
          <w:bCs/>
          <w:sz w:val="22"/>
        </w:rPr>
        <w:t>, January 4</w:t>
      </w:r>
      <w:r w:rsidRPr="00300A08">
        <w:rPr>
          <w:b/>
          <w:bCs/>
          <w:sz w:val="22"/>
          <w:vertAlign w:val="superscript"/>
        </w:rPr>
        <w:t>th</w:t>
      </w:r>
      <w:r w:rsidRPr="00300A08">
        <w:rPr>
          <w:b/>
          <w:bCs/>
          <w:sz w:val="22"/>
        </w:rPr>
        <w:t xml:space="preserve"> following 10:45 worship. </w:t>
      </w:r>
      <w:r w:rsidRPr="00300A08">
        <w:rPr>
          <w:sz w:val="22"/>
        </w:rPr>
        <w:t xml:space="preserve">We will enjoy a </w:t>
      </w:r>
      <w:r w:rsidRPr="000B731B">
        <w:rPr>
          <w:sz w:val="22"/>
        </w:rPr>
        <w:t>light lunch</w:t>
      </w:r>
      <w:r w:rsidRPr="00300A08">
        <w:rPr>
          <w:sz w:val="22"/>
        </w:rPr>
        <w:t xml:space="preserve">, after which we'll take down the Christmas decorations and Living Nativity sets to store them until next year. </w:t>
      </w:r>
      <w:r w:rsidRPr="00300A08">
        <w:rPr>
          <w:b/>
          <w:bCs/>
          <w:sz w:val="22"/>
        </w:rPr>
        <w:t>Thanks in advance</w:t>
      </w:r>
      <w:r w:rsidRPr="00C9196F">
        <w:rPr>
          <w:b/>
          <w:bCs/>
          <w:sz w:val="22"/>
        </w:rPr>
        <w:t>!</w:t>
      </w:r>
    </w:p>
    <w:p w14:paraId="35824BDF" w14:textId="77777777" w:rsidR="00E51EE2" w:rsidRPr="001961F1" w:rsidRDefault="00E51EE2" w:rsidP="00970246">
      <w:pPr>
        <w:pStyle w:val="NoSpacing"/>
        <w:rPr>
          <w:sz w:val="10"/>
          <w:szCs w:val="10"/>
        </w:rPr>
      </w:pPr>
    </w:p>
    <w:p w14:paraId="25B5162E" w14:textId="2AD94FA8" w:rsidR="008E2250" w:rsidRPr="00763591" w:rsidRDefault="0098428B" w:rsidP="0098428B">
      <w:pPr>
        <w:spacing w:after="0"/>
        <w:jc w:val="center"/>
        <w:rPr>
          <w:rFonts w:asciiTheme="majorHAnsi" w:eastAsia="Times New Roman" w:hAnsiTheme="majorHAnsi" w:cstheme="minorHAnsi"/>
          <w:b/>
          <w:bCs/>
          <w:color w:val="C00000"/>
          <w:sz w:val="44"/>
          <w:szCs w:val="44"/>
        </w:rPr>
      </w:pPr>
      <w:r w:rsidRPr="00763591">
        <w:rPr>
          <w:rFonts w:asciiTheme="majorHAnsi" w:eastAsia="Times New Roman" w:hAnsiTheme="majorHAnsi" w:cstheme="minorHAnsi"/>
          <w:b/>
          <w:bCs/>
          <w:color w:val="C00000"/>
          <w:sz w:val="44"/>
          <w:szCs w:val="44"/>
        </w:rPr>
        <w:t>THANK YOU!</w:t>
      </w:r>
    </w:p>
    <w:p w14:paraId="4826D65E" w14:textId="7571D592" w:rsidR="00340ADA" w:rsidRPr="00763591" w:rsidRDefault="00C01683" w:rsidP="000E6648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  <w:r w:rsidRPr="00763591">
        <w:rPr>
          <w:rFonts w:eastAsia="Times New Roman" w:cstheme="minorHAnsi"/>
          <w:b/>
          <w:bCs/>
          <w:color w:val="000000" w:themeColor="text1"/>
          <w:sz w:val="24"/>
          <w:szCs w:val="24"/>
        </w:rPr>
        <w:t>Thank you</w:t>
      </w:r>
      <w:r w:rsidR="000B535A" w:rsidRPr="00763591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 to </w:t>
      </w:r>
      <w:r w:rsidR="003067CC" w:rsidRPr="00763591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all those who </w:t>
      </w:r>
      <w:r w:rsidR="00470EE1" w:rsidRPr="00763591">
        <w:rPr>
          <w:rFonts w:eastAsia="Times New Roman" w:cstheme="minorHAnsi"/>
          <w:b/>
          <w:bCs/>
          <w:color w:val="000000" w:themeColor="text1"/>
          <w:sz w:val="24"/>
          <w:szCs w:val="24"/>
        </w:rPr>
        <w:t>served at our 33</w:t>
      </w:r>
      <w:r w:rsidR="00470EE1" w:rsidRPr="00763591">
        <w:rPr>
          <w:rFonts w:eastAsia="Times New Roman" w:cstheme="minorHAnsi"/>
          <w:b/>
          <w:bCs/>
          <w:color w:val="000000" w:themeColor="text1"/>
          <w:sz w:val="24"/>
          <w:szCs w:val="24"/>
          <w:vertAlign w:val="superscript"/>
        </w:rPr>
        <w:t>rd</w:t>
      </w:r>
      <w:r w:rsidR="00470EE1" w:rsidRPr="00763591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 Annual Living Nativity! 178 people came through the live display, </w:t>
      </w:r>
      <w:r w:rsidR="00470EE1" w:rsidRPr="00763591">
        <w:rPr>
          <w:rFonts w:eastAsia="Times New Roman" w:cstheme="minorHAnsi"/>
          <w:color w:val="000000" w:themeColor="text1"/>
          <w:sz w:val="24"/>
          <w:szCs w:val="24"/>
        </w:rPr>
        <w:t>and many good connections were made with people in our communities through our indoor activities.</w:t>
      </w:r>
      <w:r w:rsidR="00381352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 </w:t>
      </w:r>
      <w:r w:rsidR="00470EE1" w:rsidRPr="00763591">
        <w:rPr>
          <w:rFonts w:eastAsia="Times New Roman" w:cstheme="minorHAnsi"/>
          <w:b/>
          <w:bCs/>
          <w:color w:val="000000" w:themeColor="text1"/>
          <w:sz w:val="24"/>
          <w:szCs w:val="24"/>
        </w:rPr>
        <w:t>Thank you for helping us share the good news of Jesus with our communities</w:t>
      </w:r>
      <w:r w:rsidR="003C3543" w:rsidRPr="00763591">
        <w:rPr>
          <w:rFonts w:eastAsia="Times New Roman" w:cstheme="minorHAnsi"/>
          <w:b/>
          <w:bCs/>
          <w:color w:val="000000" w:themeColor="text1"/>
          <w:sz w:val="24"/>
          <w:szCs w:val="24"/>
        </w:rPr>
        <w:t>!</w:t>
      </w:r>
      <w:r w:rsidR="003C3543" w:rsidRPr="00763591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</w:p>
    <w:p w14:paraId="2E13FBAD" w14:textId="77777777" w:rsidR="00763591" w:rsidRPr="00763591" w:rsidRDefault="00763591" w:rsidP="000E6648">
      <w:pPr>
        <w:spacing w:after="0"/>
        <w:rPr>
          <w:rFonts w:eastAsia="Times New Roman" w:cstheme="minorHAnsi"/>
          <w:b/>
          <w:bCs/>
          <w:color w:val="000000" w:themeColor="text1"/>
          <w:sz w:val="16"/>
          <w:szCs w:val="16"/>
        </w:rPr>
      </w:pPr>
    </w:p>
    <w:p w14:paraId="0AAA94E4" w14:textId="77777777" w:rsidR="00763591" w:rsidRPr="00763591" w:rsidRDefault="00763591" w:rsidP="00763591">
      <w:pPr>
        <w:pStyle w:val="NoSpacing"/>
        <w:rPr>
          <w:rFonts w:eastAsia="Times New Roman"/>
          <w:color w:val="000000" w:themeColor="text1"/>
          <w:sz w:val="23"/>
          <w:szCs w:val="23"/>
        </w:rPr>
      </w:pPr>
      <w:r w:rsidRPr="007E7F1C">
        <w:rPr>
          <w:rFonts w:eastAsia="Times New Roman"/>
          <w:b/>
          <w:bCs/>
          <w:color w:val="000000" w:themeColor="text1"/>
          <w:sz w:val="23"/>
          <w:szCs w:val="23"/>
        </w:rPr>
        <w:t>Thank you</w:t>
      </w:r>
      <w:r w:rsidRPr="007E7F1C">
        <w:rPr>
          <w:rFonts w:eastAsia="Times New Roman"/>
          <w:color w:val="000000" w:themeColor="text1"/>
          <w:sz w:val="23"/>
          <w:szCs w:val="23"/>
        </w:rPr>
        <w:t xml:space="preserve"> to the children who worked very hard over the past several weeks to present to us their Christmas program </w:t>
      </w:r>
      <w:r w:rsidRPr="00763591">
        <w:rPr>
          <w:rFonts w:eastAsia="Times New Roman"/>
          <w:color w:val="000000" w:themeColor="text1"/>
          <w:sz w:val="23"/>
          <w:szCs w:val="23"/>
        </w:rPr>
        <w:t>on December 14</w:t>
      </w:r>
      <w:r w:rsidRPr="007E7F1C">
        <w:rPr>
          <w:rFonts w:eastAsia="Times New Roman"/>
          <w:color w:val="000000" w:themeColor="text1"/>
          <w:sz w:val="23"/>
          <w:szCs w:val="23"/>
        </w:rPr>
        <w:t xml:space="preserve">, and to all the parents who made sure their child was at practices so that they could be a part of this special time. </w:t>
      </w:r>
      <w:r w:rsidRPr="007E7F1C">
        <w:rPr>
          <w:rFonts w:eastAsia="Times New Roman"/>
          <w:b/>
          <w:bCs/>
          <w:color w:val="000000" w:themeColor="text1"/>
          <w:sz w:val="23"/>
          <w:szCs w:val="23"/>
        </w:rPr>
        <w:t>A BIG thank you</w:t>
      </w:r>
      <w:r w:rsidRPr="007E7F1C">
        <w:rPr>
          <w:rFonts w:eastAsia="Times New Roman"/>
          <w:color w:val="000000" w:themeColor="text1"/>
          <w:sz w:val="23"/>
          <w:szCs w:val="23"/>
        </w:rPr>
        <w:t xml:space="preserve"> </w:t>
      </w:r>
      <w:r w:rsidRPr="007E7F1C">
        <w:rPr>
          <w:rFonts w:eastAsia="Times New Roman"/>
          <w:b/>
          <w:bCs/>
          <w:color w:val="000000" w:themeColor="text1"/>
          <w:sz w:val="23"/>
          <w:szCs w:val="23"/>
        </w:rPr>
        <w:t>to Fracia Workman</w:t>
      </w:r>
      <w:r w:rsidRPr="007E7F1C">
        <w:rPr>
          <w:rFonts w:eastAsia="Times New Roman"/>
          <w:color w:val="000000" w:themeColor="text1"/>
          <w:sz w:val="23"/>
          <w:szCs w:val="23"/>
        </w:rPr>
        <w:t xml:space="preserve"> for organizing and directing the program, and to all of </w:t>
      </w:r>
      <w:r w:rsidRPr="00763591">
        <w:rPr>
          <w:rFonts w:eastAsia="Times New Roman"/>
          <w:color w:val="000000" w:themeColor="text1"/>
          <w:sz w:val="23"/>
          <w:szCs w:val="23"/>
        </w:rPr>
        <w:t>our</w:t>
      </w:r>
      <w:r w:rsidRPr="007E7F1C">
        <w:rPr>
          <w:rFonts w:eastAsia="Times New Roman"/>
          <w:color w:val="000000" w:themeColor="text1"/>
          <w:sz w:val="23"/>
          <w:szCs w:val="23"/>
        </w:rPr>
        <w:t xml:space="preserve"> </w:t>
      </w:r>
      <w:r w:rsidRPr="007E7F1C">
        <w:rPr>
          <w:rFonts w:eastAsia="Times New Roman"/>
          <w:b/>
          <w:bCs/>
          <w:color w:val="000000" w:themeColor="text1"/>
          <w:sz w:val="23"/>
          <w:szCs w:val="23"/>
        </w:rPr>
        <w:t>Sunday School teachers</w:t>
      </w:r>
      <w:r w:rsidRPr="007E7F1C">
        <w:rPr>
          <w:rFonts w:eastAsia="Times New Roman"/>
          <w:color w:val="000000" w:themeColor="text1"/>
          <w:sz w:val="23"/>
          <w:szCs w:val="23"/>
        </w:rPr>
        <w:t xml:space="preserve"> for </w:t>
      </w:r>
      <w:r w:rsidRPr="00763591">
        <w:rPr>
          <w:rFonts w:eastAsia="Times New Roman"/>
          <w:color w:val="000000" w:themeColor="text1"/>
          <w:sz w:val="23"/>
          <w:szCs w:val="23"/>
        </w:rPr>
        <w:t xml:space="preserve">helping to </w:t>
      </w:r>
      <w:r w:rsidRPr="007E7F1C">
        <w:rPr>
          <w:rFonts w:eastAsia="Times New Roman"/>
          <w:color w:val="000000" w:themeColor="text1"/>
          <w:sz w:val="23"/>
          <w:szCs w:val="23"/>
        </w:rPr>
        <w:t>prepare the children to share the story of the birth of Jesus.</w:t>
      </w:r>
    </w:p>
    <w:p w14:paraId="20493C0A" w14:textId="77777777" w:rsidR="00300A08" w:rsidRPr="00763591" w:rsidRDefault="00300A08" w:rsidP="000E6648">
      <w:pPr>
        <w:spacing w:after="0"/>
        <w:rPr>
          <w:rFonts w:eastAsia="Times New Roman" w:cstheme="minorHAnsi"/>
          <w:color w:val="000000" w:themeColor="text1"/>
          <w:sz w:val="23"/>
          <w:szCs w:val="23"/>
        </w:rPr>
      </w:pPr>
    </w:p>
    <w:p w14:paraId="1C454E4D" w14:textId="0852310E" w:rsidR="00D05DC5" w:rsidRPr="008A036C" w:rsidRDefault="00707F89" w:rsidP="003C3543">
      <w:pPr>
        <w:pStyle w:val="Address"/>
        <w:contextualSpacing/>
        <w:jc w:val="center"/>
        <w:rPr>
          <w:rFonts w:eastAsia="Times New Roman" w:cstheme="minorHAnsi"/>
          <w:color w:val="000000"/>
          <w:sz w:val="40"/>
          <w:szCs w:val="40"/>
        </w:rPr>
      </w:pPr>
      <w:r w:rsidRPr="008A036C">
        <w:rPr>
          <w:rFonts w:ascii="Corbel" w:hAnsi="Corbel" w:cs="Helvetica"/>
          <w:b/>
          <w:bCs/>
          <w:noProof/>
          <w:color w:val="0D0D0D" w:themeColor="text1" w:themeTint="F2"/>
          <w:sz w:val="40"/>
          <w:szCs w:val="40"/>
          <w:shd w:val="clear" w:color="auto" w:fill="FFFFFF"/>
        </w:rPr>
        <mc:AlternateContent>
          <mc:Choice Requires="wps">
            <w:drawing>
              <wp:anchor distT="228600" distB="0" distL="114300" distR="114300" simplePos="0" relativeHeight="251742208" behindDoc="0" locked="1" layoutInCell="0" allowOverlap="0" wp14:anchorId="6E4287F4" wp14:editId="2433E56C">
                <wp:simplePos x="0" y="0"/>
                <wp:positionH relativeFrom="margin">
                  <wp:posOffset>7620</wp:posOffset>
                </wp:positionH>
                <wp:positionV relativeFrom="margin">
                  <wp:posOffset>4163060</wp:posOffset>
                </wp:positionV>
                <wp:extent cx="7372350" cy="173355"/>
                <wp:effectExtent l="0" t="0" r="19050" b="17145"/>
                <wp:wrapTopAndBottom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2350" cy="17335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9FA353" id="Rectangle 11" o:spid="_x0000_s1026" style="position:absolute;margin-left:.6pt;margin-top:327.8pt;width:580.5pt;height:13.65pt;z-index:251742208;visibility:visible;mso-wrap-style:square;mso-width-percent:0;mso-height-percent:0;mso-wrap-distance-left:9pt;mso-wrap-distance-top:18pt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" o:allowincell="f" o:allowoverlap="f" fillcolor="red" strokecolor="#0d0d0d [3069]" strokeweight="2pt">
                <w10:wrap type="topAndBottom" anchorx="margin" anchory="margin"/>
                <w10:anchorlock/>
              </v:rect>
            </w:pict>
          </mc:Fallback>
        </mc:AlternateContent>
      </w:r>
      <w:bookmarkStart w:id="2" w:name="_Hlk196385614"/>
      <w:bookmarkEnd w:id="1"/>
      <w:r w:rsidR="00D05DC5" w:rsidRPr="008A036C">
        <w:rPr>
          <w:rFonts w:asciiTheme="majorHAnsi" w:eastAsia="Times New Roman" w:hAnsiTheme="majorHAnsi" w:cstheme="minorHAnsi"/>
          <w:b/>
          <w:bCs/>
          <w:color w:val="C00000"/>
          <w:sz w:val="40"/>
          <w:szCs w:val="40"/>
        </w:rPr>
        <w:t>Praises &amp; Prayers</w:t>
      </w:r>
    </w:p>
    <w:bookmarkEnd w:id="2"/>
    <w:p w14:paraId="39E8B547" w14:textId="111E14D2" w:rsidR="004769BB" w:rsidRPr="003C3543" w:rsidRDefault="004769BB" w:rsidP="00E4560F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~ family of Gordon Michaelis, who passed away in his home on Dec. 18. His funeral </w:t>
      </w:r>
      <w:r w:rsidR="00570F5E">
        <w:rPr>
          <w:rFonts w:eastAsia="Times New Roman" w:cstheme="minorHAnsi"/>
          <w:b/>
          <w:bCs/>
          <w:color w:val="000000"/>
          <w:sz w:val="23"/>
          <w:szCs w:val="23"/>
        </w:rPr>
        <w:t>was</w:t>
      </w: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 </w:t>
      </w:r>
      <w:r w:rsidR="00AA75A7">
        <w:rPr>
          <w:rFonts w:eastAsia="Times New Roman" w:cstheme="minorHAnsi"/>
          <w:b/>
          <w:bCs/>
          <w:color w:val="000000"/>
          <w:sz w:val="23"/>
          <w:szCs w:val="23"/>
        </w:rPr>
        <w:t xml:space="preserve">held </w:t>
      </w: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>in our building on Dec. 24.</w:t>
      </w:r>
    </w:p>
    <w:p w14:paraId="21F132AA" w14:textId="69992FA0" w:rsidR="00AA171B" w:rsidRPr="003C3543" w:rsidRDefault="00AA171B" w:rsidP="00E4560F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~ family of Clayton Scott, former member, who passed away November 24. </w:t>
      </w:r>
      <w:r w:rsidRPr="003C3543">
        <w:rPr>
          <w:rFonts w:eastAsia="Times New Roman" w:cstheme="minorHAnsi"/>
          <w:color w:val="000000"/>
          <w:sz w:val="23"/>
          <w:szCs w:val="23"/>
        </w:rPr>
        <w:t>He is predeceased by his wife, Carol, who passed away in 2024.</w:t>
      </w:r>
    </w:p>
    <w:p w14:paraId="41226D24" w14:textId="77777777" w:rsidR="00012832" w:rsidRPr="003C3543" w:rsidRDefault="00012832" w:rsidP="00012832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~ Angela Stromitis had bunion surgery on her foot Dec. 18. </w:t>
      </w:r>
    </w:p>
    <w:p w14:paraId="1A156547" w14:textId="1480E89D" w:rsidR="00A41B7E" w:rsidRPr="003C3543" w:rsidRDefault="00A41B7E" w:rsidP="00E4560F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>~ Gary Ames had heart surgery on Dec. 17 to install a stent to improve blood flow to his lungs. He is home and is doing well!</w:t>
      </w:r>
    </w:p>
    <w:p w14:paraId="080F1DD7" w14:textId="77777777" w:rsidR="00012832" w:rsidRPr="003C3543" w:rsidRDefault="00012832" w:rsidP="00012832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~ Fracia Workman will have gall bladder surgery on Dec. 30. </w:t>
      </w:r>
    </w:p>
    <w:p w14:paraId="380D2EDC" w14:textId="77777777" w:rsidR="003C3543" w:rsidRPr="003C3543" w:rsidRDefault="003C3543" w:rsidP="003C3543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>~ Ayden Lopez (granddaughter of Aimee Volle)  underwent surgery on December 1 at Shriner’s Hospital in Minnesota.</w:t>
      </w:r>
    </w:p>
    <w:p w14:paraId="55132D4F" w14:textId="77777777" w:rsidR="003C3543" w:rsidRDefault="003C3543" w:rsidP="00AA171B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</w:p>
    <w:p w14:paraId="01AF39F7" w14:textId="6CCB79F9" w:rsidR="00AA171B" w:rsidRPr="003C3543" w:rsidRDefault="00AA171B" w:rsidP="00AA171B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>~ Tom Sailors was hospitalized at Bryan West with pneumonia, but he is now back at home.</w:t>
      </w:r>
    </w:p>
    <w:p w14:paraId="2CC0B824" w14:textId="5BBE003F" w:rsidR="00AA171B" w:rsidRPr="003C3543" w:rsidRDefault="00AA171B" w:rsidP="00E4560F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>~ Gary Madison had rotator cuff surgery on December 3.</w:t>
      </w:r>
    </w:p>
    <w:p w14:paraId="445DE460" w14:textId="2FA9BF5B" w:rsidR="00AA171B" w:rsidRPr="003C3543" w:rsidRDefault="00AA171B" w:rsidP="00AA171B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~ Keyaira Beauchmin, daughter of    Felicia </w:t>
      </w:r>
      <w:r w:rsidR="00570F5E">
        <w:rPr>
          <w:rFonts w:eastAsia="Times New Roman" w:cstheme="minorHAnsi"/>
          <w:b/>
          <w:bCs/>
          <w:color w:val="000000"/>
          <w:sz w:val="23"/>
          <w:szCs w:val="23"/>
        </w:rPr>
        <w:t>E</w:t>
      </w: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sparza, was recently admitted to UNMC in Omaha with severe medical issues. </w:t>
      </w:r>
    </w:p>
    <w:p w14:paraId="557D8444" w14:textId="77777777" w:rsidR="00012832" w:rsidRPr="003C3543" w:rsidRDefault="00012832" w:rsidP="00012832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>~ Kay Bohlmeyer had a procedure on her heart on December 3.</w:t>
      </w:r>
    </w:p>
    <w:p w14:paraId="478C2E23" w14:textId="7103205D" w:rsidR="00012832" w:rsidRPr="003C3543" w:rsidRDefault="00012832" w:rsidP="00E4560F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~ Kent Hohensee continues rehabilitation at Madonna in Lincoln after a severe stroke on August 25. </w:t>
      </w:r>
    </w:p>
    <w:p w14:paraId="36C808B8" w14:textId="57D9D64D" w:rsidR="00A41B7E" w:rsidRPr="003C3543" w:rsidRDefault="00A41B7E" w:rsidP="00E4560F">
      <w:pPr>
        <w:spacing w:after="0"/>
        <w:contextualSpacing/>
        <w:rPr>
          <w:rFonts w:eastAsia="Times New Roman" w:cstheme="minorHAnsi"/>
          <w:b/>
          <w:bCs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~ Mary Kay (Morgan) Peterson is having breathing problems and an enlarged heart. </w:t>
      </w:r>
    </w:p>
    <w:p w14:paraId="4370C7E1" w14:textId="456064C7" w:rsidR="00871ABF" w:rsidRPr="003C3543" w:rsidRDefault="009D3023" w:rsidP="003C3543">
      <w:pPr>
        <w:spacing w:after="0"/>
        <w:contextualSpacing/>
        <w:rPr>
          <w:rFonts w:eastAsia="Times New Roman" w:cstheme="minorHAnsi"/>
          <w:color w:val="000000"/>
          <w:sz w:val="23"/>
          <w:szCs w:val="23"/>
        </w:rPr>
      </w:pP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~ Gary Arnold, son of Jerry and RoJean Arnold, </w:t>
      </w:r>
      <w:r w:rsidR="004F187B" w:rsidRPr="003C3543">
        <w:rPr>
          <w:rFonts w:eastAsia="Times New Roman" w:cstheme="minorHAnsi"/>
          <w:b/>
          <w:bCs/>
          <w:color w:val="000000"/>
          <w:sz w:val="23"/>
          <w:szCs w:val="23"/>
        </w:rPr>
        <w:t>is battling kidney cancer that has metastasized to his brain</w:t>
      </w:r>
      <w:r w:rsidRPr="003C3543">
        <w:rPr>
          <w:rFonts w:eastAsia="Times New Roman" w:cstheme="minorHAnsi"/>
          <w:b/>
          <w:bCs/>
          <w:color w:val="000000"/>
          <w:sz w:val="23"/>
          <w:szCs w:val="23"/>
        </w:rPr>
        <w:t>.</w:t>
      </w:r>
      <w:r w:rsidR="004F187B" w:rsidRPr="003C3543">
        <w:rPr>
          <w:rFonts w:eastAsia="Times New Roman" w:cstheme="minorHAnsi"/>
          <w:b/>
          <w:bCs/>
          <w:color w:val="000000"/>
          <w:sz w:val="23"/>
          <w:szCs w:val="23"/>
        </w:rPr>
        <w:t xml:space="preserve"> </w:t>
      </w:r>
      <w:r w:rsidR="004F187B" w:rsidRPr="003C3543">
        <w:rPr>
          <w:rFonts w:eastAsia="Times New Roman" w:cstheme="minorHAnsi"/>
          <w:color w:val="000000"/>
          <w:sz w:val="23"/>
          <w:szCs w:val="23"/>
        </w:rPr>
        <w:t xml:space="preserve">He </w:t>
      </w:r>
      <w:r w:rsidR="00A41B7E" w:rsidRPr="003C3543">
        <w:rPr>
          <w:rFonts w:eastAsia="Times New Roman" w:cstheme="minorHAnsi"/>
          <w:color w:val="000000"/>
          <w:sz w:val="23"/>
          <w:szCs w:val="23"/>
        </w:rPr>
        <w:t>had</w:t>
      </w:r>
      <w:r w:rsidR="004F187B" w:rsidRPr="003C3543">
        <w:rPr>
          <w:rFonts w:eastAsia="Times New Roman" w:cstheme="minorHAnsi"/>
          <w:color w:val="000000"/>
          <w:sz w:val="23"/>
          <w:szCs w:val="23"/>
        </w:rPr>
        <w:t xml:space="preserve"> pinpoint radiation on his brain tumor and </w:t>
      </w:r>
      <w:r w:rsidR="00762FF5">
        <w:rPr>
          <w:rFonts w:eastAsia="Times New Roman" w:cstheme="minorHAnsi"/>
          <w:color w:val="000000"/>
          <w:sz w:val="23"/>
          <w:szCs w:val="23"/>
        </w:rPr>
        <w:t>will soon have a</w:t>
      </w:r>
      <w:r w:rsidR="004F187B" w:rsidRPr="003C3543">
        <w:rPr>
          <w:rFonts w:eastAsia="Times New Roman" w:cstheme="minorHAnsi"/>
          <w:color w:val="000000"/>
          <w:sz w:val="23"/>
          <w:szCs w:val="23"/>
        </w:rPr>
        <w:t xml:space="preserve"> follow-up scan, after which </w:t>
      </w:r>
      <w:r w:rsidR="004F187B" w:rsidRPr="00C212BC">
        <w:rPr>
          <w:rFonts w:eastAsia="Times New Roman" w:cstheme="minorHAnsi"/>
          <w:b/>
          <w:bCs/>
          <w:color w:val="000000"/>
          <w:sz w:val="23"/>
          <w:szCs w:val="23"/>
        </w:rPr>
        <w:t xml:space="preserve">he </w:t>
      </w:r>
      <w:r w:rsidR="008A5D2C" w:rsidRPr="00C212BC">
        <w:rPr>
          <w:rFonts w:eastAsia="Times New Roman" w:cstheme="minorHAnsi"/>
          <w:b/>
          <w:bCs/>
          <w:color w:val="000000"/>
          <w:sz w:val="23"/>
          <w:szCs w:val="23"/>
        </w:rPr>
        <w:t xml:space="preserve">hopes to </w:t>
      </w:r>
      <w:r w:rsidR="004F187B" w:rsidRPr="00C212BC">
        <w:rPr>
          <w:rFonts w:eastAsia="Times New Roman" w:cstheme="minorHAnsi"/>
          <w:b/>
          <w:bCs/>
          <w:color w:val="000000"/>
          <w:sz w:val="23"/>
          <w:szCs w:val="23"/>
        </w:rPr>
        <w:t xml:space="preserve">have surgery to remove his kidney and </w:t>
      </w:r>
      <w:r w:rsidR="00762FF5" w:rsidRPr="00C212BC">
        <w:rPr>
          <w:rFonts w:eastAsia="Times New Roman" w:cstheme="minorHAnsi"/>
          <w:b/>
          <w:bCs/>
          <w:color w:val="000000"/>
          <w:sz w:val="23"/>
          <w:szCs w:val="23"/>
        </w:rPr>
        <w:t xml:space="preserve">kidney </w:t>
      </w:r>
      <w:r w:rsidR="004F187B" w:rsidRPr="00C212BC">
        <w:rPr>
          <w:rFonts w:eastAsia="Times New Roman" w:cstheme="minorHAnsi"/>
          <w:b/>
          <w:bCs/>
          <w:color w:val="000000"/>
          <w:sz w:val="23"/>
          <w:szCs w:val="23"/>
        </w:rPr>
        <w:t>tumor.</w:t>
      </w:r>
    </w:p>
    <w:sectPr w:rsidR="00871ABF" w:rsidRPr="003C3543" w:rsidSect="008445D7">
      <w:headerReference w:type="default" r:id="rId9"/>
      <w:headerReference w:type="first" r:id="rId10"/>
      <w:type w:val="continuous"/>
      <w:pgSz w:w="12240" w:h="15840" w:code="1"/>
      <w:pgMar w:top="288" w:right="288" w:bottom="288" w:left="288" w:header="360" w:footer="360" w:gutter="0"/>
      <w:cols w:num="3" w:space="50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64896" w14:textId="77777777" w:rsidR="001B5915" w:rsidRDefault="001B5915">
      <w:pPr>
        <w:spacing w:after="0"/>
      </w:pPr>
      <w:r>
        <w:separator/>
      </w:r>
    </w:p>
    <w:p w14:paraId="17FB6CAD" w14:textId="77777777" w:rsidR="001B5915" w:rsidRDefault="001B5915"/>
    <w:p w14:paraId="2384D595" w14:textId="77777777" w:rsidR="001B5915" w:rsidRDefault="001B5915"/>
  </w:endnote>
  <w:endnote w:type="continuationSeparator" w:id="0">
    <w:p w14:paraId="0BFA96E3" w14:textId="77777777" w:rsidR="001B5915" w:rsidRDefault="001B5915">
      <w:pPr>
        <w:spacing w:after="0"/>
      </w:pPr>
      <w:r>
        <w:continuationSeparator/>
      </w:r>
    </w:p>
    <w:p w14:paraId="277B2EF9" w14:textId="77777777" w:rsidR="001B5915" w:rsidRDefault="001B5915"/>
    <w:p w14:paraId="3BC5DC40" w14:textId="77777777" w:rsidR="001B5915" w:rsidRDefault="001B59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C2FBC" w14:textId="77777777" w:rsidR="001B5915" w:rsidRDefault="001B5915">
      <w:pPr>
        <w:spacing w:after="0"/>
      </w:pPr>
      <w:r>
        <w:separator/>
      </w:r>
    </w:p>
    <w:p w14:paraId="5D5023B3" w14:textId="77777777" w:rsidR="001B5915" w:rsidRDefault="001B5915"/>
    <w:p w14:paraId="66767326" w14:textId="77777777" w:rsidR="001B5915" w:rsidRDefault="001B5915"/>
  </w:footnote>
  <w:footnote w:type="continuationSeparator" w:id="0">
    <w:p w14:paraId="69423DDF" w14:textId="77777777" w:rsidR="001B5915" w:rsidRDefault="001B5915">
      <w:pPr>
        <w:spacing w:after="0"/>
      </w:pPr>
      <w:r>
        <w:continuationSeparator/>
      </w:r>
    </w:p>
    <w:p w14:paraId="2D4C884D" w14:textId="77777777" w:rsidR="001B5915" w:rsidRDefault="001B5915"/>
    <w:p w14:paraId="6C15C836" w14:textId="77777777" w:rsidR="001B5915" w:rsidRDefault="001B591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183" w:type="pct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045"/>
      <w:gridCol w:w="6046"/>
    </w:tblGrid>
    <w:tr w:rsidR="00BA0DB9" w:rsidRPr="000E5F63" w14:paraId="18AAD2BC" w14:textId="77777777">
      <w:trPr>
        <w:jc w:val="center"/>
      </w:trPr>
      <w:tc>
        <w:tcPr>
          <w:tcW w:w="5746" w:type="dxa"/>
        </w:tcPr>
        <w:p w14:paraId="2DEA1B37" w14:textId="46999524" w:rsidR="00BA0DB9" w:rsidRPr="006256D2" w:rsidRDefault="00BA0DB9">
          <w:pPr>
            <w:pStyle w:val="Header"/>
            <w:rPr>
              <w:rFonts w:asciiTheme="majorHAnsi" w:hAnsiTheme="majorHAnsi"/>
              <w:caps w:val="0"/>
              <w:color w:val="595959" w:themeColor="text1" w:themeTint="A6"/>
            </w:rPr>
          </w:pPr>
          <w:r>
            <w:rPr>
              <w:color w:val="FF0000"/>
            </w:rPr>
            <w:t xml:space="preserve">     </w:t>
          </w:r>
          <w:r w:rsidRPr="00415058">
            <w:rPr>
              <w:color w:val="C00000"/>
            </w:rPr>
            <w:t xml:space="preserve">The VISITOR </w:t>
          </w:r>
          <w:r>
            <w:t xml:space="preserve">| </w:t>
          </w:r>
          <w:r w:rsidRPr="00415058">
            <w:rPr>
              <w:rStyle w:val="IssueNumberChar"/>
              <w:rFonts w:asciiTheme="majorHAnsi" w:hAnsiTheme="majorHAnsi"/>
              <w:caps w:val="0"/>
              <w:color w:val="595959" w:themeColor="text1" w:themeTint="A6"/>
            </w:rPr>
            <w:t>Volume 7</w:t>
          </w:r>
          <w:r w:rsidR="00365106">
            <w:rPr>
              <w:rStyle w:val="IssueNumberChar"/>
              <w:rFonts w:asciiTheme="majorHAnsi" w:hAnsiTheme="majorHAnsi"/>
              <w:caps w:val="0"/>
              <w:color w:val="595959" w:themeColor="text1" w:themeTint="A6"/>
            </w:rPr>
            <w:t>8</w:t>
          </w:r>
          <w:r w:rsidRPr="00415058">
            <w:rPr>
              <w:rStyle w:val="IssueNumberChar"/>
              <w:rFonts w:asciiTheme="majorHAnsi" w:hAnsiTheme="majorHAnsi"/>
              <w:caps w:val="0"/>
              <w:color w:val="595959" w:themeColor="text1" w:themeTint="A6"/>
            </w:rPr>
            <w:t xml:space="preserve">, Issue </w:t>
          </w:r>
          <w:r w:rsidR="002C1581">
            <w:rPr>
              <w:rStyle w:val="IssueNumberChar"/>
              <w:rFonts w:asciiTheme="majorHAnsi" w:hAnsiTheme="majorHAnsi"/>
              <w:caps w:val="0"/>
              <w:color w:val="595959" w:themeColor="text1" w:themeTint="A6"/>
            </w:rPr>
            <w:t>1</w:t>
          </w:r>
          <w:r w:rsidR="00891853">
            <w:rPr>
              <w:rStyle w:val="IssueNumberChar"/>
              <w:rFonts w:asciiTheme="majorHAnsi" w:hAnsiTheme="majorHAnsi"/>
              <w:caps w:val="0"/>
              <w:color w:val="595959" w:themeColor="text1" w:themeTint="A6"/>
            </w:rPr>
            <w:t xml:space="preserve">, </w:t>
          </w:r>
          <w:r w:rsidR="00365106">
            <w:rPr>
              <w:rStyle w:val="IssueNumberChar"/>
              <w:rFonts w:asciiTheme="majorHAnsi" w:hAnsiTheme="majorHAnsi"/>
              <w:caps w:val="0"/>
              <w:color w:val="595959" w:themeColor="text1" w:themeTint="A6"/>
            </w:rPr>
            <w:t>January 2026</w:t>
          </w:r>
        </w:p>
      </w:tc>
      <w:tc>
        <w:tcPr>
          <w:tcW w:w="5747" w:type="dxa"/>
        </w:tcPr>
        <w:p w14:paraId="0922D750" w14:textId="57A32D0E" w:rsidR="00BA0DB9" w:rsidRPr="000E5F63" w:rsidRDefault="005614B8" w:rsidP="005614B8">
          <w:pPr>
            <w:pStyle w:val="Header"/>
            <w:jc w:val="center"/>
            <w:rPr>
              <w:rStyle w:val="PageNumber"/>
              <w:rFonts w:asciiTheme="majorHAnsi" w:hAnsiTheme="majorHAnsi"/>
            </w:rPr>
          </w:pPr>
          <w:r>
            <w:rPr>
              <w:rStyle w:val="PageNumber"/>
              <w:rFonts w:asciiTheme="majorHAnsi" w:hAnsiTheme="majorHAnsi"/>
            </w:rPr>
            <w:t xml:space="preserve"> </w:t>
          </w:r>
          <w:r>
            <w:rPr>
              <w:rStyle w:val="PageNumber"/>
            </w:rPr>
            <w:t xml:space="preserve">                                                                                                                                    </w:t>
          </w:r>
          <w:r w:rsidR="009F0584">
            <w:rPr>
              <w:rStyle w:val="PageNumber"/>
            </w:rPr>
            <w:t xml:space="preserve">   </w:t>
          </w:r>
          <w:r w:rsidR="00BA0DB9" w:rsidRPr="000E5F63">
            <w:rPr>
              <w:rStyle w:val="PageNumber"/>
              <w:rFonts w:asciiTheme="majorHAnsi" w:hAnsiTheme="majorHAnsi"/>
            </w:rPr>
            <w:t>2</w:t>
          </w:r>
        </w:p>
      </w:tc>
    </w:tr>
  </w:tbl>
  <w:p w14:paraId="6C633263" w14:textId="77777777" w:rsidR="00BA0DB9" w:rsidRDefault="00BA0DB9" w:rsidP="0013721F">
    <w:pPr>
      <w:pStyle w:val="NoSpacing"/>
    </w:pPr>
    <w:r>
      <mc:AlternateContent>
        <mc:Choice Requires="wps">
          <w:drawing>
            <wp:inline distT="0" distB="0" distL="0" distR="0" wp14:anchorId="1825D207" wp14:editId="112973CE">
              <wp:extent cx="7381875" cy="180975"/>
              <wp:effectExtent l="0" t="0" r="28575" b="28575"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81875" cy="180975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26D55B7F" id="Rectangle 6" o:spid="_x0000_s1026" style="width:581.2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" fillcolor="red" strokecolor="black [3213]" strokeweight="2pt">
              <w10:anchorlock/>
            </v:rect>
          </w:pict>
        </mc:Fallback>
      </mc:AlternateContent>
    </w:r>
  </w:p>
  <w:p w14:paraId="3490F3BB" w14:textId="77777777" w:rsidR="00BA0DB9" w:rsidRDefault="00BA0DB9">
    <w:pPr>
      <w:pStyle w:val="NoSpacing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1491" w:type="dxa"/>
      <w:tblInd w:w="-20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  <w:tblDescription w:val="Header"/>
    </w:tblPr>
    <w:tblGrid>
      <w:gridCol w:w="5746"/>
      <w:gridCol w:w="5745"/>
    </w:tblGrid>
    <w:tr w:rsidR="00BA0DB9" w14:paraId="3BA767C1" w14:textId="77777777">
      <w:trPr>
        <w:cantSplit/>
      </w:trPr>
      <w:tc>
        <w:tcPr>
          <w:tcW w:w="5746" w:type="dxa"/>
          <w:vAlign w:val="bottom"/>
        </w:tcPr>
        <w:p w14:paraId="1E3CA3A9" w14:textId="77777777" w:rsidR="00BA0DB9" w:rsidRDefault="00000000">
          <w:pPr>
            <w:pStyle w:val="Header"/>
          </w:pPr>
          <w:sdt>
            <w:sdtPr>
              <w:alias w:val="Title"/>
              <w:tag w:val="Title"/>
              <w:id w:val="767975891"/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Content>
              <w:r w:rsidR="00BA0DB9">
                <w:t>Title</w:t>
              </w:r>
            </w:sdtContent>
          </w:sdt>
          <w:r w:rsidR="00BA0DB9">
            <w:t xml:space="preserve"> </w:t>
          </w:r>
          <w:sdt>
            <w:sdtPr>
              <w:alias w:val="Subtitle"/>
              <w:tag w:val="Subtitle"/>
              <w:id w:val="1226173477"/>
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<w:text/>
            </w:sdtPr>
            <w:sdtContent>
              <w:r w:rsidR="00BA0DB9">
                <w:t>Subtitle</w:t>
              </w:r>
            </w:sdtContent>
          </w:sdt>
        </w:p>
      </w:tc>
      <w:tc>
        <w:tcPr>
          <w:tcW w:w="5746" w:type="dxa"/>
          <w:vAlign w:val="bottom"/>
        </w:tcPr>
        <w:p w14:paraId="175F3CAD" w14:textId="77777777" w:rsidR="00BA0DB9" w:rsidRDefault="00BA0DB9">
          <w:pPr>
            <w:pStyle w:val="IssueNumber"/>
          </w:pPr>
          <w:r>
            <w:t xml:space="preserve">Issue </w:t>
          </w:r>
          <w:sdt>
            <w:sdtPr>
              <w:alias w:val="Issue No"/>
              <w:tag w:val="Issue No"/>
              <w:id w:val="709384488"/>
              <w:showingPlcHdr/>
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<w:text/>
            </w:sdtPr>
            <w:sdtContent>
              <w:r>
                <w:t>#</w:t>
              </w:r>
            </w:sdtContent>
          </w:sdt>
          <w:r>
            <w:t xml:space="preserve"> </w:t>
          </w:r>
        </w:p>
      </w:tc>
    </w:tr>
  </w:tbl>
  <w:p w14:paraId="204425B7" w14:textId="77777777" w:rsidR="00BA0DB9" w:rsidRDefault="00BA0DB9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83E44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7A28CF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71B46930"/>
    <w:lvl w:ilvl="0">
      <w:start w:val="1"/>
      <w:numFmt w:val="bullet"/>
      <w:pStyle w:val="ListBullet"/>
      <w:lvlText w:val="Ü"/>
      <w:lvlJc w:val="left"/>
      <w:pPr>
        <w:ind w:left="360" w:hanging="360"/>
      </w:pPr>
      <w:rPr>
        <w:rFonts w:ascii="Wingdings" w:hAnsi="Wingdings" w:hint="default"/>
        <w:color w:val="FF5C0B" w:themeColor="accent1"/>
      </w:rPr>
    </w:lvl>
  </w:abstractNum>
  <w:abstractNum w:abstractNumId="3" w15:restartNumberingAfterBreak="0">
    <w:nsid w:val="0FD62CFF"/>
    <w:multiLevelType w:val="hybridMultilevel"/>
    <w:tmpl w:val="3B6E499A"/>
    <w:lvl w:ilvl="0" w:tplc="F636186E">
      <w:start w:val="1"/>
      <w:numFmt w:val="bullet"/>
      <w:pStyle w:val="ListBullet2"/>
      <w:lvlText w:val="Ü"/>
      <w:lvlJc w:val="left"/>
      <w:pPr>
        <w:ind w:left="360" w:hanging="360"/>
      </w:pPr>
      <w:rPr>
        <w:rFonts w:ascii="Wingdings" w:hAnsi="Wingdings" w:hint="default"/>
        <w:color w:val="FFA830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544484"/>
    <w:multiLevelType w:val="hybridMultilevel"/>
    <w:tmpl w:val="78C6BB52"/>
    <w:lvl w:ilvl="0" w:tplc="7E6EEA6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E47A20"/>
    <w:multiLevelType w:val="hybridMultilevel"/>
    <w:tmpl w:val="BD2482D2"/>
    <w:lvl w:ilvl="0" w:tplc="15B41874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A7F9E"/>
    <w:multiLevelType w:val="hybridMultilevel"/>
    <w:tmpl w:val="6A9C7D84"/>
    <w:lvl w:ilvl="0" w:tplc="638089D6">
      <w:start w:val="2018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343D44"/>
    <w:multiLevelType w:val="hybridMultilevel"/>
    <w:tmpl w:val="03B80A96"/>
    <w:lvl w:ilvl="0" w:tplc="753E35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B84945"/>
    <w:multiLevelType w:val="hybridMultilevel"/>
    <w:tmpl w:val="B282A9BA"/>
    <w:lvl w:ilvl="0" w:tplc="15D84894">
      <w:start w:val="2025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C27B06"/>
    <w:multiLevelType w:val="hybridMultilevel"/>
    <w:tmpl w:val="53FAEED4"/>
    <w:lvl w:ilvl="0" w:tplc="626068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3189651">
    <w:abstractNumId w:val="2"/>
  </w:num>
  <w:num w:numId="2" w16cid:durableId="307244275">
    <w:abstractNumId w:val="2"/>
  </w:num>
  <w:num w:numId="3" w16cid:durableId="146020192">
    <w:abstractNumId w:val="1"/>
  </w:num>
  <w:num w:numId="4" w16cid:durableId="1605066241">
    <w:abstractNumId w:val="1"/>
    <w:lvlOverride w:ilvl="0">
      <w:startOverride w:val="1"/>
    </w:lvlOverride>
  </w:num>
  <w:num w:numId="5" w16cid:durableId="2035495312">
    <w:abstractNumId w:val="0"/>
  </w:num>
  <w:num w:numId="6" w16cid:durableId="554775345">
    <w:abstractNumId w:val="2"/>
  </w:num>
  <w:num w:numId="7" w16cid:durableId="680787992">
    <w:abstractNumId w:val="3"/>
  </w:num>
  <w:num w:numId="8" w16cid:durableId="60905802">
    <w:abstractNumId w:val="6"/>
  </w:num>
  <w:num w:numId="9" w16cid:durableId="1310935332">
    <w:abstractNumId w:val="9"/>
  </w:num>
  <w:num w:numId="10" w16cid:durableId="125587881">
    <w:abstractNumId w:val="7"/>
  </w:num>
  <w:num w:numId="11" w16cid:durableId="944574983">
    <w:abstractNumId w:val="5"/>
  </w:num>
  <w:num w:numId="12" w16cid:durableId="1784494628">
    <w:abstractNumId w:val="4"/>
  </w:num>
  <w:num w:numId="13" w16cid:durableId="20130964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7D2"/>
    <w:rsid w:val="00000860"/>
    <w:rsid w:val="00001AAC"/>
    <w:rsid w:val="000023C1"/>
    <w:rsid w:val="0000288E"/>
    <w:rsid w:val="000030E3"/>
    <w:rsid w:val="0000317A"/>
    <w:rsid w:val="00003714"/>
    <w:rsid w:val="000050C0"/>
    <w:rsid w:val="00005324"/>
    <w:rsid w:val="0000586A"/>
    <w:rsid w:val="00005B4D"/>
    <w:rsid w:val="00005C96"/>
    <w:rsid w:val="0000643D"/>
    <w:rsid w:val="0000668D"/>
    <w:rsid w:val="00007F5C"/>
    <w:rsid w:val="0001065E"/>
    <w:rsid w:val="00010FBD"/>
    <w:rsid w:val="00011797"/>
    <w:rsid w:val="000121FC"/>
    <w:rsid w:val="00012832"/>
    <w:rsid w:val="00015A66"/>
    <w:rsid w:val="0001744B"/>
    <w:rsid w:val="00020348"/>
    <w:rsid w:val="00020AC2"/>
    <w:rsid w:val="00021D94"/>
    <w:rsid w:val="0002260C"/>
    <w:rsid w:val="00022DE5"/>
    <w:rsid w:val="00023984"/>
    <w:rsid w:val="000241AA"/>
    <w:rsid w:val="00024E43"/>
    <w:rsid w:val="00024FF0"/>
    <w:rsid w:val="0002584F"/>
    <w:rsid w:val="00025990"/>
    <w:rsid w:val="00025E1F"/>
    <w:rsid w:val="00027671"/>
    <w:rsid w:val="00027BC5"/>
    <w:rsid w:val="00030D7F"/>
    <w:rsid w:val="000317BC"/>
    <w:rsid w:val="00031F77"/>
    <w:rsid w:val="0003232C"/>
    <w:rsid w:val="00032B4D"/>
    <w:rsid w:val="0003347C"/>
    <w:rsid w:val="00034383"/>
    <w:rsid w:val="000368FB"/>
    <w:rsid w:val="00036D25"/>
    <w:rsid w:val="0004113A"/>
    <w:rsid w:val="00041531"/>
    <w:rsid w:val="00041933"/>
    <w:rsid w:val="000419BD"/>
    <w:rsid w:val="00041C02"/>
    <w:rsid w:val="00041C55"/>
    <w:rsid w:val="00041DCD"/>
    <w:rsid w:val="000428ED"/>
    <w:rsid w:val="00042937"/>
    <w:rsid w:val="00043008"/>
    <w:rsid w:val="000432BA"/>
    <w:rsid w:val="00043611"/>
    <w:rsid w:val="00043F39"/>
    <w:rsid w:val="000443F4"/>
    <w:rsid w:val="000457B5"/>
    <w:rsid w:val="00045D79"/>
    <w:rsid w:val="00046B5F"/>
    <w:rsid w:val="00047625"/>
    <w:rsid w:val="00050251"/>
    <w:rsid w:val="00050403"/>
    <w:rsid w:val="0005051D"/>
    <w:rsid w:val="00050D4B"/>
    <w:rsid w:val="000513F0"/>
    <w:rsid w:val="000516E8"/>
    <w:rsid w:val="00053008"/>
    <w:rsid w:val="0005348F"/>
    <w:rsid w:val="00053E87"/>
    <w:rsid w:val="00055D83"/>
    <w:rsid w:val="00057002"/>
    <w:rsid w:val="000574DF"/>
    <w:rsid w:val="0005794D"/>
    <w:rsid w:val="00057D8A"/>
    <w:rsid w:val="00060177"/>
    <w:rsid w:val="00060A11"/>
    <w:rsid w:val="00061EA3"/>
    <w:rsid w:val="000620A0"/>
    <w:rsid w:val="00062414"/>
    <w:rsid w:val="00062B21"/>
    <w:rsid w:val="00062DBE"/>
    <w:rsid w:val="00062ED5"/>
    <w:rsid w:val="00064C18"/>
    <w:rsid w:val="00064FDC"/>
    <w:rsid w:val="00065CC1"/>
    <w:rsid w:val="00067021"/>
    <w:rsid w:val="000678BC"/>
    <w:rsid w:val="0007089A"/>
    <w:rsid w:val="00072A04"/>
    <w:rsid w:val="00072BF3"/>
    <w:rsid w:val="00073560"/>
    <w:rsid w:val="00073AD3"/>
    <w:rsid w:val="00073E19"/>
    <w:rsid w:val="00074A23"/>
    <w:rsid w:val="00075054"/>
    <w:rsid w:val="00076154"/>
    <w:rsid w:val="000763AA"/>
    <w:rsid w:val="00076D9A"/>
    <w:rsid w:val="00083272"/>
    <w:rsid w:val="0008411B"/>
    <w:rsid w:val="0008784F"/>
    <w:rsid w:val="00087D67"/>
    <w:rsid w:val="00090533"/>
    <w:rsid w:val="0009154E"/>
    <w:rsid w:val="00091D11"/>
    <w:rsid w:val="00091FC2"/>
    <w:rsid w:val="0009256A"/>
    <w:rsid w:val="0009321B"/>
    <w:rsid w:val="000932ED"/>
    <w:rsid w:val="0009407C"/>
    <w:rsid w:val="00095D4A"/>
    <w:rsid w:val="000962BA"/>
    <w:rsid w:val="00097573"/>
    <w:rsid w:val="000A0448"/>
    <w:rsid w:val="000A28BF"/>
    <w:rsid w:val="000A2947"/>
    <w:rsid w:val="000A3CDC"/>
    <w:rsid w:val="000A45F4"/>
    <w:rsid w:val="000A59ED"/>
    <w:rsid w:val="000B06AE"/>
    <w:rsid w:val="000B093E"/>
    <w:rsid w:val="000B0D49"/>
    <w:rsid w:val="000B10E6"/>
    <w:rsid w:val="000B192C"/>
    <w:rsid w:val="000B1F6C"/>
    <w:rsid w:val="000B22AB"/>
    <w:rsid w:val="000B27C5"/>
    <w:rsid w:val="000B3000"/>
    <w:rsid w:val="000B3D5C"/>
    <w:rsid w:val="000B41E6"/>
    <w:rsid w:val="000B491D"/>
    <w:rsid w:val="000B4B5B"/>
    <w:rsid w:val="000B4D6D"/>
    <w:rsid w:val="000B535A"/>
    <w:rsid w:val="000B6024"/>
    <w:rsid w:val="000B632F"/>
    <w:rsid w:val="000B731B"/>
    <w:rsid w:val="000C0838"/>
    <w:rsid w:val="000C1AE2"/>
    <w:rsid w:val="000C2B65"/>
    <w:rsid w:val="000C372C"/>
    <w:rsid w:val="000C38E0"/>
    <w:rsid w:val="000C3F55"/>
    <w:rsid w:val="000C47DD"/>
    <w:rsid w:val="000C4A55"/>
    <w:rsid w:val="000C54A5"/>
    <w:rsid w:val="000C69F1"/>
    <w:rsid w:val="000D1110"/>
    <w:rsid w:val="000D1E2D"/>
    <w:rsid w:val="000D1E45"/>
    <w:rsid w:val="000D4714"/>
    <w:rsid w:val="000D5EA6"/>
    <w:rsid w:val="000D60BA"/>
    <w:rsid w:val="000D60DC"/>
    <w:rsid w:val="000D6602"/>
    <w:rsid w:val="000D6777"/>
    <w:rsid w:val="000D6803"/>
    <w:rsid w:val="000D7F29"/>
    <w:rsid w:val="000E043A"/>
    <w:rsid w:val="000E0D11"/>
    <w:rsid w:val="000E2789"/>
    <w:rsid w:val="000E294F"/>
    <w:rsid w:val="000E3DF6"/>
    <w:rsid w:val="000E48E2"/>
    <w:rsid w:val="000E4F2E"/>
    <w:rsid w:val="000E5AC5"/>
    <w:rsid w:val="000E5F63"/>
    <w:rsid w:val="000E6648"/>
    <w:rsid w:val="000E6BE4"/>
    <w:rsid w:val="000E73BA"/>
    <w:rsid w:val="000E7A55"/>
    <w:rsid w:val="000F0C56"/>
    <w:rsid w:val="000F32FA"/>
    <w:rsid w:val="000F3A25"/>
    <w:rsid w:val="000F3F59"/>
    <w:rsid w:val="000F5072"/>
    <w:rsid w:val="000F5340"/>
    <w:rsid w:val="000F5968"/>
    <w:rsid w:val="000F683F"/>
    <w:rsid w:val="00100ACE"/>
    <w:rsid w:val="00100C26"/>
    <w:rsid w:val="001018AF"/>
    <w:rsid w:val="0010234D"/>
    <w:rsid w:val="001024BC"/>
    <w:rsid w:val="001027C1"/>
    <w:rsid w:val="00105750"/>
    <w:rsid w:val="00106799"/>
    <w:rsid w:val="001067AB"/>
    <w:rsid w:val="00106B49"/>
    <w:rsid w:val="00107E15"/>
    <w:rsid w:val="00110057"/>
    <w:rsid w:val="0011059E"/>
    <w:rsid w:val="00110E65"/>
    <w:rsid w:val="00111349"/>
    <w:rsid w:val="001140E7"/>
    <w:rsid w:val="00114590"/>
    <w:rsid w:val="00116264"/>
    <w:rsid w:val="00116BC7"/>
    <w:rsid w:val="00120481"/>
    <w:rsid w:val="001208DB"/>
    <w:rsid w:val="00123088"/>
    <w:rsid w:val="00123656"/>
    <w:rsid w:val="00124C8F"/>
    <w:rsid w:val="001267C2"/>
    <w:rsid w:val="00126952"/>
    <w:rsid w:val="00126B8E"/>
    <w:rsid w:val="0012774B"/>
    <w:rsid w:val="00127DD9"/>
    <w:rsid w:val="001305A9"/>
    <w:rsid w:val="00130D9A"/>
    <w:rsid w:val="001311C7"/>
    <w:rsid w:val="00131222"/>
    <w:rsid w:val="00131FEA"/>
    <w:rsid w:val="00132009"/>
    <w:rsid w:val="001322C1"/>
    <w:rsid w:val="001323D8"/>
    <w:rsid w:val="001324C0"/>
    <w:rsid w:val="00133924"/>
    <w:rsid w:val="00133CB0"/>
    <w:rsid w:val="00134EE0"/>
    <w:rsid w:val="00136EF4"/>
    <w:rsid w:val="0013721F"/>
    <w:rsid w:val="00137501"/>
    <w:rsid w:val="00137802"/>
    <w:rsid w:val="00140688"/>
    <w:rsid w:val="00140B5E"/>
    <w:rsid w:val="001412A2"/>
    <w:rsid w:val="00141691"/>
    <w:rsid w:val="00142E0D"/>
    <w:rsid w:val="001438EF"/>
    <w:rsid w:val="00143CBA"/>
    <w:rsid w:val="001444FA"/>
    <w:rsid w:val="00144DF6"/>
    <w:rsid w:val="00145659"/>
    <w:rsid w:val="00145829"/>
    <w:rsid w:val="00145C23"/>
    <w:rsid w:val="00146E7F"/>
    <w:rsid w:val="0014752C"/>
    <w:rsid w:val="00150D33"/>
    <w:rsid w:val="00151C72"/>
    <w:rsid w:val="001521F7"/>
    <w:rsid w:val="001528DF"/>
    <w:rsid w:val="00153886"/>
    <w:rsid w:val="001541F9"/>
    <w:rsid w:val="00154B52"/>
    <w:rsid w:val="00155808"/>
    <w:rsid w:val="00155B31"/>
    <w:rsid w:val="001572A6"/>
    <w:rsid w:val="00157F39"/>
    <w:rsid w:val="001617C3"/>
    <w:rsid w:val="00162BF4"/>
    <w:rsid w:val="00162F6C"/>
    <w:rsid w:val="001632AB"/>
    <w:rsid w:val="001648B6"/>
    <w:rsid w:val="00164AE5"/>
    <w:rsid w:val="00166815"/>
    <w:rsid w:val="00167141"/>
    <w:rsid w:val="00167E57"/>
    <w:rsid w:val="001707E9"/>
    <w:rsid w:val="00170E75"/>
    <w:rsid w:val="001725A2"/>
    <w:rsid w:val="00172B8C"/>
    <w:rsid w:val="00174370"/>
    <w:rsid w:val="001747E9"/>
    <w:rsid w:val="00174AC6"/>
    <w:rsid w:val="00174E64"/>
    <w:rsid w:val="001767D1"/>
    <w:rsid w:val="00177F3D"/>
    <w:rsid w:val="00180E41"/>
    <w:rsid w:val="0018174E"/>
    <w:rsid w:val="00181E2A"/>
    <w:rsid w:val="00181E3C"/>
    <w:rsid w:val="00182BDD"/>
    <w:rsid w:val="00183535"/>
    <w:rsid w:val="00183633"/>
    <w:rsid w:val="00183917"/>
    <w:rsid w:val="00184651"/>
    <w:rsid w:val="0018480A"/>
    <w:rsid w:val="001864EE"/>
    <w:rsid w:val="00186C73"/>
    <w:rsid w:val="0018782B"/>
    <w:rsid w:val="00187DB5"/>
    <w:rsid w:val="00191356"/>
    <w:rsid w:val="00191B20"/>
    <w:rsid w:val="001922AD"/>
    <w:rsid w:val="00193705"/>
    <w:rsid w:val="00193E14"/>
    <w:rsid w:val="00194E6C"/>
    <w:rsid w:val="001961F1"/>
    <w:rsid w:val="00196D49"/>
    <w:rsid w:val="00196F70"/>
    <w:rsid w:val="0019792E"/>
    <w:rsid w:val="00197DD1"/>
    <w:rsid w:val="00197F85"/>
    <w:rsid w:val="001A0697"/>
    <w:rsid w:val="001A06DD"/>
    <w:rsid w:val="001A0D21"/>
    <w:rsid w:val="001A0E04"/>
    <w:rsid w:val="001A130D"/>
    <w:rsid w:val="001A1ABD"/>
    <w:rsid w:val="001A2961"/>
    <w:rsid w:val="001A366E"/>
    <w:rsid w:val="001A5766"/>
    <w:rsid w:val="001A5AD6"/>
    <w:rsid w:val="001A5DE7"/>
    <w:rsid w:val="001A5E7F"/>
    <w:rsid w:val="001A5EC5"/>
    <w:rsid w:val="001A6A4E"/>
    <w:rsid w:val="001A6F92"/>
    <w:rsid w:val="001A7CC1"/>
    <w:rsid w:val="001B02BC"/>
    <w:rsid w:val="001B0E87"/>
    <w:rsid w:val="001B1856"/>
    <w:rsid w:val="001B185D"/>
    <w:rsid w:val="001B18C3"/>
    <w:rsid w:val="001B2948"/>
    <w:rsid w:val="001B2E6D"/>
    <w:rsid w:val="001B4239"/>
    <w:rsid w:val="001B4CD4"/>
    <w:rsid w:val="001B55CB"/>
    <w:rsid w:val="001B5915"/>
    <w:rsid w:val="001B5BB8"/>
    <w:rsid w:val="001B725E"/>
    <w:rsid w:val="001B7AE6"/>
    <w:rsid w:val="001C0073"/>
    <w:rsid w:val="001C0A6A"/>
    <w:rsid w:val="001C16F5"/>
    <w:rsid w:val="001C1F9A"/>
    <w:rsid w:val="001C2C5C"/>
    <w:rsid w:val="001C2DD2"/>
    <w:rsid w:val="001C3AD5"/>
    <w:rsid w:val="001C3FD4"/>
    <w:rsid w:val="001C4362"/>
    <w:rsid w:val="001C44EC"/>
    <w:rsid w:val="001C4BFF"/>
    <w:rsid w:val="001C54D8"/>
    <w:rsid w:val="001C5722"/>
    <w:rsid w:val="001C644E"/>
    <w:rsid w:val="001C68BE"/>
    <w:rsid w:val="001C6957"/>
    <w:rsid w:val="001C7097"/>
    <w:rsid w:val="001C7F9C"/>
    <w:rsid w:val="001D0BF2"/>
    <w:rsid w:val="001D10BB"/>
    <w:rsid w:val="001D10E4"/>
    <w:rsid w:val="001D1480"/>
    <w:rsid w:val="001D1778"/>
    <w:rsid w:val="001D199F"/>
    <w:rsid w:val="001D1A57"/>
    <w:rsid w:val="001D2B56"/>
    <w:rsid w:val="001D375C"/>
    <w:rsid w:val="001D435F"/>
    <w:rsid w:val="001D466A"/>
    <w:rsid w:val="001D48D7"/>
    <w:rsid w:val="001D5561"/>
    <w:rsid w:val="001D6AD0"/>
    <w:rsid w:val="001D70CB"/>
    <w:rsid w:val="001D7939"/>
    <w:rsid w:val="001D7BB6"/>
    <w:rsid w:val="001E0483"/>
    <w:rsid w:val="001E0BF2"/>
    <w:rsid w:val="001E137E"/>
    <w:rsid w:val="001E2A49"/>
    <w:rsid w:val="001E36E0"/>
    <w:rsid w:val="001E37D5"/>
    <w:rsid w:val="001E59B9"/>
    <w:rsid w:val="001E5CA0"/>
    <w:rsid w:val="001E6387"/>
    <w:rsid w:val="001E7762"/>
    <w:rsid w:val="001E78BF"/>
    <w:rsid w:val="001E7C2E"/>
    <w:rsid w:val="001F004E"/>
    <w:rsid w:val="001F07A4"/>
    <w:rsid w:val="001F0966"/>
    <w:rsid w:val="001F0EB4"/>
    <w:rsid w:val="001F15FC"/>
    <w:rsid w:val="001F2C3C"/>
    <w:rsid w:val="001F3365"/>
    <w:rsid w:val="001F400A"/>
    <w:rsid w:val="001F445C"/>
    <w:rsid w:val="001F46D5"/>
    <w:rsid w:val="001F4BBE"/>
    <w:rsid w:val="001F51FF"/>
    <w:rsid w:val="001F5E31"/>
    <w:rsid w:val="001F5FC7"/>
    <w:rsid w:val="001F60C1"/>
    <w:rsid w:val="001F6A92"/>
    <w:rsid w:val="001F726F"/>
    <w:rsid w:val="001F7869"/>
    <w:rsid w:val="00200687"/>
    <w:rsid w:val="00200D7B"/>
    <w:rsid w:val="002012D7"/>
    <w:rsid w:val="002016B6"/>
    <w:rsid w:val="002016E8"/>
    <w:rsid w:val="00202051"/>
    <w:rsid w:val="002025F5"/>
    <w:rsid w:val="00202691"/>
    <w:rsid w:val="00204144"/>
    <w:rsid w:val="002043A0"/>
    <w:rsid w:val="00206DA1"/>
    <w:rsid w:val="00211882"/>
    <w:rsid w:val="002120CF"/>
    <w:rsid w:val="00213F04"/>
    <w:rsid w:val="00213F48"/>
    <w:rsid w:val="002142BB"/>
    <w:rsid w:val="00214663"/>
    <w:rsid w:val="00214A19"/>
    <w:rsid w:val="00214A7F"/>
    <w:rsid w:val="00216DA3"/>
    <w:rsid w:val="002170BC"/>
    <w:rsid w:val="00217440"/>
    <w:rsid w:val="002177CD"/>
    <w:rsid w:val="0022004A"/>
    <w:rsid w:val="00220C68"/>
    <w:rsid w:val="00221366"/>
    <w:rsid w:val="002220E8"/>
    <w:rsid w:val="00222C91"/>
    <w:rsid w:val="00222F38"/>
    <w:rsid w:val="0022375F"/>
    <w:rsid w:val="00224062"/>
    <w:rsid w:val="00225DFF"/>
    <w:rsid w:val="002262BC"/>
    <w:rsid w:val="002267E2"/>
    <w:rsid w:val="00226A9F"/>
    <w:rsid w:val="00227C58"/>
    <w:rsid w:val="00230551"/>
    <w:rsid w:val="002307A9"/>
    <w:rsid w:val="00230B16"/>
    <w:rsid w:val="00230CC4"/>
    <w:rsid w:val="002310E9"/>
    <w:rsid w:val="002329F1"/>
    <w:rsid w:val="00232BCB"/>
    <w:rsid w:val="00233CB6"/>
    <w:rsid w:val="00234B5B"/>
    <w:rsid w:val="0023595C"/>
    <w:rsid w:val="002360EE"/>
    <w:rsid w:val="00237647"/>
    <w:rsid w:val="00237749"/>
    <w:rsid w:val="00237D1A"/>
    <w:rsid w:val="002407FF"/>
    <w:rsid w:val="00240840"/>
    <w:rsid w:val="00241B10"/>
    <w:rsid w:val="00241B7B"/>
    <w:rsid w:val="0024201A"/>
    <w:rsid w:val="00243249"/>
    <w:rsid w:val="00243DF3"/>
    <w:rsid w:val="00243E45"/>
    <w:rsid w:val="00244728"/>
    <w:rsid w:val="00245C50"/>
    <w:rsid w:val="0024625F"/>
    <w:rsid w:val="00246318"/>
    <w:rsid w:val="00250A97"/>
    <w:rsid w:val="00251856"/>
    <w:rsid w:val="0025319A"/>
    <w:rsid w:val="002554DC"/>
    <w:rsid w:val="00255550"/>
    <w:rsid w:val="002557FF"/>
    <w:rsid w:val="00255F0C"/>
    <w:rsid w:val="00256016"/>
    <w:rsid w:val="00256641"/>
    <w:rsid w:val="00260190"/>
    <w:rsid w:val="002609F1"/>
    <w:rsid w:val="00260C09"/>
    <w:rsid w:val="0026189B"/>
    <w:rsid w:val="00261AE3"/>
    <w:rsid w:val="00261EE3"/>
    <w:rsid w:val="00262389"/>
    <w:rsid w:val="002634CF"/>
    <w:rsid w:val="00264FEC"/>
    <w:rsid w:val="00265633"/>
    <w:rsid w:val="00265DCB"/>
    <w:rsid w:val="0026789C"/>
    <w:rsid w:val="00270155"/>
    <w:rsid w:val="002703CC"/>
    <w:rsid w:val="002708A6"/>
    <w:rsid w:val="00270A23"/>
    <w:rsid w:val="00271B02"/>
    <w:rsid w:val="00271B85"/>
    <w:rsid w:val="0027222D"/>
    <w:rsid w:val="0027247E"/>
    <w:rsid w:val="00272BDB"/>
    <w:rsid w:val="00272C78"/>
    <w:rsid w:val="0027439D"/>
    <w:rsid w:val="00275DDE"/>
    <w:rsid w:val="00275FC8"/>
    <w:rsid w:val="00276A97"/>
    <w:rsid w:val="00277006"/>
    <w:rsid w:val="00277472"/>
    <w:rsid w:val="00277F67"/>
    <w:rsid w:val="0028168F"/>
    <w:rsid w:val="002820CD"/>
    <w:rsid w:val="0028365F"/>
    <w:rsid w:val="002847E2"/>
    <w:rsid w:val="00285108"/>
    <w:rsid w:val="00285489"/>
    <w:rsid w:val="002856D1"/>
    <w:rsid w:val="002857E0"/>
    <w:rsid w:val="002858DC"/>
    <w:rsid w:val="00286841"/>
    <w:rsid w:val="0028687D"/>
    <w:rsid w:val="002868B0"/>
    <w:rsid w:val="00290730"/>
    <w:rsid w:val="00291886"/>
    <w:rsid w:val="002918B5"/>
    <w:rsid w:val="00291B44"/>
    <w:rsid w:val="00291E4D"/>
    <w:rsid w:val="0029207B"/>
    <w:rsid w:val="0029249B"/>
    <w:rsid w:val="00292BA8"/>
    <w:rsid w:val="00293156"/>
    <w:rsid w:val="0029325C"/>
    <w:rsid w:val="00293538"/>
    <w:rsid w:val="002937A2"/>
    <w:rsid w:val="0029584A"/>
    <w:rsid w:val="00295E48"/>
    <w:rsid w:val="002A0118"/>
    <w:rsid w:val="002A014A"/>
    <w:rsid w:val="002A02B5"/>
    <w:rsid w:val="002A1BF5"/>
    <w:rsid w:val="002A2678"/>
    <w:rsid w:val="002A3074"/>
    <w:rsid w:val="002A3546"/>
    <w:rsid w:val="002A5911"/>
    <w:rsid w:val="002A6279"/>
    <w:rsid w:val="002A6EDA"/>
    <w:rsid w:val="002A7129"/>
    <w:rsid w:val="002B0DC8"/>
    <w:rsid w:val="002B106F"/>
    <w:rsid w:val="002B1ACA"/>
    <w:rsid w:val="002B1FDF"/>
    <w:rsid w:val="002B2061"/>
    <w:rsid w:val="002B2310"/>
    <w:rsid w:val="002B3C52"/>
    <w:rsid w:val="002B46FB"/>
    <w:rsid w:val="002B4DEA"/>
    <w:rsid w:val="002B5C16"/>
    <w:rsid w:val="002B602D"/>
    <w:rsid w:val="002C0A12"/>
    <w:rsid w:val="002C1254"/>
    <w:rsid w:val="002C1581"/>
    <w:rsid w:val="002C19E1"/>
    <w:rsid w:val="002C1A22"/>
    <w:rsid w:val="002C1E89"/>
    <w:rsid w:val="002C391D"/>
    <w:rsid w:val="002C3DF0"/>
    <w:rsid w:val="002C44E2"/>
    <w:rsid w:val="002C4E77"/>
    <w:rsid w:val="002C6C55"/>
    <w:rsid w:val="002C7137"/>
    <w:rsid w:val="002C77DF"/>
    <w:rsid w:val="002C79EE"/>
    <w:rsid w:val="002D0D66"/>
    <w:rsid w:val="002D24C7"/>
    <w:rsid w:val="002D3397"/>
    <w:rsid w:val="002D33C2"/>
    <w:rsid w:val="002D4890"/>
    <w:rsid w:val="002D4B72"/>
    <w:rsid w:val="002D6D0C"/>
    <w:rsid w:val="002D6D3E"/>
    <w:rsid w:val="002D6EB0"/>
    <w:rsid w:val="002E04D0"/>
    <w:rsid w:val="002E0EB2"/>
    <w:rsid w:val="002E277C"/>
    <w:rsid w:val="002E45DD"/>
    <w:rsid w:val="002E4C5C"/>
    <w:rsid w:val="002E4F3B"/>
    <w:rsid w:val="002E5088"/>
    <w:rsid w:val="002E59A8"/>
    <w:rsid w:val="002F2B55"/>
    <w:rsid w:val="002F2DE2"/>
    <w:rsid w:val="002F3857"/>
    <w:rsid w:val="002F412F"/>
    <w:rsid w:val="002F459B"/>
    <w:rsid w:val="002F4B71"/>
    <w:rsid w:val="002F4DF6"/>
    <w:rsid w:val="002F52F6"/>
    <w:rsid w:val="002F54C0"/>
    <w:rsid w:val="002F6752"/>
    <w:rsid w:val="002F68B9"/>
    <w:rsid w:val="002F6EEA"/>
    <w:rsid w:val="002F7FF3"/>
    <w:rsid w:val="0030015E"/>
    <w:rsid w:val="00300A08"/>
    <w:rsid w:val="003011C1"/>
    <w:rsid w:val="0030169D"/>
    <w:rsid w:val="00301E36"/>
    <w:rsid w:val="003030AF"/>
    <w:rsid w:val="003042B4"/>
    <w:rsid w:val="003043A8"/>
    <w:rsid w:val="00304E01"/>
    <w:rsid w:val="00305891"/>
    <w:rsid w:val="003067CC"/>
    <w:rsid w:val="00306DFA"/>
    <w:rsid w:val="003108C7"/>
    <w:rsid w:val="00311B91"/>
    <w:rsid w:val="00313BAD"/>
    <w:rsid w:val="00314039"/>
    <w:rsid w:val="0031453F"/>
    <w:rsid w:val="0031601D"/>
    <w:rsid w:val="00316377"/>
    <w:rsid w:val="00316E96"/>
    <w:rsid w:val="003170E8"/>
    <w:rsid w:val="00317151"/>
    <w:rsid w:val="003175F6"/>
    <w:rsid w:val="00320F08"/>
    <w:rsid w:val="003211A8"/>
    <w:rsid w:val="00321258"/>
    <w:rsid w:val="003213D6"/>
    <w:rsid w:val="00321E6D"/>
    <w:rsid w:val="00323127"/>
    <w:rsid w:val="00323BA7"/>
    <w:rsid w:val="0032456C"/>
    <w:rsid w:val="003268C8"/>
    <w:rsid w:val="0032703B"/>
    <w:rsid w:val="003271A1"/>
    <w:rsid w:val="00327AE4"/>
    <w:rsid w:val="00327CD0"/>
    <w:rsid w:val="00327EBF"/>
    <w:rsid w:val="00332FF6"/>
    <w:rsid w:val="003335F8"/>
    <w:rsid w:val="0033449E"/>
    <w:rsid w:val="00334748"/>
    <w:rsid w:val="00334BDE"/>
    <w:rsid w:val="003351DD"/>
    <w:rsid w:val="003358B4"/>
    <w:rsid w:val="003358FC"/>
    <w:rsid w:val="00335D6A"/>
    <w:rsid w:val="0033723E"/>
    <w:rsid w:val="00340ADA"/>
    <w:rsid w:val="003414A5"/>
    <w:rsid w:val="003427B1"/>
    <w:rsid w:val="003427F9"/>
    <w:rsid w:val="00342E57"/>
    <w:rsid w:val="003430C7"/>
    <w:rsid w:val="0034338A"/>
    <w:rsid w:val="00343442"/>
    <w:rsid w:val="00344E2F"/>
    <w:rsid w:val="003451C9"/>
    <w:rsid w:val="00346858"/>
    <w:rsid w:val="00351066"/>
    <w:rsid w:val="00352CE5"/>
    <w:rsid w:val="00353289"/>
    <w:rsid w:val="00353D86"/>
    <w:rsid w:val="003541A0"/>
    <w:rsid w:val="0035581D"/>
    <w:rsid w:val="00357293"/>
    <w:rsid w:val="00357B15"/>
    <w:rsid w:val="00360254"/>
    <w:rsid w:val="003614C1"/>
    <w:rsid w:val="00363DF2"/>
    <w:rsid w:val="00363EED"/>
    <w:rsid w:val="00364885"/>
    <w:rsid w:val="00365106"/>
    <w:rsid w:val="0036646E"/>
    <w:rsid w:val="003669FD"/>
    <w:rsid w:val="00366D02"/>
    <w:rsid w:val="003670F1"/>
    <w:rsid w:val="003672DF"/>
    <w:rsid w:val="0037035F"/>
    <w:rsid w:val="00370EA5"/>
    <w:rsid w:val="00370ECC"/>
    <w:rsid w:val="00371356"/>
    <w:rsid w:val="00373CC7"/>
    <w:rsid w:val="003748BF"/>
    <w:rsid w:val="00374B78"/>
    <w:rsid w:val="00375057"/>
    <w:rsid w:val="00375781"/>
    <w:rsid w:val="00375F74"/>
    <w:rsid w:val="00376CEA"/>
    <w:rsid w:val="003771E5"/>
    <w:rsid w:val="00377387"/>
    <w:rsid w:val="00381295"/>
    <w:rsid w:val="00381352"/>
    <w:rsid w:val="00382065"/>
    <w:rsid w:val="003824BB"/>
    <w:rsid w:val="00382664"/>
    <w:rsid w:val="00383D68"/>
    <w:rsid w:val="003847C8"/>
    <w:rsid w:val="00385370"/>
    <w:rsid w:val="003857D2"/>
    <w:rsid w:val="003863D4"/>
    <w:rsid w:val="00386744"/>
    <w:rsid w:val="00387235"/>
    <w:rsid w:val="003874E0"/>
    <w:rsid w:val="0039000F"/>
    <w:rsid w:val="00390322"/>
    <w:rsid w:val="003912AA"/>
    <w:rsid w:val="00391EE4"/>
    <w:rsid w:val="00392D99"/>
    <w:rsid w:val="0039362C"/>
    <w:rsid w:val="003936B1"/>
    <w:rsid w:val="00394318"/>
    <w:rsid w:val="0039469B"/>
    <w:rsid w:val="003948DE"/>
    <w:rsid w:val="003952B0"/>
    <w:rsid w:val="00395BB6"/>
    <w:rsid w:val="00395FD9"/>
    <w:rsid w:val="00396C7C"/>
    <w:rsid w:val="00396E55"/>
    <w:rsid w:val="003A09B0"/>
    <w:rsid w:val="003A0A97"/>
    <w:rsid w:val="003A0E93"/>
    <w:rsid w:val="003A12A4"/>
    <w:rsid w:val="003A1D23"/>
    <w:rsid w:val="003A1FCE"/>
    <w:rsid w:val="003A24C9"/>
    <w:rsid w:val="003A2AC9"/>
    <w:rsid w:val="003A3EF1"/>
    <w:rsid w:val="003A4D1F"/>
    <w:rsid w:val="003A4E21"/>
    <w:rsid w:val="003A6C9F"/>
    <w:rsid w:val="003A705B"/>
    <w:rsid w:val="003A70EA"/>
    <w:rsid w:val="003A76B0"/>
    <w:rsid w:val="003B01CD"/>
    <w:rsid w:val="003B1921"/>
    <w:rsid w:val="003B1A2D"/>
    <w:rsid w:val="003B2AE2"/>
    <w:rsid w:val="003B31B0"/>
    <w:rsid w:val="003B344B"/>
    <w:rsid w:val="003B515C"/>
    <w:rsid w:val="003B5439"/>
    <w:rsid w:val="003B673B"/>
    <w:rsid w:val="003B68D6"/>
    <w:rsid w:val="003B6AAF"/>
    <w:rsid w:val="003B728A"/>
    <w:rsid w:val="003C0240"/>
    <w:rsid w:val="003C099A"/>
    <w:rsid w:val="003C0AD8"/>
    <w:rsid w:val="003C1796"/>
    <w:rsid w:val="003C1963"/>
    <w:rsid w:val="003C1C3C"/>
    <w:rsid w:val="003C1FEE"/>
    <w:rsid w:val="003C299D"/>
    <w:rsid w:val="003C2AF2"/>
    <w:rsid w:val="003C30FD"/>
    <w:rsid w:val="003C3543"/>
    <w:rsid w:val="003C3867"/>
    <w:rsid w:val="003C396A"/>
    <w:rsid w:val="003C3A2B"/>
    <w:rsid w:val="003C4535"/>
    <w:rsid w:val="003C46CC"/>
    <w:rsid w:val="003C4730"/>
    <w:rsid w:val="003C4798"/>
    <w:rsid w:val="003C549C"/>
    <w:rsid w:val="003C577E"/>
    <w:rsid w:val="003C67DE"/>
    <w:rsid w:val="003C6A72"/>
    <w:rsid w:val="003C725B"/>
    <w:rsid w:val="003C72B5"/>
    <w:rsid w:val="003C7462"/>
    <w:rsid w:val="003D03E3"/>
    <w:rsid w:val="003D043A"/>
    <w:rsid w:val="003D13F2"/>
    <w:rsid w:val="003D21A0"/>
    <w:rsid w:val="003D272C"/>
    <w:rsid w:val="003D27B4"/>
    <w:rsid w:val="003D2C8C"/>
    <w:rsid w:val="003D32B3"/>
    <w:rsid w:val="003D3A53"/>
    <w:rsid w:val="003D3DFD"/>
    <w:rsid w:val="003D459D"/>
    <w:rsid w:val="003D463C"/>
    <w:rsid w:val="003D5450"/>
    <w:rsid w:val="003D5642"/>
    <w:rsid w:val="003D667A"/>
    <w:rsid w:val="003E1045"/>
    <w:rsid w:val="003E2345"/>
    <w:rsid w:val="003E44BE"/>
    <w:rsid w:val="003E5409"/>
    <w:rsid w:val="003E5901"/>
    <w:rsid w:val="003E5C1F"/>
    <w:rsid w:val="003E5CBA"/>
    <w:rsid w:val="003E5DD7"/>
    <w:rsid w:val="003E6E16"/>
    <w:rsid w:val="003E7590"/>
    <w:rsid w:val="003E7D47"/>
    <w:rsid w:val="003F2B39"/>
    <w:rsid w:val="003F2B80"/>
    <w:rsid w:val="003F3031"/>
    <w:rsid w:val="003F324B"/>
    <w:rsid w:val="003F3B3F"/>
    <w:rsid w:val="003F3F3D"/>
    <w:rsid w:val="003F3F9C"/>
    <w:rsid w:val="003F4110"/>
    <w:rsid w:val="003F49CB"/>
    <w:rsid w:val="003F5201"/>
    <w:rsid w:val="003F5204"/>
    <w:rsid w:val="003F5328"/>
    <w:rsid w:val="003F5751"/>
    <w:rsid w:val="003F6FA2"/>
    <w:rsid w:val="0040166C"/>
    <w:rsid w:val="00402092"/>
    <w:rsid w:val="00403802"/>
    <w:rsid w:val="00403C32"/>
    <w:rsid w:val="0040443D"/>
    <w:rsid w:val="00404624"/>
    <w:rsid w:val="00404A5E"/>
    <w:rsid w:val="00406263"/>
    <w:rsid w:val="004068A6"/>
    <w:rsid w:val="00406F27"/>
    <w:rsid w:val="004104F2"/>
    <w:rsid w:val="00410917"/>
    <w:rsid w:val="004118FE"/>
    <w:rsid w:val="0041232F"/>
    <w:rsid w:val="004126D7"/>
    <w:rsid w:val="0041272A"/>
    <w:rsid w:val="00412C65"/>
    <w:rsid w:val="00413765"/>
    <w:rsid w:val="00413D76"/>
    <w:rsid w:val="00413DDD"/>
    <w:rsid w:val="004146E4"/>
    <w:rsid w:val="00415058"/>
    <w:rsid w:val="00415246"/>
    <w:rsid w:val="0041534A"/>
    <w:rsid w:val="00415F90"/>
    <w:rsid w:val="00416B02"/>
    <w:rsid w:val="004176BB"/>
    <w:rsid w:val="00420064"/>
    <w:rsid w:val="0042032F"/>
    <w:rsid w:val="00420584"/>
    <w:rsid w:val="00420BBC"/>
    <w:rsid w:val="004216A0"/>
    <w:rsid w:val="0042180C"/>
    <w:rsid w:val="00421DC6"/>
    <w:rsid w:val="00421E29"/>
    <w:rsid w:val="00422355"/>
    <w:rsid w:val="00422CB1"/>
    <w:rsid w:val="00423355"/>
    <w:rsid w:val="0042556D"/>
    <w:rsid w:val="00425A19"/>
    <w:rsid w:val="00425CB4"/>
    <w:rsid w:val="00426B48"/>
    <w:rsid w:val="00426CA2"/>
    <w:rsid w:val="004276FF"/>
    <w:rsid w:val="00430505"/>
    <w:rsid w:val="00430ED1"/>
    <w:rsid w:val="00431B1B"/>
    <w:rsid w:val="00431B50"/>
    <w:rsid w:val="004329FA"/>
    <w:rsid w:val="00433D6C"/>
    <w:rsid w:val="00433EFD"/>
    <w:rsid w:val="004342DD"/>
    <w:rsid w:val="004344D8"/>
    <w:rsid w:val="004371EA"/>
    <w:rsid w:val="004377DA"/>
    <w:rsid w:val="0044005B"/>
    <w:rsid w:val="004401A0"/>
    <w:rsid w:val="00440A60"/>
    <w:rsid w:val="00440BA1"/>
    <w:rsid w:val="00440C75"/>
    <w:rsid w:val="00440DDD"/>
    <w:rsid w:val="00442352"/>
    <w:rsid w:val="004429E6"/>
    <w:rsid w:val="00442DFF"/>
    <w:rsid w:val="00443577"/>
    <w:rsid w:val="0044400E"/>
    <w:rsid w:val="00444AB1"/>
    <w:rsid w:val="00445493"/>
    <w:rsid w:val="004463B9"/>
    <w:rsid w:val="004468B8"/>
    <w:rsid w:val="004500E2"/>
    <w:rsid w:val="00451088"/>
    <w:rsid w:val="0045138D"/>
    <w:rsid w:val="0045217A"/>
    <w:rsid w:val="004522DA"/>
    <w:rsid w:val="004534D0"/>
    <w:rsid w:val="004535CB"/>
    <w:rsid w:val="00453622"/>
    <w:rsid w:val="0045439E"/>
    <w:rsid w:val="004555C6"/>
    <w:rsid w:val="0045585D"/>
    <w:rsid w:val="004561C6"/>
    <w:rsid w:val="0045643F"/>
    <w:rsid w:val="00460452"/>
    <w:rsid w:val="00461096"/>
    <w:rsid w:val="00461501"/>
    <w:rsid w:val="004626AE"/>
    <w:rsid w:val="00462E2C"/>
    <w:rsid w:val="00462EBC"/>
    <w:rsid w:val="00463A4B"/>
    <w:rsid w:val="00464474"/>
    <w:rsid w:val="00464CDB"/>
    <w:rsid w:val="004657A6"/>
    <w:rsid w:val="0046621B"/>
    <w:rsid w:val="0046703B"/>
    <w:rsid w:val="0046767A"/>
    <w:rsid w:val="00470EE1"/>
    <w:rsid w:val="00471A4B"/>
    <w:rsid w:val="00471CBF"/>
    <w:rsid w:val="00472546"/>
    <w:rsid w:val="004732BB"/>
    <w:rsid w:val="00473B96"/>
    <w:rsid w:val="004746ED"/>
    <w:rsid w:val="00474927"/>
    <w:rsid w:val="00474DAB"/>
    <w:rsid w:val="0047513E"/>
    <w:rsid w:val="00475C2C"/>
    <w:rsid w:val="00475FEF"/>
    <w:rsid w:val="00476024"/>
    <w:rsid w:val="004762E6"/>
    <w:rsid w:val="00476374"/>
    <w:rsid w:val="00476579"/>
    <w:rsid w:val="004769BB"/>
    <w:rsid w:val="00477935"/>
    <w:rsid w:val="00477B21"/>
    <w:rsid w:val="004805E6"/>
    <w:rsid w:val="0048068D"/>
    <w:rsid w:val="00480ED2"/>
    <w:rsid w:val="00480F85"/>
    <w:rsid w:val="00481678"/>
    <w:rsid w:val="00482E44"/>
    <w:rsid w:val="00483202"/>
    <w:rsid w:val="004832E7"/>
    <w:rsid w:val="0048346D"/>
    <w:rsid w:val="004851A5"/>
    <w:rsid w:val="0048535E"/>
    <w:rsid w:val="004857C0"/>
    <w:rsid w:val="00486548"/>
    <w:rsid w:val="00486634"/>
    <w:rsid w:val="00486B37"/>
    <w:rsid w:val="004874CC"/>
    <w:rsid w:val="00487EB9"/>
    <w:rsid w:val="004917D1"/>
    <w:rsid w:val="0049207B"/>
    <w:rsid w:val="00492A2E"/>
    <w:rsid w:val="004933BA"/>
    <w:rsid w:val="004935B0"/>
    <w:rsid w:val="004935ED"/>
    <w:rsid w:val="00493BAF"/>
    <w:rsid w:val="00493EA1"/>
    <w:rsid w:val="00494EFF"/>
    <w:rsid w:val="00495786"/>
    <w:rsid w:val="00495DF6"/>
    <w:rsid w:val="00495E42"/>
    <w:rsid w:val="00496040"/>
    <w:rsid w:val="00496BA6"/>
    <w:rsid w:val="00496BC3"/>
    <w:rsid w:val="00497903"/>
    <w:rsid w:val="004A183B"/>
    <w:rsid w:val="004A1B93"/>
    <w:rsid w:val="004A20AF"/>
    <w:rsid w:val="004A210A"/>
    <w:rsid w:val="004A315E"/>
    <w:rsid w:val="004A3576"/>
    <w:rsid w:val="004A37C1"/>
    <w:rsid w:val="004A3AF6"/>
    <w:rsid w:val="004A5B2B"/>
    <w:rsid w:val="004A7C05"/>
    <w:rsid w:val="004B2497"/>
    <w:rsid w:val="004B2511"/>
    <w:rsid w:val="004B32F0"/>
    <w:rsid w:val="004B3D7A"/>
    <w:rsid w:val="004B3F8F"/>
    <w:rsid w:val="004B4883"/>
    <w:rsid w:val="004B4920"/>
    <w:rsid w:val="004B5A41"/>
    <w:rsid w:val="004B5AD2"/>
    <w:rsid w:val="004B6068"/>
    <w:rsid w:val="004B62BD"/>
    <w:rsid w:val="004B6D2A"/>
    <w:rsid w:val="004B73B1"/>
    <w:rsid w:val="004B7CDA"/>
    <w:rsid w:val="004C0148"/>
    <w:rsid w:val="004C04F7"/>
    <w:rsid w:val="004C08C4"/>
    <w:rsid w:val="004C0A19"/>
    <w:rsid w:val="004C0D84"/>
    <w:rsid w:val="004C10B9"/>
    <w:rsid w:val="004C2395"/>
    <w:rsid w:val="004C3671"/>
    <w:rsid w:val="004C388E"/>
    <w:rsid w:val="004C3AEB"/>
    <w:rsid w:val="004C3BA8"/>
    <w:rsid w:val="004C4FDD"/>
    <w:rsid w:val="004C5904"/>
    <w:rsid w:val="004C7F66"/>
    <w:rsid w:val="004D019F"/>
    <w:rsid w:val="004D0275"/>
    <w:rsid w:val="004D116C"/>
    <w:rsid w:val="004D11B0"/>
    <w:rsid w:val="004D1E87"/>
    <w:rsid w:val="004D294E"/>
    <w:rsid w:val="004D3251"/>
    <w:rsid w:val="004D4138"/>
    <w:rsid w:val="004D4F65"/>
    <w:rsid w:val="004D54EF"/>
    <w:rsid w:val="004D5EF1"/>
    <w:rsid w:val="004D6D31"/>
    <w:rsid w:val="004D6F95"/>
    <w:rsid w:val="004D71DC"/>
    <w:rsid w:val="004D738F"/>
    <w:rsid w:val="004D76FA"/>
    <w:rsid w:val="004D7A84"/>
    <w:rsid w:val="004E006E"/>
    <w:rsid w:val="004E1569"/>
    <w:rsid w:val="004E1956"/>
    <w:rsid w:val="004E1EFA"/>
    <w:rsid w:val="004E3259"/>
    <w:rsid w:val="004E4621"/>
    <w:rsid w:val="004E4B25"/>
    <w:rsid w:val="004E6481"/>
    <w:rsid w:val="004E654C"/>
    <w:rsid w:val="004E68D8"/>
    <w:rsid w:val="004E69E2"/>
    <w:rsid w:val="004E6BA1"/>
    <w:rsid w:val="004F0C2B"/>
    <w:rsid w:val="004F187B"/>
    <w:rsid w:val="004F22DB"/>
    <w:rsid w:val="004F2418"/>
    <w:rsid w:val="004F332B"/>
    <w:rsid w:val="004F3D24"/>
    <w:rsid w:val="004F4632"/>
    <w:rsid w:val="004F5B5E"/>
    <w:rsid w:val="004F5C13"/>
    <w:rsid w:val="004F5F44"/>
    <w:rsid w:val="004F69C7"/>
    <w:rsid w:val="004F6B01"/>
    <w:rsid w:val="004F7804"/>
    <w:rsid w:val="004F7CA4"/>
    <w:rsid w:val="00500AE9"/>
    <w:rsid w:val="00500BD0"/>
    <w:rsid w:val="00500BF5"/>
    <w:rsid w:val="00500C2F"/>
    <w:rsid w:val="005022E8"/>
    <w:rsid w:val="00503066"/>
    <w:rsid w:val="00503403"/>
    <w:rsid w:val="00504901"/>
    <w:rsid w:val="005056BD"/>
    <w:rsid w:val="00505E76"/>
    <w:rsid w:val="0050700D"/>
    <w:rsid w:val="005073E8"/>
    <w:rsid w:val="0050773E"/>
    <w:rsid w:val="00507A24"/>
    <w:rsid w:val="00510C8F"/>
    <w:rsid w:val="00510F9A"/>
    <w:rsid w:val="0051198E"/>
    <w:rsid w:val="00512523"/>
    <w:rsid w:val="005128DE"/>
    <w:rsid w:val="00512A7F"/>
    <w:rsid w:val="00512AE6"/>
    <w:rsid w:val="0051497D"/>
    <w:rsid w:val="00515A2E"/>
    <w:rsid w:val="00515A5F"/>
    <w:rsid w:val="00515FB4"/>
    <w:rsid w:val="005168C1"/>
    <w:rsid w:val="005171D1"/>
    <w:rsid w:val="005176DE"/>
    <w:rsid w:val="00520180"/>
    <w:rsid w:val="005203D8"/>
    <w:rsid w:val="00520F44"/>
    <w:rsid w:val="00521EC0"/>
    <w:rsid w:val="00521FE5"/>
    <w:rsid w:val="0052397D"/>
    <w:rsid w:val="00524196"/>
    <w:rsid w:val="00524AF2"/>
    <w:rsid w:val="0052613B"/>
    <w:rsid w:val="00526E28"/>
    <w:rsid w:val="005270C4"/>
    <w:rsid w:val="00527576"/>
    <w:rsid w:val="005302C2"/>
    <w:rsid w:val="005304FA"/>
    <w:rsid w:val="00530B3D"/>
    <w:rsid w:val="00531B86"/>
    <w:rsid w:val="00532736"/>
    <w:rsid w:val="00532CD9"/>
    <w:rsid w:val="00533852"/>
    <w:rsid w:val="0053421D"/>
    <w:rsid w:val="005343D2"/>
    <w:rsid w:val="005347DA"/>
    <w:rsid w:val="005356D0"/>
    <w:rsid w:val="00535E45"/>
    <w:rsid w:val="005368BA"/>
    <w:rsid w:val="00536F60"/>
    <w:rsid w:val="00537CD1"/>
    <w:rsid w:val="005415CB"/>
    <w:rsid w:val="00541E74"/>
    <w:rsid w:val="00542172"/>
    <w:rsid w:val="0054217F"/>
    <w:rsid w:val="00542EB3"/>
    <w:rsid w:val="00543764"/>
    <w:rsid w:val="005440D2"/>
    <w:rsid w:val="00545C44"/>
    <w:rsid w:val="00545FDB"/>
    <w:rsid w:val="0054738F"/>
    <w:rsid w:val="00550F0C"/>
    <w:rsid w:val="00552424"/>
    <w:rsid w:val="005528D1"/>
    <w:rsid w:val="00553147"/>
    <w:rsid w:val="00553213"/>
    <w:rsid w:val="00554322"/>
    <w:rsid w:val="005549FA"/>
    <w:rsid w:val="005559FA"/>
    <w:rsid w:val="00555F7C"/>
    <w:rsid w:val="005561C3"/>
    <w:rsid w:val="00556316"/>
    <w:rsid w:val="00556DB6"/>
    <w:rsid w:val="005575CF"/>
    <w:rsid w:val="0055778E"/>
    <w:rsid w:val="00557D76"/>
    <w:rsid w:val="0056080E"/>
    <w:rsid w:val="005608F0"/>
    <w:rsid w:val="00560C16"/>
    <w:rsid w:val="00560DF4"/>
    <w:rsid w:val="005614B8"/>
    <w:rsid w:val="0056254C"/>
    <w:rsid w:val="005644D1"/>
    <w:rsid w:val="0056477F"/>
    <w:rsid w:val="00565286"/>
    <w:rsid w:val="005657F2"/>
    <w:rsid w:val="005671C9"/>
    <w:rsid w:val="005674A5"/>
    <w:rsid w:val="00567D16"/>
    <w:rsid w:val="00567FE1"/>
    <w:rsid w:val="00570F5E"/>
    <w:rsid w:val="0057121A"/>
    <w:rsid w:val="005719AB"/>
    <w:rsid w:val="00571C36"/>
    <w:rsid w:val="00572FA3"/>
    <w:rsid w:val="005736A4"/>
    <w:rsid w:val="0057542F"/>
    <w:rsid w:val="00575F4E"/>
    <w:rsid w:val="00576734"/>
    <w:rsid w:val="005800B1"/>
    <w:rsid w:val="00580869"/>
    <w:rsid w:val="0058198C"/>
    <w:rsid w:val="005827E3"/>
    <w:rsid w:val="00584A71"/>
    <w:rsid w:val="00584D82"/>
    <w:rsid w:val="005873CB"/>
    <w:rsid w:val="00587D42"/>
    <w:rsid w:val="00591FA2"/>
    <w:rsid w:val="00592358"/>
    <w:rsid w:val="0059240F"/>
    <w:rsid w:val="005925AF"/>
    <w:rsid w:val="00592947"/>
    <w:rsid w:val="00593425"/>
    <w:rsid w:val="00593DC8"/>
    <w:rsid w:val="00594086"/>
    <w:rsid w:val="00594F3A"/>
    <w:rsid w:val="0059509B"/>
    <w:rsid w:val="00595E1C"/>
    <w:rsid w:val="00596187"/>
    <w:rsid w:val="00596A0C"/>
    <w:rsid w:val="00596C78"/>
    <w:rsid w:val="005A0181"/>
    <w:rsid w:val="005A019D"/>
    <w:rsid w:val="005A0424"/>
    <w:rsid w:val="005A0DB3"/>
    <w:rsid w:val="005A0E5C"/>
    <w:rsid w:val="005A123E"/>
    <w:rsid w:val="005A222F"/>
    <w:rsid w:val="005A2462"/>
    <w:rsid w:val="005A363F"/>
    <w:rsid w:val="005A45AF"/>
    <w:rsid w:val="005A4ABE"/>
    <w:rsid w:val="005A4EFE"/>
    <w:rsid w:val="005A51A0"/>
    <w:rsid w:val="005A677F"/>
    <w:rsid w:val="005A75B6"/>
    <w:rsid w:val="005A7877"/>
    <w:rsid w:val="005B0280"/>
    <w:rsid w:val="005B0696"/>
    <w:rsid w:val="005B09FA"/>
    <w:rsid w:val="005B1C8B"/>
    <w:rsid w:val="005B1E5E"/>
    <w:rsid w:val="005B2292"/>
    <w:rsid w:val="005B3006"/>
    <w:rsid w:val="005B3121"/>
    <w:rsid w:val="005B3DC9"/>
    <w:rsid w:val="005B3E1D"/>
    <w:rsid w:val="005B3ED0"/>
    <w:rsid w:val="005B657D"/>
    <w:rsid w:val="005C0CC8"/>
    <w:rsid w:val="005C0DB4"/>
    <w:rsid w:val="005C1A63"/>
    <w:rsid w:val="005C1F2A"/>
    <w:rsid w:val="005C1F6D"/>
    <w:rsid w:val="005C251C"/>
    <w:rsid w:val="005C2A5C"/>
    <w:rsid w:val="005C2B8C"/>
    <w:rsid w:val="005C2FEC"/>
    <w:rsid w:val="005C409C"/>
    <w:rsid w:val="005C417E"/>
    <w:rsid w:val="005C4435"/>
    <w:rsid w:val="005C5D3E"/>
    <w:rsid w:val="005C6291"/>
    <w:rsid w:val="005D02B1"/>
    <w:rsid w:val="005D113C"/>
    <w:rsid w:val="005D153C"/>
    <w:rsid w:val="005D1D43"/>
    <w:rsid w:val="005D244D"/>
    <w:rsid w:val="005D2594"/>
    <w:rsid w:val="005D290B"/>
    <w:rsid w:val="005D2ED8"/>
    <w:rsid w:val="005D417C"/>
    <w:rsid w:val="005D57A0"/>
    <w:rsid w:val="005D5930"/>
    <w:rsid w:val="005D5B25"/>
    <w:rsid w:val="005D6C4C"/>
    <w:rsid w:val="005D7900"/>
    <w:rsid w:val="005E066D"/>
    <w:rsid w:val="005E12F8"/>
    <w:rsid w:val="005E1930"/>
    <w:rsid w:val="005E4362"/>
    <w:rsid w:val="005E5292"/>
    <w:rsid w:val="005E5991"/>
    <w:rsid w:val="005E5C99"/>
    <w:rsid w:val="005E605C"/>
    <w:rsid w:val="005E71C2"/>
    <w:rsid w:val="005E79C4"/>
    <w:rsid w:val="005F0BCB"/>
    <w:rsid w:val="005F0C2E"/>
    <w:rsid w:val="005F145D"/>
    <w:rsid w:val="005F2639"/>
    <w:rsid w:val="005F2986"/>
    <w:rsid w:val="005F3125"/>
    <w:rsid w:val="005F334C"/>
    <w:rsid w:val="005F4317"/>
    <w:rsid w:val="005F4DDA"/>
    <w:rsid w:val="005F53E7"/>
    <w:rsid w:val="005F5F5A"/>
    <w:rsid w:val="005F612B"/>
    <w:rsid w:val="005F627E"/>
    <w:rsid w:val="005F6A28"/>
    <w:rsid w:val="005F72E3"/>
    <w:rsid w:val="006005F4"/>
    <w:rsid w:val="00600FDB"/>
    <w:rsid w:val="00601CDC"/>
    <w:rsid w:val="00601D7E"/>
    <w:rsid w:val="00602DCB"/>
    <w:rsid w:val="00603117"/>
    <w:rsid w:val="0060317C"/>
    <w:rsid w:val="00603C94"/>
    <w:rsid w:val="00605489"/>
    <w:rsid w:val="00606BB4"/>
    <w:rsid w:val="00607441"/>
    <w:rsid w:val="00607F53"/>
    <w:rsid w:val="00610807"/>
    <w:rsid w:val="00611D64"/>
    <w:rsid w:val="00612495"/>
    <w:rsid w:val="00612FB2"/>
    <w:rsid w:val="00614050"/>
    <w:rsid w:val="006144C8"/>
    <w:rsid w:val="00616363"/>
    <w:rsid w:val="0061729C"/>
    <w:rsid w:val="00617331"/>
    <w:rsid w:val="006173FC"/>
    <w:rsid w:val="006200F3"/>
    <w:rsid w:val="00620481"/>
    <w:rsid w:val="00620924"/>
    <w:rsid w:val="00621919"/>
    <w:rsid w:val="00621C7E"/>
    <w:rsid w:val="00623344"/>
    <w:rsid w:val="00623BEF"/>
    <w:rsid w:val="006256D2"/>
    <w:rsid w:val="00625E91"/>
    <w:rsid w:val="0062613A"/>
    <w:rsid w:val="006269BB"/>
    <w:rsid w:val="00626E86"/>
    <w:rsid w:val="00630EE0"/>
    <w:rsid w:val="006314EA"/>
    <w:rsid w:val="00631A08"/>
    <w:rsid w:val="00631BD1"/>
    <w:rsid w:val="006323A5"/>
    <w:rsid w:val="00633B85"/>
    <w:rsid w:val="00633F98"/>
    <w:rsid w:val="0063429E"/>
    <w:rsid w:val="00634E0C"/>
    <w:rsid w:val="00635B95"/>
    <w:rsid w:val="00637D94"/>
    <w:rsid w:val="0064024C"/>
    <w:rsid w:val="00640EEE"/>
    <w:rsid w:val="00640F74"/>
    <w:rsid w:val="00641355"/>
    <w:rsid w:val="00644140"/>
    <w:rsid w:val="00644986"/>
    <w:rsid w:val="00645A65"/>
    <w:rsid w:val="0064631C"/>
    <w:rsid w:val="00646971"/>
    <w:rsid w:val="00647A47"/>
    <w:rsid w:val="00647B27"/>
    <w:rsid w:val="006503DE"/>
    <w:rsid w:val="00651194"/>
    <w:rsid w:val="006519C2"/>
    <w:rsid w:val="00651E4A"/>
    <w:rsid w:val="00652053"/>
    <w:rsid w:val="00652CC0"/>
    <w:rsid w:val="00653154"/>
    <w:rsid w:val="00653869"/>
    <w:rsid w:val="00654470"/>
    <w:rsid w:val="00654FD0"/>
    <w:rsid w:val="00655AE9"/>
    <w:rsid w:val="006566EA"/>
    <w:rsid w:val="006568B6"/>
    <w:rsid w:val="006574EC"/>
    <w:rsid w:val="0065756B"/>
    <w:rsid w:val="0066056E"/>
    <w:rsid w:val="00660981"/>
    <w:rsid w:val="00660DE1"/>
    <w:rsid w:val="006610D0"/>
    <w:rsid w:val="00661219"/>
    <w:rsid w:val="00661898"/>
    <w:rsid w:val="00661BFC"/>
    <w:rsid w:val="00661FDA"/>
    <w:rsid w:val="00663265"/>
    <w:rsid w:val="00663368"/>
    <w:rsid w:val="00663640"/>
    <w:rsid w:val="0066373F"/>
    <w:rsid w:val="00663A19"/>
    <w:rsid w:val="00664FF3"/>
    <w:rsid w:val="00666650"/>
    <w:rsid w:val="0066676E"/>
    <w:rsid w:val="00666D24"/>
    <w:rsid w:val="00670C9F"/>
    <w:rsid w:val="006713BA"/>
    <w:rsid w:val="006714F2"/>
    <w:rsid w:val="00671D30"/>
    <w:rsid w:val="00671D45"/>
    <w:rsid w:val="00672414"/>
    <w:rsid w:val="00672680"/>
    <w:rsid w:val="00672832"/>
    <w:rsid w:val="00672A37"/>
    <w:rsid w:val="00673B23"/>
    <w:rsid w:val="00673F3B"/>
    <w:rsid w:val="00674144"/>
    <w:rsid w:val="006744B4"/>
    <w:rsid w:val="00674EDB"/>
    <w:rsid w:val="00674FA4"/>
    <w:rsid w:val="00676418"/>
    <w:rsid w:val="0067670A"/>
    <w:rsid w:val="006768B5"/>
    <w:rsid w:val="00677088"/>
    <w:rsid w:val="0067720E"/>
    <w:rsid w:val="0067784F"/>
    <w:rsid w:val="006779B2"/>
    <w:rsid w:val="00680A1C"/>
    <w:rsid w:val="00680EFD"/>
    <w:rsid w:val="006810E2"/>
    <w:rsid w:val="006820AE"/>
    <w:rsid w:val="00682B67"/>
    <w:rsid w:val="00683108"/>
    <w:rsid w:val="006831ED"/>
    <w:rsid w:val="0068361A"/>
    <w:rsid w:val="006836CE"/>
    <w:rsid w:val="00683F93"/>
    <w:rsid w:val="00683FD4"/>
    <w:rsid w:val="006846F4"/>
    <w:rsid w:val="0068597C"/>
    <w:rsid w:val="00685B14"/>
    <w:rsid w:val="00685CF5"/>
    <w:rsid w:val="00686408"/>
    <w:rsid w:val="00686ADF"/>
    <w:rsid w:val="006873F7"/>
    <w:rsid w:val="00687C37"/>
    <w:rsid w:val="0069002F"/>
    <w:rsid w:val="00691082"/>
    <w:rsid w:val="00691891"/>
    <w:rsid w:val="00691E6F"/>
    <w:rsid w:val="006920E8"/>
    <w:rsid w:val="006924BE"/>
    <w:rsid w:val="00693102"/>
    <w:rsid w:val="00693182"/>
    <w:rsid w:val="00693301"/>
    <w:rsid w:val="0069613F"/>
    <w:rsid w:val="00697AC0"/>
    <w:rsid w:val="006A06A3"/>
    <w:rsid w:val="006A0F78"/>
    <w:rsid w:val="006A2115"/>
    <w:rsid w:val="006A3BD0"/>
    <w:rsid w:val="006A402F"/>
    <w:rsid w:val="006A46F1"/>
    <w:rsid w:val="006A5194"/>
    <w:rsid w:val="006A6AA7"/>
    <w:rsid w:val="006A7510"/>
    <w:rsid w:val="006A7531"/>
    <w:rsid w:val="006A782D"/>
    <w:rsid w:val="006B03C9"/>
    <w:rsid w:val="006B043C"/>
    <w:rsid w:val="006B05F7"/>
    <w:rsid w:val="006B1557"/>
    <w:rsid w:val="006B1AC9"/>
    <w:rsid w:val="006B1DF1"/>
    <w:rsid w:val="006B1E5D"/>
    <w:rsid w:val="006B1E7E"/>
    <w:rsid w:val="006B2952"/>
    <w:rsid w:val="006B2A9C"/>
    <w:rsid w:val="006B37CB"/>
    <w:rsid w:val="006B3B14"/>
    <w:rsid w:val="006B3CF8"/>
    <w:rsid w:val="006B4C73"/>
    <w:rsid w:val="006B589D"/>
    <w:rsid w:val="006B5C04"/>
    <w:rsid w:val="006B6FE0"/>
    <w:rsid w:val="006B7970"/>
    <w:rsid w:val="006C33C4"/>
    <w:rsid w:val="006C399C"/>
    <w:rsid w:val="006C43D2"/>
    <w:rsid w:val="006C4B37"/>
    <w:rsid w:val="006C5589"/>
    <w:rsid w:val="006C5C50"/>
    <w:rsid w:val="006C74D0"/>
    <w:rsid w:val="006C7B25"/>
    <w:rsid w:val="006C7D26"/>
    <w:rsid w:val="006C7E5D"/>
    <w:rsid w:val="006D016A"/>
    <w:rsid w:val="006D0291"/>
    <w:rsid w:val="006D04FE"/>
    <w:rsid w:val="006D2156"/>
    <w:rsid w:val="006D2BD6"/>
    <w:rsid w:val="006D2FCA"/>
    <w:rsid w:val="006D46A0"/>
    <w:rsid w:val="006D4F42"/>
    <w:rsid w:val="006D5EE2"/>
    <w:rsid w:val="006D644A"/>
    <w:rsid w:val="006D661C"/>
    <w:rsid w:val="006D68AA"/>
    <w:rsid w:val="006D737D"/>
    <w:rsid w:val="006D7AD6"/>
    <w:rsid w:val="006E0136"/>
    <w:rsid w:val="006E050E"/>
    <w:rsid w:val="006E0C61"/>
    <w:rsid w:val="006E1B1D"/>
    <w:rsid w:val="006E1F08"/>
    <w:rsid w:val="006E2D7A"/>
    <w:rsid w:val="006E3584"/>
    <w:rsid w:val="006E3FE7"/>
    <w:rsid w:val="006E409A"/>
    <w:rsid w:val="006E52C9"/>
    <w:rsid w:val="006E58C3"/>
    <w:rsid w:val="006E6839"/>
    <w:rsid w:val="006E69AC"/>
    <w:rsid w:val="006E7610"/>
    <w:rsid w:val="006F0EA8"/>
    <w:rsid w:val="006F10B8"/>
    <w:rsid w:val="006F248F"/>
    <w:rsid w:val="006F274F"/>
    <w:rsid w:val="006F27B0"/>
    <w:rsid w:val="006F3537"/>
    <w:rsid w:val="006F406B"/>
    <w:rsid w:val="006F442E"/>
    <w:rsid w:val="006F49DD"/>
    <w:rsid w:val="006F6D8D"/>
    <w:rsid w:val="006F6FA1"/>
    <w:rsid w:val="006F7060"/>
    <w:rsid w:val="006F70E6"/>
    <w:rsid w:val="00700244"/>
    <w:rsid w:val="0070073B"/>
    <w:rsid w:val="00702201"/>
    <w:rsid w:val="00702F83"/>
    <w:rsid w:val="007038B0"/>
    <w:rsid w:val="007040D1"/>
    <w:rsid w:val="00704A6D"/>
    <w:rsid w:val="00704D66"/>
    <w:rsid w:val="00704E8E"/>
    <w:rsid w:val="00705067"/>
    <w:rsid w:val="007067A0"/>
    <w:rsid w:val="00706C15"/>
    <w:rsid w:val="0070772A"/>
    <w:rsid w:val="0070789F"/>
    <w:rsid w:val="00707D8A"/>
    <w:rsid w:val="00707DD4"/>
    <w:rsid w:val="00707F89"/>
    <w:rsid w:val="007109F1"/>
    <w:rsid w:val="00711C2B"/>
    <w:rsid w:val="00711EF0"/>
    <w:rsid w:val="0071221B"/>
    <w:rsid w:val="0071311A"/>
    <w:rsid w:val="00713A98"/>
    <w:rsid w:val="00713E09"/>
    <w:rsid w:val="007142BC"/>
    <w:rsid w:val="007144F9"/>
    <w:rsid w:val="007156FC"/>
    <w:rsid w:val="00715917"/>
    <w:rsid w:val="00717DDC"/>
    <w:rsid w:val="007203DB"/>
    <w:rsid w:val="00720A06"/>
    <w:rsid w:val="007213B4"/>
    <w:rsid w:val="00721CAA"/>
    <w:rsid w:val="00722188"/>
    <w:rsid w:val="007228BC"/>
    <w:rsid w:val="00723233"/>
    <w:rsid w:val="00723CEE"/>
    <w:rsid w:val="00723D05"/>
    <w:rsid w:val="0072413E"/>
    <w:rsid w:val="007246F5"/>
    <w:rsid w:val="00725211"/>
    <w:rsid w:val="0072533A"/>
    <w:rsid w:val="00726151"/>
    <w:rsid w:val="007265EF"/>
    <w:rsid w:val="00726D7C"/>
    <w:rsid w:val="00726E50"/>
    <w:rsid w:val="007302A6"/>
    <w:rsid w:val="00730B22"/>
    <w:rsid w:val="00730EC6"/>
    <w:rsid w:val="007323F5"/>
    <w:rsid w:val="0073248C"/>
    <w:rsid w:val="00732CDB"/>
    <w:rsid w:val="00732DA9"/>
    <w:rsid w:val="007339DD"/>
    <w:rsid w:val="007339EF"/>
    <w:rsid w:val="00733A8C"/>
    <w:rsid w:val="00733D95"/>
    <w:rsid w:val="00734966"/>
    <w:rsid w:val="00736BFF"/>
    <w:rsid w:val="00736EDB"/>
    <w:rsid w:val="00737327"/>
    <w:rsid w:val="007374C3"/>
    <w:rsid w:val="00737B49"/>
    <w:rsid w:val="00740615"/>
    <w:rsid w:val="00740DB6"/>
    <w:rsid w:val="00740F35"/>
    <w:rsid w:val="007418D0"/>
    <w:rsid w:val="007430A0"/>
    <w:rsid w:val="00743AB2"/>
    <w:rsid w:val="00744360"/>
    <w:rsid w:val="0074553B"/>
    <w:rsid w:val="007461E8"/>
    <w:rsid w:val="00746416"/>
    <w:rsid w:val="007467AA"/>
    <w:rsid w:val="007475C8"/>
    <w:rsid w:val="00747745"/>
    <w:rsid w:val="00747921"/>
    <w:rsid w:val="00750859"/>
    <w:rsid w:val="007521F9"/>
    <w:rsid w:val="007528E9"/>
    <w:rsid w:val="007554E9"/>
    <w:rsid w:val="00756154"/>
    <w:rsid w:val="0075644D"/>
    <w:rsid w:val="00760236"/>
    <w:rsid w:val="007607DE"/>
    <w:rsid w:val="00760C89"/>
    <w:rsid w:val="00761092"/>
    <w:rsid w:val="007613B9"/>
    <w:rsid w:val="00761B4C"/>
    <w:rsid w:val="007621EB"/>
    <w:rsid w:val="00762FF5"/>
    <w:rsid w:val="00763061"/>
    <w:rsid w:val="0076343E"/>
    <w:rsid w:val="00763591"/>
    <w:rsid w:val="00763DA3"/>
    <w:rsid w:val="007652D9"/>
    <w:rsid w:val="00765366"/>
    <w:rsid w:val="0076555C"/>
    <w:rsid w:val="0076672D"/>
    <w:rsid w:val="00767585"/>
    <w:rsid w:val="00767F39"/>
    <w:rsid w:val="0077076A"/>
    <w:rsid w:val="00770A47"/>
    <w:rsid w:val="007717C2"/>
    <w:rsid w:val="00772D15"/>
    <w:rsid w:val="00773A03"/>
    <w:rsid w:val="00773CC2"/>
    <w:rsid w:val="007744F1"/>
    <w:rsid w:val="00774567"/>
    <w:rsid w:val="00774FF6"/>
    <w:rsid w:val="007760F8"/>
    <w:rsid w:val="00776A09"/>
    <w:rsid w:val="00776F3E"/>
    <w:rsid w:val="007775DE"/>
    <w:rsid w:val="007777D7"/>
    <w:rsid w:val="00777F30"/>
    <w:rsid w:val="00780886"/>
    <w:rsid w:val="00781611"/>
    <w:rsid w:val="007818E5"/>
    <w:rsid w:val="007819BA"/>
    <w:rsid w:val="00781EC0"/>
    <w:rsid w:val="00781F6B"/>
    <w:rsid w:val="00782C11"/>
    <w:rsid w:val="0078397C"/>
    <w:rsid w:val="007840B0"/>
    <w:rsid w:val="007847B8"/>
    <w:rsid w:val="007850AB"/>
    <w:rsid w:val="007874A8"/>
    <w:rsid w:val="00791329"/>
    <w:rsid w:val="007918D2"/>
    <w:rsid w:val="00792F66"/>
    <w:rsid w:val="00793DBB"/>
    <w:rsid w:val="00794034"/>
    <w:rsid w:val="007945F2"/>
    <w:rsid w:val="00794C94"/>
    <w:rsid w:val="007954FD"/>
    <w:rsid w:val="0079646B"/>
    <w:rsid w:val="00796D62"/>
    <w:rsid w:val="00796DBE"/>
    <w:rsid w:val="00796DC1"/>
    <w:rsid w:val="00797412"/>
    <w:rsid w:val="00797474"/>
    <w:rsid w:val="00797CD0"/>
    <w:rsid w:val="007A0874"/>
    <w:rsid w:val="007A0AB5"/>
    <w:rsid w:val="007A0DDD"/>
    <w:rsid w:val="007A1357"/>
    <w:rsid w:val="007A15E8"/>
    <w:rsid w:val="007A2098"/>
    <w:rsid w:val="007A23DA"/>
    <w:rsid w:val="007A2D2B"/>
    <w:rsid w:val="007A3CC8"/>
    <w:rsid w:val="007A5E19"/>
    <w:rsid w:val="007A6C29"/>
    <w:rsid w:val="007A6D2C"/>
    <w:rsid w:val="007B0989"/>
    <w:rsid w:val="007B0B82"/>
    <w:rsid w:val="007B145E"/>
    <w:rsid w:val="007B19E7"/>
    <w:rsid w:val="007B1F24"/>
    <w:rsid w:val="007B225B"/>
    <w:rsid w:val="007B23C4"/>
    <w:rsid w:val="007B396D"/>
    <w:rsid w:val="007B39BC"/>
    <w:rsid w:val="007B3A61"/>
    <w:rsid w:val="007B5362"/>
    <w:rsid w:val="007B55BC"/>
    <w:rsid w:val="007B5E7F"/>
    <w:rsid w:val="007B6352"/>
    <w:rsid w:val="007C1785"/>
    <w:rsid w:val="007C17DF"/>
    <w:rsid w:val="007C3FF5"/>
    <w:rsid w:val="007C5606"/>
    <w:rsid w:val="007C6853"/>
    <w:rsid w:val="007C74E4"/>
    <w:rsid w:val="007C78F2"/>
    <w:rsid w:val="007D0475"/>
    <w:rsid w:val="007D0564"/>
    <w:rsid w:val="007D09B2"/>
    <w:rsid w:val="007D0C10"/>
    <w:rsid w:val="007D2641"/>
    <w:rsid w:val="007D2ECC"/>
    <w:rsid w:val="007D383C"/>
    <w:rsid w:val="007D3FB0"/>
    <w:rsid w:val="007D4877"/>
    <w:rsid w:val="007D4D6E"/>
    <w:rsid w:val="007D4ECC"/>
    <w:rsid w:val="007D4F6F"/>
    <w:rsid w:val="007D57DA"/>
    <w:rsid w:val="007D5AA8"/>
    <w:rsid w:val="007D79B2"/>
    <w:rsid w:val="007E0EA7"/>
    <w:rsid w:val="007E242F"/>
    <w:rsid w:val="007E259D"/>
    <w:rsid w:val="007E324F"/>
    <w:rsid w:val="007E3959"/>
    <w:rsid w:val="007E4003"/>
    <w:rsid w:val="007E42E0"/>
    <w:rsid w:val="007E443A"/>
    <w:rsid w:val="007E4845"/>
    <w:rsid w:val="007E4C48"/>
    <w:rsid w:val="007E58CD"/>
    <w:rsid w:val="007E5A1F"/>
    <w:rsid w:val="007E6864"/>
    <w:rsid w:val="007E7F1C"/>
    <w:rsid w:val="007F062F"/>
    <w:rsid w:val="007F087B"/>
    <w:rsid w:val="007F092A"/>
    <w:rsid w:val="007F0F27"/>
    <w:rsid w:val="007F11A6"/>
    <w:rsid w:val="007F11A7"/>
    <w:rsid w:val="007F15CE"/>
    <w:rsid w:val="007F28AA"/>
    <w:rsid w:val="007F2B71"/>
    <w:rsid w:val="007F34B6"/>
    <w:rsid w:val="007F3653"/>
    <w:rsid w:val="007F3936"/>
    <w:rsid w:val="007F3B3C"/>
    <w:rsid w:val="007F5903"/>
    <w:rsid w:val="007F70F7"/>
    <w:rsid w:val="00802602"/>
    <w:rsid w:val="00802754"/>
    <w:rsid w:val="00803080"/>
    <w:rsid w:val="00803BDA"/>
    <w:rsid w:val="00803D1F"/>
    <w:rsid w:val="00804565"/>
    <w:rsid w:val="00807FC4"/>
    <w:rsid w:val="0081147C"/>
    <w:rsid w:val="00811E15"/>
    <w:rsid w:val="00811E51"/>
    <w:rsid w:val="00811E66"/>
    <w:rsid w:val="00812131"/>
    <w:rsid w:val="008121A5"/>
    <w:rsid w:val="00812AE6"/>
    <w:rsid w:val="00812B42"/>
    <w:rsid w:val="00812F11"/>
    <w:rsid w:val="0081378B"/>
    <w:rsid w:val="00814AF5"/>
    <w:rsid w:val="008150DE"/>
    <w:rsid w:val="0081537E"/>
    <w:rsid w:val="0081586B"/>
    <w:rsid w:val="00817268"/>
    <w:rsid w:val="008172AC"/>
    <w:rsid w:val="00817A89"/>
    <w:rsid w:val="008201DB"/>
    <w:rsid w:val="00820A1B"/>
    <w:rsid w:val="00820B5B"/>
    <w:rsid w:val="00821978"/>
    <w:rsid w:val="0082321F"/>
    <w:rsid w:val="008240FD"/>
    <w:rsid w:val="0082475C"/>
    <w:rsid w:val="00824F52"/>
    <w:rsid w:val="008250E5"/>
    <w:rsid w:val="00825588"/>
    <w:rsid w:val="008265FC"/>
    <w:rsid w:val="00826859"/>
    <w:rsid w:val="00826BAD"/>
    <w:rsid w:val="008278DE"/>
    <w:rsid w:val="00830715"/>
    <w:rsid w:val="00830838"/>
    <w:rsid w:val="008310F4"/>
    <w:rsid w:val="00831103"/>
    <w:rsid w:val="008320F9"/>
    <w:rsid w:val="0083378C"/>
    <w:rsid w:val="00833B71"/>
    <w:rsid w:val="00834D33"/>
    <w:rsid w:val="00834DF6"/>
    <w:rsid w:val="00835062"/>
    <w:rsid w:val="0083509B"/>
    <w:rsid w:val="00835DBA"/>
    <w:rsid w:val="008409FD"/>
    <w:rsid w:val="00841ABB"/>
    <w:rsid w:val="00841F03"/>
    <w:rsid w:val="00843091"/>
    <w:rsid w:val="00844037"/>
    <w:rsid w:val="008445D7"/>
    <w:rsid w:val="008446D1"/>
    <w:rsid w:val="0084563B"/>
    <w:rsid w:val="008464CB"/>
    <w:rsid w:val="0084655C"/>
    <w:rsid w:val="00846EE7"/>
    <w:rsid w:val="00846F3A"/>
    <w:rsid w:val="0084796B"/>
    <w:rsid w:val="00847E86"/>
    <w:rsid w:val="00847F3E"/>
    <w:rsid w:val="00851910"/>
    <w:rsid w:val="00851A49"/>
    <w:rsid w:val="00853542"/>
    <w:rsid w:val="008535DD"/>
    <w:rsid w:val="00854788"/>
    <w:rsid w:val="008549F1"/>
    <w:rsid w:val="008550C0"/>
    <w:rsid w:val="0085515A"/>
    <w:rsid w:val="00855ABC"/>
    <w:rsid w:val="00856387"/>
    <w:rsid w:val="00856AFA"/>
    <w:rsid w:val="0085722D"/>
    <w:rsid w:val="008577AC"/>
    <w:rsid w:val="00857AF4"/>
    <w:rsid w:val="00857E15"/>
    <w:rsid w:val="008607E1"/>
    <w:rsid w:val="00860879"/>
    <w:rsid w:val="00860C1B"/>
    <w:rsid w:val="00860C5D"/>
    <w:rsid w:val="00860E72"/>
    <w:rsid w:val="0086167C"/>
    <w:rsid w:val="0086169C"/>
    <w:rsid w:val="0086204A"/>
    <w:rsid w:val="00862DE7"/>
    <w:rsid w:val="00863341"/>
    <w:rsid w:val="00863FE5"/>
    <w:rsid w:val="008641FA"/>
    <w:rsid w:val="00865412"/>
    <w:rsid w:val="008656E2"/>
    <w:rsid w:val="00865731"/>
    <w:rsid w:val="00865B17"/>
    <w:rsid w:val="00865BDC"/>
    <w:rsid w:val="00866203"/>
    <w:rsid w:val="0086686E"/>
    <w:rsid w:val="00866C8F"/>
    <w:rsid w:val="00866E91"/>
    <w:rsid w:val="00867A34"/>
    <w:rsid w:val="00871ABF"/>
    <w:rsid w:val="00874B4B"/>
    <w:rsid w:val="008756F3"/>
    <w:rsid w:val="00875F9E"/>
    <w:rsid w:val="0087621B"/>
    <w:rsid w:val="008764CA"/>
    <w:rsid w:val="00876919"/>
    <w:rsid w:val="00876B71"/>
    <w:rsid w:val="00877F97"/>
    <w:rsid w:val="00880018"/>
    <w:rsid w:val="00880EAB"/>
    <w:rsid w:val="00881119"/>
    <w:rsid w:val="00881861"/>
    <w:rsid w:val="0088198C"/>
    <w:rsid w:val="00881EDF"/>
    <w:rsid w:val="008827A9"/>
    <w:rsid w:val="0088450A"/>
    <w:rsid w:val="00885EE8"/>
    <w:rsid w:val="008861EA"/>
    <w:rsid w:val="0088626F"/>
    <w:rsid w:val="0088688F"/>
    <w:rsid w:val="00887ADD"/>
    <w:rsid w:val="00887CB7"/>
    <w:rsid w:val="0089030B"/>
    <w:rsid w:val="00891853"/>
    <w:rsid w:val="00891BFA"/>
    <w:rsid w:val="00891E98"/>
    <w:rsid w:val="00893F28"/>
    <w:rsid w:val="00894A3D"/>
    <w:rsid w:val="008952B2"/>
    <w:rsid w:val="0089627B"/>
    <w:rsid w:val="00897006"/>
    <w:rsid w:val="00897280"/>
    <w:rsid w:val="00897D09"/>
    <w:rsid w:val="008A036C"/>
    <w:rsid w:val="008A093A"/>
    <w:rsid w:val="008A33AE"/>
    <w:rsid w:val="008A345F"/>
    <w:rsid w:val="008A354D"/>
    <w:rsid w:val="008A3D3E"/>
    <w:rsid w:val="008A3E31"/>
    <w:rsid w:val="008A3FB6"/>
    <w:rsid w:val="008A4123"/>
    <w:rsid w:val="008A48AA"/>
    <w:rsid w:val="008A5D2C"/>
    <w:rsid w:val="008A5D62"/>
    <w:rsid w:val="008A5E98"/>
    <w:rsid w:val="008A6024"/>
    <w:rsid w:val="008A6184"/>
    <w:rsid w:val="008A72A5"/>
    <w:rsid w:val="008B116A"/>
    <w:rsid w:val="008B12A4"/>
    <w:rsid w:val="008B1BF8"/>
    <w:rsid w:val="008B1CAF"/>
    <w:rsid w:val="008B1DD6"/>
    <w:rsid w:val="008B34EA"/>
    <w:rsid w:val="008B3783"/>
    <w:rsid w:val="008B6AED"/>
    <w:rsid w:val="008B771D"/>
    <w:rsid w:val="008B7A4F"/>
    <w:rsid w:val="008C020B"/>
    <w:rsid w:val="008C138B"/>
    <w:rsid w:val="008C2EAE"/>
    <w:rsid w:val="008C3897"/>
    <w:rsid w:val="008C3A4B"/>
    <w:rsid w:val="008C4C81"/>
    <w:rsid w:val="008C4CF6"/>
    <w:rsid w:val="008C4FAA"/>
    <w:rsid w:val="008C58E1"/>
    <w:rsid w:val="008C5EB3"/>
    <w:rsid w:val="008C6557"/>
    <w:rsid w:val="008C65A7"/>
    <w:rsid w:val="008C680F"/>
    <w:rsid w:val="008C7694"/>
    <w:rsid w:val="008C77F3"/>
    <w:rsid w:val="008C7D35"/>
    <w:rsid w:val="008D0501"/>
    <w:rsid w:val="008D1E7E"/>
    <w:rsid w:val="008D1F5C"/>
    <w:rsid w:val="008D2EC0"/>
    <w:rsid w:val="008D2F36"/>
    <w:rsid w:val="008D429F"/>
    <w:rsid w:val="008D6B5D"/>
    <w:rsid w:val="008D6B9D"/>
    <w:rsid w:val="008D7F53"/>
    <w:rsid w:val="008E03BF"/>
    <w:rsid w:val="008E055F"/>
    <w:rsid w:val="008E071D"/>
    <w:rsid w:val="008E0BF9"/>
    <w:rsid w:val="008E0E0F"/>
    <w:rsid w:val="008E0E71"/>
    <w:rsid w:val="008E2250"/>
    <w:rsid w:val="008E248F"/>
    <w:rsid w:val="008E2519"/>
    <w:rsid w:val="008E36FE"/>
    <w:rsid w:val="008E4150"/>
    <w:rsid w:val="008E4871"/>
    <w:rsid w:val="008E6375"/>
    <w:rsid w:val="008E6596"/>
    <w:rsid w:val="008E6A95"/>
    <w:rsid w:val="008E6C7F"/>
    <w:rsid w:val="008E6E32"/>
    <w:rsid w:val="008E7BD5"/>
    <w:rsid w:val="008F09E0"/>
    <w:rsid w:val="008F1082"/>
    <w:rsid w:val="008F1306"/>
    <w:rsid w:val="008F1C1C"/>
    <w:rsid w:val="008F269F"/>
    <w:rsid w:val="008F35A2"/>
    <w:rsid w:val="008F5317"/>
    <w:rsid w:val="008F7257"/>
    <w:rsid w:val="008F772B"/>
    <w:rsid w:val="00900B21"/>
    <w:rsid w:val="00901476"/>
    <w:rsid w:val="0090206F"/>
    <w:rsid w:val="00903995"/>
    <w:rsid w:val="00903CCD"/>
    <w:rsid w:val="00903F97"/>
    <w:rsid w:val="009040B2"/>
    <w:rsid w:val="00904A3C"/>
    <w:rsid w:val="00904F11"/>
    <w:rsid w:val="00907F6C"/>
    <w:rsid w:val="009102E2"/>
    <w:rsid w:val="00910DE5"/>
    <w:rsid w:val="00911A71"/>
    <w:rsid w:val="00911D80"/>
    <w:rsid w:val="00915672"/>
    <w:rsid w:val="009156FA"/>
    <w:rsid w:val="00916885"/>
    <w:rsid w:val="00916C01"/>
    <w:rsid w:val="00917FC8"/>
    <w:rsid w:val="0092264C"/>
    <w:rsid w:val="00922E9B"/>
    <w:rsid w:val="009240E1"/>
    <w:rsid w:val="00926004"/>
    <w:rsid w:val="00926CE4"/>
    <w:rsid w:val="00930643"/>
    <w:rsid w:val="009307FA"/>
    <w:rsid w:val="00930C4F"/>
    <w:rsid w:val="00931FEC"/>
    <w:rsid w:val="009325D6"/>
    <w:rsid w:val="00933219"/>
    <w:rsid w:val="00933FD9"/>
    <w:rsid w:val="00934495"/>
    <w:rsid w:val="00936858"/>
    <w:rsid w:val="00937695"/>
    <w:rsid w:val="0093781A"/>
    <w:rsid w:val="0094021F"/>
    <w:rsid w:val="00940AAD"/>
    <w:rsid w:val="009431E5"/>
    <w:rsid w:val="00943BAD"/>
    <w:rsid w:val="00943F99"/>
    <w:rsid w:val="00944A54"/>
    <w:rsid w:val="00945473"/>
    <w:rsid w:val="009458B6"/>
    <w:rsid w:val="00945B26"/>
    <w:rsid w:val="0094639E"/>
    <w:rsid w:val="009468C3"/>
    <w:rsid w:val="00946BF7"/>
    <w:rsid w:val="00947A9B"/>
    <w:rsid w:val="009504A6"/>
    <w:rsid w:val="009509C3"/>
    <w:rsid w:val="00952E17"/>
    <w:rsid w:val="00953196"/>
    <w:rsid w:val="00953452"/>
    <w:rsid w:val="00954536"/>
    <w:rsid w:val="00954990"/>
    <w:rsid w:val="009549C6"/>
    <w:rsid w:val="009550AE"/>
    <w:rsid w:val="0095650C"/>
    <w:rsid w:val="0095708E"/>
    <w:rsid w:val="009575D0"/>
    <w:rsid w:val="009575FD"/>
    <w:rsid w:val="00960302"/>
    <w:rsid w:val="009609ED"/>
    <w:rsid w:val="00960C14"/>
    <w:rsid w:val="009612D5"/>
    <w:rsid w:val="00961E78"/>
    <w:rsid w:val="00961F02"/>
    <w:rsid w:val="009622FA"/>
    <w:rsid w:val="00963080"/>
    <w:rsid w:val="0096350F"/>
    <w:rsid w:val="00963DF9"/>
    <w:rsid w:val="009653D2"/>
    <w:rsid w:val="00965A00"/>
    <w:rsid w:val="00965AE4"/>
    <w:rsid w:val="00965F65"/>
    <w:rsid w:val="009674E4"/>
    <w:rsid w:val="0096764E"/>
    <w:rsid w:val="00967910"/>
    <w:rsid w:val="00970246"/>
    <w:rsid w:val="00970BA5"/>
    <w:rsid w:val="009716EE"/>
    <w:rsid w:val="0097187A"/>
    <w:rsid w:val="00971F6E"/>
    <w:rsid w:val="009720C8"/>
    <w:rsid w:val="00972377"/>
    <w:rsid w:val="00972896"/>
    <w:rsid w:val="00972D4E"/>
    <w:rsid w:val="009731DE"/>
    <w:rsid w:val="00974731"/>
    <w:rsid w:val="00974C1B"/>
    <w:rsid w:val="0097529B"/>
    <w:rsid w:val="009760A5"/>
    <w:rsid w:val="00976B4F"/>
    <w:rsid w:val="0097701F"/>
    <w:rsid w:val="00977750"/>
    <w:rsid w:val="00977EED"/>
    <w:rsid w:val="009822F9"/>
    <w:rsid w:val="00982DE8"/>
    <w:rsid w:val="009837E1"/>
    <w:rsid w:val="00983842"/>
    <w:rsid w:val="00983FFF"/>
    <w:rsid w:val="0098415F"/>
    <w:rsid w:val="0098428B"/>
    <w:rsid w:val="00985066"/>
    <w:rsid w:val="00990036"/>
    <w:rsid w:val="0099029E"/>
    <w:rsid w:val="00991465"/>
    <w:rsid w:val="00991B99"/>
    <w:rsid w:val="009924EA"/>
    <w:rsid w:val="00992CE9"/>
    <w:rsid w:val="009937C7"/>
    <w:rsid w:val="00993E1D"/>
    <w:rsid w:val="00993FF2"/>
    <w:rsid w:val="00994AD0"/>
    <w:rsid w:val="009955CB"/>
    <w:rsid w:val="00996105"/>
    <w:rsid w:val="009963A5"/>
    <w:rsid w:val="00996FF3"/>
    <w:rsid w:val="009973E7"/>
    <w:rsid w:val="00997662"/>
    <w:rsid w:val="00997C43"/>
    <w:rsid w:val="009A0F4A"/>
    <w:rsid w:val="009A1E5E"/>
    <w:rsid w:val="009A2384"/>
    <w:rsid w:val="009A2D66"/>
    <w:rsid w:val="009A337D"/>
    <w:rsid w:val="009A42C0"/>
    <w:rsid w:val="009A47E1"/>
    <w:rsid w:val="009A4C86"/>
    <w:rsid w:val="009A53A5"/>
    <w:rsid w:val="009A5433"/>
    <w:rsid w:val="009A5A2B"/>
    <w:rsid w:val="009A6332"/>
    <w:rsid w:val="009A6A1F"/>
    <w:rsid w:val="009A6C5E"/>
    <w:rsid w:val="009B0A17"/>
    <w:rsid w:val="009B1CB1"/>
    <w:rsid w:val="009B32A5"/>
    <w:rsid w:val="009B3935"/>
    <w:rsid w:val="009B3B85"/>
    <w:rsid w:val="009B4C9E"/>
    <w:rsid w:val="009B50C8"/>
    <w:rsid w:val="009B59EF"/>
    <w:rsid w:val="009B7FBD"/>
    <w:rsid w:val="009C030D"/>
    <w:rsid w:val="009C12F0"/>
    <w:rsid w:val="009C1394"/>
    <w:rsid w:val="009C1FF5"/>
    <w:rsid w:val="009C4941"/>
    <w:rsid w:val="009C556F"/>
    <w:rsid w:val="009C5E87"/>
    <w:rsid w:val="009C756F"/>
    <w:rsid w:val="009C7D84"/>
    <w:rsid w:val="009C7FFE"/>
    <w:rsid w:val="009D0936"/>
    <w:rsid w:val="009D11FF"/>
    <w:rsid w:val="009D1C57"/>
    <w:rsid w:val="009D2763"/>
    <w:rsid w:val="009D3023"/>
    <w:rsid w:val="009D336E"/>
    <w:rsid w:val="009D346D"/>
    <w:rsid w:val="009D3478"/>
    <w:rsid w:val="009D4787"/>
    <w:rsid w:val="009D49AF"/>
    <w:rsid w:val="009D5019"/>
    <w:rsid w:val="009D5725"/>
    <w:rsid w:val="009D5A7A"/>
    <w:rsid w:val="009D5E58"/>
    <w:rsid w:val="009D5F61"/>
    <w:rsid w:val="009D693E"/>
    <w:rsid w:val="009D6985"/>
    <w:rsid w:val="009D6AA2"/>
    <w:rsid w:val="009D6D93"/>
    <w:rsid w:val="009D7B4A"/>
    <w:rsid w:val="009E0DBA"/>
    <w:rsid w:val="009E1030"/>
    <w:rsid w:val="009E12B3"/>
    <w:rsid w:val="009E2A33"/>
    <w:rsid w:val="009E2C48"/>
    <w:rsid w:val="009E3292"/>
    <w:rsid w:val="009E430C"/>
    <w:rsid w:val="009E4AB4"/>
    <w:rsid w:val="009E5B3F"/>
    <w:rsid w:val="009E65DA"/>
    <w:rsid w:val="009E67B8"/>
    <w:rsid w:val="009F0584"/>
    <w:rsid w:val="009F0D6B"/>
    <w:rsid w:val="009F46B8"/>
    <w:rsid w:val="009F58FD"/>
    <w:rsid w:val="009F692D"/>
    <w:rsid w:val="009F6B7A"/>
    <w:rsid w:val="009F6C8C"/>
    <w:rsid w:val="009F71DF"/>
    <w:rsid w:val="00A00A56"/>
    <w:rsid w:val="00A021FD"/>
    <w:rsid w:val="00A03CB8"/>
    <w:rsid w:val="00A0433C"/>
    <w:rsid w:val="00A0454A"/>
    <w:rsid w:val="00A04779"/>
    <w:rsid w:val="00A07669"/>
    <w:rsid w:val="00A10099"/>
    <w:rsid w:val="00A11507"/>
    <w:rsid w:val="00A12A72"/>
    <w:rsid w:val="00A12C66"/>
    <w:rsid w:val="00A13413"/>
    <w:rsid w:val="00A140D9"/>
    <w:rsid w:val="00A14B37"/>
    <w:rsid w:val="00A14BF8"/>
    <w:rsid w:val="00A16211"/>
    <w:rsid w:val="00A16FBA"/>
    <w:rsid w:val="00A1711D"/>
    <w:rsid w:val="00A17684"/>
    <w:rsid w:val="00A17DEB"/>
    <w:rsid w:val="00A21479"/>
    <w:rsid w:val="00A22C41"/>
    <w:rsid w:val="00A2315F"/>
    <w:rsid w:val="00A23B45"/>
    <w:rsid w:val="00A25197"/>
    <w:rsid w:val="00A25B27"/>
    <w:rsid w:val="00A26027"/>
    <w:rsid w:val="00A30D3E"/>
    <w:rsid w:val="00A31042"/>
    <w:rsid w:val="00A310E5"/>
    <w:rsid w:val="00A3139F"/>
    <w:rsid w:val="00A32E7A"/>
    <w:rsid w:val="00A333D3"/>
    <w:rsid w:val="00A33CEB"/>
    <w:rsid w:val="00A341FF"/>
    <w:rsid w:val="00A346C0"/>
    <w:rsid w:val="00A3592D"/>
    <w:rsid w:val="00A35C3D"/>
    <w:rsid w:val="00A408E2"/>
    <w:rsid w:val="00A40D8C"/>
    <w:rsid w:val="00A41861"/>
    <w:rsid w:val="00A419D7"/>
    <w:rsid w:val="00A41B7E"/>
    <w:rsid w:val="00A428B3"/>
    <w:rsid w:val="00A4392B"/>
    <w:rsid w:val="00A4401D"/>
    <w:rsid w:val="00A44529"/>
    <w:rsid w:val="00A450CA"/>
    <w:rsid w:val="00A45238"/>
    <w:rsid w:val="00A46117"/>
    <w:rsid w:val="00A464E9"/>
    <w:rsid w:val="00A46FF9"/>
    <w:rsid w:val="00A504EB"/>
    <w:rsid w:val="00A50D29"/>
    <w:rsid w:val="00A512DE"/>
    <w:rsid w:val="00A51F70"/>
    <w:rsid w:val="00A52491"/>
    <w:rsid w:val="00A52B6E"/>
    <w:rsid w:val="00A52E55"/>
    <w:rsid w:val="00A52ED6"/>
    <w:rsid w:val="00A537D0"/>
    <w:rsid w:val="00A57AF7"/>
    <w:rsid w:val="00A6051A"/>
    <w:rsid w:val="00A60E6B"/>
    <w:rsid w:val="00A6151D"/>
    <w:rsid w:val="00A61961"/>
    <w:rsid w:val="00A61FA4"/>
    <w:rsid w:val="00A61FE7"/>
    <w:rsid w:val="00A6200D"/>
    <w:rsid w:val="00A62058"/>
    <w:rsid w:val="00A6214E"/>
    <w:rsid w:val="00A62499"/>
    <w:rsid w:val="00A644E1"/>
    <w:rsid w:val="00A64E2F"/>
    <w:rsid w:val="00A64F8C"/>
    <w:rsid w:val="00A666FF"/>
    <w:rsid w:val="00A667B5"/>
    <w:rsid w:val="00A6680D"/>
    <w:rsid w:val="00A66962"/>
    <w:rsid w:val="00A672CD"/>
    <w:rsid w:val="00A67600"/>
    <w:rsid w:val="00A70153"/>
    <w:rsid w:val="00A7061B"/>
    <w:rsid w:val="00A7318F"/>
    <w:rsid w:val="00A732CB"/>
    <w:rsid w:val="00A747C0"/>
    <w:rsid w:val="00A75160"/>
    <w:rsid w:val="00A75202"/>
    <w:rsid w:val="00A75915"/>
    <w:rsid w:val="00A75EDC"/>
    <w:rsid w:val="00A7601A"/>
    <w:rsid w:val="00A8000E"/>
    <w:rsid w:val="00A80C26"/>
    <w:rsid w:val="00A810D3"/>
    <w:rsid w:val="00A825B8"/>
    <w:rsid w:val="00A828A7"/>
    <w:rsid w:val="00A82BDF"/>
    <w:rsid w:val="00A831A9"/>
    <w:rsid w:val="00A83B2F"/>
    <w:rsid w:val="00A846AF"/>
    <w:rsid w:val="00A848B8"/>
    <w:rsid w:val="00A84B7F"/>
    <w:rsid w:val="00A84D2C"/>
    <w:rsid w:val="00A869DF"/>
    <w:rsid w:val="00A86DC6"/>
    <w:rsid w:val="00A86F68"/>
    <w:rsid w:val="00A90661"/>
    <w:rsid w:val="00A90745"/>
    <w:rsid w:val="00A90CF7"/>
    <w:rsid w:val="00A90EDA"/>
    <w:rsid w:val="00A915E0"/>
    <w:rsid w:val="00A92ADA"/>
    <w:rsid w:val="00A92CFE"/>
    <w:rsid w:val="00A93B5B"/>
    <w:rsid w:val="00A94D12"/>
    <w:rsid w:val="00A9513A"/>
    <w:rsid w:val="00A9731E"/>
    <w:rsid w:val="00A973D2"/>
    <w:rsid w:val="00A979C7"/>
    <w:rsid w:val="00AA07CF"/>
    <w:rsid w:val="00AA123C"/>
    <w:rsid w:val="00AA171B"/>
    <w:rsid w:val="00AA1A0E"/>
    <w:rsid w:val="00AA1A9D"/>
    <w:rsid w:val="00AA28CF"/>
    <w:rsid w:val="00AA2D0C"/>
    <w:rsid w:val="00AA4779"/>
    <w:rsid w:val="00AA596E"/>
    <w:rsid w:val="00AA5B87"/>
    <w:rsid w:val="00AA75A7"/>
    <w:rsid w:val="00AA7ECC"/>
    <w:rsid w:val="00AB024D"/>
    <w:rsid w:val="00AB1776"/>
    <w:rsid w:val="00AB2464"/>
    <w:rsid w:val="00AB3A93"/>
    <w:rsid w:val="00AB3F53"/>
    <w:rsid w:val="00AB4AE7"/>
    <w:rsid w:val="00AB4AEB"/>
    <w:rsid w:val="00AB624A"/>
    <w:rsid w:val="00AB6344"/>
    <w:rsid w:val="00AB6F37"/>
    <w:rsid w:val="00AC01D4"/>
    <w:rsid w:val="00AC0DEF"/>
    <w:rsid w:val="00AC1004"/>
    <w:rsid w:val="00AC247D"/>
    <w:rsid w:val="00AC2EFE"/>
    <w:rsid w:val="00AC316E"/>
    <w:rsid w:val="00AC32E3"/>
    <w:rsid w:val="00AC3452"/>
    <w:rsid w:val="00AC36CC"/>
    <w:rsid w:val="00AC459B"/>
    <w:rsid w:val="00AC4795"/>
    <w:rsid w:val="00AC4865"/>
    <w:rsid w:val="00AC4A92"/>
    <w:rsid w:val="00AC5053"/>
    <w:rsid w:val="00AC5F33"/>
    <w:rsid w:val="00AD07CD"/>
    <w:rsid w:val="00AD0C22"/>
    <w:rsid w:val="00AD0ECD"/>
    <w:rsid w:val="00AD2C0C"/>
    <w:rsid w:val="00AD2DA8"/>
    <w:rsid w:val="00AD2FE3"/>
    <w:rsid w:val="00AD3A4C"/>
    <w:rsid w:val="00AD3D4C"/>
    <w:rsid w:val="00AD478E"/>
    <w:rsid w:val="00AD549A"/>
    <w:rsid w:val="00AD55D8"/>
    <w:rsid w:val="00AD617A"/>
    <w:rsid w:val="00AD7177"/>
    <w:rsid w:val="00AD72A3"/>
    <w:rsid w:val="00AE0832"/>
    <w:rsid w:val="00AE0AF0"/>
    <w:rsid w:val="00AE1820"/>
    <w:rsid w:val="00AE24BC"/>
    <w:rsid w:val="00AE33AC"/>
    <w:rsid w:val="00AE4665"/>
    <w:rsid w:val="00AE4F26"/>
    <w:rsid w:val="00AE4FFC"/>
    <w:rsid w:val="00AE616E"/>
    <w:rsid w:val="00AE66F6"/>
    <w:rsid w:val="00AE6E7F"/>
    <w:rsid w:val="00AE6ECE"/>
    <w:rsid w:val="00AE6F21"/>
    <w:rsid w:val="00AE774A"/>
    <w:rsid w:val="00AE7BFE"/>
    <w:rsid w:val="00AF02A1"/>
    <w:rsid w:val="00AF0AAF"/>
    <w:rsid w:val="00AF25C1"/>
    <w:rsid w:val="00AF2C40"/>
    <w:rsid w:val="00AF3257"/>
    <w:rsid w:val="00AF35AB"/>
    <w:rsid w:val="00AF4CE0"/>
    <w:rsid w:val="00AF54B8"/>
    <w:rsid w:val="00AF6508"/>
    <w:rsid w:val="00AF7450"/>
    <w:rsid w:val="00AF783A"/>
    <w:rsid w:val="00B003F7"/>
    <w:rsid w:val="00B0092F"/>
    <w:rsid w:val="00B00B30"/>
    <w:rsid w:val="00B01373"/>
    <w:rsid w:val="00B0274A"/>
    <w:rsid w:val="00B02825"/>
    <w:rsid w:val="00B04350"/>
    <w:rsid w:val="00B06094"/>
    <w:rsid w:val="00B064F8"/>
    <w:rsid w:val="00B06676"/>
    <w:rsid w:val="00B07699"/>
    <w:rsid w:val="00B079E6"/>
    <w:rsid w:val="00B07B2B"/>
    <w:rsid w:val="00B11302"/>
    <w:rsid w:val="00B1219F"/>
    <w:rsid w:val="00B12292"/>
    <w:rsid w:val="00B1583F"/>
    <w:rsid w:val="00B15CDA"/>
    <w:rsid w:val="00B1794B"/>
    <w:rsid w:val="00B2083C"/>
    <w:rsid w:val="00B20997"/>
    <w:rsid w:val="00B223C2"/>
    <w:rsid w:val="00B23775"/>
    <w:rsid w:val="00B23B43"/>
    <w:rsid w:val="00B240DE"/>
    <w:rsid w:val="00B27A60"/>
    <w:rsid w:val="00B32D1C"/>
    <w:rsid w:val="00B32F1C"/>
    <w:rsid w:val="00B331F8"/>
    <w:rsid w:val="00B3322D"/>
    <w:rsid w:val="00B350A3"/>
    <w:rsid w:val="00B354BB"/>
    <w:rsid w:val="00B35DE8"/>
    <w:rsid w:val="00B36A32"/>
    <w:rsid w:val="00B3732A"/>
    <w:rsid w:val="00B379D1"/>
    <w:rsid w:val="00B415A0"/>
    <w:rsid w:val="00B416C9"/>
    <w:rsid w:val="00B41845"/>
    <w:rsid w:val="00B41B6B"/>
    <w:rsid w:val="00B423E2"/>
    <w:rsid w:val="00B42D6D"/>
    <w:rsid w:val="00B42EFA"/>
    <w:rsid w:val="00B44078"/>
    <w:rsid w:val="00B45C5F"/>
    <w:rsid w:val="00B467B8"/>
    <w:rsid w:val="00B46873"/>
    <w:rsid w:val="00B4765A"/>
    <w:rsid w:val="00B47B05"/>
    <w:rsid w:val="00B47CC6"/>
    <w:rsid w:val="00B50D9A"/>
    <w:rsid w:val="00B52368"/>
    <w:rsid w:val="00B525F9"/>
    <w:rsid w:val="00B54592"/>
    <w:rsid w:val="00B5631F"/>
    <w:rsid w:val="00B564CF"/>
    <w:rsid w:val="00B567B8"/>
    <w:rsid w:val="00B56B2C"/>
    <w:rsid w:val="00B56EAC"/>
    <w:rsid w:val="00B61589"/>
    <w:rsid w:val="00B61F03"/>
    <w:rsid w:val="00B62592"/>
    <w:rsid w:val="00B64337"/>
    <w:rsid w:val="00B64F7E"/>
    <w:rsid w:val="00B65116"/>
    <w:rsid w:val="00B660D8"/>
    <w:rsid w:val="00B670A0"/>
    <w:rsid w:val="00B71AB9"/>
    <w:rsid w:val="00B71EB2"/>
    <w:rsid w:val="00B7228B"/>
    <w:rsid w:val="00B7261F"/>
    <w:rsid w:val="00B726FF"/>
    <w:rsid w:val="00B72C0A"/>
    <w:rsid w:val="00B73AB8"/>
    <w:rsid w:val="00B745B3"/>
    <w:rsid w:val="00B756FA"/>
    <w:rsid w:val="00B75FB2"/>
    <w:rsid w:val="00B7611C"/>
    <w:rsid w:val="00B76B9C"/>
    <w:rsid w:val="00B76BD7"/>
    <w:rsid w:val="00B76BEC"/>
    <w:rsid w:val="00B77356"/>
    <w:rsid w:val="00B80BCC"/>
    <w:rsid w:val="00B8178A"/>
    <w:rsid w:val="00B81D0D"/>
    <w:rsid w:val="00B81DEE"/>
    <w:rsid w:val="00B8248E"/>
    <w:rsid w:val="00B82843"/>
    <w:rsid w:val="00B85228"/>
    <w:rsid w:val="00B86001"/>
    <w:rsid w:val="00B86228"/>
    <w:rsid w:val="00B875E7"/>
    <w:rsid w:val="00B87CEC"/>
    <w:rsid w:val="00B91187"/>
    <w:rsid w:val="00B92401"/>
    <w:rsid w:val="00B92837"/>
    <w:rsid w:val="00B94300"/>
    <w:rsid w:val="00B95A0D"/>
    <w:rsid w:val="00B96F29"/>
    <w:rsid w:val="00B97660"/>
    <w:rsid w:val="00BA0DB9"/>
    <w:rsid w:val="00BA24F0"/>
    <w:rsid w:val="00BA326F"/>
    <w:rsid w:val="00BA363F"/>
    <w:rsid w:val="00BA3938"/>
    <w:rsid w:val="00BA4229"/>
    <w:rsid w:val="00BA51ED"/>
    <w:rsid w:val="00BA5771"/>
    <w:rsid w:val="00BA5B88"/>
    <w:rsid w:val="00BA5E32"/>
    <w:rsid w:val="00BA606D"/>
    <w:rsid w:val="00BA67A0"/>
    <w:rsid w:val="00BA6A1B"/>
    <w:rsid w:val="00BA71DA"/>
    <w:rsid w:val="00BA76F4"/>
    <w:rsid w:val="00BB0C84"/>
    <w:rsid w:val="00BB0EC7"/>
    <w:rsid w:val="00BB19BF"/>
    <w:rsid w:val="00BB1B15"/>
    <w:rsid w:val="00BB20C1"/>
    <w:rsid w:val="00BB39A5"/>
    <w:rsid w:val="00BB39A8"/>
    <w:rsid w:val="00BB3D7C"/>
    <w:rsid w:val="00BB400C"/>
    <w:rsid w:val="00BB4B86"/>
    <w:rsid w:val="00BB50F9"/>
    <w:rsid w:val="00BB5362"/>
    <w:rsid w:val="00BB6B7A"/>
    <w:rsid w:val="00BB704B"/>
    <w:rsid w:val="00BC040F"/>
    <w:rsid w:val="00BC0D8F"/>
    <w:rsid w:val="00BC10B5"/>
    <w:rsid w:val="00BC2CEA"/>
    <w:rsid w:val="00BC343B"/>
    <w:rsid w:val="00BC3443"/>
    <w:rsid w:val="00BC4E9C"/>
    <w:rsid w:val="00BC4EB4"/>
    <w:rsid w:val="00BC50D6"/>
    <w:rsid w:val="00BC5FC0"/>
    <w:rsid w:val="00BC65A7"/>
    <w:rsid w:val="00BC68BF"/>
    <w:rsid w:val="00BD1371"/>
    <w:rsid w:val="00BD159D"/>
    <w:rsid w:val="00BD17AB"/>
    <w:rsid w:val="00BD2727"/>
    <w:rsid w:val="00BD2A14"/>
    <w:rsid w:val="00BD32E1"/>
    <w:rsid w:val="00BD3891"/>
    <w:rsid w:val="00BD3DDF"/>
    <w:rsid w:val="00BD44DC"/>
    <w:rsid w:val="00BD4BCA"/>
    <w:rsid w:val="00BD4F8C"/>
    <w:rsid w:val="00BD51BD"/>
    <w:rsid w:val="00BD6754"/>
    <w:rsid w:val="00BD696D"/>
    <w:rsid w:val="00BD6B18"/>
    <w:rsid w:val="00BD726F"/>
    <w:rsid w:val="00BD7EBA"/>
    <w:rsid w:val="00BE091E"/>
    <w:rsid w:val="00BE0FA6"/>
    <w:rsid w:val="00BE1616"/>
    <w:rsid w:val="00BE1AC2"/>
    <w:rsid w:val="00BE2508"/>
    <w:rsid w:val="00BE3544"/>
    <w:rsid w:val="00BE555A"/>
    <w:rsid w:val="00BE6CAF"/>
    <w:rsid w:val="00BE79EF"/>
    <w:rsid w:val="00BE7C06"/>
    <w:rsid w:val="00BF012F"/>
    <w:rsid w:val="00BF01EF"/>
    <w:rsid w:val="00BF1714"/>
    <w:rsid w:val="00BF2054"/>
    <w:rsid w:val="00BF2172"/>
    <w:rsid w:val="00BF2BA3"/>
    <w:rsid w:val="00BF2D13"/>
    <w:rsid w:val="00BF2EDA"/>
    <w:rsid w:val="00BF3173"/>
    <w:rsid w:val="00BF33F7"/>
    <w:rsid w:val="00BF4DF0"/>
    <w:rsid w:val="00BF555E"/>
    <w:rsid w:val="00BF5E76"/>
    <w:rsid w:val="00BF6542"/>
    <w:rsid w:val="00BF65D2"/>
    <w:rsid w:val="00BF664C"/>
    <w:rsid w:val="00BF6E67"/>
    <w:rsid w:val="00BF76DA"/>
    <w:rsid w:val="00C0158B"/>
    <w:rsid w:val="00C015DA"/>
    <w:rsid w:val="00C01683"/>
    <w:rsid w:val="00C0172C"/>
    <w:rsid w:val="00C01EED"/>
    <w:rsid w:val="00C03374"/>
    <w:rsid w:val="00C03E49"/>
    <w:rsid w:val="00C043B1"/>
    <w:rsid w:val="00C048F1"/>
    <w:rsid w:val="00C050D8"/>
    <w:rsid w:val="00C055F8"/>
    <w:rsid w:val="00C06B78"/>
    <w:rsid w:val="00C07AB7"/>
    <w:rsid w:val="00C07AF6"/>
    <w:rsid w:val="00C105E2"/>
    <w:rsid w:val="00C11DA5"/>
    <w:rsid w:val="00C12407"/>
    <w:rsid w:val="00C12D74"/>
    <w:rsid w:val="00C12DE7"/>
    <w:rsid w:val="00C13BE5"/>
    <w:rsid w:val="00C14016"/>
    <w:rsid w:val="00C1486E"/>
    <w:rsid w:val="00C15705"/>
    <w:rsid w:val="00C1746D"/>
    <w:rsid w:val="00C17539"/>
    <w:rsid w:val="00C17986"/>
    <w:rsid w:val="00C212BC"/>
    <w:rsid w:val="00C21754"/>
    <w:rsid w:val="00C21FA9"/>
    <w:rsid w:val="00C24434"/>
    <w:rsid w:val="00C24A0C"/>
    <w:rsid w:val="00C25472"/>
    <w:rsid w:val="00C25599"/>
    <w:rsid w:val="00C25E43"/>
    <w:rsid w:val="00C27086"/>
    <w:rsid w:val="00C27348"/>
    <w:rsid w:val="00C279C9"/>
    <w:rsid w:val="00C30DD6"/>
    <w:rsid w:val="00C313FF"/>
    <w:rsid w:val="00C31E57"/>
    <w:rsid w:val="00C31ED2"/>
    <w:rsid w:val="00C327F3"/>
    <w:rsid w:val="00C32839"/>
    <w:rsid w:val="00C33A9E"/>
    <w:rsid w:val="00C33D1E"/>
    <w:rsid w:val="00C367F2"/>
    <w:rsid w:val="00C36C26"/>
    <w:rsid w:val="00C36D81"/>
    <w:rsid w:val="00C36DC8"/>
    <w:rsid w:val="00C377C5"/>
    <w:rsid w:val="00C37F89"/>
    <w:rsid w:val="00C4052F"/>
    <w:rsid w:val="00C40735"/>
    <w:rsid w:val="00C409B7"/>
    <w:rsid w:val="00C40B5A"/>
    <w:rsid w:val="00C40E6D"/>
    <w:rsid w:val="00C42224"/>
    <w:rsid w:val="00C422E8"/>
    <w:rsid w:val="00C432BF"/>
    <w:rsid w:val="00C433B1"/>
    <w:rsid w:val="00C43617"/>
    <w:rsid w:val="00C4376F"/>
    <w:rsid w:val="00C437D2"/>
    <w:rsid w:val="00C43CA3"/>
    <w:rsid w:val="00C451DA"/>
    <w:rsid w:val="00C45973"/>
    <w:rsid w:val="00C460DB"/>
    <w:rsid w:val="00C46647"/>
    <w:rsid w:val="00C50D32"/>
    <w:rsid w:val="00C5127E"/>
    <w:rsid w:val="00C516F1"/>
    <w:rsid w:val="00C51FCD"/>
    <w:rsid w:val="00C52A78"/>
    <w:rsid w:val="00C52D30"/>
    <w:rsid w:val="00C53F53"/>
    <w:rsid w:val="00C547A6"/>
    <w:rsid w:val="00C5500B"/>
    <w:rsid w:val="00C571CF"/>
    <w:rsid w:val="00C61155"/>
    <w:rsid w:val="00C61AC3"/>
    <w:rsid w:val="00C6277D"/>
    <w:rsid w:val="00C62DAE"/>
    <w:rsid w:val="00C63384"/>
    <w:rsid w:val="00C64D3D"/>
    <w:rsid w:val="00C65063"/>
    <w:rsid w:val="00C65078"/>
    <w:rsid w:val="00C650E3"/>
    <w:rsid w:val="00C66F11"/>
    <w:rsid w:val="00C67A87"/>
    <w:rsid w:val="00C707D9"/>
    <w:rsid w:val="00C71057"/>
    <w:rsid w:val="00C71EA7"/>
    <w:rsid w:val="00C7240D"/>
    <w:rsid w:val="00C7317C"/>
    <w:rsid w:val="00C73B20"/>
    <w:rsid w:val="00C75A93"/>
    <w:rsid w:val="00C763D5"/>
    <w:rsid w:val="00C76EC2"/>
    <w:rsid w:val="00C80183"/>
    <w:rsid w:val="00C80D1B"/>
    <w:rsid w:val="00C81255"/>
    <w:rsid w:val="00C819A5"/>
    <w:rsid w:val="00C81BC8"/>
    <w:rsid w:val="00C8282D"/>
    <w:rsid w:val="00C830F3"/>
    <w:rsid w:val="00C832DB"/>
    <w:rsid w:val="00C84244"/>
    <w:rsid w:val="00C84CBA"/>
    <w:rsid w:val="00C85611"/>
    <w:rsid w:val="00C85769"/>
    <w:rsid w:val="00C86BC8"/>
    <w:rsid w:val="00C87278"/>
    <w:rsid w:val="00C877AD"/>
    <w:rsid w:val="00C906D8"/>
    <w:rsid w:val="00C912F6"/>
    <w:rsid w:val="00C91839"/>
    <w:rsid w:val="00C918CA"/>
    <w:rsid w:val="00C9196F"/>
    <w:rsid w:val="00C91D4D"/>
    <w:rsid w:val="00C92B12"/>
    <w:rsid w:val="00C92C56"/>
    <w:rsid w:val="00C936B8"/>
    <w:rsid w:val="00C94178"/>
    <w:rsid w:val="00C94D71"/>
    <w:rsid w:val="00C9532B"/>
    <w:rsid w:val="00C95720"/>
    <w:rsid w:val="00C95AA7"/>
    <w:rsid w:val="00C968C1"/>
    <w:rsid w:val="00C96F17"/>
    <w:rsid w:val="00C973A5"/>
    <w:rsid w:val="00CA0019"/>
    <w:rsid w:val="00CA0AC9"/>
    <w:rsid w:val="00CA10A2"/>
    <w:rsid w:val="00CA25DC"/>
    <w:rsid w:val="00CA45E5"/>
    <w:rsid w:val="00CA4E02"/>
    <w:rsid w:val="00CA563F"/>
    <w:rsid w:val="00CA6AAE"/>
    <w:rsid w:val="00CA7967"/>
    <w:rsid w:val="00CB13A8"/>
    <w:rsid w:val="00CB1DE1"/>
    <w:rsid w:val="00CB1EB7"/>
    <w:rsid w:val="00CB2EC5"/>
    <w:rsid w:val="00CB3486"/>
    <w:rsid w:val="00CB37CB"/>
    <w:rsid w:val="00CB3A37"/>
    <w:rsid w:val="00CB3EAE"/>
    <w:rsid w:val="00CB46FC"/>
    <w:rsid w:val="00CB5BBF"/>
    <w:rsid w:val="00CB63AA"/>
    <w:rsid w:val="00CB68FC"/>
    <w:rsid w:val="00CB78BC"/>
    <w:rsid w:val="00CC03BE"/>
    <w:rsid w:val="00CC0427"/>
    <w:rsid w:val="00CC11B4"/>
    <w:rsid w:val="00CC51F1"/>
    <w:rsid w:val="00CC64C1"/>
    <w:rsid w:val="00CC6993"/>
    <w:rsid w:val="00CC7398"/>
    <w:rsid w:val="00CC7403"/>
    <w:rsid w:val="00CC7A88"/>
    <w:rsid w:val="00CC7AAC"/>
    <w:rsid w:val="00CD0BE0"/>
    <w:rsid w:val="00CD2975"/>
    <w:rsid w:val="00CD316A"/>
    <w:rsid w:val="00CD4F71"/>
    <w:rsid w:val="00CD59BB"/>
    <w:rsid w:val="00CD5B49"/>
    <w:rsid w:val="00CD6AC0"/>
    <w:rsid w:val="00CE0740"/>
    <w:rsid w:val="00CE17BD"/>
    <w:rsid w:val="00CE21F0"/>
    <w:rsid w:val="00CE2B14"/>
    <w:rsid w:val="00CE3529"/>
    <w:rsid w:val="00CE39B0"/>
    <w:rsid w:val="00CE3E35"/>
    <w:rsid w:val="00CE41AB"/>
    <w:rsid w:val="00CE44D7"/>
    <w:rsid w:val="00CE47DB"/>
    <w:rsid w:val="00CE4890"/>
    <w:rsid w:val="00CE510F"/>
    <w:rsid w:val="00CE6F13"/>
    <w:rsid w:val="00CE7188"/>
    <w:rsid w:val="00CE72ED"/>
    <w:rsid w:val="00CE7530"/>
    <w:rsid w:val="00CE75D9"/>
    <w:rsid w:val="00CE7A5C"/>
    <w:rsid w:val="00CE7C1D"/>
    <w:rsid w:val="00CF1289"/>
    <w:rsid w:val="00CF1CAF"/>
    <w:rsid w:val="00CF22CD"/>
    <w:rsid w:val="00CF2A0B"/>
    <w:rsid w:val="00CF3D51"/>
    <w:rsid w:val="00CF3F69"/>
    <w:rsid w:val="00CF57A3"/>
    <w:rsid w:val="00CF5C38"/>
    <w:rsid w:val="00CF6764"/>
    <w:rsid w:val="00CF71B0"/>
    <w:rsid w:val="00D01A80"/>
    <w:rsid w:val="00D024C1"/>
    <w:rsid w:val="00D02A8A"/>
    <w:rsid w:val="00D02C32"/>
    <w:rsid w:val="00D03429"/>
    <w:rsid w:val="00D04280"/>
    <w:rsid w:val="00D049C1"/>
    <w:rsid w:val="00D055C3"/>
    <w:rsid w:val="00D05616"/>
    <w:rsid w:val="00D05CDA"/>
    <w:rsid w:val="00D05DC5"/>
    <w:rsid w:val="00D067A8"/>
    <w:rsid w:val="00D067EF"/>
    <w:rsid w:val="00D07578"/>
    <w:rsid w:val="00D104D7"/>
    <w:rsid w:val="00D1074B"/>
    <w:rsid w:val="00D10A00"/>
    <w:rsid w:val="00D10FB2"/>
    <w:rsid w:val="00D1122B"/>
    <w:rsid w:val="00D113C9"/>
    <w:rsid w:val="00D12350"/>
    <w:rsid w:val="00D136D7"/>
    <w:rsid w:val="00D14BA6"/>
    <w:rsid w:val="00D14FD3"/>
    <w:rsid w:val="00D15219"/>
    <w:rsid w:val="00D159ED"/>
    <w:rsid w:val="00D166B2"/>
    <w:rsid w:val="00D20E18"/>
    <w:rsid w:val="00D210E1"/>
    <w:rsid w:val="00D2127B"/>
    <w:rsid w:val="00D21CB4"/>
    <w:rsid w:val="00D23408"/>
    <w:rsid w:val="00D235E6"/>
    <w:rsid w:val="00D23CD8"/>
    <w:rsid w:val="00D25E5A"/>
    <w:rsid w:val="00D26A40"/>
    <w:rsid w:val="00D26F14"/>
    <w:rsid w:val="00D27466"/>
    <w:rsid w:val="00D27D1E"/>
    <w:rsid w:val="00D30DA1"/>
    <w:rsid w:val="00D311AB"/>
    <w:rsid w:val="00D326E4"/>
    <w:rsid w:val="00D32AAF"/>
    <w:rsid w:val="00D32C1B"/>
    <w:rsid w:val="00D343D1"/>
    <w:rsid w:val="00D34ECC"/>
    <w:rsid w:val="00D352D2"/>
    <w:rsid w:val="00D35C8F"/>
    <w:rsid w:val="00D3633F"/>
    <w:rsid w:val="00D37011"/>
    <w:rsid w:val="00D371C6"/>
    <w:rsid w:val="00D379A3"/>
    <w:rsid w:val="00D40235"/>
    <w:rsid w:val="00D40663"/>
    <w:rsid w:val="00D41A3B"/>
    <w:rsid w:val="00D4302A"/>
    <w:rsid w:val="00D43081"/>
    <w:rsid w:val="00D4327E"/>
    <w:rsid w:val="00D4342B"/>
    <w:rsid w:val="00D43B36"/>
    <w:rsid w:val="00D44D72"/>
    <w:rsid w:val="00D44E96"/>
    <w:rsid w:val="00D45317"/>
    <w:rsid w:val="00D45DF6"/>
    <w:rsid w:val="00D45FEF"/>
    <w:rsid w:val="00D46AFF"/>
    <w:rsid w:val="00D46E4D"/>
    <w:rsid w:val="00D47685"/>
    <w:rsid w:val="00D476A0"/>
    <w:rsid w:val="00D47FB3"/>
    <w:rsid w:val="00D504C3"/>
    <w:rsid w:val="00D508C2"/>
    <w:rsid w:val="00D50CB8"/>
    <w:rsid w:val="00D50D95"/>
    <w:rsid w:val="00D50FDE"/>
    <w:rsid w:val="00D51A0E"/>
    <w:rsid w:val="00D52F2A"/>
    <w:rsid w:val="00D53D02"/>
    <w:rsid w:val="00D53D52"/>
    <w:rsid w:val="00D53E96"/>
    <w:rsid w:val="00D5615A"/>
    <w:rsid w:val="00D575DC"/>
    <w:rsid w:val="00D5773F"/>
    <w:rsid w:val="00D603CD"/>
    <w:rsid w:val="00D60B97"/>
    <w:rsid w:val="00D61B84"/>
    <w:rsid w:val="00D61F18"/>
    <w:rsid w:val="00D620C5"/>
    <w:rsid w:val="00D62276"/>
    <w:rsid w:val="00D63343"/>
    <w:rsid w:val="00D639CE"/>
    <w:rsid w:val="00D6418A"/>
    <w:rsid w:val="00D65233"/>
    <w:rsid w:val="00D6631A"/>
    <w:rsid w:val="00D6661E"/>
    <w:rsid w:val="00D67A1E"/>
    <w:rsid w:val="00D67CE0"/>
    <w:rsid w:val="00D7052A"/>
    <w:rsid w:val="00D709A6"/>
    <w:rsid w:val="00D70A5B"/>
    <w:rsid w:val="00D727B1"/>
    <w:rsid w:val="00D734EA"/>
    <w:rsid w:val="00D73D4D"/>
    <w:rsid w:val="00D742FE"/>
    <w:rsid w:val="00D74F0F"/>
    <w:rsid w:val="00D75341"/>
    <w:rsid w:val="00D76775"/>
    <w:rsid w:val="00D77AD1"/>
    <w:rsid w:val="00D807B7"/>
    <w:rsid w:val="00D81FCD"/>
    <w:rsid w:val="00D82459"/>
    <w:rsid w:val="00D825C2"/>
    <w:rsid w:val="00D82CBD"/>
    <w:rsid w:val="00D82D70"/>
    <w:rsid w:val="00D833F4"/>
    <w:rsid w:val="00D838BF"/>
    <w:rsid w:val="00D83936"/>
    <w:rsid w:val="00D839C4"/>
    <w:rsid w:val="00D83F1B"/>
    <w:rsid w:val="00D85553"/>
    <w:rsid w:val="00D868BD"/>
    <w:rsid w:val="00D86B8F"/>
    <w:rsid w:val="00D86EDE"/>
    <w:rsid w:val="00D8724B"/>
    <w:rsid w:val="00D87F76"/>
    <w:rsid w:val="00D90A18"/>
    <w:rsid w:val="00D90B06"/>
    <w:rsid w:val="00D91698"/>
    <w:rsid w:val="00D91D9E"/>
    <w:rsid w:val="00D92916"/>
    <w:rsid w:val="00D9319B"/>
    <w:rsid w:val="00D94A95"/>
    <w:rsid w:val="00D95307"/>
    <w:rsid w:val="00D95EF1"/>
    <w:rsid w:val="00D967F0"/>
    <w:rsid w:val="00D96C19"/>
    <w:rsid w:val="00D96D91"/>
    <w:rsid w:val="00DA1E77"/>
    <w:rsid w:val="00DA24A1"/>
    <w:rsid w:val="00DA2CFD"/>
    <w:rsid w:val="00DA3098"/>
    <w:rsid w:val="00DA3E1C"/>
    <w:rsid w:val="00DA4565"/>
    <w:rsid w:val="00DA4C55"/>
    <w:rsid w:val="00DA68B0"/>
    <w:rsid w:val="00DA6EA5"/>
    <w:rsid w:val="00DA7A9D"/>
    <w:rsid w:val="00DB076F"/>
    <w:rsid w:val="00DB0AC6"/>
    <w:rsid w:val="00DB2A1C"/>
    <w:rsid w:val="00DB2C2E"/>
    <w:rsid w:val="00DB2E27"/>
    <w:rsid w:val="00DB37C0"/>
    <w:rsid w:val="00DB5A96"/>
    <w:rsid w:val="00DB5EAD"/>
    <w:rsid w:val="00DB6431"/>
    <w:rsid w:val="00DB7A85"/>
    <w:rsid w:val="00DB7E31"/>
    <w:rsid w:val="00DC018F"/>
    <w:rsid w:val="00DC11F3"/>
    <w:rsid w:val="00DC186E"/>
    <w:rsid w:val="00DC1BD4"/>
    <w:rsid w:val="00DC1FD4"/>
    <w:rsid w:val="00DC2BDA"/>
    <w:rsid w:val="00DC319C"/>
    <w:rsid w:val="00DC3D57"/>
    <w:rsid w:val="00DC3D67"/>
    <w:rsid w:val="00DC4CB5"/>
    <w:rsid w:val="00DC50EE"/>
    <w:rsid w:val="00DC6DEE"/>
    <w:rsid w:val="00DC737C"/>
    <w:rsid w:val="00DC7FF0"/>
    <w:rsid w:val="00DD0AA8"/>
    <w:rsid w:val="00DD0D17"/>
    <w:rsid w:val="00DD0F73"/>
    <w:rsid w:val="00DD259E"/>
    <w:rsid w:val="00DD36AD"/>
    <w:rsid w:val="00DD3761"/>
    <w:rsid w:val="00DD4F39"/>
    <w:rsid w:val="00DD5DB2"/>
    <w:rsid w:val="00DD653D"/>
    <w:rsid w:val="00DD6594"/>
    <w:rsid w:val="00DE0067"/>
    <w:rsid w:val="00DE0F1A"/>
    <w:rsid w:val="00DE1C87"/>
    <w:rsid w:val="00DE2449"/>
    <w:rsid w:val="00DE260A"/>
    <w:rsid w:val="00DE2E84"/>
    <w:rsid w:val="00DE350D"/>
    <w:rsid w:val="00DE3D1D"/>
    <w:rsid w:val="00DE4E3E"/>
    <w:rsid w:val="00DE5936"/>
    <w:rsid w:val="00DE6375"/>
    <w:rsid w:val="00DE732A"/>
    <w:rsid w:val="00DE7778"/>
    <w:rsid w:val="00DE78DE"/>
    <w:rsid w:val="00DE7AD8"/>
    <w:rsid w:val="00DF04E7"/>
    <w:rsid w:val="00DF1881"/>
    <w:rsid w:val="00DF1D80"/>
    <w:rsid w:val="00DF2136"/>
    <w:rsid w:val="00DF33CE"/>
    <w:rsid w:val="00DF4664"/>
    <w:rsid w:val="00DF63C5"/>
    <w:rsid w:val="00DF6CCD"/>
    <w:rsid w:val="00DF769B"/>
    <w:rsid w:val="00DF7C8A"/>
    <w:rsid w:val="00E0055C"/>
    <w:rsid w:val="00E0356B"/>
    <w:rsid w:val="00E03630"/>
    <w:rsid w:val="00E03916"/>
    <w:rsid w:val="00E05852"/>
    <w:rsid w:val="00E060F0"/>
    <w:rsid w:val="00E062E0"/>
    <w:rsid w:val="00E06F07"/>
    <w:rsid w:val="00E07019"/>
    <w:rsid w:val="00E073F5"/>
    <w:rsid w:val="00E10561"/>
    <w:rsid w:val="00E1069E"/>
    <w:rsid w:val="00E10C5E"/>
    <w:rsid w:val="00E110B8"/>
    <w:rsid w:val="00E11EA5"/>
    <w:rsid w:val="00E12AF9"/>
    <w:rsid w:val="00E12CF6"/>
    <w:rsid w:val="00E12D53"/>
    <w:rsid w:val="00E135BA"/>
    <w:rsid w:val="00E140EE"/>
    <w:rsid w:val="00E1593E"/>
    <w:rsid w:val="00E174FE"/>
    <w:rsid w:val="00E17717"/>
    <w:rsid w:val="00E219B7"/>
    <w:rsid w:val="00E22C76"/>
    <w:rsid w:val="00E234EA"/>
    <w:rsid w:val="00E243DF"/>
    <w:rsid w:val="00E25862"/>
    <w:rsid w:val="00E26553"/>
    <w:rsid w:val="00E2683C"/>
    <w:rsid w:val="00E268FA"/>
    <w:rsid w:val="00E273DB"/>
    <w:rsid w:val="00E27583"/>
    <w:rsid w:val="00E2768C"/>
    <w:rsid w:val="00E30257"/>
    <w:rsid w:val="00E309B9"/>
    <w:rsid w:val="00E31A15"/>
    <w:rsid w:val="00E31C77"/>
    <w:rsid w:val="00E31DCC"/>
    <w:rsid w:val="00E32244"/>
    <w:rsid w:val="00E32B24"/>
    <w:rsid w:val="00E32D70"/>
    <w:rsid w:val="00E3341A"/>
    <w:rsid w:val="00E33950"/>
    <w:rsid w:val="00E33F04"/>
    <w:rsid w:val="00E3415C"/>
    <w:rsid w:val="00E344DD"/>
    <w:rsid w:val="00E36255"/>
    <w:rsid w:val="00E36610"/>
    <w:rsid w:val="00E36AFA"/>
    <w:rsid w:val="00E379F8"/>
    <w:rsid w:val="00E37D17"/>
    <w:rsid w:val="00E415F9"/>
    <w:rsid w:val="00E4451A"/>
    <w:rsid w:val="00E446BC"/>
    <w:rsid w:val="00E450F8"/>
    <w:rsid w:val="00E4560F"/>
    <w:rsid w:val="00E46BE9"/>
    <w:rsid w:val="00E46BEE"/>
    <w:rsid w:val="00E46C80"/>
    <w:rsid w:val="00E4729B"/>
    <w:rsid w:val="00E47E77"/>
    <w:rsid w:val="00E5051D"/>
    <w:rsid w:val="00E518BC"/>
    <w:rsid w:val="00E51928"/>
    <w:rsid w:val="00E51EE2"/>
    <w:rsid w:val="00E52262"/>
    <w:rsid w:val="00E525FC"/>
    <w:rsid w:val="00E52883"/>
    <w:rsid w:val="00E538C8"/>
    <w:rsid w:val="00E53EAE"/>
    <w:rsid w:val="00E549EA"/>
    <w:rsid w:val="00E54A9D"/>
    <w:rsid w:val="00E553B3"/>
    <w:rsid w:val="00E55BAE"/>
    <w:rsid w:val="00E55D69"/>
    <w:rsid w:val="00E55DC1"/>
    <w:rsid w:val="00E568B8"/>
    <w:rsid w:val="00E575A3"/>
    <w:rsid w:val="00E57D01"/>
    <w:rsid w:val="00E57DA5"/>
    <w:rsid w:val="00E600E8"/>
    <w:rsid w:val="00E607ED"/>
    <w:rsid w:val="00E60E93"/>
    <w:rsid w:val="00E6190D"/>
    <w:rsid w:val="00E61DCD"/>
    <w:rsid w:val="00E62074"/>
    <w:rsid w:val="00E6299C"/>
    <w:rsid w:val="00E629D4"/>
    <w:rsid w:val="00E636CE"/>
    <w:rsid w:val="00E63842"/>
    <w:rsid w:val="00E63D82"/>
    <w:rsid w:val="00E640CE"/>
    <w:rsid w:val="00E64E62"/>
    <w:rsid w:val="00E65E6F"/>
    <w:rsid w:val="00E6671E"/>
    <w:rsid w:val="00E66747"/>
    <w:rsid w:val="00E67544"/>
    <w:rsid w:val="00E678FF"/>
    <w:rsid w:val="00E7094C"/>
    <w:rsid w:val="00E70A40"/>
    <w:rsid w:val="00E72CEA"/>
    <w:rsid w:val="00E737A1"/>
    <w:rsid w:val="00E74B10"/>
    <w:rsid w:val="00E77F6F"/>
    <w:rsid w:val="00E8139B"/>
    <w:rsid w:val="00E819AE"/>
    <w:rsid w:val="00E82BF9"/>
    <w:rsid w:val="00E82C8C"/>
    <w:rsid w:val="00E83035"/>
    <w:rsid w:val="00E83515"/>
    <w:rsid w:val="00E83BD7"/>
    <w:rsid w:val="00E83FCD"/>
    <w:rsid w:val="00E840F3"/>
    <w:rsid w:val="00E84168"/>
    <w:rsid w:val="00E84428"/>
    <w:rsid w:val="00E85598"/>
    <w:rsid w:val="00E86AE8"/>
    <w:rsid w:val="00E87C7C"/>
    <w:rsid w:val="00E92800"/>
    <w:rsid w:val="00E9388C"/>
    <w:rsid w:val="00E93D87"/>
    <w:rsid w:val="00E9411B"/>
    <w:rsid w:val="00E95010"/>
    <w:rsid w:val="00E951E9"/>
    <w:rsid w:val="00E97FD9"/>
    <w:rsid w:val="00EA07B1"/>
    <w:rsid w:val="00EA1D6D"/>
    <w:rsid w:val="00EA506B"/>
    <w:rsid w:val="00EA5321"/>
    <w:rsid w:val="00EA635F"/>
    <w:rsid w:val="00EA6920"/>
    <w:rsid w:val="00EB05E4"/>
    <w:rsid w:val="00EB2337"/>
    <w:rsid w:val="00EB265C"/>
    <w:rsid w:val="00EB3D5D"/>
    <w:rsid w:val="00EB4266"/>
    <w:rsid w:val="00EB5162"/>
    <w:rsid w:val="00EB5175"/>
    <w:rsid w:val="00EB644B"/>
    <w:rsid w:val="00EB7F5C"/>
    <w:rsid w:val="00EC07B2"/>
    <w:rsid w:val="00EC0C9C"/>
    <w:rsid w:val="00EC1B2F"/>
    <w:rsid w:val="00EC2962"/>
    <w:rsid w:val="00EC3248"/>
    <w:rsid w:val="00EC3BF7"/>
    <w:rsid w:val="00EC403D"/>
    <w:rsid w:val="00EC47B8"/>
    <w:rsid w:val="00EC4B36"/>
    <w:rsid w:val="00EC5CEF"/>
    <w:rsid w:val="00EC5E17"/>
    <w:rsid w:val="00EC627D"/>
    <w:rsid w:val="00EC694D"/>
    <w:rsid w:val="00EC6B62"/>
    <w:rsid w:val="00EC7319"/>
    <w:rsid w:val="00EC73A5"/>
    <w:rsid w:val="00EC7B74"/>
    <w:rsid w:val="00ED28F9"/>
    <w:rsid w:val="00ED3CA2"/>
    <w:rsid w:val="00ED44B9"/>
    <w:rsid w:val="00ED4D65"/>
    <w:rsid w:val="00ED55C6"/>
    <w:rsid w:val="00ED6683"/>
    <w:rsid w:val="00ED6917"/>
    <w:rsid w:val="00ED7388"/>
    <w:rsid w:val="00ED76BD"/>
    <w:rsid w:val="00EE0318"/>
    <w:rsid w:val="00EE06A9"/>
    <w:rsid w:val="00EE0A2A"/>
    <w:rsid w:val="00EE1AC7"/>
    <w:rsid w:val="00EE22E2"/>
    <w:rsid w:val="00EE3073"/>
    <w:rsid w:val="00EE5540"/>
    <w:rsid w:val="00EE58D9"/>
    <w:rsid w:val="00EE6A39"/>
    <w:rsid w:val="00EE6AA3"/>
    <w:rsid w:val="00EF0600"/>
    <w:rsid w:val="00EF1532"/>
    <w:rsid w:val="00EF2483"/>
    <w:rsid w:val="00EF25F3"/>
    <w:rsid w:val="00EF2AB5"/>
    <w:rsid w:val="00EF2B8C"/>
    <w:rsid w:val="00EF3268"/>
    <w:rsid w:val="00EF34FA"/>
    <w:rsid w:val="00EF39BE"/>
    <w:rsid w:val="00EF3B9C"/>
    <w:rsid w:val="00EF3DA6"/>
    <w:rsid w:val="00EF40C0"/>
    <w:rsid w:val="00EF6E1F"/>
    <w:rsid w:val="00EF779D"/>
    <w:rsid w:val="00EF7A13"/>
    <w:rsid w:val="00EF7D74"/>
    <w:rsid w:val="00F0013A"/>
    <w:rsid w:val="00F00FBA"/>
    <w:rsid w:val="00F027AD"/>
    <w:rsid w:val="00F03566"/>
    <w:rsid w:val="00F03EC0"/>
    <w:rsid w:val="00F0455F"/>
    <w:rsid w:val="00F05C63"/>
    <w:rsid w:val="00F06299"/>
    <w:rsid w:val="00F06664"/>
    <w:rsid w:val="00F06990"/>
    <w:rsid w:val="00F0710E"/>
    <w:rsid w:val="00F07CAE"/>
    <w:rsid w:val="00F07CB9"/>
    <w:rsid w:val="00F11987"/>
    <w:rsid w:val="00F12783"/>
    <w:rsid w:val="00F141E8"/>
    <w:rsid w:val="00F14394"/>
    <w:rsid w:val="00F14B19"/>
    <w:rsid w:val="00F14F0A"/>
    <w:rsid w:val="00F15141"/>
    <w:rsid w:val="00F15242"/>
    <w:rsid w:val="00F15C63"/>
    <w:rsid w:val="00F163CC"/>
    <w:rsid w:val="00F167E5"/>
    <w:rsid w:val="00F16F48"/>
    <w:rsid w:val="00F17285"/>
    <w:rsid w:val="00F17365"/>
    <w:rsid w:val="00F177E3"/>
    <w:rsid w:val="00F20E07"/>
    <w:rsid w:val="00F212AE"/>
    <w:rsid w:val="00F2130D"/>
    <w:rsid w:val="00F21C61"/>
    <w:rsid w:val="00F21CCD"/>
    <w:rsid w:val="00F22B4B"/>
    <w:rsid w:val="00F23C15"/>
    <w:rsid w:val="00F24ED0"/>
    <w:rsid w:val="00F251DF"/>
    <w:rsid w:val="00F25946"/>
    <w:rsid w:val="00F25E96"/>
    <w:rsid w:val="00F25FFC"/>
    <w:rsid w:val="00F26C69"/>
    <w:rsid w:val="00F26DD0"/>
    <w:rsid w:val="00F27203"/>
    <w:rsid w:val="00F2764F"/>
    <w:rsid w:val="00F305D1"/>
    <w:rsid w:val="00F30DEB"/>
    <w:rsid w:val="00F30F89"/>
    <w:rsid w:val="00F31F7C"/>
    <w:rsid w:val="00F31FB2"/>
    <w:rsid w:val="00F32436"/>
    <w:rsid w:val="00F3334E"/>
    <w:rsid w:val="00F33DDD"/>
    <w:rsid w:val="00F34418"/>
    <w:rsid w:val="00F34B42"/>
    <w:rsid w:val="00F34EFB"/>
    <w:rsid w:val="00F35C40"/>
    <w:rsid w:val="00F35E65"/>
    <w:rsid w:val="00F35FEF"/>
    <w:rsid w:val="00F36493"/>
    <w:rsid w:val="00F400E8"/>
    <w:rsid w:val="00F411E7"/>
    <w:rsid w:val="00F414E1"/>
    <w:rsid w:val="00F41B2C"/>
    <w:rsid w:val="00F42EB3"/>
    <w:rsid w:val="00F43BB4"/>
    <w:rsid w:val="00F4404A"/>
    <w:rsid w:val="00F44E3A"/>
    <w:rsid w:val="00F45922"/>
    <w:rsid w:val="00F50FE2"/>
    <w:rsid w:val="00F52982"/>
    <w:rsid w:val="00F53990"/>
    <w:rsid w:val="00F5421C"/>
    <w:rsid w:val="00F549CF"/>
    <w:rsid w:val="00F55725"/>
    <w:rsid w:val="00F55A9D"/>
    <w:rsid w:val="00F56CED"/>
    <w:rsid w:val="00F570EB"/>
    <w:rsid w:val="00F57968"/>
    <w:rsid w:val="00F57A95"/>
    <w:rsid w:val="00F57F92"/>
    <w:rsid w:val="00F60296"/>
    <w:rsid w:val="00F603B6"/>
    <w:rsid w:val="00F6051F"/>
    <w:rsid w:val="00F61547"/>
    <w:rsid w:val="00F626A1"/>
    <w:rsid w:val="00F627C5"/>
    <w:rsid w:val="00F62E3F"/>
    <w:rsid w:val="00F65D2B"/>
    <w:rsid w:val="00F664FD"/>
    <w:rsid w:val="00F66692"/>
    <w:rsid w:val="00F66933"/>
    <w:rsid w:val="00F671F5"/>
    <w:rsid w:val="00F67552"/>
    <w:rsid w:val="00F705AE"/>
    <w:rsid w:val="00F706FD"/>
    <w:rsid w:val="00F717C0"/>
    <w:rsid w:val="00F71C10"/>
    <w:rsid w:val="00F72784"/>
    <w:rsid w:val="00F728F7"/>
    <w:rsid w:val="00F74686"/>
    <w:rsid w:val="00F75ECC"/>
    <w:rsid w:val="00F75FB5"/>
    <w:rsid w:val="00F8148F"/>
    <w:rsid w:val="00F82365"/>
    <w:rsid w:val="00F8254E"/>
    <w:rsid w:val="00F825BB"/>
    <w:rsid w:val="00F828D1"/>
    <w:rsid w:val="00F83CE4"/>
    <w:rsid w:val="00F8474C"/>
    <w:rsid w:val="00F85BE6"/>
    <w:rsid w:val="00F86268"/>
    <w:rsid w:val="00F86FDA"/>
    <w:rsid w:val="00F871F2"/>
    <w:rsid w:val="00F87C75"/>
    <w:rsid w:val="00F902F8"/>
    <w:rsid w:val="00F90D4C"/>
    <w:rsid w:val="00F91E8A"/>
    <w:rsid w:val="00F922F9"/>
    <w:rsid w:val="00F947E9"/>
    <w:rsid w:val="00F94CCB"/>
    <w:rsid w:val="00F954AA"/>
    <w:rsid w:val="00F95A25"/>
    <w:rsid w:val="00F95AA6"/>
    <w:rsid w:val="00F96758"/>
    <w:rsid w:val="00F97909"/>
    <w:rsid w:val="00FA0133"/>
    <w:rsid w:val="00FA03DE"/>
    <w:rsid w:val="00FA09ED"/>
    <w:rsid w:val="00FA25FC"/>
    <w:rsid w:val="00FA3395"/>
    <w:rsid w:val="00FA391E"/>
    <w:rsid w:val="00FA3948"/>
    <w:rsid w:val="00FA3B73"/>
    <w:rsid w:val="00FA3CD1"/>
    <w:rsid w:val="00FA4472"/>
    <w:rsid w:val="00FA4D1E"/>
    <w:rsid w:val="00FA6433"/>
    <w:rsid w:val="00FA68EF"/>
    <w:rsid w:val="00FA728D"/>
    <w:rsid w:val="00FB023E"/>
    <w:rsid w:val="00FB061A"/>
    <w:rsid w:val="00FB0813"/>
    <w:rsid w:val="00FB137E"/>
    <w:rsid w:val="00FB1DD7"/>
    <w:rsid w:val="00FB3305"/>
    <w:rsid w:val="00FB3308"/>
    <w:rsid w:val="00FB5537"/>
    <w:rsid w:val="00FB6282"/>
    <w:rsid w:val="00FB7529"/>
    <w:rsid w:val="00FB7BBA"/>
    <w:rsid w:val="00FC12A5"/>
    <w:rsid w:val="00FC1718"/>
    <w:rsid w:val="00FC1F56"/>
    <w:rsid w:val="00FC26D0"/>
    <w:rsid w:val="00FC2C67"/>
    <w:rsid w:val="00FC2ED8"/>
    <w:rsid w:val="00FC3069"/>
    <w:rsid w:val="00FC3578"/>
    <w:rsid w:val="00FC3D29"/>
    <w:rsid w:val="00FC608F"/>
    <w:rsid w:val="00FC629F"/>
    <w:rsid w:val="00FC68F8"/>
    <w:rsid w:val="00FC7D2B"/>
    <w:rsid w:val="00FC7DF1"/>
    <w:rsid w:val="00FC7E06"/>
    <w:rsid w:val="00FD0144"/>
    <w:rsid w:val="00FD0340"/>
    <w:rsid w:val="00FD0937"/>
    <w:rsid w:val="00FD0E2B"/>
    <w:rsid w:val="00FD2404"/>
    <w:rsid w:val="00FD24D9"/>
    <w:rsid w:val="00FD254B"/>
    <w:rsid w:val="00FD2CBF"/>
    <w:rsid w:val="00FD50C1"/>
    <w:rsid w:val="00FD5917"/>
    <w:rsid w:val="00FD5A2A"/>
    <w:rsid w:val="00FD5A2E"/>
    <w:rsid w:val="00FD5F17"/>
    <w:rsid w:val="00FD6064"/>
    <w:rsid w:val="00FD6C20"/>
    <w:rsid w:val="00FD7074"/>
    <w:rsid w:val="00FE234E"/>
    <w:rsid w:val="00FE2857"/>
    <w:rsid w:val="00FE2E1A"/>
    <w:rsid w:val="00FE3333"/>
    <w:rsid w:val="00FE3646"/>
    <w:rsid w:val="00FE454C"/>
    <w:rsid w:val="00FE49A9"/>
    <w:rsid w:val="00FF004D"/>
    <w:rsid w:val="00FF016F"/>
    <w:rsid w:val="00FF2102"/>
    <w:rsid w:val="00FF211F"/>
    <w:rsid w:val="00FF266F"/>
    <w:rsid w:val="00FF33CC"/>
    <w:rsid w:val="00FF3CC4"/>
    <w:rsid w:val="00FF4E60"/>
    <w:rsid w:val="00FF4F8A"/>
    <w:rsid w:val="00FF53AA"/>
    <w:rsid w:val="00FF5657"/>
    <w:rsid w:val="00FF5998"/>
    <w:rsid w:val="00FF69B3"/>
    <w:rsid w:val="00FF6CAA"/>
    <w:rsid w:val="00FF6E35"/>
    <w:rsid w:val="00FF6EC6"/>
    <w:rsid w:val="00FF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53052F"/>
  <w15:docId w15:val="{C383B236-38F2-4688-8369-893CCD9B0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uiPriority="0" w:qFormat="1"/>
    <w:lsdException w:name="heading 4" w:semiHidden="1" w:uiPriority="0" w:unhideWhenUsed="1" w:qFormat="1"/>
    <w:lsdException w:name="heading 5" w:uiPriority="0" w:qFormat="1"/>
    <w:lsdException w:name="heading 6" w:semiHidden="1" w:uiPriority="1" w:unhideWhenUsed="1" w:qFormat="1"/>
    <w:lsdException w:name="heading 7" w:semiHidden="1" w:uiPriority="9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6D7"/>
    <w:rPr>
      <w:color w:val="262626" w:themeColor="text1" w:themeTint="D9"/>
      <w:sz w:val="18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olor w:val="000000" w:themeColor="text1"/>
      <w:sz w:val="56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Cs/>
      <w:color w:val="FF5C0B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Cs/>
      <w:color w:val="000000" w:themeColor="text1"/>
      <w:sz w:val="48"/>
    </w:rPr>
  </w:style>
  <w:style w:type="paragraph" w:styleId="Heading4">
    <w:name w:val="heading 4"/>
    <w:basedOn w:val="Normal"/>
    <w:next w:val="Normal"/>
    <w:link w:val="Heading4Char"/>
    <w:qFormat/>
    <w:pPr>
      <w:keepNext/>
      <w:keepLines/>
      <w:spacing w:after="0"/>
      <w:ind w:left="216"/>
      <w:outlineLvl w:val="3"/>
    </w:pPr>
    <w:rPr>
      <w:rFonts w:eastAsiaTheme="majorEastAsia" w:cstheme="majorBidi"/>
      <w:bCs/>
      <w:iCs/>
      <w:caps/>
      <w:color w:val="FFFFFF" w:themeColor="background1"/>
    </w:rPr>
  </w:style>
  <w:style w:type="paragraph" w:styleId="Heading5">
    <w:name w:val="heading 5"/>
    <w:basedOn w:val="Normal"/>
    <w:next w:val="Normal"/>
    <w:link w:val="Heading5Char"/>
    <w:qFormat/>
    <w:pPr>
      <w:keepNext/>
      <w:keepLines/>
      <w:spacing w:before="120" w:after="0"/>
      <w:outlineLvl w:val="4"/>
    </w:pPr>
    <w:rPr>
      <w:rFonts w:eastAsiaTheme="majorEastAsia" w:cstheme="majorBidi"/>
      <w:caps/>
      <w:sz w:val="14"/>
    </w:rPr>
  </w:style>
  <w:style w:type="paragraph" w:styleId="Heading6">
    <w:name w:val="heading 6"/>
    <w:basedOn w:val="Normal"/>
    <w:next w:val="Normal"/>
    <w:link w:val="Heading6Char"/>
    <w:uiPriority w:val="1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pPr>
      <w:spacing w:before="300" w:after="0"/>
      <w:ind w:right="216"/>
      <w:contextualSpacing/>
      <w:jc w:val="right"/>
    </w:pPr>
    <w:rPr>
      <w:rFonts w:asciiTheme="majorHAnsi" w:eastAsiaTheme="majorEastAsia" w:hAnsiTheme="majorHAnsi" w:cstheme="majorBidi"/>
      <w:color w:val="FFFFFF" w:themeColor="background1"/>
      <w:spacing w:val="5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rPr>
      <w:rFonts w:asciiTheme="majorHAnsi" w:eastAsiaTheme="majorEastAsia" w:hAnsiTheme="majorHAnsi" w:cstheme="majorBidi"/>
      <w:color w:val="FFFFFF" w:themeColor="background1"/>
      <w:spacing w:val="5"/>
      <w:kern w:val="28"/>
      <w:sz w:val="72"/>
      <w:szCs w:val="52"/>
    </w:rPr>
  </w:style>
  <w:style w:type="paragraph" w:styleId="Subtitle">
    <w:name w:val="Subtitle"/>
    <w:basedOn w:val="Normal"/>
    <w:next w:val="Normal"/>
    <w:link w:val="SubtitleChar"/>
    <w:qFormat/>
    <w:pPr>
      <w:numPr>
        <w:ilvl w:val="1"/>
      </w:numPr>
      <w:ind w:right="216"/>
      <w:jc w:val="right"/>
    </w:pPr>
    <w:rPr>
      <w:rFonts w:asciiTheme="majorHAnsi" w:eastAsiaTheme="majorEastAsia" w:hAnsiTheme="majorHAnsi" w:cstheme="majorBidi"/>
      <w:iCs/>
      <w:color w:val="FFFFFF" w:themeColor="background1"/>
      <w:spacing w:val="15"/>
      <w:sz w:val="52"/>
      <w:szCs w:val="24"/>
    </w:rPr>
  </w:style>
  <w:style w:type="character" w:customStyle="1" w:styleId="SubtitleChar">
    <w:name w:val="Subtitle Char"/>
    <w:basedOn w:val="DefaultParagraphFont"/>
    <w:link w:val="Subtitle"/>
    <w:rPr>
      <w:rFonts w:asciiTheme="majorHAnsi" w:eastAsiaTheme="majorEastAsia" w:hAnsiTheme="majorHAnsi" w:cstheme="majorBidi"/>
      <w:iCs/>
      <w:color w:val="FFFFFF" w:themeColor="background1"/>
      <w:spacing w:val="15"/>
      <w:sz w:val="52"/>
      <w:szCs w:val="24"/>
    </w:rPr>
  </w:style>
  <w:style w:type="character" w:customStyle="1" w:styleId="Heading1Char">
    <w:name w:val="Heading 1 Char"/>
    <w:basedOn w:val="DefaultParagraphFont"/>
    <w:link w:val="Heading1"/>
    <w:rPr>
      <w:rFonts w:asciiTheme="majorHAnsi" w:eastAsiaTheme="majorEastAsia" w:hAnsiTheme="majorHAnsi" w:cstheme="majorBidi"/>
      <w:bCs/>
      <w:color w:val="000000" w:themeColor="text1"/>
      <w:sz w:val="56"/>
      <w:szCs w:val="28"/>
    </w:rPr>
  </w:style>
  <w:style w:type="paragraph" w:styleId="Caption">
    <w:name w:val="caption"/>
    <w:basedOn w:val="Normal"/>
    <w:next w:val="Normal"/>
    <w:qFormat/>
    <w:rPr>
      <w:b/>
      <w:bCs/>
      <w:i/>
      <w:color w:val="FFFFFF" w:themeColor="background1"/>
      <w:sz w:val="16"/>
      <w:szCs w:val="18"/>
    </w:rPr>
  </w:style>
  <w:style w:type="character" w:customStyle="1" w:styleId="Heading2Char">
    <w:name w:val="Heading 2 Char"/>
    <w:basedOn w:val="DefaultParagraphFont"/>
    <w:link w:val="Heading2"/>
    <w:rPr>
      <w:rFonts w:asciiTheme="majorHAnsi" w:eastAsiaTheme="majorEastAsia" w:hAnsiTheme="majorHAnsi" w:cstheme="majorBidi"/>
      <w:bCs/>
      <w:color w:val="FF5C0B" w:themeColor="accent1"/>
      <w:sz w:val="24"/>
      <w:szCs w:val="26"/>
    </w:rPr>
  </w:style>
  <w:style w:type="character" w:styleId="Emphasis">
    <w:name w:val="Emphasis"/>
    <w:basedOn w:val="DefaultParagraphFont"/>
    <w:qFormat/>
    <w:rPr>
      <w:rFonts w:asciiTheme="majorHAnsi" w:hAnsiTheme="majorHAnsi"/>
      <w:i w:val="0"/>
      <w:iCs/>
      <w:color w:val="FF5C0B" w:themeColor="accent1"/>
      <w:sz w:val="16"/>
    </w:rPr>
  </w:style>
  <w:style w:type="character" w:customStyle="1" w:styleId="Heading3Char">
    <w:name w:val="Heading 3 Char"/>
    <w:basedOn w:val="DefaultParagraphFont"/>
    <w:link w:val="Heading3"/>
    <w:rPr>
      <w:rFonts w:asciiTheme="majorHAnsi" w:eastAsiaTheme="majorEastAsia" w:hAnsiTheme="majorHAnsi" w:cstheme="majorBidi"/>
      <w:bCs/>
      <w:color w:val="000000" w:themeColor="text1"/>
      <w:sz w:val="48"/>
    </w:rPr>
  </w:style>
  <w:style w:type="character" w:styleId="PageNumber">
    <w:name w:val="page number"/>
    <w:basedOn w:val="DefaultParagraphFont"/>
    <w:uiPriority w:val="99"/>
    <w:qFormat/>
    <w:rPr>
      <w:rFonts w:asciiTheme="minorHAnsi" w:hAnsiTheme="minorHAnsi"/>
      <w:color w:val="FF5C0B" w:themeColor="accent1"/>
      <w:sz w:val="20"/>
    </w:rPr>
  </w:style>
  <w:style w:type="paragraph" w:styleId="Header">
    <w:name w:val="header"/>
    <w:basedOn w:val="Normal"/>
    <w:link w:val="HeaderChar"/>
    <w:uiPriority w:val="99"/>
    <w:pPr>
      <w:spacing w:after="60"/>
    </w:pPr>
    <w:rPr>
      <w:caps/>
      <w:color w:val="FF5C0B" w:themeColor="accent1"/>
      <w:sz w:val="20"/>
    </w:rPr>
  </w:style>
  <w:style w:type="character" w:customStyle="1" w:styleId="HeaderChar">
    <w:name w:val="Header Char"/>
    <w:basedOn w:val="DefaultParagraphFont"/>
    <w:link w:val="Header"/>
    <w:uiPriority w:val="99"/>
    <w:rPr>
      <w:caps/>
      <w:color w:val="FF5C0B" w:themeColor="accent1"/>
      <w:sz w:val="20"/>
    </w:rPr>
  </w:style>
  <w:style w:type="paragraph" w:customStyle="1" w:styleId="Name">
    <w:name w:val="Name"/>
    <w:basedOn w:val="Normal"/>
    <w:qFormat/>
    <w:rPr>
      <w:color w:val="404040" w:themeColor="text1" w:themeTint="BF"/>
      <w:sz w:val="22"/>
    </w:rPr>
  </w:style>
  <w:style w:type="paragraph" w:customStyle="1" w:styleId="SidebarTableText">
    <w:name w:val="Sidebar Table Text"/>
    <w:basedOn w:val="Normal"/>
    <w:qFormat/>
    <w:rPr>
      <w:sz w:val="16"/>
    </w:rPr>
  </w:style>
  <w:style w:type="character" w:customStyle="1" w:styleId="Heading4Char">
    <w:name w:val="Heading 4 Char"/>
    <w:basedOn w:val="DefaultParagraphFont"/>
    <w:link w:val="Heading4"/>
    <w:rPr>
      <w:rFonts w:eastAsiaTheme="majorEastAsia" w:cstheme="majorBidi"/>
      <w:bCs/>
      <w:iCs/>
      <w:caps/>
      <w:color w:val="FFFFFF" w:themeColor="background1"/>
      <w:sz w:val="18"/>
    </w:rPr>
  </w:style>
  <w:style w:type="character" w:customStyle="1" w:styleId="Heading5Char">
    <w:name w:val="Heading 5 Char"/>
    <w:basedOn w:val="DefaultParagraphFont"/>
    <w:link w:val="Heading5"/>
    <w:rPr>
      <w:rFonts w:eastAsiaTheme="majorEastAsia" w:cstheme="majorBidi"/>
      <w:caps/>
      <w:color w:val="262626" w:themeColor="text1" w:themeTint="D9"/>
      <w:sz w:val="14"/>
    </w:rPr>
  </w:style>
  <w:style w:type="paragraph" w:customStyle="1" w:styleId="ContactInfo">
    <w:name w:val="Contact Info"/>
    <w:basedOn w:val="Normal"/>
    <w:qFormat/>
    <w:pPr>
      <w:spacing w:after="120"/>
    </w:pPr>
    <w:rPr>
      <w:color w:val="808080" w:themeColor="background1" w:themeShade="80"/>
      <w:sz w:val="16"/>
      <w:lang w:val="fr-FR"/>
    </w:rPr>
  </w:style>
  <w:style w:type="paragraph" w:customStyle="1" w:styleId="Caption2">
    <w:name w:val="Caption 2"/>
    <w:basedOn w:val="Normal"/>
    <w:qFormat/>
    <w:pPr>
      <w:spacing w:after="0"/>
    </w:pPr>
    <w:rPr>
      <w:i/>
      <w:color w:val="7F7F7F" w:themeColor="text1" w:themeTint="80"/>
      <w:sz w:val="16"/>
    </w:rPr>
  </w:style>
  <w:style w:type="paragraph" w:customStyle="1" w:styleId="Callout">
    <w:name w:val="Callout"/>
    <w:basedOn w:val="Normal"/>
    <w:qFormat/>
    <w:pPr>
      <w:spacing w:before="40" w:after="0"/>
      <w:ind w:left="-216"/>
    </w:pPr>
    <w:rPr>
      <w:rFonts w:asciiTheme="majorHAnsi" w:hAnsiTheme="majorHAnsi"/>
      <w:color w:val="D9D9D9" w:themeColor="background1" w:themeShade="D9"/>
      <w:sz w:val="72"/>
    </w:rPr>
  </w:style>
  <w:style w:type="paragraph" w:customStyle="1" w:styleId="SidebarText">
    <w:name w:val="Sidebar Text"/>
    <w:basedOn w:val="Normal"/>
    <w:qFormat/>
    <w:pPr>
      <w:ind w:left="-216" w:right="-144"/>
    </w:pPr>
    <w:rPr>
      <w:sz w:val="16"/>
    </w:rPr>
  </w:style>
  <w:style w:type="character" w:customStyle="1" w:styleId="Heading6Char">
    <w:name w:val="Heading 6 Char"/>
    <w:basedOn w:val="DefaultParagraphFont"/>
    <w:link w:val="Heading6"/>
    <w:uiPriority w:val="1"/>
    <w:rPr>
      <w:rFonts w:asciiTheme="majorHAnsi" w:eastAsiaTheme="majorEastAsia" w:hAnsiTheme="majorHAnsi" w:cstheme="majorBidi"/>
      <w:iCs/>
      <w:color w:val="262626" w:themeColor="text1" w:themeTint="D9"/>
      <w:sz w:val="20"/>
    </w:rPr>
  </w:style>
  <w:style w:type="paragraph" w:customStyle="1" w:styleId="Title-Back">
    <w:name w:val="Title-Back"/>
    <w:basedOn w:val="Normal"/>
    <w:qFormat/>
    <w:pPr>
      <w:spacing w:before="120" w:after="0"/>
      <w:jc w:val="right"/>
    </w:pPr>
    <w:rPr>
      <w:rFonts w:asciiTheme="majorHAnsi" w:hAnsiTheme="majorHAnsi"/>
      <w:color w:val="FFFFFF" w:themeColor="background1"/>
      <w:sz w:val="56"/>
    </w:rPr>
  </w:style>
  <w:style w:type="paragraph" w:customStyle="1" w:styleId="Subtitle-Back">
    <w:name w:val="Subtitle-Back"/>
    <w:basedOn w:val="Normal"/>
    <w:qFormat/>
    <w:pPr>
      <w:spacing w:after="1200"/>
      <w:jc w:val="right"/>
    </w:pPr>
    <w:rPr>
      <w:rFonts w:asciiTheme="majorHAnsi" w:hAnsiTheme="majorHAnsi"/>
      <w:color w:val="FFFFFF" w:themeColor="background1"/>
      <w:sz w:val="44"/>
    </w:rPr>
  </w:style>
  <w:style w:type="paragraph" w:customStyle="1" w:styleId="ReturnAddress">
    <w:name w:val="Return Address"/>
    <w:basedOn w:val="Normal"/>
    <w:qFormat/>
    <w:pPr>
      <w:spacing w:after="240"/>
      <w:jc w:val="right"/>
    </w:pPr>
    <w:rPr>
      <w:color w:val="FFFFFF" w:themeColor="background1"/>
      <w:sz w:val="22"/>
    </w:rPr>
  </w:style>
  <w:style w:type="paragraph" w:customStyle="1" w:styleId="Address">
    <w:name w:val="Address"/>
    <w:basedOn w:val="Normal"/>
    <w:qFormat/>
    <w:pPr>
      <w:spacing w:after="0"/>
    </w:pPr>
    <w:rPr>
      <w:sz w:val="20"/>
    </w:rPr>
  </w:style>
  <w:style w:type="table" w:styleId="TableGrid">
    <w:name w:val="Table Grid"/>
    <w:basedOn w:val="TableNormal"/>
    <w:uiPriority w:val="5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pPr>
      <w:spacing w:after="60"/>
    </w:pPr>
    <w:rPr>
      <w:noProof/>
      <w:color w:val="262626" w:themeColor="text1" w:themeTint="D9"/>
      <w:sz w:val="2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262626" w:themeColor="text1" w:themeTint="D9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IssueNumber">
    <w:name w:val="Issue Number"/>
    <w:basedOn w:val="Header"/>
    <w:link w:val="IssueNumberChar"/>
    <w:qFormat/>
    <w:pPr>
      <w:jc w:val="right"/>
    </w:pPr>
    <w:rPr>
      <w:caps w:val="0"/>
      <w:color w:val="808080" w:themeColor="background1" w:themeShade="80"/>
    </w:rPr>
  </w:style>
  <w:style w:type="paragraph" w:styleId="NormalWeb">
    <w:name w:val="Normal (Web)"/>
    <w:basedOn w:val="Normal"/>
    <w:uiPriority w:val="99"/>
    <w:semiHidden/>
    <w:unhideWhenUsed/>
    <w:pPr>
      <w:spacing w:after="210" w:line="210" w:lineRule="atLeast"/>
    </w:pPr>
    <w:rPr>
      <w:rFonts w:ascii="Times New Roman" w:eastAsia="Times New Roman" w:hAnsi="Times New Roman" w:cs="Times New Roman"/>
      <w:color w:val="auto"/>
      <w:sz w:val="17"/>
      <w:szCs w:val="17"/>
    </w:rPr>
  </w:style>
  <w:style w:type="paragraph" w:customStyle="1" w:styleId="Sidebarphoto">
    <w:name w:val="Sidebar photo"/>
    <w:basedOn w:val="Normal"/>
    <w:qFormat/>
    <w:pPr>
      <w:spacing w:after="0"/>
      <w:ind w:left="-317"/>
    </w:pPr>
    <w:rPr>
      <w:noProof/>
      <w:sz w:val="12"/>
    </w:rPr>
  </w:style>
  <w:style w:type="character" w:customStyle="1" w:styleId="IssueNumberChar">
    <w:name w:val="Issue Number Char"/>
    <w:basedOn w:val="DefaultParagraphFont"/>
    <w:link w:val="IssueNumber"/>
    <w:rPr>
      <w:color w:val="808080" w:themeColor="background1" w:themeShade="80"/>
      <w:sz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Pr>
      <w:color w:val="262626" w:themeColor="text1" w:themeTint="D9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262626" w:themeColor="text1" w:themeTint="D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262626" w:themeColor="text1" w:themeTint="D9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E3791C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BC2700" w:themeColor="hyperlink"/>
      <w:u w:val="single"/>
    </w:rPr>
  </w:style>
  <w:style w:type="paragraph" w:styleId="ListBullet">
    <w:name w:val="List Bullet"/>
    <w:basedOn w:val="Normal"/>
    <w:unhideWhenUsed/>
    <w:pPr>
      <w:numPr>
        <w:numId w:val="6"/>
      </w:numPr>
      <w:contextualSpacing/>
    </w:pPr>
    <w:rPr>
      <w:b/>
    </w:rPr>
  </w:style>
  <w:style w:type="paragraph" w:styleId="ListContinue">
    <w:name w:val="List Continue"/>
    <w:basedOn w:val="Normal"/>
    <w:unhideWhenUsed/>
    <w:pPr>
      <w:spacing w:after="120"/>
      <w:ind w:left="360"/>
    </w:pPr>
  </w:style>
  <w:style w:type="paragraph" w:customStyle="1" w:styleId="PageReference">
    <w:name w:val="Page Reference"/>
    <w:basedOn w:val="Normal"/>
    <w:qFormat/>
    <w:pPr>
      <w:jc w:val="right"/>
    </w:pPr>
    <w:rPr>
      <w:color w:val="000000" w:themeColor="text1"/>
      <w:sz w:val="20"/>
      <w14:textFill>
        <w14:solidFill>
          <w14:schemeClr w14:val="tx1">
            <w14:lumMod w14:val="65000"/>
            <w14:lumOff w14:val="35000"/>
            <w14:lumMod w14:val="65000"/>
            <w14:lumOff w14:val="35000"/>
          </w14:schemeClr>
        </w14:solidFill>
      </w14:textFill>
    </w:rPr>
  </w:style>
  <w:style w:type="paragraph" w:customStyle="1" w:styleId="SidebarHighlightText">
    <w:name w:val="Sidebar Highlight Text"/>
    <w:basedOn w:val="Normal"/>
    <w:qFormat/>
    <w:pPr>
      <w:spacing w:after="80"/>
      <w:ind w:left="-216"/>
    </w:pPr>
    <w:rPr>
      <w:rFonts w:asciiTheme="majorHAnsi" w:hAnsiTheme="majorHAnsi"/>
      <w:color w:val="595959" w:themeColor="text1" w:themeTint="A6"/>
      <w:sz w:val="24"/>
    </w:rPr>
  </w:style>
  <w:style w:type="character" w:styleId="Strong">
    <w:name w:val="Strong"/>
    <w:basedOn w:val="DefaultParagraphFont"/>
    <w:unhideWhenUsed/>
    <w:qFormat/>
    <w:rPr>
      <w:b/>
      <w:bCs/>
    </w:rPr>
  </w:style>
  <w:style w:type="paragraph" w:customStyle="1" w:styleId="HeaderSpace">
    <w:name w:val="Header Space"/>
    <w:basedOn w:val="Normal"/>
    <w:qFormat/>
    <w:pPr>
      <w:spacing w:after="60"/>
      <w:ind w:left="-230"/>
    </w:pPr>
  </w:style>
  <w:style w:type="paragraph" w:styleId="ListNumber">
    <w:name w:val="List Number"/>
    <w:basedOn w:val="Normal"/>
    <w:uiPriority w:val="99"/>
    <w:unhideWhenUsed/>
    <w:pPr>
      <w:numPr>
        <w:numId w:val="3"/>
      </w:numPr>
      <w:contextualSpacing/>
    </w:pPr>
  </w:style>
  <w:style w:type="paragraph" w:styleId="ListBullet2">
    <w:name w:val="List Bullet 2"/>
    <w:basedOn w:val="Normal"/>
    <w:uiPriority w:val="99"/>
    <w:unhideWhenUsed/>
    <w:pPr>
      <w:numPr>
        <w:numId w:val="7"/>
      </w:numPr>
      <w:spacing w:after="60"/>
    </w:pPr>
  </w:style>
  <w:style w:type="paragraph" w:customStyle="1" w:styleId="SidebarHeading">
    <w:name w:val="Sidebar Heading"/>
    <w:basedOn w:val="Normal"/>
    <w:qFormat/>
    <w:pPr>
      <w:spacing w:before="120" w:after="0"/>
      <w:ind w:left="-216" w:right="-144"/>
    </w:pPr>
    <w:rPr>
      <w:rFonts w:asciiTheme="majorHAnsi" w:hAnsiTheme="majorHAnsi"/>
      <w:color w:val="FF5C0B" w:themeColor="accent1"/>
      <w:sz w:val="24"/>
      <w:szCs w:val="24"/>
    </w:rPr>
  </w:style>
  <w:style w:type="paragraph" w:customStyle="1" w:styleId="SidebarPhoto0">
    <w:name w:val="Sidebar Photo"/>
    <w:basedOn w:val="Normal"/>
    <w:qFormat/>
    <w:pPr>
      <w:spacing w:after="0"/>
      <w:ind w:left="-317"/>
    </w:pPr>
    <w:rPr>
      <w:noProof/>
      <w:sz w:val="12"/>
    </w:rPr>
  </w:style>
  <w:style w:type="character" w:styleId="UnresolvedMention">
    <w:name w:val="Unresolved Mention"/>
    <w:basedOn w:val="DefaultParagraphFont"/>
    <w:uiPriority w:val="99"/>
    <w:semiHidden/>
    <w:unhideWhenUsed/>
    <w:rsid w:val="00ED6917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5671C9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rsid w:val="00D05DC5"/>
    <w:rPr>
      <w:noProof/>
      <w:color w:val="262626" w:themeColor="text1" w:themeTint="D9"/>
      <w:sz w:val="2"/>
    </w:rPr>
  </w:style>
  <w:style w:type="character" w:styleId="IntenseEmphasis">
    <w:name w:val="Intense Emphasis"/>
    <w:basedOn w:val="DefaultParagraphFont"/>
    <w:uiPriority w:val="21"/>
    <w:qFormat/>
    <w:rsid w:val="00943BAD"/>
    <w:rPr>
      <w:b/>
      <w:bCs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561180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2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86101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82672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3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6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8107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8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96921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9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19733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9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126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6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7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2786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6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509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02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07767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0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5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49086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4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01260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2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3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85346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0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rrik\AppData\Roaming\Microsoft\Templates\Newsletter.dotx" TargetMode="External"/></Relationships>
</file>

<file path=word/theme/theme1.xml><?xml version="1.0" encoding="utf-8"?>
<a:theme xmlns:a="http://schemas.openxmlformats.org/drawingml/2006/main" name="Office Theme">
  <a:themeElements>
    <a:clrScheme name="Newsletter">
      <a:dk1>
        <a:sysClr val="windowText" lastClr="000000"/>
      </a:dk1>
      <a:lt1>
        <a:sysClr val="window" lastClr="FFFFFF"/>
      </a:lt1>
      <a:dk2>
        <a:srgbClr val="36393B"/>
      </a:dk2>
      <a:lt2>
        <a:srgbClr val="D3E0E5"/>
      </a:lt2>
      <a:accent1>
        <a:srgbClr val="FF5C0B"/>
      </a:accent1>
      <a:accent2>
        <a:srgbClr val="FFA830"/>
      </a:accent2>
      <a:accent3>
        <a:srgbClr val="BBC43B"/>
      </a:accent3>
      <a:accent4>
        <a:srgbClr val="35B8A9"/>
      </a:accent4>
      <a:accent5>
        <a:srgbClr val="4684D0"/>
      </a:accent5>
      <a:accent6>
        <a:srgbClr val="784C9C"/>
      </a:accent6>
      <a:hlink>
        <a:srgbClr val="BC2700"/>
      </a:hlink>
      <a:folHlink>
        <a:srgbClr val="E3791C"/>
      </a:folHlink>
    </a:clrScheme>
    <a:fontScheme name="Newsletter">
      <a:majorFont>
        <a:latin typeface="Trebuchet MS"/>
        <a:ea typeface=""/>
        <a:cs typeface=""/>
      </a:majorFont>
      <a:minorFont>
        <a:latin typeface="Corbe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CEBB6-3879-47E1-9015-067B3316F8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19F847-D1DB-4407-95EC-DEF1DAB1D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Newsletter</Template>
  <TotalTime>234</TotalTime>
  <Pages>1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Newsletter</vt:lpstr>
    </vt:vector>
  </TitlesOfParts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Newsletter</dc:title>
  <dc:subject>Title</dc:subject>
  <dc:creator>derrik</dc:creator>
  <cp:keywords/>
  <cp:lastModifiedBy>Dee Ann Frerichs</cp:lastModifiedBy>
  <cp:revision>42</cp:revision>
  <cp:lastPrinted>2025-12-23T17:08:00Z</cp:lastPrinted>
  <dcterms:created xsi:type="dcterms:W3CDTF">2025-12-19T15:32:00Z</dcterms:created>
  <dcterms:modified xsi:type="dcterms:W3CDTF">2025-12-23T17:09:00Z</dcterms:modified>
  <cp:contentStatus>Subtitle</cp:contentStatus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TC026866159991</vt:lpwstr>
  </property>
</Properties>
</file>