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3B024" w14:textId="77777777" w:rsidR="00D81EFE" w:rsidRDefault="00D81EFE" w:rsidP="008070BF">
      <w:pPr>
        <w:pStyle w:val="Default"/>
        <w:jc w:val="center"/>
      </w:pPr>
    </w:p>
    <w:p w14:paraId="17F10E38" w14:textId="6F4383C9" w:rsidR="008070BF" w:rsidRDefault="008070BF" w:rsidP="008070BF">
      <w:pPr>
        <w:pStyle w:val="Default"/>
        <w:jc w:val="center"/>
        <w:rPr>
          <w:b/>
          <w:bCs/>
          <w:sz w:val="36"/>
          <w:szCs w:val="36"/>
          <w:u w:val="single"/>
        </w:rPr>
      </w:pPr>
      <w:r w:rsidRPr="006A5C37">
        <w:rPr>
          <w:b/>
          <w:bCs/>
          <w:sz w:val="36"/>
          <w:szCs w:val="36"/>
          <w:u w:val="single"/>
        </w:rPr>
        <w:t xml:space="preserve">CCE </w:t>
      </w:r>
      <w:r w:rsidR="00C50331">
        <w:rPr>
          <w:b/>
          <w:bCs/>
          <w:sz w:val="36"/>
          <w:szCs w:val="36"/>
          <w:u w:val="single"/>
        </w:rPr>
        <w:t xml:space="preserve">Ag </w:t>
      </w:r>
      <w:r w:rsidRPr="006A5C37">
        <w:rPr>
          <w:b/>
          <w:bCs/>
          <w:sz w:val="36"/>
          <w:szCs w:val="36"/>
          <w:u w:val="single"/>
        </w:rPr>
        <w:t xml:space="preserve">PAC </w:t>
      </w:r>
      <w:r w:rsidR="007C2F84" w:rsidRPr="006A5C37">
        <w:rPr>
          <w:b/>
          <w:bCs/>
          <w:sz w:val="36"/>
          <w:szCs w:val="36"/>
          <w:u w:val="single"/>
        </w:rPr>
        <w:t>Meeting 7.16.2026 @ 7 PM CCE Hamden NY</w:t>
      </w:r>
    </w:p>
    <w:p w14:paraId="27769F2E" w14:textId="77777777" w:rsidR="0003499F" w:rsidRDefault="0003499F" w:rsidP="001E047B">
      <w:pPr>
        <w:pStyle w:val="Default"/>
        <w:jc w:val="left"/>
        <w:rPr>
          <w:b/>
          <w:bCs/>
          <w:sz w:val="28"/>
          <w:szCs w:val="28"/>
        </w:rPr>
      </w:pPr>
    </w:p>
    <w:p w14:paraId="2AE5DB5D" w14:textId="21E69F36" w:rsidR="001E047B" w:rsidRPr="004439FC" w:rsidRDefault="001E047B" w:rsidP="001E047B">
      <w:pPr>
        <w:pStyle w:val="Default"/>
        <w:jc w:val="left"/>
        <w:rPr>
          <w:sz w:val="28"/>
          <w:szCs w:val="28"/>
        </w:rPr>
      </w:pPr>
      <w:r w:rsidRPr="0003499F">
        <w:rPr>
          <w:b/>
          <w:bCs/>
          <w:sz w:val="28"/>
          <w:szCs w:val="28"/>
          <w:u w:val="single"/>
        </w:rPr>
        <w:t>Voting members in attendance:</w:t>
      </w:r>
      <w:r>
        <w:rPr>
          <w:b/>
          <w:bCs/>
          <w:sz w:val="28"/>
          <w:szCs w:val="28"/>
        </w:rPr>
        <w:t xml:space="preserve"> </w:t>
      </w:r>
      <w:r w:rsidRPr="004439FC">
        <w:rPr>
          <w:sz w:val="28"/>
          <w:szCs w:val="28"/>
        </w:rPr>
        <w:t>Joyce Gray, Kirk Fletcher, Meranda Reyolds, Patrick Hennebry, Dennis Des</w:t>
      </w:r>
      <w:r w:rsidR="004A176D" w:rsidRPr="004439FC">
        <w:rPr>
          <w:sz w:val="28"/>
          <w:szCs w:val="28"/>
        </w:rPr>
        <w:t xml:space="preserve">eynroth. </w:t>
      </w:r>
    </w:p>
    <w:p w14:paraId="43800DA5" w14:textId="73197620" w:rsidR="004A176D" w:rsidRDefault="004A176D" w:rsidP="001E047B">
      <w:pPr>
        <w:pStyle w:val="Default"/>
        <w:jc w:val="left"/>
        <w:rPr>
          <w:b/>
          <w:bCs/>
          <w:sz w:val="28"/>
          <w:szCs w:val="28"/>
        </w:rPr>
      </w:pPr>
      <w:r w:rsidRPr="0003499F">
        <w:rPr>
          <w:b/>
          <w:bCs/>
          <w:sz w:val="28"/>
          <w:szCs w:val="28"/>
          <w:u w:val="single"/>
        </w:rPr>
        <w:t>Advisory members in attendance:</w:t>
      </w:r>
      <w:r w:rsidR="00EF3F6A">
        <w:rPr>
          <w:b/>
          <w:bCs/>
          <w:sz w:val="28"/>
          <w:szCs w:val="28"/>
        </w:rPr>
        <w:t xml:space="preserve"> </w:t>
      </w:r>
      <w:r w:rsidR="00EF3F6A" w:rsidRPr="004439FC">
        <w:rPr>
          <w:sz w:val="28"/>
          <w:szCs w:val="28"/>
        </w:rPr>
        <w:t>Jackie Oliver</w:t>
      </w:r>
    </w:p>
    <w:p w14:paraId="48516DAA" w14:textId="3469D077" w:rsidR="00EF3F6A" w:rsidRPr="001E047B" w:rsidRDefault="00EF3F6A" w:rsidP="001E047B">
      <w:pPr>
        <w:pStyle w:val="Default"/>
        <w:jc w:val="left"/>
        <w:rPr>
          <w:b/>
          <w:bCs/>
          <w:sz w:val="28"/>
          <w:szCs w:val="28"/>
        </w:rPr>
      </w:pPr>
      <w:r w:rsidRPr="0003499F">
        <w:rPr>
          <w:b/>
          <w:bCs/>
          <w:sz w:val="28"/>
          <w:szCs w:val="28"/>
          <w:u w:val="single"/>
        </w:rPr>
        <w:t>CCE Staff in attendance:</w:t>
      </w:r>
      <w:r>
        <w:rPr>
          <w:b/>
          <w:bCs/>
          <w:sz w:val="28"/>
          <w:szCs w:val="28"/>
        </w:rPr>
        <w:t xml:space="preserve"> </w:t>
      </w:r>
      <w:r w:rsidRPr="004439FC">
        <w:rPr>
          <w:sz w:val="28"/>
          <w:szCs w:val="28"/>
        </w:rPr>
        <w:t>Meghan Potter, Dale Dewing, Paul Cerosaletti, Jessica Ladd, April Lucas-Wright.</w:t>
      </w:r>
      <w:r w:rsidR="00C16A7D">
        <w:rPr>
          <w:sz w:val="28"/>
          <w:szCs w:val="28"/>
        </w:rPr>
        <w:t xml:space="preserve"> (Zoom)</w:t>
      </w:r>
    </w:p>
    <w:p w14:paraId="45B0AD46" w14:textId="77777777" w:rsidR="006A5C37" w:rsidRPr="006A5C37" w:rsidRDefault="006A5C37" w:rsidP="008070BF">
      <w:pPr>
        <w:pStyle w:val="Default"/>
        <w:jc w:val="center"/>
        <w:rPr>
          <w:b/>
          <w:bCs/>
          <w:sz w:val="36"/>
          <w:szCs w:val="36"/>
          <w:u w:val="single"/>
        </w:rPr>
      </w:pPr>
    </w:p>
    <w:p w14:paraId="04E14B02" w14:textId="34B906E1" w:rsidR="007C2F84" w:rsidRDefault="007C2F84" w:rsidP="007C2F84">
      <w:pPr>
        <w:pStyle w:val="Default"/>
        <w:jc w:val="left"/>
        <w:rPr>
          <w:b/>
          <w:bCs/>
          <w:sz w:val="32"/>
          <w:szCs w:val="32"/>
          <w:u w:val="single"/>
        </w:rPr>
      </w:pPr>
      <w:r w:rsidRPr="006A5C37">
        <w:rPr>
          <w:b/>
          <w:bCs/>
          <w:sz w:val="32"/>
          <w:szCs w:val="32"/>
          <w:u w:val="single"/>
        </w:rPr>
        <w:t>Agenda:</w:t>
      </w:r>
    </w:p>
    <w:p w14:paraId="2C54A4BD" w14:textId="77777777" w:rsidR="000D2E6A" w:rsidRDefault="000D2E6A" w:rsidP="007C2F84">
      <w:pPr>
        <w:pStyle w:val="Default"/>
        <w:jc w:val="left"/>
        <w:rPr>
          <w:b/>
          <w:bCs/>
          <w:sz w:val="28"/>
          <w:szCs w:val="28"/>
        </w:rPr>
      </w:pPr>
    </w:p>
    <w:p w14:paraId="6D20B38F" w14:textId="14236133" w:rsidR="00CE1E6C" w:rsidRDefault="00CE1E6C" w:rsidP="007C2F84">
      <w:pPr>
        <w:pStyle w:val="Default"/>
        <w:jc w:val="left"/>
        <w:rPr>
          <w:sz w:val="28"/>
          <w:szCs w:val="28"/>
        </w:rPr>
      </w:pPr>
      <w:r w:rsidRPr="004439FC">
        <w:rPr>
          <w:b/>
          <w:bCs/>
          <w:sz w:val="28"/>
          <w:szCs w:val="28"/>
        </w:rPr>
        <w:t xml:space="preserve">Meeting brought to </w:t>
      </w:r>
      <w:proofErr w:type="gramStart"/>
      <w:r w:rsidRPr="004439FC">
        <w:rPr>
          <w:b/>
          <w:bCs/>
          <w:sz w:val="28"/>
          <w:szCs w:val="28"/>
        </w:rPr>
        <w:t>session</w:t>
      </w:r>
      <w:r w:rsidR="006D7E73" w:rsidRPr="004439FC">
        <w:rPr>
          <w:b/>
          <w:bCs/>
          <w:sz w:val="28"/>
          <w:szCs w:val="28"/>
        </w:rPr>
        <w:t xml:space="preserve"> </w:t>
      </w:r>
      <w:r w:rsidR="00B05212" w:rsidRPr="004439FC">
        <w:rPr>
          <w:sz w:val="28"/>
          <w:szCs w:val="28"/>
        </w:rPr>
        <w:t>@</w:t>
      </w:r>
      <w:proofErr w:type="gramEnd"/>
      <w:r w:rsidR="00B05212" w:rsidRPr="004439FC">
        <w:rPr>
          <w:sz w:val="28"/>
          <w:szCs w:val="28"/>
        </w:rPr>
        <w:t xml:space="preserve"> 7:04 PM</w:t>
      </w:r>
      <w:r w:rsidRPr="004439FC">
        <w:rPr>
          <w:sz w:val="28"/>
          <w:szCs w:val="28"/>
        </w:rPr>
        <w:t xml:space="preserve"> </w:t>
      </w:r>
    </w:p>
    <w:p w14:paraId="665FF877" w14:textId="56960127" w:rsidR="004439FC" w:rsidRDefault="004439FC" w:rsidP="007C2F84">
      <w:pPr>
        <w:pStyle w:val="Default"/>
        <w:jc w:val="left"/>
        <w:rPr>
          <w:sz w:val="28"/>
          <w:szCs w:val="28"/>
        </w:rPr>
      </w:pPr>
      <w:r>
        <w:rPr>
          <w:sz w:val="28"/>
          <w:szCs w:val="28"/>
        </w:rPr>
        <w:t>Minutes from 4.16.26 P</w:t>
      </w:r>
      <w:r w:rsidR="000D2E6A">
        <w:rPr>
          <w:sz w:val="28"/>
          <w:szCs w:val="28"/>
        </w:rPr>
        <w:t>AC meeting reviewed- no changes made.</w:t>
      </w:r>
      <w:r w:rsidR="00C16A7D">
        <w:rPr>
          <w:sz w:val="28"/>
          <w:szCs w:val="28"/>
        </w:rPr>
        <w:t xml:space="preserve"> </w:t>
      </w:r>
    </w:p>
    <w:p w14:paraId="33D52165" w14:textId="77777777" w:rsidR="000D2E6A" w:rsidRPr="004439FC" w:rsidRDefault="000D2E6A" w:rsidP="007C2F84">
      <w:pPr>
        <w:pStyle w:val="Default"/>
        <w:jc w:val="left"/>
        <w:rPr>
          <w:sz w:val="28"/>
          <w:szCs w:val="28"/>
        </w:rPr>
      </w:pPr>
    </w:p>
    <w:p w14:paraId="5922B228" w14:textId="745AB639" w:rsidR="007C2F84" w:rsidRPr="004439FC" w:rsidRDefault="006A5C37" w:rsidP="006A5C37">
      <w:pPr>
        <w:pStyle w:val="Default"/>
        <w:numPr>
          <w:ilvl w:val="0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Fall Programming</w:t>
      </w:r>
      <w:r w:rsidR="00B05212" w:rsidRPr="004439FC">
        <w:rPr>
          <w:sz w:val="28"/>
          <w:szCs w:val="28"/>
        </w:rPr>
        <w:t>-</w:t>
      </w:r>
    </w:p>
    <w:p w14:paraId="404CB8E1" w14:textId="1DA46869" w:rsidR="00B05212" w:rsidRPr="004439FC" w:rsidRDefault="002511CD" w:rsidP="00B05212">
      <w:pPr>
        <w:pStyle w:val="Default"/>
        <w:numPr>
          <w:ilvl w:val="1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 xml:space="preserve">PAC </w:t>
      </w:r>
      <w:r w:rsidR="007F5833" w:rsidRPr="004439FC">
        <w:rPr>
          <w:sz w:val="28"/>
          <w:szCs w:val="28"/>
        </w:rPr>
        <w:t xml:space="preserve">committee discussed </w:t>
      </w:r>
      <w:r w:rsidR="00B33DA9" w:rsidRPr="004439FC">
        <w:rPr>
          <w:b/>
          <w:bCs/>
          <w:sz w:val="28"/>
          <w:szCs w:val="28"/>
        </w:rPr>
        <w:t>current Ag programming</w:t>
      </w:r>
      <w:r w:rsidR="00B33DA9" w:rsidRPr="004439FC">
        <w:rPr>
          <w:sz w:val="28"/>
          <w:szCs w:val="28"/>
        </w:rPr>
        <w:t xml:space="preserve"> such as </w:t>
      </w:r>
      <w:r w:rsidR="00B33DA9" w:rsidRPr="004439FC">
        <w:rPr>
          <w:b/>
          <w:bCs/>
          <w:sz w:val="28"/>
          <w:szCs w:val="28"/>
        </w:rPr>
        <w:t xml:space="preserve">Corn Dry Down Day </w:t>
      </w:r>
      <w:r w:rsidR="00964121" w:rsidRPr="004439FC">
        <w:rPr>
          <w:sz w:val="28"/>
          <w:szCs w:val="28"/>
        </w:rPr>
        <w:t>and how they want to continue seeing this each yr</w:t>
      </w:r>
      <w:r w:rsidR="002A5C95" w:rsidRPr="004439FC">
        <w:rPr>
          <w:sz w:val="28"/>
          <w:szCs w:val="28"/>
        </w:rPr>
        <w:t xml:space="preserve">, along with the </w:t>
      </w:r>
      <w:r w:rsidR="002A5C95" w:rsidRPr="004439FC">
        <w:rPr>
          <w:b/>
          <w:bCs/>
          <w:sz w:val="28"/>
          <w:szCs w:val="28"/>
        </w:rPr>
        <w:t>Youth Tractor Safety course</w:t>
      </w:r>
      <w:r w:rsidR="00D8662B" w:rsidRPr="004439FC">
        <w:rPr>
          <w:sz w:val="28"/>
          <w:szCs w:val="28"/>
        </w:rPr>
        <w:t>- Committee asked how 2026 class went and stressed this program is much needed.</w:t>
      </w:r>
      <w:r w:rsidR="00BA39DB" w:rsidRPr="004439FC">
        <w:rPr>
          <w:sz w:val="28"/>
          <w:szCs w:val="28"/>
        </w:rPr>
        <w:t xml:space="preserve"> </w:t>
      </w:r>
      <w:r w:rsidR="00BA39DB" w:rsidRPr="004439FC">
        <w:rPr>
          <w:b/>
          <w:bCs/>
          <w:sz w:val="28"/>
          <w:szCs w:val="28"/>
        </w:rPr>
        <w:t>New programming suggested</w:t>
      </w:r>
    </w:p>
    <w:p w14:paraId="6FB333AF" w14:textId="7E82AF34" w:rsidR="00BA39DB" w:rsidRPr="004439FC" w:rsidRDefault="00BA39DB" w:rsidP="00BA39DB">
      <w:pPr>
        <w:pStyle w:val="Default"/>
        <w:numPr>
          <w:ilvl w:val="2"/>
          <w:numId w:val="17"/>
        </w:numPr>
        <w:jc w:val="left"/>
        <w:rPr>
          <w:sz w:val="28"/>
          <w:szCs w:val="28"/>
        </w:rPr>
      </w:pPr>
      <w:r w:rsidRPr="004439FC">
        <w:rPr>
          <w:b/>
          <w:bCs/>
          <w:sz w:val="28"/>
          <w:szCs w:val="28"/>
        </w:rPr>
        <w:t>Hoof health/ maintenance workshop</w:t>
      </w:r>
      <w:r w:rsidR="00812626" w:rsidRPr="004439FC">
        <w:rPr>
          <w:sz w:val="28"/>
          <w:szCs w:val="28"/>
        </w:rPr>
        <w:t>- how to identify emergencies and best practices</w:t>
      </w:r>
    </w:p>
    <w:p w14:paraId="69718AAE" w14:textId="1E8C973B" w:rsidR="00EF78B4" w:rsidRDefault="00EF78B4" w:rsidP="00BA39DB">
      <w:pPr>
        <w:pStyle w:val="Default"/>
        <w:numPr>
          <w:ilvl w:val="2"/>
          <w:numId w:val="17"/>
        </w:numPr>
        <w:jc w:val="left"/>
        <w:rPr>
          <w:sz w:val="28"/>
          <w:szCs w:val="28"/>
        </w:rPr>
      </w:pPr>
      <w:r w:rsidRPr="004439FC">
        <w:rPr>
          <w:b/>
          <w:bCs/>
          <w:sz w:val="28"/>
          <w:szCs w:val="28"/>
        </w:rPr>
        <w:t>Maple 101 class</w:t>
      </w:r>
      <w:r w:rsidRPr="004439FC">
        <w:rPr>
          <w:sz w:val="28"/>
          <w:szCs w:val="28"/>
        </w:rPr>
        <w:t>- basic for beginners</w:t>
      </w:r>
    </w:p>
    <w:p w14:paraId="736D7DD8" w14:textId="02D634E6" w:rsidR="008C6CD4" w:rsidRPr="008C6CD4" w:rsidRDefault="008C6CD4" w:rsidP="00BA39DB">
      <w:pPr>
        <w:pStyle w:val="Default"/>
        <w:numPr>
          <w:ilvl w:val="2"/>
          <w:numId w:val="17"/>
        </w:numPr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>Grant Writing Workshops</w:t>
      </w:r>
    </w:p>
    <w:p w14:paraId="26DD6F4E" w14:textId="57C21841" w:rsidR="008C6CD4" w:rsidRPr="004439FC" w:rsidRDefault="008C6CD4" w:rsidP="00BA39DB">
      <w:pPr>
        <w:pStyle w:val="Default"/>
        <w:numPr>
          <w:ilvl w:val="2"/>
          <w:numId w:val="17"/>
        </w:numPr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Sewing/Quilting workshops for adults and kids </w:t>
      </w:r>
    </w:p>
    <w:p w14:paraId="172B387F" w14:textId="6F24B902" w:rsidR="00EF78B4" w:rsidRPr="004439FC" w:rsidRDefault="00FE1B29" w:rsidP="00BA39DB">
      <w:pPr>
        <w:pStyle w:val="Default"/>
        <w:numPr>
          <w:ilvl w:val="2"/>
          <w:numId w:val="17"/>
        </w:numPr>
        <w:jc w:val="left"/>
        <w:rPr>
          <w:b/>
          <w:bCs/>
          <w:sz w:val="28"/>
          <w:szCs w:val="28"/>
        </w:rPr>
      </w:pPr>
      <w:r w:rsidRPr="004439FC">
        <w:rPr>
          <w:b/>
          <w:bCs/>
          <w:sz w:val="28"/>
          <w:szCs w:val="28"/>
        </w:rPr>
        <w:t>Farm Safety Event</w:t>
      </w:r>
      <w:r w:rsidR="005517A2" w:rsidRPr="004439FC">
        <w:rPr>
          <w:b/>
          <w:bCs/>
          <w:sz w:val="28"/>
          <w:szCs w:val="28"/>
        </w:rPr>
        <w:t xml:space="preserve"> for farmers and first responders</w:t>
      </w:r>
    </w:p>
    <w:p w14:paraId="4C1F8297" w14:textId="5304C5CC" w:rsidR="005517A2" w:rsidRPr="004439FC" w:rsidRDefault="0059169B" w:rsidP="005517A2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 xml:space="preserve">Consensus from members was important for both </w:t>
      </w:r>
      <w:r w:rsidR="004C30F5" w:rsidRPr="004439FC">
        <w:rPr>
          <w:sz w:val="28"/>
          <w:szCs w:val="28"/>
        </w:rPr>
        <w:t xml:space="preserve">audiences but should be held separately. </w:t>
      </w:r>
    </w:p>
    <w:p w14:paraId="1DB4E92C" w14:textId="5B003CFB" w:rsidR="004C30F5" w:rsidRPr="004439FC" w:rsidRDefault="004C30F5" w:rsidP="005517A2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 xml:space="preserve">Suggestions for </w:t>
      </w:r>
      <w:r w:rsidR="00816D5A" w:rsidRPr="004439FC">
        <w:rPr>
          <w:sz w:val="28"/>
          <w:szCs w:val="28"/>
        </w:rPr>
        <w:t xml:space="preserve">a </w:t>
      </w:r>
      <w:r w:rsidR="004439FC" w:rsidRPr="004439FC">
        <w:rPr>
          <w:sz w:val="28"/>
          <w:szCs w:val="28"/>
        </w:rPr>
        <w:t>kid’s</w:t>
      </w:r>
      <w:r w:rsidR="00816D5A" w:rsidRPr="004439FC">
        <w:rPr>
          <w:sz w:val="28"/>
          <w:szCs w:val="28"/>
        </w:rPr>
        <w:t xml:space="preserve"> safety event</w:t>
      </w:r>
      <w:r w:rsidR="00D20CC3" w:rsidRPr="004439FC">
        <w:rPr>
          <w:sz w:val="28"/>
          <w:szCs w:val="28"/>
        </w:rPr>
        <w:t>- target kids but bring parents, tie in with 4-H groups</w:t>
      </w:r>
      <w:r w:rsidR="00276533" w:rsidRPr="004439FC">
        <w:rPr>
          <w:sz w:val="28"/>
          <w:szCs w:val="28"/>
        </w:rPr>
        <w:t xml:space="preserve">, schools such as BOCES, during Hay Day. </w:t>
      </w:r>
    </w:p>
    <w:p w14:paraId="68E4A02F" w14:textId="0F1C4488" w:rsidR="00B96FEA" w:rsidRPr="004439FC" w:rsidRDefault="00B96FEA" w:rsidP="005517A2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 xml:space="preserve">Suggest EMT be trained </w:t>
      </w:r>
      <w:r w:rsidR="004439FC" w:rsidRPr="004439FC">
        <w:rPr>
          <w:sz w:val="28"/>
          <w:szCs w:val="28"/>
        </w:rPr>
        <w:t>in</w:t>
      </w:r>
      <w:r w:rsidRPr="004439FC">
        <w:rPr>
          <w:sz w:val="28"/>
          <w:szCs w:val="28"/>
        </w:rPr>
        <w:t xml:space="preserve"> how to respond to farm emergencies and questions to ask on the </w:t>
      </w:r>
      <w:r w:rsidR="00B64EEA" w:rsidRPr="004439FC">
        <w:rPr>
          <w:sz w:val="28"/>
          <w:szCs w:val="28"/>
        </w:rPr>
        <w:t>phone,</w:t>
      </w:r>
      <w:r w:rsidR="002715F1" w:rsidRPr="004439FC">
        <w:rPr>
          <w:sz w:val="28"/>
          <w:szCs w:val="28"/>
        </w:rPr>
        <w:t xml:space="preserve"> so they </w:t>
      </w:r>
      <w:r w:rsidR="00157673" w:rsidRPr="004439FC">
        <w:rPr>
          <w:sz w:val="28"/>
          <w:szCs w:val="28"/>
        </w:rPr>
        <w:t>know how to respond</w:t>
      </w:r>
    </w:p>
    <w:p w14:paraId="7D024BDA" w14:textId="19406E67" w:rsidR="00157673" w:rsidRPr="004439FC" w:rsidRDefault="00157673" w:rsidP="005517A2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lastRenderedPageBreak/>
        <w:t>Farmers- learn how to have a rea</w:t>
      </w:r>
      <w:r w:rsidR="007346AC" w:rsidRPr="004439FC">
        <w:rPr>
          <w:sz w:val="28"/>
          <w:szCs w:val="28"/>
        </w:rPr>
        <w:t>diness plan or</w:t>
      </w:r>
      <w:r w:rsidR="008678F4" w:rsidRPr="004439FC">
        <w:rPr>
          <w:sz w:val="28"/>
          <w:szCs w:val="28"/>
        </w:rPr>
        <w:t xml:space="preserve"> stress them to give</w:t>
      </w:r>
      <w:r w:rsidR="007346AC" w:rsidRPr="004439FC">
        <w:rPr>
          <w:sz w:val="28"/>
          <w:szCs w:val="28"/>
        </w:rPr>
        <w:t xml:space="preserve"> 911 </w:t>
      </w:r>
      <w:r w:rsidR="001B6376" w:rsidRPr="004439FC">
        <w:rPr>
          <w:sz w:val="28"/>
          <w:szCs w:val="28"/>
        </w:rPr>
        <w:t>f</w:t>
      </w:r>
      <w:r w:rsidR="007346AC" w:rsidRPr="004439FC">
        <w:rPr>
          <w:sz w:val="28"/>
          <w:szCs w:val="28"/>
        </w:rPr>
        <w:t xml:space="preserve">arm information </w:t>
      </w:r>
      <w:r w:rsidR="004439FC" w:rsidRPr="004439FC">
        <w:rPr>
          <w:sz w:val="28"/>
          <w:szCs w:val="28"/>
        </w:rPr>
        <w:t>to keep</w:t>
      </w:r>
      <w:r w:rsidR="007346AC" w:rsidRPr="004439FC">
        <w:rPr>
          <w:sz w:val="28"/>
          <w:szCs w:val="28"/>
        </w:rPr>
        <w:t xml:space="preserve"> on record like</w:t>
      </w:r>
      <w:r w:rsidR="004439FC" w:rsidRPr="004439FC">
        <w:rPr>
          <w:sz w:val="28"/>
          <w:szCs w:val="28"/>
        </w:rPr>
        <w:t xml:space="preserve"> location of </w:t>
      </w:r>
      <w:r w:rsidR="008678F4" w:rsidRPr="004439FC">
        <w:rPr>
          <w:sz w:val="28"/>
          <w:szCs w:val="28"/>
        </w:rPr>
        <w:t xml:space="preserve">fields, layouts of property, </w:t>
      </w:r>
      <w:proofErr w:type="spellStart"/>
      <w:r w:rsidR="008678F4" w:rsidRPr="004439FC">
        <w:rPr>
          <w:sz w:val="28"/>
          <w:szCs w:val="28"/>
        </w:rPr>
        <w:t>etc</w:t>
      </w:r>
      <w:proofErr w:type="spellEnd"/>
      <w:r w:rsidR="001B6376" w:rsidRPr="004439FC">
        <w:rPr>
          <w:sz w:val="28"/>
          <w:szCs w:val="28"/>
        </w:rPr>
        <w:t xml:space="preserve"> in case of emergency. </w:t>
      </w:r>
    </w:p>
    <w:p w14:paraId="2E41566E" w14:textId="33E1B19E" w:rsidR="00C74318" w:rsidRPr="004439FC" w:rsidRDefault="00C74318" w:rsidP="005517A2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Encourage farmers to plan “how to make emergency plan”</w:t>
      </w:r>
      <w:r w:rsidR="009F4D18" w:rsidRPr="004439FC">
        <w:rPr>
          <w:sz w:val="28"/>
          <w:szCs w:val="28"/>
        </w:rPr>
        <w:t xml:space="preserve"> and how they would direct somebody to all the places that they may need EMT to go. </w:t>
      </w:r>
    </w:p>
    <w:p w14:paraId="22C2F6FD" w14:textId="20C5BCD9" w:rsidR="00276533" w:rsidRPr="004439FC" w:rsidRDefault="00111E22" w:rsidP="005517A2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Avoid planning events during peak farming seasons</w:t>
      </w:r>
    </w:p>
    <w:p w14:paraId="44C64DB2" w14:textId="5CA8D409" w:rsidR="00796A58" w:rsidRPr="004439FC" w:rsidRDefault="00796A58" w:rsidP="005517A2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Provide incentives such as free slow moving vehicle sign</w:t>
      </w:r>
      <w:r w:rsidR="00D00FA5" w:rsidRPr="004439FC">
        <w:rPr>
          <w:sz w:val="28"/>
          <w:szCs w:val="28"/>
        </w:rPr>
        <w:t>.</w:t>
      </w:r>
    </w:p>
    <w:p w14:paraId="213B6884" w14:textId="5065E77F" w:rsidR="000116DC" w:rsidRPr="004439FC" w:rsidRDefault="000116DC" w:rsidP="000116DC">
      <w:pPr>
        <w:pStyle w:val="Default"/>
        <w:numPr>
          <w:ilvl w:val="2"/>
          <w:numId w:val="17"/>
        </w:numPr>
        <w:jc w:val="left"/>
        <w:rPr>
          <w:b/>
          <w:bCs/>
          <w:sz w:val="28"/>
          <w:szCs w:val="28"/>
          <w:u w:val="single"/>
        </w:rPr>
      </w:pPr>
      <w:r w:rsidRPr="004439FC">
        <w:rPr>
          <w:b/>
          <w:bCs/>
          <w:sz w:val="28"/>
          <w:szCs w:val="28"/>
          <w:u w:val="single"/>
        </w:rPr>
        <w:t>Family Farm Day</w:t>
      </w:r>
    </w:p>
    <w:p w14:paraId="0DAFC183" w14:textId="77777777" w:rsidR="007B1CEA" w:rsidRPr="004439FC" w:rsidRDefault="00CC07E9" w:rsidP="00F34E2D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Suggestions</w:t>
      </w:r>
      <w:r w:rsidR="00F34E2D" w:rsidRPr="004439FC">
        <w:rPr>
          <w:sz w:val="28"/>
          <w:szCs w:val="28"/>
        </w:rPr>
        <w:t xml:space="preserve">: </w:t>
      </w:r>
    </w:p>
    <w:p w14:paraId="3B5839A8" w14:textId="6EB0BF82" w:rsidR="00F34E2D" w:rsidRPr="004439FC" w:rsidRDefault="00F34E2D" w:rsidP="007B1CEA">
      <w:pPr>
        <w:pStyle w:val="Default"/>
        <w:numPr>
          <w:ilvl w:val="4"/>
          <w:numId w:val="17"/>
        </w:numPr>
        <w:jc w:val="left"/>
        <w:rPr>
          <w:sz w:val="28"/>
          <w:szCs w:val="28"/>
        </w:rPr>
      </w:pPr>
      <w:r w:rsidRPr="004439FC">
        <w:rPr>
          <w:b/>
          <w:bCs/>
          <w:sz w:val="28"/>
          <w:szCs w:val="28"/>
          <w:u w:val="single"/>
        </w:rPr>
        <w:t>Alternate dates-</w:t>
      </w:r>
      <w:r w:rsidRPr="004439FC">
        <w:rPr>
          <w:sz w:val="28"/>
          <w:szCs w:val="28"/>
        </w:rPr>
        <w:t>Spring revolving around</w:t>
      </w:r>
      <w:r w:rsidR="00F704D9" w:rsidRPr="004439FC">
        <w:rPr>
          <w:sz w:val="28"/>
          <w:szCs w:val="28"/>
        </w:rPr>
        <w:t xml:space="preserve"> maple or easier operations, Late Fall: Piggyback on some of the pumpkin and apples</w:t>
      </w:r>
      <w:r w:rsidR="00590E6A" w:rsidRPr="004439FC">
        <w:rPr>
          <w:sz w:val="28"/>
          <w:szCs w:val="28"/>
        </w:rPr>
        <w:t xml:space="preserve"> picking along with activities like hayrides and corn mazes. </w:t>
      </w:r>
    </w:p>
    <w:p w14:paraId="3B5550EC" w14:textId="12E493CA" w:rsidR="007B1CEA" w:rsidRPr="004439FC" w:rsidRDefault="00D81F22" w:rsidP="007B1CEA">
      <w:pPr>
        <w:pStyle w:val="Default"/>
        <w:numPr>
          <w:ilvl w:val="4"/>
          <w:numId w:val="17"/>
        </w:numPr>
        <w:jc w:val="left"/>
        <w:rPr>
          <w:sz w:val="28"/>
          <w:szCs w:val="28"/>
        </w:rPr>
      </w:pPr>
      <w:r w:rsidRPr="004439FC">
        <w:rPr>
          <w:b/>
          <w:bCs/>
          <w:sz w:val="28"/>
          <w:szCs w:val="28"/>
          <w:u w:val="single"/>
        </w:rPr>
        <w:t>Alternate formats:</w:t>
      </w:r>
      <w:r w:rsidRPr="004439FC">
        <w:rPr>
          <w:sz w:val="28"/>
          <w:szCs w:val="28"/>
        </w:rPr>
        <w:t xml:space="preserve"> One farm/One big event such as “Sundays on the farm</w:t>
      </w:r>
      <w:r w:rsidR="004B2D54" w:rsidRPr="004439FC">
        <w:rPr>
          <w:sz w:val="28"/>
          <w:szCs w:val="28"/>
        </w:rPr>
        <w:t>, rotating locations each yr.</w:t>
      </w:r>
    </w:p>
    <w:p w14:paraId="203BCE34" w14:textId="77083F86" w:rsidR="004B2D54" w:rsidRPr="004439FC" w:rsidRDefault="004B2D54" w:rsidP="007B1CEA">
      <w:pPr>
        <w:pStyle w:val="Default"/>
        <w:numPr>
          <w:ilvl w:val="4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Merge with Delaware Bounty</w:t>
      </w:r>
    </w:p>
    <w:p w14:paraId="6BE26DF3" w14:textId="4F637E5D" w:rsidR="005E4B88" w:rsidRPr="004439FC" w:rsidRDefault="005E4B88" w:rsidP="007B1CEA">
      <w:pPr>
        <w:pStyle w:val="Default"/>
        <w:numPr>
          <w:ilvl w:val="4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 xml:space="preserve">Better communication with farmers- call farmers best way to get commitment. </w:t>
      </w:r>
      <w:r w:rsidR="00F4767C" w:rsidRPr="004439FC">
        <w:rPr>
          <w:sz w:val="28"/>
          <w:szCs w:val="28"/>
        </w:rPr>
        <w:t>Suggest reaching out to producers through Co</w:t>
      </w:r>
      <w:r w:rsidR="0089477B" w:rsidRPr="004439FC">
        <w:rPr>
          <w:sz w:val="28"/>
          <w:szCs w:val="28"/>
        </w:rPr>
        <w:t>-ops</w:t>
      </w:r>
      <w:r w:rsidR="001766D4" w:rsidRPr="004439FC">
        <w:rPr>
          <w:sz w:val="28"/>
          <w:szCs w:val="28"/>
        </w:rPr>
        <w:t xml:space="preserve"> </w:t>
      </w:r>
      <w:r w:rsidR="0089477B" w:rsidRPr="004439FC">
        <w:rPr>
          <w:sz w:val="28"/>
          <w:szCs w:val="28"/>
        </w:rPr>
        <w:t xml:space="preserve">(Organic Valley, Maple Hill, Horizon, </w:t>
      </w:r>
      <w:proofErr w:type="gramStart"/>
      <w:r w:rsidR="0089477B" w:rsidRPr="004439FC">
        <w:rPr>
          <w:sz w:val="28"/>
          <w:szCs w:val="28"/>
        </w:rPr>
        <w:t>DFA )</w:t>
      </w:r>
      <w:proofErr w:type="gramEnd"/>
      <w:r w:rsidR="0089477B" w:rsidRPr="004439FC">
        <w:rPr>
          <w:sz w:val="28"/>
          <w:szCs w:val="28"/>
        </w:rPr>
        <w:t xml:space="preserve"> Directly.</w:t>
      </w:r>
    </w:p>
    <w:p w14:paraId="1D527A2C" w14:textId="36FAD1B4" w:rsidR="00394BFF" w:rsidRPr="000D2E6A" w:rsidRDefault="00EA6624" w:rsidP="000D2E6A">
      <w:pPr>
        <w:pStyle w:val="Default"/>
        <w:numPr>
          <w:ilvl w:val="4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Better media outreach-Catskill Area News</w:t>
      </w:r>
      <w:r w:rsidR="002737BF" w:rsidRPr="004439FC">
        <w:rPr>
          <w:sz w:val="28"/>
          <w:szCs w:val="28"/>
        </w:rPr>
        <w:t>, Catskill Air, DCTC</w:t>
      </w:r>
      <w:r w:rsidR="006D7E73" w:rsidRPr="004439FC">
        <w:rPr>
          <w:sz w:val="28"/>
          <w:szCs w:val="28"/>
        </w:rPr>
        <w:t>.)</w:t>
      </w:r>
    </w:p>
    <w:p w14:paraId="0D3BCB9E" w14:textId="4153D224" w:rsidR="006A5C37" w:rsidRPr="004439FC" w:rsidRDefault="006A5C37" w:rsidP="006A5C37">
      <w:pPr>
        <w:pStyle w:val="Default"/>
        <w:numPr>
          <w:ilvl w:val="0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Program Sponsorship</w:t>
      </w:r>
    </w:p>
    <w:p w14:paraId="521D89EF" w14:textId="4F90FB83" w:rsidR="003F15E3" w:rsidRPr="004439FC" w:rsidRDefault="003F15E3" w:rsidP="003F15E3">
      <w:pPr>
        <w:pStyle w:val="Default"/>
        <w:numPr>
          <w:ilvl w:val="1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Delaware Bounty Project</w:t>
      </w:r>
    </w:p>
    <w:p w14:paraId="7DE5E076" w14:textId="455FDC08" w:rsidR="003F15E3" w:rsidRDefault="003F15E3" w:rsidP="003F15E3">
      <w:pPr>
        <w:pStyle w:val="Default"/>
        <w:numPr>
          <w:ilvl w:val="2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Looking for sponsors to back project to cover maintenance and production cost of website and printed maps.</w:t>
      </w:r>
    </w:p>
    <w:p w14:paraId="68B5724C" w14:textId="22E7F95B" w:rsidR="003F15E3" w:rsidRPr="004439FC" w:rsidRDefault="003F15E3" w:rsidP="003F15E3">
      <w:pPr>
        <w:pStyle w:val="Default"/>
        <w:numPr>
          <w:ilvl w:val="2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 xml:space="preserve">Suggestions </w:t>
      </w:r>
      <w:proofErr w:type="gramStart"/>
      <w:r w:rsidRPr="004439FC">
        <w:rPr>
          <w:sz w:val="28"/>
          <w:szCs w:val="28"/>
        </w:rPr>
        <w:t>of</w:t>
      </w:r>
      <w:proofErr w:type="gramEnd"/>
      <w:r w:rsidRPr="004439FC">
        <w:rPr>
          <w:sz w:val="28"/>
          <w:szCs w:val="28"/>
        </w:rPr>
        <w:t xml:space="preserve"> contacting businesses such as </w:t>
      </w:r>
    </w:p>
    <w:p w14:paraId="5AF41013" w14:textId="567DCDF8" w:rsidR="00DE134B" w:rsidRPr="004439FC" w:rsidRDefault="00DE134B" w:rsidP="00DE134B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SFCU</w:t>
      </w:r>
    </w:p>
    <w:p w14:paraId="23AD9CDA" w14:textId="12331307" w:rsidR="00DE134B" w:rsidRPr="004439FC" w:rsidRDefault="00DE134B" w:rsidP="00DE134B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Friesland Campina</w:t>
      </w:r>
    </w:p>
    <w:p w14:paraId="2753C97B" w14:textId="4373BC4D" w:rsidR="00DE134B" w:rsidRPr="004439FC" w:rsidRDefault="00DE134B" w:rsidP="00DE134B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Cargal</w:t>
      </w:r>
    </w:p>
    <w:p w14:paraId="5F7D72A4" w14:textId="2F1D9EF1" w:rsidR="00DE134B" w:rsidRPr="004439FC" w:rsidRDefault="00DE134B" w:rsidP="00695462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proofErr w:type="spellStart"/>
      <w:r w:rsidRPr="004439FC">
        <w:rPr>
          <w:sz w:val="28"/>
          <w:szCs w:val="28"/>
        </w:rPr>
        <w:t>Sp</w:t>
      </w:r>
      <w:r w:rsidR="00695462" w:rsidRPr="004439FC">
        <w:rPr>
          <w:sz w:val="28"/>
          <w:szCs w:val="28"/>
        </w:rPr>
        <w:t>ortsfield</w:t>
      </w:r>
      <w:proofErr w:type="spellEnd"/>
    </w:p>
    <w:p w14:paraId="5B125A01" w14:textId="59E76B4F" w:rsidR="00DA7E73" w:rsidRPr="004439FC" w:rsidRDefault="00695462" w:rsidP="00DA7E73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DCEC</w:t>
      </w:r>
    </w:p>
    <w:p w14:paraId="6227FB99" w14:textId="3C1B8701" w:rsidR="00DA7E73" w:rsidRPr="004439FC" w:rsidRDefault="00FD71E1" w:rsidP="00DA7E73">
      <w:pPr>
        <w:pStyle w:val="Default"/>
        <w:numPr>
          <w:ilvl w:val="2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 xml:space="preserve">Committee also suggest for the Delaware Bounty project to increase participation from new </w:t>
      </w:r>
      <w:r w:rsidR="00EF4ED6" w:rsidRPr="004439FC">
        <w:rPr>
          <w:sz w:val="28"/>
          <w:szCs w:val="28"/>
        </w:rPr>
        <w:t>producers’</w:t>
      </w:r>
      <w:r w:rsidRPr="004439FC">
        <w:rPr>
          <w:sz w:val="28"/>
          <w:szCs w:val="28"/>
        </w:rPr>
        <w:t xml:space="preserve"> </w:t>
      </w:r>
      <w:r w:rsidR="005B71BD" w:rsidRPr="004439FC">
        <w:rPr>
          <w:sz w:val="28"/>
          <w:szCs w:val="28"/>
        </w:rPr>
        <w:t>offer</w:t>
      </w:r>
    </w:p>
    <w:p w14:paraId="339F7A01" w14:textId="0B8AD898" w:rsidR="005B71BD" w:rsidRPr="004439FC" w:rsidRDefault="005B71BD" w:rsidP="005B71BD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 xml:space="preserve">Featured producers on social media, ppl </w:t>
      </w:r>
      <w:proofErr w:type="gramStart"/>
      <w:r w:rsidRPr="004439FC">
        <w:rPr>
          <w:sz w:val="28"/>
          <w:szCs w:val="28"/>
        </w:rPr>
        <w:t>want</w:t>
      </w:r>
      <w:proofErr w:type="gramEnd"/>
      <w:r w:rsidRPr="004439FC">
        <w:rPr>
          <w:sz w:val="28"/>
          <w:szCs w:val="28"/>
        </w:rPr>
        <w:t xml:space="preserve"> to see producers and their </w:t>
      </w:r>
      <w:r w:rsidR="003F3B44" w:rsidRPr="004439FC">
        <w:rPr>
          <w:sz w:val="28"/>
          <w:szCs w:val="28"/>
        </w:rPr>
        <w:t>products</w:t>
      </w:r>
    </w:p>
    <w:p w14:paraId="4D6D0736" w14:textId="1ABC5410" w:rsidR="003F3B44" w:rsidRPr="004439FC" w:rsidRDefault="003F3B44" w:rsidP="001804F3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lastRenderedPageBreak/>
        <w:t xml:space="preserve">Poker Run format to raise money for </w:t>
      </w:r>
      <w:proofErr w:type="gramStart"/>
      <w:r w:rsidRPr="004439FC">
        <w:rPr>
          <w:sz w:val="28"/>
          <w:szCs w:val="28"/>
        </w:rPr>
        <w:t>project</w:t>
      </w:r>
      <w:proofErr w:type="gramEnd"/>
      <w:r w:rsidR="001804F3" w:rsidRPr="004439FC">
        <w:rPr>
          <w:sz w:val="28"/>
          <w:szCs w:val="28"/>
        </w:rPr>
        <w:t xml:space="preserve"> or </w:t>
      </w:r>
      <w:r w:rsidR="00EF4ED6" w:rsidRPr="004439FC">
        <w:rPr>
          <w:sz w:val="28"/>
          <w:szCs w:val="28"/>
        </w:rPr>
        <w:t>Passport</w:t>
      </w:r>
      <w:r w:rsidR="001804F3" w:rsidRPr="004439FC">
        <w:rPr>
          <w:sz w:val="28"/>
          <w:szCs w:val="28"/>
        </w:rPr>
        <w:t xml:space="preserve"> scavenger hunt to encourage ppl to visit producers on map with prizes available.</w:t>
      </w:r>
    </w:p>
    <w:p w14:paraId="71C7FAFB" w14:textId="4973365E" w:rsidR="001804F3" w:rsidRPr="004439FC" w:rsidRDefault="00A24D54" w:rsidP="001804F3">
      <w:pPr>
        <w:pStyle w:val="Default"/>
        <w:numPr>
          <w:ilvl w:val="3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Set up at Delhi Farmers Market to look for sponsors or enroll new producers.</w:t>
      </w:r>
    </w:p>
    <w:p w14:paraId="65873F60" w14:textId="5A762CC0" w:rsidR="00EF4ED6" w:rsidRDefault="006A5C37" w:rsidP="00EF4ED6">
      <w:pPr>
        <w:pStyle w:val="Default"/>
        <w:numPr>
          <w:ilvl w:val="0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 xml:space="preserve">Other </w:t>
      </w:r>
    </w:p>
    <w:p w14:paraId="5FF4414F" w14:textId="56FDC221" w:rsidR="000A4692" w:rsidRDefault="000A4692" w:rsidP="000A4692">
      <w:pPr>
        <w:pStyle w:val="Default"/>
        <w:numPr>
          <w:ilvl w:val="1"/>
          <w:numId w:val="17"/>
        </w:numPr>
        <w:jc w:val="left"/>
        <w:rPr>
          <w:sz w:val="28"/>
          <w:szCs w:val="28"/>
        </w:rPr>
      </w:pPr>
      <w:r>
        <w:rPr>
          <w:sz w:val="28"/>
          <w:szCs w:val="28"/>
        </w:rPr>
        <w:t>CCE Website</w:t>
      </w:r>
    </w:p>
    <w:p w14:paraId="7A4D8FE3" w14:textId="5928DBCF" w:rsidR="000A4692" w:rsidRPr="000A4692" w:rsidRDefault="000A4692" w:rsidP="000A4692">
      <w:pPr>
        <w:pStyle w:val="Default"/>
        <w:numPr>
          <w:ilvl w:val="2"/>
          <w:numId w:val="17"/>
        </w:num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Suggest more visibility for </w:t>
      </w:r>
      <w:proofErr w:type="gramStart"/>
      <w:r>
        <w:rPr>
          <w:sz w:val="28"/>
          <w:szCs w:val="28"/>
        </w:rPr>
        <w:t>website</w:t>
      </w:r>
      <w:proofErr w:type="gramEnd"/>
      <w:r>
        <w:rPr>
          <w:sz w:val="28"/>
          <w:szCs w:val="28"/>
        </w:rPr>
        <w:t xml:space="preserve"> such as QR codes posted around fair and interactive social media posts more often. </w:t>
      </w:r>
    </w:p>
    <w:p w14:paraId="4009C290" w14:textId="3F884570" w:rsidR="00EF4ED6" w:rsidRPr="004439FC" w:rsidRDefault="00EF4ED6" w:rsidP="00EF4ED6">
      <w:pPr>
        <w:pStyle w:val="Default"/>
        <w:numPr>
          <w:ilvl w:val="1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Suggestions for CRAC 202</w:t>
      </w:r>
      <w:r w:rsidR="009216A8" w:rsidRPr="004439FC">
        <w:rPr>
          <w:sz w:val="28"/>
          <w:szCs w:val="28"/>
        </w:rPr>
        <w:t>6</w:t>
      </w:r>
    </w:p>
    <w:p w14:paraId="52675925" w14:textId="09F7153C" w:rsidR="009216A8" w:rsidRPr="004439FC" w:rsidRDefault="009216A8" w:rsidP="009216A8">
      <w:pPr>
        <w:pStyle w:val="Default"/>
        <w:numPr>
          <w:ilvl w:val="2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 xml:space="preserve">Shorten lunch </w:t>
      </w:r>
      <w:proofErr w:type="spellStart"/>
      <w:r w:rsidRPr="004439FC">
        <w:rPr>
          <w:sz w:val="28"/>
          <w:szCs w:val="28"/>
        </w:rPr>
        <w:t>hr</w:t>
      </w:r>
      <w:proofErr w:type="spellEnd"/>
      <w:r w:rsidRPr="004439FC">
        <w:rPr>
          <w:sz w:val="28"/>
          <w:szCs w:val="28"/>
        </w:rPr>
        <w:t xml:space="preserve">- no speaker </w:t>
      </w:r>
    </w:p>
    <w:p w14:paraId="126E9CBA" w14:textId="2D57D93D" w:rsidR="009216A8" w:rsidRDefault="009216A8" w:rsidP="009216A8">
      <w:pPr>
        <w:pStyle w:val="Default"/>
        <w:numPr>
          <w:ilvl w:val="2"/>
          <w:numId w:val="17"/>
        </w:numPr>
        <w:jc w:val="left"/>
        <w:rPr>
          <w:sz w:val="28"/>
          <w:szCs w:val="28"/>
        </w:rPr>
      </w:pPr>
      <w:r w:rsidRPr="004439FC">
        <w:rPr>
          <w:sz w:val="28"/>
          <w:szCs w:val="28"/>
        </w:rPr>
        <w:t>Add more Bee Tracs</w:t>
      </w:r>
    </w:p>
    <w:p w14:paraId="42D5F9DD" w14:textId="77777777" w:rsidR="000D2E6A" w:rsidRDefault="000D2E6A" w:rsidP="000D2E6A">
      <w:pPr>
        <w:pStyle w:val="Default"/>
        <w:jc w:val="left"/>
        <w:rPr>
          <w:sz w:val="28"/>
          <w:szCs w:val="28"/>
        </w:rPr>
      </w:pPr>
    </w:p>
    <w:p w14:paraId="28738519" w14:textId="72A1C380" w:rsidR="000D2E6A" w:rsidRPr="004439FC" w:rsidRDefault="000D2E6A" w:rsidP="000D2E6A">
      <w:pPr>
        <w:pStyle w:val="Default"/>
        <w:jc w:val="left"/>
        <w:rPr>
          <w:sz w:val="28"/>
          <w:szCs w:val="28"/>
        </w:rPr>
      </w:pPr>
      <w:r>
        <w:rPr>
          <w:sz w:val="28"/>
          <w:szCs w:val="28"/>
        </w:rPr>
        <w:t>Meeting adjourned at 8:50 PM</w:t>
      </w:r>
    </w:p>
    <w:p w14:paraId="0D54CD92" w14:textId="77777777" w:rsidR="009216A8" w:rsidRPr="00EF4ED6" w:rsidRDefault="009216A8" w:rsidP="001766D4">
      <w:pPr>
        <w:pStyle w:val="Default"/>
        <w:ind w:left="2891"/>
        <w:jc w:val="left"/>
        <w:rPr>
          <w:sz w:val="32"/>
          <w:szCs w:val="32"/>
        </w:rPr>
      </w:pPr>
    </w:p>
    <w:sectPr w:rsidR="009216A8" w:rsidRPr="00EF4ED6" w:rsidSect="003B29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720" w:right="720" w:bottom="720" w:left="720" w:header="720" w:footer="28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DBB4B" w14:textId="77777777" w:rsidR="0059152D" w:rsidRDefault="0059152D" w:rsidP="00166D24">
      <w:r>
        <w:separator/>
      </w:r>
    </w:p>
  </w:endnote>
  <w:endnote w:type="continuationSeparator" w:id="0">
    <w:p w14:paraId="55B633C1" w14:textId="77777777" w:rsidR="0059152D" w:rsidRDefault="0059152D" w:rsidP="0016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DF75" w14:textId="77777777" w:rsidR="001E2F07" w:rsidRDefault="001E2F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3108" w14:textId="77777777" w:rsidR="001E2F07" w:rsidRDefault="001E2F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2B10" w14:textId="7E84720C" w:rsidR="000325A3" w:rsidRPr="00645D32" w:rsidRDefault="00166D24" w:rsidP="00166D24">
    <w:pPr>
      <w:pStyle w:val="Heading1"/>
    </w:pPr>
    <w:r w:rsidRPr="000325A3">
      <w:rPr>
        <w:noProof/>
      </w:rPr>
      <w:drawing>
        <wp:anchor distT="0" distB="0" distL="114300" distR="114300" simplePos="0" relativeHeight="251656704" behindDoc="0" locked="0" layoutInCell="1" allowOverlap="1" wp14:anchorId="7CFFD37D" wp14:editId="384E7E8E">
          <wp:simplePos x="0" y="0"/>
          <wp:positionH relativeFrom="margin">
            <wp:align>right</wp:align>
          </wp:positionH>
          <wp:positionV relativeFrom="margin">
            <wp:posOffset>7396480</wp:posOffset>
          </wp:positionV>
          <wp:extent cx="782955" cy="782955"/>
          <wp:effectExtent l="0" t="0" r="0" b="0"/>
          <wp:wrapSquare wrapText="bothSides"/>
          <wp:docPr id="4" name="Picture 4" descr="Cornell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old_cornell_seal_pms187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955" cy="782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5A3" w:rsidRPr="00645D32">
      <w:t>Putting Knowledge to Work</w:t>
    </w:r>
  </w:p>
  <w:p w14:paraId="1A282227" w14:textId="694F9D4A" w:rsidR="000325A3" w:rsidRPr="00166D24" w:rsidRDefault="000325A3" w:rsidP="00166D24"/>
  <w:p w14:paraId="48A15C24" w14:textId="64F04BAA" w:rsidR="0027140C" w:rsidRDefault="0027140C" w:rsidP="00166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291C6" w14:textId="77777777" w:rsidR="0059152D" w:rsidRDefault="0059152D" w:rsidP="00166D24">
      <w:r>
        <w:separator/>
      </w:r>
    </w:p>
  </w:footnote>
  <w:footnote w:type="continuationSeparator" w:id="0">
    <w:p w14:paraId="1188EDFD" w14:textId="77777777" w:rsidR="0059152D" w:rsidRDefault="0059152D" w:rsidP="00166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2F79" w14:textId="77777777" w:rsidR="001E2F07" w:rsidRDefault="001E2F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BD1B8" w14:textId="0AA02E9A" w:rsidR="0027140C" w:rsidRDefault="0027140C" w:rsidP="00166D24">
    <w:pPr>
      <w:pStyle w:val="Header"/>
    </w:pPr>
  </w:p>
  <w:p w14:paraId="687942FA" w14:textId="77777777" w:rsidR="0027140C" w:rsidRDefault="0027140C" w:rsidP="00166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1E37" w14:textId="780A1ECB" w:rsidR="00645D32" w:rsidRPr="00942F22" w:rsidRDefault="00477EF8" w:rsidP="00166D24">
    <w:pPr>
      <w:ind w:left="6480" w:firstLine="720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ABA733A" wp14:editId="28A1F5B9">
          <wp:simplePos x="0" y="0"/>
          <wp:positionH relativeFrom="page">
            <wp:posOffset>428625</wp:posOffset>
          </wp:positionH>
          <wp:positionV relativeFrom="paragraph">
            <wp:posOffset>9525</wp:posOffset>
          </wp:positionV>
          <wp:extent cx="4162424" cy="723900"/>
          <wp:effectExtent l="0" t="0" r="0" b="0"/>
          <wp:wrapNone/>
          <wp:docPr id="1420087081" name="Picture 1" descr="A close-up of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087081" name="Picture 1" descr="A close-up of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2424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E10550" w14:textId="477B968E" w:rsidR="00645D32" w:rsidRPr="00942F22" w:rsidRDefault="00477EF8" w:rsidP="00166D24">
    <w:pPr>
      <w:ind w:left="6480" w:firstLine="720"/>
    </w:pPr>
    <w:r>
      <w:t>34570 State Hwy 1</w:t>
    </w:r>
    <w:r w:rsidR="004B6B7F">
      <w:t>0</w:t>
    </w:r>
  </w:p>
  <w:p w14:paraId="0695A608" w14:textId="5E0C853C" w:rsidR="00645D32" w:rsidRPr="00942F22" w:rsidRDefault="00477EF8" w:rsidP="00166D24">
    <w:pPr>
      <w:ind w:left="6480" w:firstLine="720"/>
    </w:pPr>
    <w:r>
      <w:t>Suite 2</w:t>
    </w:r>
  </w:p>
  <w:p w14:paraId="360F3DD3" w14:textId="51DFE9BB" w:rsidR="00645D32" w:rsidRPr="00942F22" w:rsidRDefault="00477EF8" w:rsidP="00166D24">
    <w:pPr>
      <w:ind w:left="6480" w:firstLine="720"/>
    </w:pPr>
    <w:r>
      <w:t>Hamden, NY  13782</w:t>
    </w:r>
  </w:p>
  <w:p w14:paraId="01C394FC" w14:textId="00982509" w:rsidR="00645D32" w:rsidRPr="00942F22" w:rsidRDefault="00645D32" w:rsidP="00166D24">
    <w:pPr>
      <w:ind w:left="6480" w:firstLine="720"/>
    </w:pPr>
    <w:r w:rsidRPr="00942F22">
      <w:t xml:space="preserve">t. </w:t>
    </w:r>
    <w:r w:rsidR="00477EF8">
      <w:t>607.865.6531</w:t>
    </w:r>
  </w:p>
  <w:p w14:paraId="4737260B" w14:textId="33DEE75B" w:rsidR="00645D32" w:rsidRPr="00942F22" w:rsidRDefault="00645D32" w:rsidP="00166D24">
    <w:pPr>
      <w:ind w:left="6480" w:firstLine="720"/>
    </w:pPr>
    <w:r w:rsidRPr="00942F22">
      <w:t xml:space="preserve">e. </w:t>
    </w:r>
    <w:r w:rsidR="00477EF8">
      <w:t>delaware</w:t>
    </w:r>
    <w:r w:rsidRPr="00942F22">
      <w:t xml:space="preserve">@cornell.edu </w:t>
    </w:r>
  </w:p>
  <w:p w14:paraId="56979045" w14:textId="56C7CC42" w:rsidR="00645D32" w:rsidRPr="00942F22" w:rsidRDefault="00645D32" w:rsidP="00166D24">
    <w:pPr>
      <w:ind w:left="6480" w:firstLine="720"/>
    </w:pPr>
    <w:hyperlink r:id="rId2" w:history="1">
      <w:r w:rsidRPr="00942F22">
        <w:rPr>
          <w:rStyle w:val="Hyperlink"/>
          <w:color w:val="222222" w:themeColor="text1"/>
          <w:u w:val="none"/>
        </w:rPr>
        <w:t>cce</w:t>
      </w:r>
      <w:r w:rsidR="00477EF8">
        <w:rPr>
          <w:rStyle w:val="Hyperlink"/>
          <w:color w:val="222222" w:themeColor="text1"/>
          <w:u w:val="none"/>
        </w:rPr>
        <w:t>delaware.org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C02"/>
    <w:multiLevelType w:val="hybridMultilevel"/>
    <w:tmpl w:val="99E8EF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F26A43"/>
    <w:multiLevelType w:val="hybridMultilevel"/>
    <w:tmpl w:val="AD229298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2" w15:restartNumberingAfterBreak="0">
    <w:nsid w:val="18DA0E7E"/>
    <w:multiLevelType w:val="hybridMultilevel"/>
    <w:tmpl w:val="696A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01C9F"/>
    <w:multiLevelType w:val="hybridMultilevel"/>
    <w:tmpl w:val="7C0698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2202DC"/>
    <w:multiLevelType w:val="hybridMultilevel"/>
    <w:tmpl w:val="E5DCC48C"/>
    <w:lvl w:ilvl="0" w:tplc="0409000F">
      <w:start w:val="1"/>
      <w:numFmt w:val="decimal"/>
      <w:lvlText w:val="%1."/>
      <w:lvlJc w:val="left"/>
      <w:pPr>
        <w:ind w:left="1450" w:hanging="360"/>
      </w:pPr>
    </w:lvl>
    <w:lvl w:ilvl="1" w:tplc="04090019" w:tentative="1">
      <w:start w:val="1"/>
      <w:numFmt w:val="lowerLetter"/>
      <w:lvlText w:val="%2."/>
      <w:lvlJc w:val="left"/>
      <w:pPr>
        <w:ind w:left="2170" w:hanging="360"/>
      </w:pPr>
    </w:lvl>
    <w:lvl w:ilvl="2" w:tplc="0409001B" w:tentative="1">
      <w:start w:val="1"/>
      <w:numFmt w:val="lowerRoman"/>
      <w:lvlText w:val="%3."/>
      <w:lvlJc w:val="right"/>
      <w:pPr>
        <w:ind w:left="2890" w:hanging="180"/>
      </w:pPr>
    </w:lvl>
    <w:lvl w:ilvl="3" w:tplc="0409000F" w:tentative="1">
      <w:start w:val="1"/>
      <w:numFmt w:val="decimal"/>
      <w:lvlText w:val="%4."/>
      <w:lvlJc w:val="left"/>
      <w:pPr>
        <w:ind w:left="3610" w:hanging="360"/>
      </w:pPr>
    </w:lvl>
    <w:lvl w:ilvl="4" w:tplc="04090019" w:tentative="1">
      <w:start w:val="1"/>
      <w:numFmt w:val="lowerLetter"/>
      <w:lvlText w:val="%5."/>
      <w:lvlJc w:val="left"/>
      <w:pPr>
        <w:ind w:left="4330" w:hanging="360"/>
      </w:pPr>
    </w:lvl>
    <w:lvl w:ilvl="5" w:tplc="0409001B" w:tentative="1">
      <w:start w:val="1"/>
      <w:numFmt w:val="lowerRoman"/>
      <w:lvlText w:val="%6."/>
      <w:lvlJc w:val="right"/>
      <w:pPr>
        <w:ind w:left="5050" w:hanging="180"/>
      </w:pPr>
    </w:lvl>
    <w:lvl w:ilvl="6" w:tplc="0409000F" w:tentative="1">
      <w:start w:val="1"/>
      <w:numFmt w:val="decimal"/>
      <w:lvlText w:val="%7."/>
      <w:lvlJc w:val="left"/>
      <w:pPr>
        <w:ind w:left="5770" w:hanging="360"/>
      </w:pPr>
    </w:lvl>
    <w:lvl w:ilvl="7" w:tplc="04090019" w:tentative="1">
      <w:start w:val="1"/>
      <w:numFmt w:val="lowerLetter"/>
      <w:lvlText w:val="%8."/>
      <w:lvlJc w:val="left"/>
      <w:pPr>
        <w:ind w:left="6490" w:hanging="360"/>
      </w:pPr>
    </w:lvl>
    <w:lvl w:ilvl="8" w:tplc="0409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5" w15:restartNumberingAfterBreak="0">
    <w:nsid w:val="26071DFD"/>
    <w:multiLevelType w:val="hybridMultilevel"/>
    <w:tmpl w:val="4B603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90D68"/>
    <w:multiLevelType w:val="hybridMultilevel"/>
    <w:tmpl w:val="F71A66AE"/>
    <w:lvl w:ilvl="0" w:tplc="0409000F">
      <w:start w:val="1"/>
      <w:numFmt w:val="decimal"/>
      <w:lvlText w:val="%1."/>
      <w:lvlJc w:val="left"/>
      <w:pPr>
        <w:ind w:left="1450" w:hanging="360"/>
      </w:pPr>
    </w:lvl>
    <w:lvl w:ilvl="1" w:tplc="04090019" w:tentative="1">
      <w:start w:val="1"/>
      <w:numFmt w:val="lowerLetter"/>
      <w:lvlText w:val="%2."/>
      <w:lvlJc w:val="left"/>
      <w:pPr>
        <w:ind w:left="2170" w:hanging="360"/>
      </w:pPr>
    </w:lvl>
    <w:lvl w:ilvl="2" w:tplc="0409001B" w:tentative="1">
      <w:start w:val="1"/>
      <w:numFmt w:val="lowerRoman"/>
      <w:lvlText w:val="%3."/>
      <w:lvlJc w:val="right"/>
      <w:pPr>
        <w:ind w:left="2890" w:hanging="180"/>
      </w:pPr>
    </w:lvl>
    <w:lvl w:ilvl="3" w:tplc="0409000F" w:tentative="1">
      <w:start w:val="1"/>
      <w:numFmt w:val="decimal"/>
      <w:lvlText w:val="%4."/>
      <w:lvlJc w:val="left"/>
      <w:pPr>
        <w:ind w:left="3610" w:hanging="360"/>
      </w:pPr>
    </w:lvl>
    <w:lvl w:ilvl="4" w:tplc="04090019" w:tentative="1">
      <w:start w:val="1"/>
      <w:numFmt w:val="lowerLetter"/>
      <w:lvlText w:val="%5."/>
      <w:lvlJc w:val="left"/>
      <w:pPr>
        <w:ind w:left="4330" w:hanging="360"/>
      </w:pPr>
    </w:lvl>
    <w:lvl w:ilvl="5" w:tplc="0409001B" w:tentative="1">
      <w:start w:val="1"/>
      <w:numFmt w:val="lowerRoman"/>
      <w:lvlText w:val="%6."/>
      <w:lvlJc w:val="right"/>
      <w:pPr>
        <w:ind w:left="5050" w:hanging="180"/>
      </w:pPr>
    </w:lvl>
    <w:lvl w:ilvl="6" w:tplc="0409000F" w:tentative="1">
      <w:start w:val="1"/>
      <w:numFmt w:val="decimal"/>
      <w:lvlText w:val="%7."/>
      <w:lvlJc w:val="left"/>
      <w:pPr>
        <w:ind w:left="5770" w:hanging="360"/>
      </w:pPr>
    </w:lvl>
    <w:lvl w:ilvl="7" w:tplc="04090019" w:tentative="1">
      <w:start w:val="1"/>
      <w:numFmt w:val="lowerLetter"/>
      <w:lvlText w:val="%8."/>
      <w:lvlJc w:val="left"/>
      <w:pPr>
        <w:ind w:left="6490" w:hanging="360"/>
      </w:pPr>
    </w:lvl>
    <w:lvl w:ilvl="8" w:tplc="0409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7" w15:restartNumberingAfterBreak="0">
    <w:nsid w:val="354F5B79"/>
    <w:multiLevelType w:val="hybridMultilevel"/>
    <w:tmpl w:val="14101E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3749EE"/>
    <w:multiLevelType w:val="hybridMultilevel"/>
    <w:tmpl w:val="61FEE0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6033A8"/>
    <w:multiLevelType w:val="hybridMultilevel"/>
    <w:tmpl w:val="000AEF6E"/>
    <w:lvl w:ilvl="0" w:tplc="04090005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91" w:hanging="360"/>
      </w:pPr>
      <w:rPr>
        <w:rFonts w:ascii="Wingdings" w:hAnsi="Wingdings" w:hint="default"/>
      </w:rPr>
    </w:lvl>
  </w:abstractNum>
  <w:abstractNum w:abstractNumId="10" w15:restartNumberingAfterBreak="0">
    <w:nsid w:val="470550CE"/>
    <w:multiLevelType w:val="hybridMultilevel"/>
    <w:tmpl w:val="10E0E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149B4"/>
    <w:multiLevelType w:val="hybridMultilevel"/>
    <w:tmpl w:val="A89A91F2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2" w15:restartNumberingAfterBreak="0">
    <w:nsid w:val="55156148"/>
    <w:multiLevelType w:val="hybridMultilevel"/>
    <w:tmpl w:val="6E0C5F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6455803"/>
    <w:multiLevelType w:val="hybridMultilevel"/>
    <w:tmpl w:val="498CDDCE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4" w15:restartNumberingAfterBreak="0">
    <w:nsid w:val="578E2D2B"/>
    <w:multiLevelType w:val="hybridMultilevel"/>
    <w:tmpl w:val="90D6D8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A2681"/>
    <w:multiLevelType w:val="hybridMultilevel"/>
    <w:tmpl w:val="FCE0A8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63CCA"/>
    <w:multiLevelType w:val="hybridMultilevel"/>
    <w:tmpl w:val="24E25A0C"/>
    <w:lvl w:ilvl="0" w:tplc="0409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7" w15:restartNumberingAfterBreak="0">
    <w:nsid w:val="75D256DE"/>
    <w:multiLevelType w:val="hybridMultilevel"/>
    <w:tmpl w:val="AE322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443524">
    <w:abstractNumId w:val="10"/>
  </w:num>
  <w:num w:numId="2" w16cid:durableId="1218517615">
    <w:abstractNumId w:val="11"/>
  </w:num>
  <w:num w:numId="3" w16cid:durableId="1411082697">
    <w:abstractNumId w:val="1"/>
  </w:num>
  <w:num w:numId="4" w16cid:durableId="1039476128">
    <w:abstractNumId w:val="6"/>
  </w:num>
  <w:num w:numId="5" w16cid:durableId="1864632958">
    <w:abstractNumId w:val="4"/>
  </w:num>
  <w:num w:numId="6" w16cid:durableId="512300331">
    <w:abstractNumId w:val="13"/>
  </w:num>
  <w:num w:numId="7" w16cid:durableId="916742966">
    <w:abstractNumId w:val="14"/>
  </w:num>
  <w:num w:numId="8" w16cid:durableId="1689256561">
    <w:abstractNumId w:val="15"/>
  </w:num>
  <w:num w:numId="9" w16cid:durableId="1092357151">
    <w:abstractNumId w:val="8"/>
  </w:num>
  <w:num w:numId="10" w16cid:durableId="466899243">
    <w:abstractNumId w:val="5"/>
  </w:num>
  <w:num w:numId="11" w16cid:durableId="988829894">
    <w:abstractNumId w:val="17"/>
  </w:num>
  <w:num w:numId="12" w16cid:durableId="326132092">
    <w:abstractNumId w:val="2"/>
  </w:num>
  <w:num w:numId="13" w16cid:durableId="2015456202">
    <w:abstractNumId w:val="0"/>
  </w:num>
  <w:num w:numId="14" w16cid:durableId="1355039202">
    <w:abstractNumId w:val="7"/>
  </w:num>
  <w:num w:numId="15" w16cid:durableId="1652518279">
    <w:abstractNumId w:val="3"/>
  </w:num>
  <w:num w:numId="16" w16cid:durableId="2093895823">
    <w:abstractNumId w:val="12"/>
  </w:num>
  <w:num w:numId="17" w16cid:durableId="1023170628">
    <w:abstractNumId w:val="16"/>
  </w:num>
  <w:num w:numId="18" w16cid:durableId="15313321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2MDMytDA2MDQyNzdX0lEKTi0uzszPAykwrAUAOx2TDywAAAA="/>
  </w:docVars>
  <w:rsids>
    <w:rsidRoot w:val="00BC65E6"/>
    <w:rsid w:val="0000789D"/>
    <w:rsid w:val="00010739"/>
    <w:rsid w:val="000116DC"/>
    <w:rsid w:val="000308A2"/>
    <w:rsid w:val="000325A3"/>
    <w:rsid w:val="0003499F"/>
    <w:rsid w:val="000472BC"/>
    <w:rsid w:val="00061D3C"/>
    <w:rsid w:val="0006425E"/>
    <w:rsid w:val="00067572"/>
    <w:rsid w:val="00086345"/>
    <w:rsid w:val="000A054D"/>
    <w:rsid w:val="000A1022"/>
    <w:rsid w:val="000A2996"/>
    <w:rsid w:val="000A4692"/>
    <w:rsid w:val="000A699A"/>
    <w:rsid w:val="000A7806"/>
    <w:rsid w:val="000C20A3"/>
    <w:rsid w:val="000C38A2"/>
    <w:rsid w:val="000D26CB"/>
    <w:rsid w:val="000D2E6A"/>
    <w:rsid w:val="000D41E5"/>
    <w:rsid w:val="000D5CAD"/>
    <w:rsid w:val="000D6D05"/>
    <w:rsid w:val="000F22E8"/>
    <w:rsid w:val="000F3A79"/>
    <w:rsid w:val="00104B35"/>
    <w:rsid w:val="00111E22"/>
    <w:rsid w:val="00112954"/>
    <w:rsid w:val="00125C35"/>
    <w:rsid w:val="00127A6B"/>
    <w:rsid w:val="00147A13"/>
    <w:rsid w:val="001528BB"/>
    <w:rsid w:val="00155279"/>
    <w:rsid w:val="00157673"/>
    <w:rsid w:val="00166D24"/>
    <w:rsid w:val="0017145A"/>
    <w:rsid w:val="001766D4"/>
    <w:rsid w:val="001804F3"/>
    <w:rsid w:val="00184D75"/>
    <w:rsid w:val="001A08F5"/>
    <w:rsid w:val="001A1BAD"/>
    <w:rsid w:val="001A7D5F"/>
    <w:rsid w:val="001B33AF"/>
    <w:rsid w:val="001B6376"/>
    <w:rsid w:val="001C6CE4"/>
    <w:rsid w:val="001E047B"/>
    <w:rsid w:val="001E2DA7"/>
    <w:rsid w:val="001E2F07"/>
    <w:rsid w:val="00200973"/>
    <w:rsid w:val="00200F15"/>
    <w:rsid w:val="00200F73"/>
    <w:rsid w:val="00205587"/>
    <w:rsid w:val="002245CF"/>
    <w:rsid w:val="00237B61"/>
    <w:rsid w:val="00247410"/>
    <w:rsid w:val="002511CD"/>
    <w:rsid w:val="0027140C"/>
    <w:rsid w:val="002715F1"/>
    <w:rsid w:val="002737BF"/>
    <w:rsid w:val="00276533"/>
    <w:rsid w:val="002A4D06"/>
    <w:rsid w:val="002A5C95"/>
    <w:rsid w:val="002B3120"/>
    <w:rsid w:val="002C0FE6"/>
    <w:rsid w:val="002C3D0B"/>
    <w:rsid w:val="002E1171"/>
    <w:rsid w:val="002F034A"/>
    <w:rsid w:val="002F14A0"/>
    <w:rsid w:val="00302B62"/>
    <w:rsid w:val="00303ED8"/>
    <w:rsid w:val="00321698"/>
    <w:rsid w:val="0032282F"/>
    <w:rsid w:val="00325321"/>
    <w:rsid w:val="003316E0"/>
    <w:rsid w:val="0033602D"/>
    <w:rsid w:val="00340CB1"/>
    <w:rsid w:val="00341B2E"/>
    <w:rsid w:val="00350198"/>
    <w:rsid w:val="00361A19"/>
    <w:rsid w:val="003669AB"/>
    <w:rsid w:val="00366B7F"/>
    <w:rsid w:val="00372018"/>
    <w:rsid w:val="00374325"/>
    <w:rsid w:val="00377E2A"/>
    <w:rsid w:val="00381463"/>
    <w:rsid w:val="0039485B"/>
    <w:rsid w:val="00394BFF"/>
    <w:rsid w:val="003A1E88"/>
    <w:rsid w:val="003A54C9"/>
    <w:rsid w:val="003B2983"/>
    <w:rsid w:val="003B595F"/>
    <w:rsid w:val="003B7902"/>
    <w:rsid w:val="003B7A29"/>
    <w:rsid w:val="003E7CD5"/>
    <w:rsid w:val="003F15E3"/>
    <w:rsid w:val="003F3B44"/>
    <w:rsid w:val="003F7BC4"/>
    <w:rsid w:val="00403765"/>
    <w:rsid w:val="00406C55"/>
    <w:rsid w:val="00406FD6"/>
    <w:rsid w:val="0042093D"/>
    <w:rsid w:val="00425045"/>
    <w:rsid w:val="00434556"/>
    <w:rsid w:val="004439FC"/>
    <w:rsid w:val="00463B56"/>
    <w:rsid w:val="00477EF8"/>
    <w:rsid w:val="004921B0"/>
    <w:rsid w:val="004923C5"/>
    <w:rsid w:val="004A176D"/>
    <w:rsid w:val="004A325F"/>
    <w:rsid w:val="004B2D54"/>
    <w:rsid w:val="004B2EE0"/>
    <w:rsid w:val="004B3420"/>
    <w:rsid w:val="004B5C47"/>
    <w:rsid w:val="004B6B7F"/>
    <w:rsid w:val="004C30F5"/>
    <w:rsid w:val="004C6B66"/>
    <w:rsid w:val="004E0F83"/>
    <w:rsid w:val="004F15E2"/>
    <w:rsid w:val="00501EA6"/>
    <w:rsid w:val="00502592"/>
    <w:rsid w:val="00514A4E"/>
    <w:rsid w:val="00530F6F"/>
    <w:rsid w:val="005354F1"/>
    <w:rsid w:val="005366B7"/>
    <w:rsid w:val="005517A2"/>
    <w:rsid w:val="00564393"/>
    <w:rsid w:val="00570881"/>
    <w:rsid w:val="0057194B"/>
    <w:rsid w:val="00575E39"/>
    <w:rsid w:val="00584315"/>
    <w:rsid w:val="00590E6A"/>
    <w:rsid w:val="0059152D"/>
    <w:rsid w:val="0059169B"/>
    <w:rsid w:val="005A5821"/>
    <w:rsid w:val="005A6D02"/>
    <w:rsid w:val="005B36D2"/>
    <w:rsid w:val="005B71BD"/>
    <w:rsid w:val="005D7D2E"/>
    <w:rsid w:val="005E07A7"/>
    <w:rsid w:val="005E4B88"/>
    <w:rsid w:val="005E5FE8"/>
    <w:rsid w:val="00601AF3"/>
    <w:rsid w:val="00602285"/>
    <w:rsid w:val="00612EE4"/>
    <w:rsid w:val="0064341C"/>
    <w:rsid w:val="0064366F"/>
    <w:rsid w:val="00645724"/>
    <w:rsid w:val="00645D32"/>
    <w:rsid w:val="00647AF4"/>
    <w:rsid w:val="00654278"/>
    <w:rsid w:val="0066378A"/>
    <w:rsid w:val="0066438A"/>
    <w:rsid w:val="00670F8C"/>
    <w:rsid w:val="0067557E"/>
    <w:rsid w:val="006770A9"/>
    <w:rsid w:val="00685C0D"/>
    <w:rsid w:val="0069040E"/>
    <w:rsid w:val="00691AF1"/>
    <w:rsid w:val="00695462"/>
    <w:rsid w:val="006A5C37"/>
    <w:rsid w:val="006B0BA5"/>
    <w:rsid w:val="006B3804"/>
    <w:rsid w:val="006C3017"/>
    <w:rsid w:val="006C3F43"/>
    <w:rsid w:val="006D44B6"/>
    <w:rsid w:val="006D6ADB"/>
    <w:rsid w:val="006D7D99"/>
    <w:rsid w:val="006D7E73"/>
    <w:rsid w:val="006E204F"/>
    <w:rsid w:val="006E3A8A"/>
    <w:rsid w:val="006E5839"/>
    <w:rsid w:val="006F1BF3"/>
    <w:rsid w:val="006F2784"/>
    <w:rsid w:val="00701137"/>
    <w:rsid w:val="00701181"/>
    <w:rsid w:val="00704693"/>
    <w:rsid w:val="00707CEE"/>
    <w:rsid w:val="00712EE5"/>
    <w:rsid w:val="007346AC"/>
    <w:rsid w:val="00736242"/>
    <w:rsid w:val="00745FB2"/>
    <w:rsid w:val="00754965"/>
    <w:rsid w:val="0076732C"/>
    <w:rsid w:val="00774117"/>
    <w:rsid w:val="00781F5F"/>
    <w:rsid w:val="00792C7A"/>
    <w:rsid w:val="007962A2"/>
    <w:rsid w:val="00796A58"/>
    <w:rsid w:val="007A3FBA"/>
    <w:rsid w:val="007A5653"/>
    <w:rsid w:val="007B1CEA"/>
    <w:rsid w:val="007C2F84"/>
    <w:rsid w:val="007C7C8B"/>
    <w:rsid w:val="007F2091"/>
    <w:rsid w:val="007F5833"/>
    <w:rsid w:val="008070BF"/>
    <w:rsid w:val="00812626"/>
    <w:rsid w:val="00816D5A"/>
    <w:rsid w:val="00820043"/>
    <w:rsid w:val="00850113"/>
    <w:rsid w:val="00851986"/>
    <w:rsid w:val="0085420A"/>
    <w:rsid w:val="008678F4"/>
    <w:rsid w:val="008701A6"/>
    <w:rsid w:val="00872CD1"/>
    <w:rsid w:val="00880E85"/>
    <w:rsid w:val="0089477B"/>
    <w:rsid w:val="008A2C97"/>
    <w:rsid w:val="008A2FE0"/>
    <w:rsid w:val="008A48BE"/>
    <w:rsid w:val="008C6CD4"/>
    <w:rsid w:val="008E15A5"/>
    <w:rsid w:val="009216A8"/>
    <w:rsid w:val="00923CB2"/>
    <w:rsid w:val="009406A8"/>
    <w:rsid w:val="00942F22"/>
    <w:rsid w:val="00954323"/>
    <w:rsid w:val="00960E6D"/>
    <w:rsid w:val="009636B9"/>
    <w:rsid w:val="00964121"/>
    <w:rsid w:val="009902C8"/>
    <w:rsid w:val="009C06A7"/>
    <w:rsid w:val="009C369C"/>
    <w:rsid w:val="009D167A"/>
    <w:rsid w:val="009D76FD"/>
    <w:rsid w:val="009F0C62"/>
    <w:rsid w:val="009F4D18"/>
    <w:rsid w:val="009F533E"/>
    <w:rsid w:val="00A0087A"/>
    <w:rsid w:val="00A137B4"/>
    <w:rsid w:val="00A24D54"/>
    <w:rsid w:val="00A40543"/>
    <w:rsid w:val="00A41B7E"/>
    <w:rsid w:val="00A50AF5"/>
    <w:rsid w:val="00A52339"/>
    <w:rsid w:val="00A56B0E"/>
    <w:rsid w:val="00A57C4A"/>
    <w:rsid w:val="00A738F3"/>
    <w:rsid w:val="00A9715C"/>
    <w:rsid w:val="00AA60A7"/>
    <w:rsid w:val="00AB0CE5"/>
    <w:rsid w:val="00AB60A8"/>
    <w:rsid w:val="00AD2DB0"/>
    <w:rsid w:val="00AD4897"/>
    <w:rsid w:val="00AE3D5A"/>
    <w:rsid w:val="00B05212"/>
    <w:rsid w:val="00B17994"/>
    <w:rsid w:val="00B21A6A"/>
    <w:rsid w:val="00B27728"/>
    <w:rsid w:val="00B33DA9"/>
    <w:rsid w:val="00B355DF"/>
    <w:rsid w:val="00B50BF4"/>
    <w:rsid w:val="00B64EEA"/>
    <w:rsid w:val="00B74814"/>
    <w:rsid w:val="00B84426"/>
    <w:rsid w:val="00B94BF5"/>
    <w:rsid w:val="00B94E80"/>
    <w:rsid w:val="00B96FEA"/>
    <w:rsid w:val="00BA3524"/>
    <w:rsid w:val="00BA39DB"/>
    <w:rsid w:val="00BB071B"/>
    <w:rsid w:val="00BB4D5D"/>
    <w:rsid w:val="00BB6A02"/>
    <w:rsid w:val="00BC2127"/>
    <w:rsid w:val="00BC3B3C"/>
    <w:rsid w:val="00BC65E6"/>
    <w:rsid w:val="00BD4091"/>
    <w:rsid w:val="00BE5B35"/>
    <w:rsid w:val="00C00B98"/>
    <w:rsid w:val="00C01DBC"/>
    <w:rsid w:val="00C123D3"/>
    <w:rsid w:val="00C16A7D"/>
    <w:rsid w:val="00C22659"/>
    <w:rsid w:val="00C33517"/>
    <w:rsid w:val="00C33960"/>
    <w:rsid w:val="00C454D5"/>
    <w:rsid w:val="00C4684B"/>
    <w:rsid w:val="00C50331"/>
    <w:rsid w:val="00C50731"/>
    <w:rsid w:val="00C50FC5"/>
    <w:rsid w:val="00C51673"/>
    <w:rsid w:val="00C52D8F"/>
    <w:rsid w:val="00C53E85"/>
    <w:rsid w:val="00C57557"/>
    <w:rsid w:val="00C62873"/>
    <w:rsid w:val="00C65CE4"/>
    <w:rsid w:val="00C73636"/>
    <w:rsid w:val="00C74318"/>
    <w:rsid w:val="00C82C23"/>
    <w:rsid w:val="00C83CDF"/>
    <w:rsid w:val="00C87515"/>
    <w:rsid w:val="00C953B0"/>
    <w:rsid w:val="00C95F3E"/>
    <w:rsid w:val="00C97122"/>
    <w:rsid w:val="00CA24CE"/>
    <w:rsid w:val="00CA7CE4"/>
    <w:rsid w:val="00CB19A7"/>
    <w:rsid w:val="00CB76EF"/>
    <w:rsid w:val="00CC07E9"/>
    <w:rsid w:val="00CD0E62"/>
    <w:rsid w:val="00CD7C6C"/>
    <w:rsid w:val="00CE1E6C"/>
    <w:rsid w:val="00CE2C33"/>
    <w:rsid w:val="00CE5CF9"/>
    <w:rsid w:val="00CF4683"/>
    <w:rsid w:val="00CF5210"/>
    <w:rsid w:val="00D00FA5"/>
    <w:rsid w:val="00D12C7D"/>
    <w:rsid w:val="00D1413D"/>
    <w:rsid w:val="00D20CC3"/>
    <w:rsid w:val="00D30837"/>
    <w:rsid w:val="00D32424"/>
    <w:rsid w:val="00D324F4"/>
    <w:rsid w:val="00D3355F"/>
    <w:rsid w:val="00D33A89"/>
    <w:rsid w:val="00D437D4"/>
    <w:rsid w:val="00D50A00"/>
    <w:rsid w:val="00D5205E"/>
    <w:rsid w:val="00D5283B"/>
    <w:rsid w:val="00D5460B"/>
    <w:rsid w:val="00D67360"/>
    <w:rsid w:val="00D70100"/>
    <w:rsid w:val="00D81EFE"/>
    <w:rsid w:val="00D81F22"/>
    <w:rsid w:val="00D8662B"/>
    <w:rsid w:val="00D9080B"/>
    <w:rsid w:val="00D95B38"/>
    <w:rsid w:val="00DA7E73"/>
    <w:rsid w:val="00DB03AB"/>
    <w:rsid w:val="00DB1FD2"/>
    <w:rsid w:val="00DB54B8"/>
    <w:rsid w:val="00DC1DE0"/>
    <w:rsid w:val="00DC2DE5"/>
    <w:rsid w:val="00DC311F"/>
    <w:rsid w:val="00DC791E"/>
    <w:rsid w:val="00DE050F"/>
    <w:rsid w:val="00DE134B"/>
    <w:rsid w:val="00DF2C31"/>
    <w:rsid w:val="00E2342A"/>
    <w:rsid w:val="00E30E97"/>
    <w:rsid w:val="00E4199E"/>
    <w:rsid w:val="00E46392"/>
    <w:rsid w:val="00E46B30"/>
    <w:rsid w:val="00E60482"/>
    <w:rsid w:val="00E710A9"/>
    <w:rsid w:val="00E73BB7"/>
    <w:rsid w:val="00E814B4"/>
    <w:rsid w:val="00E81FB0"/>
    <w:rsid w:val="00E86422"/>
    <w:rsid w:val="00EA4235"/>
    <w:rsid w:val="00EA6624"/>
    <w:rsid w:val="00EB74D6"/>
    <w:rsid w:val="00EC0819"/>
    <w:rsid w:val="00EE219D"/>
    <w:rsid w:val="00EE21B6"/>
    <w:rsid w:val="00EF3F6A"/>
    <w:rsid w:val="00EF4ED6"/>
    <w:rsid w:val="00EF78B4"/>
    <w:rsid w:val="00F04298"/>
    <w:rsid w:val="00F05F5C"/>
    <w:rsid w:val="00F0728A"/>
    <w:rsid w:val="00F101EB"/>
    <w:rsid w:val="00F2400E"/>
    <w:rsid w:val="00F261E9"/>
    <w:rsid w:val="00F277F9"/>
    <w:rsid w:val="00F34E2D"/>
    <w:rsid w:val="00F359F7"/>
    <w:rsid w:val="00F3646B"/>
    <w:rsid w:val="00F3783C"/>
    <w:rsid w:val="00F37AB8"/>
    <w:rsid w:val="00F409DE"/>
    <w:rsid w:val="00F42A43"/>
    <w:rsid w:val="00F441C0"/>
    <w:rsid w:val="00F4767C"/>
    <w:rsid w:val="00F51667"/>
    <w:rsid w:val="00F54E04"/>
    <w:rsid w:val="00F5707A"/>
    <w:rsid w:val="00F62459"/>
    <w:rsid w:val="00F66B4F"/>
    <w:rsid w:val="00F704D9"/>
    <w:rsid w:val="00F737B3"/>
    <w:rsid w:val="00F82C7D"/>
    <w:rsid w:val="00F84BAE"/>
    <w:rsid w:val="00F85FAC"/>
    <w:rsid w:val="00FC3158"/>
    <w:rsid w:val="00FC64B1"/>
    <w:rsid w:val="00FD1505"/>
    <w:rsid w:val="00FD2E7B"/>
    <w:rsid w:val="00FD71E1"/>
    <w:rsid w:val="00FE1B29"/>
    <w:rsid w:val="00FE3B8E"/>
    <w:rsid w:val="00FE5341"/>
    <w:rsid w:val="00FE7566"/>
    <w:rsid w:val="60B9E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A4B05"/>
  <w15:chartTrackingRefBased/>
  <w15:docId w15:val="{B08227C6-D61F-4BDD-9C2A-C03083C0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6D24"/>
    <w:pPr>
      <w:spacing w:after="40"/>
    </w:pPr>
    <w:rPr>
      <w:rFonts w:ascii="Lora" w:hAnsi="Lora"/>
      <w:color w:val="222222" w:themeColor="text1"/>
      <w:kern w:val="14"/>
      <w:sz w:val="18"/>
      <w:szCs w:val="28"/>
    </w:rPr>
  </w:style>
  <w:style w:type="paragraph" w:styleId="Heading1">
    <w:name w:val="heading 1"/>
    <w:basedOn w:val="Normal"/>
    <w:next w:val="Normal"/>
    <w:link w:val="Heading1Char"/>
    <w:qFormat/>
    <w:rsid w:val="00645D32"/>
    <w:pPr>
      <w:outlineLvl w:val="0"/>
    </w:pPr>
    <w:rPr>
      <w:rFonts w:ascii="Work Sans" w:hAnsi="Work Sans"/>
      <w:color w:val="B31B1B" w:themeColor="accent1"/>
      <w:sz w:val="22"/>
      <w:szCs w:val="36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01D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851414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01D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80D0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PrimaryUnit">
    <w:name w:val="Primary Unit"/>
    <w:basedOn w:val="Header"/>
    <w:pPr>
      <w:spacing w:before="1060"/>
    </w:pPr>
  </w:style>
  <w:style w:type="paragraph" w:customStyle="1" w:styleId="SecondUnit">
    <w:name w:val="Second Unit"/>
    <w:basedOn w:val="County"/>
  </w:style>
  <w:style w:type="paragraph" w:customStyle="1" w:styleId="Name">
    <w:name w:val="Name"/>
    <w:basedOn w:val="Header"/>
    <w:rPr>
      <w:b/>
      <w:sz w:val="16"/>
    </w:rPr>
  </w:style>
  <w:style w:type="paragraph" w:customStyle="1" w:styleId="Position">
    <w:name w:val="Position"/>
    <w:basedOn w:val="Header"/>
    <w:rPr>
      <w:i/>
      <w:sz w:val="16"/>
    </w:rPr>
  </w:style>
  <w:style w:type="paragraph" w:customStyle="1" w:styleId="County">
    <w:name w:val="County"/>
    <w:basedOn w:val="Header"/>
    <w:next w:val="Normal"/>
    <w:rPr>
      <w:b/>
      <w:kern w:val="16"/>
    </w:rPr>
  </w:style>
  <w:style w:type="paragraph" w:customStyle="1" w:styleId="Address">
    <w:name w:val="Address"/>
    <w:basedOn w:val="Normal"/>
    <w:rPr>
      <w:sz w:val="16"/>
    </w:rPr>
  </w:style>
  <w:style w:type="paragraph" w:customStyle="1" w:styleId="Phone">
    <w:name w:val="Phone"/>
    <w:basedOn w:val="Address"/>
  </w:style>
  <w:style w:type="character" w:styleId="FollowedHyperlink">
    <w:name w:val="FollowedHyperlink"/>
    <w:rPr>
      <w:color w:val="800080"/>
      <w:u w:val="single"/>
    </w:rPr>
  </w:style>
  <w:style w:type="paragraph" w:styleId="NoSpacing">
    <w:name w:val="No Spacing"/>
    <w:uiPriority w:val="1"/>
    <w:qFormat/>
    <w:rsid w:val="00AD2DB0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FD2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325A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45D32"/>
    <w:rPr>
      <w:rFonts w:ascii="Work Sans" w:hAnsi="Work Sans"/>
      <w:noProof/>
      <w:color w:val="B31B1B" w:themeColor="accent1"/>
      <w:kern w:val="14"/>
      <w:sz w:val="22"/>
      <w:szCs w:val="36"/>
    </w:rPr>
  </w:style>
  <w:style w:type="paragraph" w:customStyle="1" w:styleId="Default">
    <w:name w:val="Default"/>
    <w:rsid w:val="000C20A3"/>
    <w:pPr>
      <w:autoSpaceDE w:val="0"/>
      <w:autoSpaceDN w:val="0"/>
      <w:adjustRightInd w:val="0"/>
      <w:jc w:val="both"/>
    </w:pPr>
    <w:rPr>
      <w:rFonts w:ascii="Calibri" w:eastAsiaTheme="minorEastAsia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C01DBC"/>
    <w:rPr>
      <w:rFonts w:asciiTheme="majorHAnsi" w:eastAsiaTheme="majorEastAsia" w:hAnsiTheme="majorHAnsi" w:cstheme="majorBidi"/>
      <w:color w:val="851414" w:themeColor="accent1" w:themeShade="BF"/>
      <w:kern w:val="14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C01DBC"/>
    <w:rPr>
      <w:rFonts w:asciiTheme="majorHAnsi" w:eastAsiaTheme="majorEastAsia" w:hAnsiTheme="majorHAnsi" w:cstheme="majorBidi"/>
      <w:color w:val="580D0D" w:themeColor="accent1" w:themeShade="7F"/>
      <w:kern w:val="14"/>
      <w:sz w:val="24"/>
      <w:szCs w:val="24"/>
    </w:rPr>
  </w:style>
  <w:style w:type="paragraph" w:customStyle="1" w:styleId="Companyname">
    <w:name w:val="Company name"/>
    <w:basedOn w:val="Normal"/>
    <w:qFormat/>
    <w:rsid w:val="00C01DBC"/>
    <w:pPr>
      <w:spacing w:after="0" w:line="264" w:lineRule="auto"/>
    </w:pPr>
    <w:rPr>
      <w:rFonts w:asciiTheme="majorHAnsi" w:eastAsia="Times New Roman" w:hAnsiTheme="majorHAnsi"/>
      <w:b/>
      <w:color w:val="53565A" w:themeColor="accent3"/>
      <w:kern w:val="0"/>
      <w:sz w:val="36"/>
      <w:szCs w:val="22"/>
    </w:rPr>
  </w:style>
  <w:style w:type="paragraph" w:customStyle="1" w:styleId="Columnheading">
    <w:name w:val="Column heading"/>
    <w:basedOn w:val="Normal"/>
    <w:qFormat/>
    <w:rsid w:val="00C01DBC"/>
    <w:pPr>
      <w:spacing w:after="0" w:line="264" w:lineRule="auto"/>
      <w:jc w:val="center"/>
    </w:pPr>
    <w:rPr>
      <w:rFonts w:asciiTheme="majorHAnsi" w:eastAsia="Times New Roman" w:hAnsiTheme="majorHAnsi"/>
      <w:b/>
      <w:caps/>
      <w:color w:val="53565A" w:themeColor="accent3"/>
      <w:kern w:val="0"/>
      <w:sz w:val="22"/>
      <w:szCs w:val="22"/>
    </w:rPr>
  </w:style>
  <w:style w:type="paragraph" w:customStyle="1" w:styleId="RightAligned">
    <w:name w:val="Right Aligned"/>
    <w:basedOn w:val="Normal"/>
    <w:qFormat/>
    <w:rsid w:val="00C01DBC"/>
    <w:pPr>
      <w:spacing w:after="0" w:line="264" w:lineRule="auto"/>
      <w:contextualSpacing/>
      <w:jc w:val="right"/>
    </w:pPr>
    <w:rPr>
      <w:rFonts w:asciiTheme="minorHAnsi" w:eastAsia="Times New Roman" w:hAnsiTheme="minorHAnsi"/>
      <w:caps/>
      <w:color w:val="auto"/>
      <w:kern w:val="0"/>
      <w:sz w:val="22"/>
      <w:szCs w:val="16"/>
    </w:rPr>
  </w:style>
  <w:style w:type="paragraph" w:customStyle="1" w:styleId="Thankyou">
    <w:name w:val="Thank you"/>
    <w:basedOn w:val="Heading2"/>
    <w:qFormat/>
    <w:rsid w:val="00C01DBC"/>
    <w:pPr>
      <w:keepNext w:val="0"/>
      <w:keepLines w:val="0"/>
      <w:spacing w:before="480" w:after="60" w:line="264" w:lineRule="auto"/>
    </w:pPr>
    <w:rPr>
      <w:rFonts w:eastAsia="Times New Roman" w:cs="Times New Roman"/>
      <w:b/>
      <w:caps/>
      <w:color w:val="53565A" w:themeColor="accent3"/>
      <w:kern w:val="0"/>
      <w:sz w:val="22"/>
      <w:szCs w:val="16"/>
    </w:rPr>
  </w:style>
  <w:style w:type="paragraph" w:customStyle="1" w:styleId="Amount">
    <w:name w:val="Amount"/>
    <w:basedOn w:val="Normal"/>
    <w:qFormat/>
    <w:rsid w:val="00C01DBC"/>
    <w:pPr>
      <w:spacing w:after="0" w:line="264" w:lineRule="auto"/>
      <w:jc w:val="right"/>
    </w:pPr>
    <w:rPr>
      <w:rFonts w:asciiTheme="minorHAnsi" w:eastAsia="Times New Roman" w:hAnsiTheme="minorHAnsi"/>
      <w:color w:val="auto"/>
      <w:kern w:val="0"/>
      <w:sz w:val="22"/>
      <w:szCs w:val="20"/>
    </w:rPr>
  </w:style>
  <w:style w:type="character" w:customStyle="1" w:styleId="InvoiceDetails">
    <w:name w:val="Invoice Details"/>
    <w:uiPriority w:val="1"/>
    <w:qFormat/>
    <w:rsid w:val="00C01DBC"/>
    <w:rPr>
      <w:rFonts w:asciiTheme="minorHAnsi" w:hAnsiTheme="minorHAnsi" w:hint="default"/>
      <w:b/>
      <w:bCs w:val="0"/>
      <w:color w:val="auto"/>
    </w:rPr>
  </w:style>
  <w:style w:type="table" w:customStyle="1" w:styleId="StyleNew">
    <w:name w:val="Style New"/>
    <w:basedOn w:val="TableNormal"/>
    <w:uiPriority w:val="99"/>
    <w:rsid w:val="00C01DBC"/>
    <w:rPr>
      <w:rFonts w:ascii="Gill Sans MT" w:eastAsia="Times New Roman" w:hAnsi="Gill Sans MT"/>
      <w:sz w:val="22"/>
      <w:szCs w:val="22"/>
    </w:rPr>
    <w:tblPr>
      <w:tblInd w:w="0" w:type="nil"/>
      <w:tblBorders>
        <w:bottom w:val="single" w:sz="4" w:space="0" w:color="590D0D" w:themeColor="accent1" w:themeShade="80"/>
        <w:insideH w:val="single" w:sz="4" w:space="0" w:color="590D0D" w:themeColor="accent1" w:themeShade="80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center"/>
      </w:pPr>
      <w:rPr>
        <w:rFonts w:ascii="Gill Sans MT" w:hAnsi="Gill Sans MT" w:hint="default"/>
        <w:b/>
        <w:i w:val="0"/>
        <w:color w:val="53565A" w:themeColor="accent3"/>
      </w:rPr>
      <w:tblPr/>
      <w:tcPr>
        <w:tcBorders>
          <w:top w:val="single" w:sz="4" w:space="0" w:color="0085CA" w:themeColor="accent4"/>
          <w:left w:val="nil"/>
          <w:bottom w:val="nil"/>
          <w:right w:val="nil"/>
          <w:insideH w:val="nil"/>
          <w:insideV w:val="single" w:sz="4" w:space="0" w:color="0085CA" w:themeColor="accent4"/>
          <w:tl2br w:val="nil"/>
          <w:tr2bl w:val="nil"/>
        </w:tcBorders>
      </w:tcPr>
    </w:tblStylePr>
    <w:tblStylePr w:type="lastCol">
      <w:tblPr/>
      <w:tcPr>
        <w:tcBorders>
          <w:top w:val="single" w:sz="4" w:space="0" w:color="0085CA" w:themeColor="accent4"/>
          <w:left w:val="single" w:sz="4" w:space="0" w:color="0085CA" w:themeColor="accent4"/>
          <w:bottom w:val="single" w:sz="4" w:space="0" w:color="0085CA" w:themeColor="accent4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ce.cornell.ed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Franklin\color_postage_franklin.dot" TargetMode="External"/></Relationships>
</file>

<file path=word/theme/theme1.xml><?xml version="1.0" encoding="utf-8"?>
<a:theme xmlns:a="http://schemas.openxmlformats.org/drawingml/2006/main" name="Office Theme">
  <a:themeElements>
    <a:clrScheme name="CCE Colors">
      <a:dk1>
        <a:srgbClr val="222222"/>
      </a:dk1>
      <a:lt1>
        <a:sysClr val="window" lastClr="FFFFFF"/>
      </a:lt1>
      <a:dk2>
        <a:srgbClr val="53565A"/>
      </a:dk2>
      <a:lt2>
        <a:srgbClr val="C9B594"/>
      </a:lt2>
      <a:accent1>
        <a:srgbClr val="B31B1B"/>
      </a:accent1>
      <a:accent2>
        <a:srgbClr val="C9B594"/>
      </a:accent2>
      <a:accent3>
        <a:srgbClr val="53565A"/>
      </a:accent3>
      <a:accent4>
        <a:srgbClr val="0085CA"/>
      </a:accent4>
      <a:accent5>
        <a:srgbClr val="ED8B00"/>
      </a:accent5>
      <a:accent6>
        <a:srgbClr val="64A700"/>
      </a:accent6>
      <a:hlink>
        <a:srgbClr val="A6192E"/>
      </a:hlink>
      <a:folHlink>
        <a:srgbClr val="002B4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color_postage_franklin</Template>
  <TotalTime>94</TotalTime>
  <Pages>3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Cecilia Cowles</dc:creator>
  <cp:keywords/>
  <cp:lastModifiedBy>Jessica Ladd</cp:lastModifiedBy>
  <cp:revision>79</cp:revision>
  <cp:lastPrinted>2009-07-08T14:45:00Z</cp:lastPrinted>
  <dcterms:created xsi:type="dcterms:W3CDTF">2026-07-14T20:25:00Z</dcterms:created>
  <dcterms:modified xsi:type="dcterms:W3CDTF">2026-10-20T14:02:00Z</dcterms:modified>
</cp:coreProperties>
</file>