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2B96" w14:textId="77777777" w:rsidR="005F616D" w:rsidRDefault="005F616D" w:rsidP="005F616D">
      <w:pPr>
        <w:rPr>
          <w:b/>
          <w:bCs/>
        </w:rPr>
      </w:pPr>
    </w:p>
    <w:p w14:paraId="0AA38E21" w14:textId="77777777" w:rsidR="00F74380" w:rsidRDefault="00F74380" w:rsidP="005F616D">
      <w:pPr>
        <w:rPr>
          <w:b/>
          <w:bCs/>
        </w:rPr>
      </w:pPr>
    </w:p>
    <w:p w14:paraId="1A857E92" w14:textId="698B2AF8" w:rsidR="00F74380" w:rsidRDefault="00F74380" w:rsidP="005F616D">
      <w:pPr>
        <w:rPr>
          <w:rFonts w:ascii="Aptos" w:hAnsi="Aptos"/>
          <w:b/>
          <w:bCs/>
          <w:sz w:val="36"/>
          <w:szCs w:val="36"/>
        </w:rPr>
      </w:pPr>
      <w:r>
        <w:rPr>
          <w:rFonts w:ascii="Palatino Linotype" w:hAnsi="Palatino Linotype"/>
          <w:b/>
          <w:bCs/>
        </w:rPr>
        <w:tab/>
      </w:r>
      <w:r w:rsidR="00823EB2">
        <w:rPr>
          <w:rFonts w:ascii="Palatino Linotype" w:hAnsi="Palatino Linotype"/>
          <w:b/>
          <w:bCs/>
        </w:rPr>
        <w:tab/>
      </w:r>
      <w:r w:rsidR="00F3569D">
        <w:rPr>
          <w:rFonts w:ascii="Aptos" w:hAnsi="Aptos"/>
          <w:b/>
          <w:bCs/>
          <w:sz w:val="36"/>
          <w:szCs w:val="36"/>
        </w:rPr>
        <w:t>Program Advisory Committee Meeting Oct 1</w:t>
      </w:r>
      <w:r w:rsidR="00376806">
        <w:rPr>
          <w:rFonts w:ascii="Aptos" w:hAnsi="Aptos"/>
          <w:b/>
          <w:bCs/>
          <w:sz w:val="36"/>
          <w:szCs w:val="36"/>
        </w:rPr>
        <w:t>5, 2026</w:t>
      </w:r>
    </w:p>
    <w:p w14:paraId="26154F0B" w14:textId="77777777" w:rsidR="003E0F39" w:rsidRDefault="003E0F39" w:rsidP="005F616D">
      <w:pPr>
        <w:rPr>
          <w:rFonts w:ascii="Aptos" w:hAnsi="Aptos"/>
          <w:b/>
          <w:bCs/>
          <w:sz w:val="36"/>
          <w:szCs w:val="36"/>
        </w:rPr>
      </w:pPr>
    </w:p>
    <w:p w14:paraId="149A5E36" w14:textId="6168DC68" w:rsidR="00C82BE6" w:rsidRPr="00F916EB" w:rsidRDefault="009F3A75" w:rsidP="002C6E1A">
      <w:pPr>
        <w:rPr>
          <w:rFonts w:ascii="Aptos" w:hAnsi="Aptos"/>
          <w:b/>
          <w:bCs/>
          <w:sz w:val="32"/>
          <w:szCs w:val="32"/>
          <w:u w:val="single"/>
        </w:rPr>
      </w:pPr>
      <w:r w:rsidRPr="00F916EB">
        <w:rPr>
          <w:rFonts w:ascii="Aptos" w:hAnsi="Aptos"/>
          <w:b/>
          <w:bCs/>
          <w:sz w:val="32"/>
          <w:szCs w:val="32"/>
          <w:u w:val="single"/>
        </w:rPr>
        <w:t>Agenda</w:t>
      </w:r>
    </w:p>
    <w:p w14:paraId="40000EE4" w14:textId="7980B792" w:rsidR="00A468F4" w:rsidRPr="00F916EB" w:rsidRDefault="00A468F4" w:rsidP="00FA40AA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 w:rsidRPr="00F916EB">
        <w:rPr>
          <w:b/>
          <w:bCs/>
          <w:sz w:val="32"/>
          <w:szCs w:val="32"/>
        </w:rPr>
        <w:t xml:space="preserve">Approve Minutes </w:t>
      </w:r>
      <w:proofErr w:type="gramStart"/>
      <w:r w:rsidRPr="00F916EB">
        <w:rPr>
          <w:b/>
          <w:bCs/>
          <w:sz w:val="32"/>
          <w:szCs w:val="32"/>
        </w:rPr>
        <w:t>from</w:t>
      </w:r>
      <w:proofErr w:type="gramEnd"/>
      <w:r w:rsidRPr="00F916EB">
        <w:rPr>
          <w:b/>
          <w:bCs/>
          <w:sz w:val="32"/>
          <w:szCs w:val="32"/>
        </w:rPr>
        <w:t xml:space="preserve"> </w:t>
      </w:r>
      <w:r w:rsidR="00541813" w:rsidRPr="00F916EB">
        <w:rPr>
          <w:b/>
          <w:bCs/>
          <w:sz w:val="32"/>
          <w:szCs w:val="32"/>
        </w:rPr>
        <w:t xml:space="preserve">7/16/2026 Meeting </w:t>
      </w:r>
    </w:p>
    <w:p w14:paraId="2E080227" w14:textId="506CEFB6" w:rsidR="00004CFE" w:rsidRDefault="00004CFE" w:rsidP="00004CFE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 w:rsidRPr="00F916EB">
        <w:rPr>
          <w:b/>
          <w:bCs/>
          <w:sz w:val="32"/>
          <w:szCs w:val="32"/>
        </w:rPr>
        <w:t>Judson Re</w:t>
      </w:r>
      <w:r>
        <w:rPr>
          <w:b/>
          <w:bCs/>
          <w:sz w:val="32"/>
          <w:szCs w:val="32"/>
        </w:rPr>
        <w:t>i</w:t>
      </w:r>
      <w:r w:rsidRPr="00F916EB">
        <w:rPr>
          <w:b/>
          <w:bCs/>
          <w:sz w:val="32"/>
          <w:szCs w:val="32"/>
        </w:rPr>
        <w:t>d-Engaging with the Amish Community</w:t>
      </w:r>
    </w:p>
    <w:p w14:paraId="530593E5" w14:textId="04A82FCB" w:rsidR="00004CFE" w:rsidRPr="00F916EB" w:rsidRDefault="00004CFE" w:rsidP="00004CFE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Horticulture Education P</w:t>
      </w:r>
      <w:r w:rsidR="00752F7B">
        <w:rPr>
          <w:b/>
          <w:bCs/>
          <w:sz w:val="32"/>
          <w:szCs w:val="32"/>
        </w:rPr>
        <w:t>osition</w:t>
      </w:r>
    </w:p>
    <w:p w14:paraId="05A90D9A" w14:textId="4EF249A5" w:rsidR="005F616D" w:rsidRPr="00F916EB" w:rsidRDefault="00C57869" w:rsidP="00FA40AA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 w:rsidRPr="00F916EB">
        <w:rPr>
          <w:b/>
          <w:bCs/>
          <w:sz w:val="32"/>
          <w:szCs w:val="32"/>
        </w:rPr>
        <w:t>CRAC Programming Topics</w:t>
      </w:r>
    </w:p>
    <w:p w14:paraId="7566293A" w14:textId="1D468AD6" w:rsidR="00FA40AA" w:rsidRPr="00F916EB" w:rsidRDefault="000B0DEF" w:rsidP="00FA40AA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 w:rsidRPr="00F916EB">
        <w:rPr>
          <w:b/>
          <w:bCs/>
          <w:sz w:val="32"/>
          <w:szCs w:val="32"/>
        </w:rPr>
        <w:t>Farm Tour-Themes</w:t>
      </w:r>
      <w:r w:rsidR="00A468F4" w:rsidRPr="00F916EB">
        <w:rPr>
          <w:b/>
          <w:bCs/>
          <w:sz w:val="32"/>
          <w:szCs w:val="32"/>
        </w:rPr>
        <w:t xml:space="preserve"> &amp; Farms</w:t>
      </w:r>
    </w:p>
    <w:p w14:paraId="485960CA" w14:textId="77777777" w:rsidR="00752F7B" w:rsidRPr="00F916EB" w:rsidRDefault="00752F7B" w:rsidP="00752F7B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CORE Ag Program Proposal </w:t>
      </w:r>
    </w:p>
    <w:p w14:paraId="42F1E274" w14:textId="1BFB75E8" w:rsidR="006274E8" w:rsidRDefault="00A468F4" w:rsidP="006274E8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 w:rsidRPr="00F916EB">
        <w:rPr>
          <w:b/>
          <w:bCs/>
          <w:sz w:val="32"/>
          <w:szCs w:val="32"/>
        </w:rPr>
        <w:t>2027 Meeting Dates</w:t>
      </w:r>
    </w:p>
    <w:p w14:paraId="02926BF2" w14:textId="035E781B" w:rsidR="002D7CB2" w:rsidRDefault="002D7CB2" w:rsidP="006274E8">
      <w:pPr>
        <w:pStyle w:val="ListParagraph"/>
        <w:numPr>
          <w:ilvl w:val="0"/>
          <w:numId w:val="2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New business</w:t>
      </w:r>
    </w:p>
    <w:p w14:paraId="409EECC6" w14:textId="1CE4828F" w:rsidR="006274E8" w:rsidRPr="00F916EB" w:rsidRDefault="006274E8" w:rsidP="002D7CB2">
      <w:pPr>
        <w:pStyle w:val="ListParagraph"/>
        <w:rPr>
          <w:b/>
          <w:bCs/>
          <w:sz w:val="32"/>
          <w:szCs w:val="32"/>
        </w:rPr>
      </w:pPr>
    </w:p>
    <w:p w14:paraId="74C188A4" w14:textId="77777777" w:rsidR="00A1506C" w:rsidRDefault="00A1506C" w:rsidP="00E7571A">
      <w:pPr>
        <w:pStyle w:val="Default"/>
        <w:jc w:val="left"/>
      </w:pPr>
    </w:p>
    <w:p w14:paraId="77105A19" w14:textId="77777777" w:rsidR="00D414E7" w:rsidRDefault="00D414E7" w:rsidP="00E7571A">
      <w:pPr>
        <w:pStyle w:val="Default"/>
        <w:jc w:val="left"/>
      </w:pPr>
    </w:p>
    <w:p w14:paraId="20EF6DEC" w14:textId="77777777" w:rsidR="00D414E7" w:rsidRDefault="00D414E7" w:rsidP="00E7571A">
      <w:pPr>
        <w:pStyle w:val="Default"/>
        <w:jc w:val="left"/>
      </w:pPr>
    </w:p>
    <w:p w14:paraId="1180C00A" w14:textId="77777777" w:rsidR="00D414E7" w:rsidRDefault="00D414E7" w:rsidP="00E7571A">
      <w:pPr>
        <w:pStyle w:val="Default"/>
        <w:jc w:val="left"/>
      </w:pPr>
    </w:p>
    <w:p w14:paraId="1A54004C" w14:textId="77777777" w:rsidR="00D414E7" w:rsidRDefault="00D414E7" w:rsidP="00E7571A">
      <w:pPr>
        <w:pStyle w:val="Default"/>
        <w:jc w:val="left"/>
      </w:pPr>
    </w:p>
    <w:p w14:paraId="39E5EDDC" w14:textId="77777777" w:rsidR="00D414E7" w:rsidRDefault="00D414E7" w:rsidP="00E7571A">
      <w:pPr>
        <w:pStyle w:val="Default"/>
        <w:jc w:val="left"/>
      </w:pPr>
    </w:p>
    <w:p w14:paraId="4D109225" w14:textId="77777777" w:rsidR="00D414E7" w:rsidRDefault="00D414E7" w:rsidP="00E7571A">
      <w:pPr>
        <w:pStyle w:val="Default"/>
        <w:jc w:val="left"/>
      </w:pPr>
    </w:p>
    <w:p w14:paraId="58FDFE67" w14:textId="77777777" w:rsidR="00D414E7" w:rsidRDefault="00D414E7" w:rsidP="00E7571A">
      <w:pPr>
        <w:pStyle w:val="Default"/>
        <w:jc w:val="left"/>
      </w:pPr>
    </w:p>
    <w:p w14:paraId="3BB24D1F" w14:textId="1AB01DA2" w:rsidR="005F616D" w:rsidRPr="00C02BE9" w:rsidRDefault="005F616D" w:rsidP="00E7571A">
      <w:pPr>
        <w:pStyle w:val="Default"/>
        <w:jc w:val="left"/>
        <w:rPr>
          <w:i/>
          <w:iCs/>
        </w:rPr>
      </w:pPr>
    </w:p>
    <w:sectPr w:rsidR="005F616D" w:rsidRPr="00C02BE9" w:rsidSect="003B2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720" w:right="720" w:bottom="720" w:left="720" w:header="720" w:footer="2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20345" w14:textId="77777777" w:rsidR="003E568A" w:rsidRDefault="003E568A" w:rsidP="00166D24">
      <w:r>
        <w:separator/>
      </w:r>
    </w:p>
  </w:endnote>
  <w:endnote w:type="continuationSeparator" w:id="0">
    <w:p w14:paraId="629A46F9" w14:textId="77777777" w:rsidR="003E568A" w:rsidRDefault="003E568A" w:rsidP="0016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686DE" w14:textId="77777777" w:rsidR="00274ED3" w:rsidRDefault="00274E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E004A" w14:textId="77777777" w:rsidR="00274ED3" w:rsidRDefault="00274E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2B10" w14:textId="7E84720C" w:rsidR="000325A3" w:rsidRPr="00645D32" w:rsidRDefault="00166D24" w:rsidP="00166D24">
    <w:pPr>
      <w:pStyle w:val="Heading1"/>
    </w:pPr>
    <w:r w:rsidRPr="000325A3">
      <w:rPr>
        <w:noProof/>
      </w:rPr>
      <w:drawing>
        <wp:anchor distT="0" distB="0" distL="114300" distR="114300" simplePos="0" relativeHeight="251659264" behindDoc="0" locked="0" layoutInCell="1" allowOverlap="1" wp14:anchorId="7CFFD37D" wp14:editId="384E7E8E">
          <wp:simplePos x="0" y="0"/>
          <wp:positionH relativeFrom="margin">
            <wp:align>right</wp:align>
          </wp:positionH>
          <wp:positionV relativeFrom="margin">
            <wp:posOffset>7396480</wp:posOffset>
          </wp:positionV>
          <wp:extent cx="782955" cy="782955"/>
          <wp:effectExtent l="0" t="0" r="0" b="0"/>
          <wp:wrapSquare wrapText="bothSides"/>
          <wp:docPr id="4" name="Picture 4" descr="Cornell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old_cornell_seal_pms187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55" cy="782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5A3" w:rsidRPr="00645D32">
      <w:t>Putting Knowledge to Work</w:t>
    </w:r>
  </w:p>
  <w:p w14:paraId="1A282227" w14:textId="694F9D4A" w:rsidR="000325A3" w:rsidRPr="00166D24" w:rsidRDefault="000325A3" w:rsidP="00166D24"/>
  <w:p w14:paraId="48A15C24" w14:textId="64F04BAA" w:rsidR="0027140C" w:rsidRDefault="0027140C" w:rsidP="00166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1EA9E" w14:textId="77777777" w:rsidR="003E568A" w:rsidRDefault="003E568A" w:rsidP="00166D24">
      <w:r>
        <w:separator/>
      </w:r>
    </w:p>
  </w:footnote>
  <w:footnote w:type="continuationSeparator" w:id="0">
    <w:p w14:paraId="71A8C424" w14:textId="77777777" w:rsidR="003E568A" w:rsidRDefault="003E568A" w:rsidP="0016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9597" w14:textId="77777777" w:rsidR="00274ED3" w:rsidRDefault="00274E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D1B8" w14:textId="77777777" w:rsidR="0027140C" w:rsidRDefault="0027140C" w:rsidP="00166D24">
    <w:pPr>
      <w:pStyle w:val="Header"/>
    </w:pPr>
  </w:p>
  <w:p w14:paraId="687942FA" w14:textId="77777777" w:rsidR="0027140C" w:rsidRDefault="0027140C" w:rsidP="00166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1E37" w14:textId="430133ED" w:rsidR="00645D32" w:rsidRPr="00942F22" w:rsidRDefault="00274ED3" w:rsidP="00166D24">
    <w:pPr>
      <w:ind w:left="6480" w:firstLine="720"/>
    </w:pPr>
    <w:sdt>
      <w:sdtPr>
        <w:id w:val="180789689"/>
        <w:docPartObj>
          <w:docPartGallery w:val="Watermarks"/>
          <w:docPartUnique/>
        </w:docPartObj>
      </w:sdtPr>
      <w:sdtContent>
        <w:r>
          <w:rPr>
            <w:noProof/>
          </w:rPr>
          <w:pict w14:anchorId="25CD223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414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477EF8">
      <w:rPr>
        <w:noProof/>
      </w:rPr>
      <w:drawing>
        <wp:anchor distT="0" distB="0" distL="114300" distR="114300" simplePos="0" relativeHeight="251660288" behindDoc="0" locked="0" layoutInCell="1" allowOverlap="1" wp14:anchorId="4ABA733A" wp14:editId="28A1F5B9">
          <wp:simplePos x="0" y="0"/>
          <wp:positionH relativeFrom="page">
            <wp:posOffset>428625</wp:posOffset>
          </wp:positionH>
          <wp:positionV relativeFrom="paragraph">
            <wp:posOffset>9525</wp:posOffset>
          </wp:positionV>
          <wp:extent cx="4162424" cy="723900"/>
          <wp:effectExtent l="0" t="0" r="0" b="0"/>
          <wp:wrapNone/>
          <wp:docPr id="1420087081" name="Picture 1" descr="A close-up of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087081" name="Picture 1" descr="A close-up of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2424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E10550" w14:textId="477B968E" w:rsidR="00645D32" w:rsidRPr="00942F22" w:rsidRDefault="00477EF8" w:rsidP="00166D24">
    <w:pPr>
      <w:ind w:left="6480" w:firstLine="720"/>
    </w:pPr>
    <w:r>
      <w:t>34570 State Hwy 1</w:t>
    </w:r>
    <w:r w:rsidR="004B6B7F">
      <w:t>0</w:t>
    </w:r>
  </w:p>
  <w:p w14:paraId="0695A608" w14:textId="5E0C853C" w:rsidR="00645D32" w:rsidRPr="00942F22" w:rsidRDefault="00477EF8" w:rsidP="00166D24">
    <w:pPr>
      <w:ind w:left="6480" w:firstLine="720"/>
    </w:pPr>
    <w:r>
      <w:t>Suite 2</w:t>
    </w:r>
  </w:p>
  <w:p w14:paraId="360F3DD3" w14:textId="51DFE9BB" w:rsidR="00645D32" w:rsidRPr="00942F22" w:rsidRDefault="00477EF8" w:rsidP="00166D24">
    <w:pPr>
      <w:ind w:left="6480" w:firstLine="720"/>
    </w:pPr>
    <w:r>
      <w:t>Hamden, NY  13782</w:t>
    </w:r>
  </w:p>
  <w:p w14:paraId="01C394FC" w14:textId="00982509" w:rsidR="00645D32" w:rsidRPr="00942F22" w:rsidRDefault="00645D32" w:rsidP="00166D24">
    <w:pPr>
      <w:ind w:left="6480" w:firstLine="720"/>
    </w:pPr>
    <w:r w:rsidRPr="00942F22">
      <w:t xml:space="preserve">t. </w:t>
    </w:r>
    <w:r w:rsidR="00477EF8">
      <w:t>607.865.6531</w:t>
    </w:r>
  </w:p>
  <w:p w14:paraId="4737260B" w14:textId="33DEE75B" w:rsidR="00645D32" w:rsidRPr="00942F22" w:rsidRDefault="00645D32" w:rsidP="00166D24">
    <w:pPr>
      <w:ind w:left="6480" w:firstLine="720"/>
    </w:pPr>
    <w:r w:rsidRPr="00942F22">
      <w:t xml:space="preserve">e. </w:t>
    </w:r>
    <w:r w:rsidR="00477EF8">
      <w:t>delaware</w:t>
    </w:r>
    <w:r w:rsidRPr="00942F22">
      <w:t xml:space="preserve">@cornell.edu </w:t>
    </w:r>
  </w:p>
  <w:p w14:paraId="56979045" w14:textId="56C7CC42" w:rsidR="00645D32" w:rsidRPr="00942F22" w:rsidRDefault="00645D32" w:rsidP="00166D24">
    <w:pPr>
      <w:ind w:left="6480" w:firstLine="720"/>
    </w:pPr>
    <w:hyperlink r:id="rId2" w:history="1">
      <w:r w:rsidRPr="00942F22">
        <w:rPr>
          <w:rStyle w:val="Hyperlink"/>
          <w:color w:val="222222" w:themeColor="text1"/>
          <w:u w:val="none"/>
        </w:rPr>
        <w:t>cce</w:t>
      </w:r>
      <w:r w:rsidR="00477EF8">
        <w:rPr>
          <w:rStyle w:val="Hyperlink"/>
          <w:color w:val="222222" w:themeColor="text1"/>
          <w:u w:val="none"/>
        </w:rPr>
        <w:t>delaware.org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C02"/>
    <w:multiLevelType w:val="hybridMultilevel"/>
    <w:tmpl w:val="99E8E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26A43"/>
    <w:multiLevelType w:val="hybridMultilevel"/>
    <w:tmpl w:val="AD229298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" w15:restartNumberingAfterBreak="0">
    <w:nsid w:val="0AF75E02"/>
    <w:multiLevelType w:val="hybridMultilevel"/>
    <w:tmpl w:val="F60A9EC8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2B975CB"/>
    <w:multiLevelType w:val="hybridMultilevel"/>
    <w:tmpl w:val="94621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0E7E"/>
    <w:multiLevelType w:val="hybridMultilevel"/>
    <w:tmpl w:val="696A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65417"/>
    <w:multiLevelType w:val="hybridMultilevel"/>
    <w:tmpl w:val="81C2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01C9F"/>
    <w:multiLevelType w:val="hybridMultilevel"/>
    <w:tmpl w:val="7C069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2202DC"/>
    <w:multiLevelType w:val="hybridMultilevel"/>
    <w:tmpl w:val="E5DCC48C"/>
    <w:lvl w:ilvl="0" w:tplc="0409000F">
      <w:start w:val="1"/>
      <w:numFmt w:val="decimal"/>
      <w:lvlText w:val="%1."/>
      <w:lvlJc w:val="left"/>
      <w:pPr>
        <w:ind w:left="1450" w:hanging="360"/>
      </w:pPr>
    </w:lvl>
    <w:lvl w:ilvl="1" w:tplc="04090019" w:tentative="1">
      <w:start w:val="1"/>
      <w:numFmt w:val="lowerLetter"/>
      <w:lvlText w:val="%2."/>
      <w:lvlJc w:val="left"/>
      <w:pPr>
        <w:ind w:left="2170" w:hanging="360"/>
      </w:pPr>
    </w:lvl>
    <w:lvl w:ilvl="2" w:tplc="0409001B" w:tentative="1">
      <w:start w:val="1"/>
      <w:numFmt w:val="lowerRoman"/>
      <w:lvlText w:val="%3."/>
      <w:lvlJc w:val="right"/>
      <w:pPr>
        <w:ind w:left="2890" w:hanging="180"/>
      </w:pPr>
    </w:lvl>
    <w:lvl w:ilvl="3" w:tplc="0409000F" w:tentative="1">
      <w:start w:val="1"/>
      <w:numFmt w:val="decimal"/>
      <w:lvlText w:val="%4."/>
      <w:lvlJc w:val="left"/>
      <w:pPr>
        <w:ind w:left="3610" w:hanging="360"/>
      </w:pPr>
    </w:lvl>
    <w:lvl w:ilvl="4" w:tplc="04090019" w:tentative="1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050" w:hanging="180"/>
      </w:pPr>
    </w:lvl>
    <w:lvl w:ilvl="6" w:tplc="0409000F" w:tentative="1">
      <w:start w:val="1"/>
      <w:numFmt w:val="decimal"/>
      <w:lvlText w:val="%7."/>
      <w:lvlJc w:val="left"/>
      <w:pPr>
        <w:ind w:left="5770" w:hanging="360"/>
      </w:pPr>
    </w:lvl>
    <w:lvl w:ilvl="7" w:tplc="04090019" w:tentative="1">
      <w:start w:val="1"/>
      <w:numFmt w:val="lowerLetter"/>
      <w:lvlText w:val="%8."/>
      <w:lvlJc w:val="left"/>
      <w:pPr>
        <w:ind w:left="6490" w:hanging="360"/>
      </w:pPr>
    </w:lvl>
    <w:lvl w:ilvl="8" w:tplc="04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8" w15:restartNumberingAfterBreak="0">
    <w:nsid w:val="26071DFD"/>
    <w:multiLevelType w:val="hybridMultilevel"/>
    <w:tmpl w:val="4B603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90D68"/>
    <w:multiLevelType w:val="hybridMultilevel"/>
    <w:tmpl w:val="F71A66AE"/>
    <w:lvl w:ilvl="0" w:tplc="0409000F">
      <w:start w:val="1"/>
      <w:numFmt w:val="decimal"/>
      <w:lvlText w:val="%1."/>
      <w:lvlJc w:val="left"/>
      <w:pPr>
        <w:ind w:left="1450" w:hanging="360"/>
      </w:pPr>
    </w:lvl>
    <w:lvl w:ilvl="1" w:tplc="04090019" w:tentative="1">
      <w:start w:val="1"/>
      <w:numFmt w:val="lowerLetter"/>
      <w:lvlText w:val="%2."/>
      <w:lvlJc w:val="left"/>
      <w:pPr>
        <w:ind w:left="2170" w:hanging="360"/>
      </w:pPr>
    </w:lvl>
    <w:lvl w:ilvl="2" w:tplc="0409001B" w:tentative="1">
      <w:start w:val="1"/>
      <w:numFmt w:val="lowerRoman"/>
      <w:lvlText w:val="%3."/>
      <w:lvlJc w:val="right"/>
      <w:pPr>
        <w:ind w:left="2890" w:hanging="180"/>
      </w:pPr>
    </w:lvl>
    <w:lvl w:ilvl="3" w:tplc="0409000F" w:tentative="1">
      <w:start w:val="1"/>
      <w:numFmt w:val="decimal"/>
      <w:lvlText w:val="%4."/>
      <w:lvlJc w:val="left"/>
      <w:pPr>
        <w:ind w:left="3610" w:hanging="360"/>
      </w:pPr>
    </w:lvl>
    <w:lvl w:ilvl="4" w:tplc="04090019" w:tentative="1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050" w:hanging="180"/>
      </w:pPr>
    </w:lvl>
    <w:lvl w:ilvl="6" w:tplc="0409000F" w:tentative="1">
      <w:start w:val="1"/>
      <w:numFmt w:val="decimal"/>
      <w:lvlText w:val="%7."/>
      <w:lvlJc w:val="left"/>
      <w:pPr>
        <w:ind w:left="5770" w:hanging="360"/>
      </w:pPr>
    </w:lvl>
    <w:lvl w:ilvl="7" w:tplc="04090019" w:tentative="1">
      <w:start w:val="1"/>
      <w:numFmt w:val="lowerLetter"/>
      <w:lvlText w:val="%8."/>
      <w:lvlJc w:val="left"/>
      <w:pPr>
        <w:ind w:left="6490" w:hanging="360"/>
      </w:pPr>
    </w:lvl>
    <w:lvl w:ilvl="8" w:tplc="04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10" w15:restartNumberingAfterBreak="0">
    <w:nsid w:val="354F5B79"/>
    <w:multiLevelType w:val="hybridMultilevel"/>
    <w:tmpl w:val="14101E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C03D78"/>
    <w:multiLevelType w:val="multilevel"/>
    <w:tmpl w:val="B7EA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3749EE"/>
    <w:multiLevelType w:val="hybridMultilevel"/>
    <w:tmpl w:val="61FEE0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0550CE"/>
    <w:multiLevelType w:val="hybridMultilevel"/>
    <w:tmpl w:val="10E0E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149B4"/>
    <w:multiLevelType w:val="hybridMultilevel"/>
    <w:tmpl w:val="A89A91F2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5" w15:restartNumberingAfterBreak="0">
    <w:nsid w:val="4F9960F9"/>
    <w:multiLevelType w:val="hybridMultilevel"/>
    <w:tmpl w:val="0B10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56148"/>
    <w:multiLevelType w:val="hybridMultilevel"/>
    <w:tmpl w:val="6E0C5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455803"/>
    <w:multiLevelType w:val="hybridMultilevel"/>
    <w:tmpl w:val="498CDDCE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8" w15:restartNumberingAfterBreak="0">
    <w:nsid w:val="578E2D2B"/>
    <w:multiLevelType w:val="hybridMultilevel"/>
    <w:tmpl w:val="90D6D8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A2681"/>
    <w:multiLevelType w:val="hybridMultilevel"/>
    <w:tmpl w:val="FCE0A8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C3316"/>
    <w:multiLevelType w:val="hybridMultilevel"/>
    <w:tmpl w:val="004C9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63CCA"/>
    <w:multiLevelType w:val="hybridMultilevel"/>
    <w:tmpl w:val="17428C92"/>
    <w:lvl w:ilvl="0" w:tplc="040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22" w15:restartNumberingAfterBreak="0">
    <w:nsid w:val="75D256DE"/>
    <w:multiLevelType w:val="hybridMultilevel"/>
    <w:tmpl w:val="AE322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9922B5"/>
    <w:multiLevelType w:val="hybridMultilevel"/>
    <w:tmpl w:val="369A0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443524">
    <w:abstractNumId w:val="13"/>
  </w:num>
  <w:num w:numId="2" w16cid:durableId="1218517615">
    <w:abstractNumId w:val="14"/>
  </w:num>
  <w:num w:numId="3" w16cid:durableId="1411082697">
    <w:abstractNumId w:val="1"/>
  </w:num>
  <w:num w:numId="4" w16cid:durableId="1039476128">
    <w:abstractNumId w:val="9"/>
  </w:num>
  <w:num w:numId="5" w16cid:durableId="1864632958">
    <w:abstractNumId w:val="7"/>
  </w:num>
  <w:num w:numId="6" w16cid:durableId="512300331">
    <w:abstractNumId w:val="17"/>
  </w:num>
  <w:num w:numId="7" w16cid:durableId="916742966">
    <w:abstractNumId w:val="18"/>
  </w:num>
  <w:num w:numId="8" w16cid:durableId="1689256561">
    <w:abstractNumId w:val="19"/>
  </w:num>
  <w:num w:numId="9" w16cid:durableId="1092357151">
    <w:abstractNumId w:val="12"/>
  </w:num>
  <w:num w:numId="10" w16cid:durableId="466899243">
    <w:abstractNumId w:val="8"/>
  </w:num>
  <w:num w:numId="11" w16cid:durableId="988829894">
    <w:abstractNumId w:val="22"/>
  </w:num>
  <w:num w:numId="12" w16cid:durableId="326132092">
    <w:abstractNumId w:val="4"/>
  </w:num>
  <w:num w:numId="13" w16cid:durableId="2015456202">
    <w:abstractNumId w:val="0"/>
  </w:num>
  <w:num w:numId="14" w16cid:durableId="1355039202">
    <w:abstractNumId w:val="10"/>
  </w:num>
  <w:num w:numId="15" w16cid:durableId="1652518279">
    <w:abstractNumId w:val="6"/>
  </w:num>
  <w:num w:numId="16" w16cid:durableId="2093895823">
    <w:abstractNumId w:val="16"/>
  </w:num>
  <w:num w:numId="17" w16cid:durableId="1023170628">
    <w:abstractNumId w:val="21"/>
  </w:num>
  <w:num w:numId="18" w16cid:durableId="1878156960">
    <w:abstractNumId w:val="20"/>
  </w:num>
  <w:num w:numId="19" w16cid:durableId="722027035">
    <w:abstractNumId w:val="11"/>
  </w:num>
  <w:num w:numId="20" w16cid:durableId="428433330">
    <w:abstractNumId w:val="2"/>
  </w:num>
  <w:num w:numId="21" w16cid:durableId="82074282">
    <w:abstractNumId w:val="23"/>
  </w:num>
  <w:num w:numId="22" w16cid:durableId="2128233830">
    <w:abstractNumId w:val="5"/>
  </w:num>
  <w:num w:numId="23" w16cid:durableId="787697616">
    <w:abstractNumId w:val="3"/>
  </w:num>
  <w:num w:numId="24" w16cid:durableId="526282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MDMytDA2MDQyNzdX0lEKTi0uzszPAykwrAUAOx2TDywAAAA="/>
  </w:docVars>
  <w:rsids>
    <w:rsidRoot w:val="00BC65E6"/>
    <w:rsid w:val="00004CFE"/>
    <w:rsid w:val="0000789D"/>
    <w:rsid w:val="00010739"/>
    <w:rsid w:val="000325A3"/>
    <w:rsid w:val="000472BC"/>
    <w:rsid w:val="00061D3C"/>
    <w:rsid w:val="0006393E"/>
    <w:rsid w:val="00063A13"/>
    <w:rsid w:val="0006425E"/>
    <w:rsid w:val="00067572"/>
    <w:rsid w:val="00086345"/>
    <w:rsid w:val="000A054D"/>
    <w:rsid w:val="000A1022"/>
    <w:rsid w:val="000A2996"/>
    <w:rsid w:val="000A699A"/>
    <w:rsid w:val="000A7806"/>
    <w:rsid w:val="000B0DEF"/>
    <w:rsid w:val="000B5FB3"/>
    <w:rsid w:val="000C20A3"/>
    <w:rsid w:val="000C38A2"/>
    <w:rsid w:val="000D26CB"/>
    <w:rsid w:val="000D41E5"/>
    <w:rsid w:val="000D5CAD"/>
    <w:rsid w:val="000E3181"/>
    <w:rsid w:val="000E710B"/>
    <w:rsid w:val="000F22E8"/>
    <w:rsid w:val="000F3A79"/>
    <w:rsid w:val="00104B35"/>
    <w:rsid w:val="00112954"/>
    <w:rsid w:val="00125C35"/>
    <w:rsid w:val="00127A6B"/>
    <w:rsid w:val="0013648D"/>
    <w:rsid w:val="00147A13"/>
    <w:rsid w:val="001528BB"/>
    <w:rsid w:val="00155279"/>
    <w:rsid w:val="001650B1"/>
    <w:rsid w:val="00166D24"/>
    <w:rsid w:val="0017145A"/>
    <w:rsid w:val="00184D75"/>
    <w:rsid w:val="001A08F5"/>
    <w:rsid w:val="001A1BAD"/>
    <w:rsid w:val="001A60E5"/>
    <w:rsid w:val="001A6BD3"/>
    <w:rsid w:val="001A7D5F"/>
    <w:rsid w:val="001B33AF"/>
    <w:rsid w:val="001C6CE4"/>
    <w:rsid w:val="001D5E6A"/>
    <w:rsid w:val="001E11EB"/>
    <w:rsid w:val="001E2DA7"/>
    <w:rsid w:val="00200973"/>
    <w:rsid w:val="00200F15"/>
    <w:rsid w:val="00200F73"/>
    <w:rsid w:val="00205587"/>
    <w:rsid w:val="00215E09"/>
    <w:rsid w:val="00221F49"/>
    <w:rsid w:val="002245CF"/>
    <w:rsid w:val="00247410"/>
    <w:rsid w:val="00262106"/>
    <w:rsid w:val="0027140C"/>
    <w:rsid w:val="00274ED3"/>
    <w:rsid w:val="002A4D06"/>
    <w:rsid w:val="002B3120"/>
    <w:rsid w:val="002C0FE6"/>
    <w:rsid w:val="002C3D0B"/>
    <w:rsid w:val="002C6E1A"/>
    <w:rsid w:val="002D7CB2"/>
    <w:rsid w:val="002E1171"/>
    <w:rsid w:val="002F034A"/>
    <w:rsid w:val="002F14A0"/>
    <w:rsid w:val="00302B62"/>
    <w:rsid w:val="00303ED8"/>
    <w:rsid w:val="00321698"/>
    <w:rsid w:val="0032282F"/>
    <w:rsid w:val="00325321"/>
    <w:rsid w:val="003306C2"/>
    <w:rsid w:val="003316E0"/>
    <w:rsid w:val="0033602D"/>
    <w:rsid w:val="00340CB1"/>
    <w:rsid w:val="00350198"/>
    <w:rsid w:val="00361A19"/>
    <w:rsid w:val="003669AB"/>
    <w:rsid w:val="00366B7F"/>
    <w:rsid w:val="00372018"/>
    <w:rsid w:val="00374325"/>
    <w:rsid w:val="00376806"/>
    <w:rsid w:val="00377E2A"/>
    <w:rsid w:val="00381463"/>
    <w:rsid w:val="0039485B"/>
    <w:rsid w:val="003A1E88"/>
    <w:rsid w:val="003A54C9"/>
    <w:rsid w:val="003B2983"/>
    <w:rsid w:val="003B595F"/>
    <w:rsid w:val="003B7A29"/>
    <w:rsid w:val="003D53D6"/>
    <w:rsid w:val="003E0F39"/>
    <w:rsid w:val="003E568A"/>
    <w:rsid w:val="003E7CD5"/>
    <w:rsid w:val="003F7BC4"/>
    <w:rsid w:val="00401459"/>
    <w:rsid w:val="00403765"/>
    <w:rsid w:val="00406C55"/>
    <w:rsid w:val="00406FD6"/>
    <w:rsid w:val="004070EA"/>
    <w:rsid w:val="0042093D"/>
    <w:rsid w:val="00421A42"/>
    <w:rsid w:val="0042243D"/>
    <w:rsid w:val="00425045"/>
    <w:rsid w:val="00434556"/>
    <w:rsid w:val="00463B56"/>
    <w:rsid w:val="00477EF8"/>
    <w:rsid w:val="004921B0"/>
    <w:rsid w:val="004923C5"/>
    <w:rsid w:val="004A325F"/>
    <w:rsid w:val="004B299D"/>
    <w:rsid w:val="004B2EE0"/>
    <w:rsid w:val="004B3420"/>
    <w:rsid w:val="004B56A8"/>
    <w:rsid w:val="004B5C47"/>
    <w:rsid w:val="004B6B7F"/>
    <w:rsid w:val="004C6B66"/>
    <w:rsid w:val="004E0F83"/>
    <w:rsid w:val="004F15E2"/>
    <w:rsid w:val="00501EA6"/>
    <w:rsid w:val="00502592"/>
    <w:rsid w:val="00510961"/>
    <w:rsid w:val="00514A4E"/>
    <w:rsid w:val="00530F6F"/>
    <w:rsid w:val="005354F1"/>
    <w:rsid w:val="005366B7"/>
    <w:rsid w:val="00541813"/>
    <w:rsid w:val="00564393"/>
    <w:rsid w:val="00570881"/>
    <w:rsid w:val="0057194B"/>
    <w:rsid w:val="00575E39"/>
    <w:rsid w:val="00584315"/>
    <w:rsid w:val="00590A1B"/>
    <w:rsid w:val="005A5821"/>
    <w:rsid w:val="005A6D02"/>
    <w:rsid w:val="005B36D2"/>
    <w:rsid w:val="005D7D2E"/>
    <w:rsid w:val="005E07A7"/>
    <w:rsid w:val="005E5FE8"/>
    <w:rsid w:val="005F616D"/>
    <w:rsid w:val="00601AF3"/>
    <w:rsid w:val="00602285"/>
    <w:rsid w:val="00612EE4"/>
    <w:rsid w:val="006274E8"/>
    <w:rsid w:val="00640D6B"/>
    <w:rsid w:val="0064341C"/>
    <w:rsid w:val="0064366F"/>
    <w:rsid w:val="00645724"/>
    <w:rsid w:val="00645D32"/>
    <w:rsid w:val="00647AF4"/>
    <w:rsid w:val="00654278"/>
    <w:rsid w:val="0066378A"/>
    <w:rsid w:val="0066438A"/>
    <w:rsid w:val="00670F8C"/>
    <w:rsid w:val="0067557E"/>
    <w:rsid w:val="006770A9"/>
    <w:rsid w:val="00685C0D"/>
    <w:rsid w:val="0069040E"/>
    <w:rsid w:val="00691AF1"/>
    <w:rsid w:val="006A5C37"/>
    <w:rsid w:val="006B0897"/>
    <w:rsid w:val="006B0BA5"/>
    <w:rsid w:val="006B0CCF"/>
    <w:rsid w:val="006C3017"/>
    <w:rsid w:val="006C3F43"/>
    <w:rsid w:val="006D44B6"/>
    <w:rsid w:val="006D6ADB"/>
    <w:rsid w:val="006D7D99"/>
    <w:rsid w:val="006E0A71"/>
    <w:rsid w:val="006E204F"/>
    <w:rsid w:val="006E3A8A"/>
    <w:rsid w:val="006E5839"/>
    <w:rsid w:val="006F1BF3"/>
    <w:rsid w:val="006F2784"/>
    <w:rsid w:val="00701137"/>
    <w:rsid w:val="00701181"/>
    <w:rsid w:val="00704693"/>
    <w:rsid w:val="00707CEE"/>
    <w:rsid w:val="00712EE5"/>
    <w:rsid w:val="00736242"/>
    <w:rsid w:val="00737648"/>
    <w:rsid w:val="00745FB2"/>
    <w:rsid w:val="00752F7B"/>
    <w:rsid w:val="00754965"/>
    <w:rsid w:val="007669F6"/>
    <w:rsid w:val="0076732C"/>
    <w:rsid w:val="00774117"/>
    <w:rsid w:val="00781F5F"/>
    <w:rsid w:val="0079208C"/>
    <w:rsid w:val="007962A2"/>
    <w:rsid w:val="007A3FBA"/>
    <w:rsid w:val="007A5653"/>
    <w:rsid w:val="007C2F84"/>
    <w:rsid w:val="007C7C8B"/>
    <w:rsid w:val="007F2091"/>
    <w:rsid w:val="008070BF"/>
    <w:rsid w:val="00820043"/>
    <w:rsid w:val="00823EB2"/>
    <w:rsid w:val="0083789B"/>
    <w:rsid w:val="00850113"/>
    <w:rsid w:val="0085420A"/>
    <w:rsid w:val="008701A6"/>
    <w:rsid w:val="00872CD1"/>
    <w:rsid w:val="00880E85"/>
    <w:rsid w:val="008A2528"/>
    <w:rsid w:val="008A2C97"/>
    <w:rsid w:val="008A2FE0"/>
    <w:rsid w:val="008A48BE"/>
    <w:rsid w:val="008E15A5"/>
    <w:rsid w:val="00923CB2"/>
    <w:rsid w:val="009406A8"/>
    <w:rsid w:val="00942F22"/>
    <w:rsid w:val="00954323"/>
    <w:rsid w:val="00960E6D"/>
    <w:rsid w:val="009636B9"/>
    <w:rsid w:val="00982D53"/>
    <w:rsid w:val="009902C8"/>
    <w:rsid w:val="009C06A7"/>
    <w:rsid w:val="009C369C"/>
    <w:rsid w:val="009C7AA5"/>
    <w:rsid w:val="009D76FD"/>
    <w:rsid w:val="009F0C62"/>
    <w:rsid w:val="009F3A75"/>
    <w:rsid w:val="009F533E"/>
    <w:rsid w:val="00A0087A"/>
    <w:rsid w:val="00A1506C"/>
    <w:rsid w:val="00A40543"/>
    <w:rsid w:val="00A41B7E"/>
    <w:rsid w:val="00A468F4"/>
    <w:rsid w:val="00A50AF5"/>
    <w:rsid w:val="00A52339"/>
    <w:rsid w:val="00A56B0E"/>
    <w:rsid w:val="00A57C4A"/>
    <w:rsid w:val="00A70222"/>
    <w:rsid w:val="00A824EB"/>
    <w:rsid w:val="00AA60A7"/>
    <w:rsid w:val="00AB0CE5"/>
    <w:rsid w:val="00AB60A8"/>
    <w:rsid w:val="00AD2DB0"/>
    <w:rsid w:val="00AD4897"/>
    <w:rsid w:val="00B17994"/>
    <w:rsid w:val="00B21A6A"/>
    <w:rsid w:val="00B355DF"/>
    <w:rsid w:val="00B74814"/>
    <w:rsid w:val="00B84426"/>
    <w:rsid w:val="00B94BF5"/>
    <w:rsid w:val="00B94E80"/>
    <w:rsid w:val="00BA3524"/>
    <w:rsid w:val="00BB071B"/>
    <w:rsid w:val="00BB4D5D"/>
    <w:rsid w:val="00BB6A02"/>
    <w:rsid w:val="00BC2127"/>
    <w:rsid w:val="00BC3B3C"/>
    <w:rsid w:val="00BC65E6"/>
    <w:rsid w:val="00BD4091"/>
    <w:rsid w:val="00BE432D"/>
    <w:rsid w:val="00BE5B35"/>
    <w:rsid w:val="00C00B98"/>
    <w:rsid w:val="00C01DBC"/>
    <w:rsid w:val="00C02BE9"/>
    <w:rsid w:val="00C123D3"/>
    <w:rsid w:val="00C22659"/>
    <w:rsid w:val="00C22E84"/>
    <w:rsid w:val="00C33517"/>
    <w:rsid w:val="00C33960"/>
    <w:rsid w:val="00C33B1E"/>
    <w:rsid w:val="00C33BBB"/>
    <w:rsid w:val="00C454D5"/>
    <w:rsid w:val="00C4684B"/>
    <w:rsid w:val="00C50331"/>
    <w:rsid w:val="00C50731"/>
    <w:rsid w:val="00C50FC5"/>
    <w:rsid w:val="00C51673"/>
    <w:rsid w:val="00C52D8F"/>
    <w:rsid w:val="00C53E85"/>
    <w:rsid w:val="00C57557"/>
    <w:rsid w:val="00C57869"/>
    <w:rsid w:val="00C62873"/>
    <w:rsid w:val="00C642E6"/>
    <w:rsid w:val="00C65CE4"/>
    <w:rsid w:val="00C73636"/>
    <w:rsid w:val="00C82BE6"/>
    <w:rsid w:val="00C83CDF"/>
    <w:rsid w:val="00C87515"/>
    <w:rsid w:val="00C953B0"/>
    <w:rsid w:val="00C95F3E"/>
    <w:rsid w:val="00C97122"/>
    <w:rsid w:val="00CA0E00"/>
    <w:rsid w:val="00CA24CE"/>
    <w:rsid w:val="00CA7CE4"/>
    <w:rsid w:val="00CB19A7"/>
    <w:rsid w:val="00CD0E62"/>
    <w:rsid w:val="00CD7C6C"/>
    <w:rsid w:val="00CE2C33"/>
    <w:rsid w:val="00CE5CF9"/>
    <w:rsid w:val="00CF0B09"/>
    <w:rsid w:val="00CF4683"/>
    <w:rsid w:val="00CF5210"/>
    <w:rsid w:val="00D12C7D"/>
    <w:rsid w:val="00D1413D"/>
    <w:rsid w:val="00D30837"/>
    <w:rsid w:val="00D32424"/>
    <w:rsid w:val="00D324F4"/>
    <w:rsid w:val="00D3355F"/>
    <w:rsid w:val="00D33A89"/>
    <w:rsid w:val="00D414E7"/>
    <w:rsid w:val="00D437D4"/>
    <w:rsid w:val="00D50A00"/>
    <w:rsid w:val="00D5205E"/>
    <w:rsid w:val="00D5283B"/>
    <w:rsid w:val="00D5460B"/>
    <w:rsid w:val="00D639AA"/>
    <w:rsid w:val="00D70100"/>
    <w:rsid w:val="00D8090E"/>
    <w:rsid w:val="00D80DC4"/>
    <w:rsid w:val="00D81EFE"/>
    <w:rsid w:val="00D9080B"/>
    <w:rsid w:val="00D95B38"/>
    <w:rsid w:val="00DA1881"/>
    <w:rsid w:val="00DB03AB"/>
    <w:rsid w:val="00DB1FD2"/>
    <w:rsid w:val="00DB54B8"/>
    <w:rsid w:val="00DC1DE0"/>
    <w:rsid w:val="00DC2DE5"/>
    <w:rsid w:val="00DC311F"/>
    <w:rsid w:val="00DC791E"/>
    <w:rsid w:val="00DD31C3"/>
    <w:rsid w:val="00DE050F"/>
    <w:rsid w:val="00DF2C31"/>
    <w:rsid w:val="00E07706"/>
    <w:rsid w:val="00E30E97"/>
    <w:rsid w:val="00E4199E"/>
    <w:rsid w:val="00E46392"/>
    <w:rsid w:val="00E46B30"/>
    <w:rsid w:val="00E502C3"/>
    <w:rsid w:val="00E60482"/>
    <w:rsid w:val="00E710A9"/>
    <w:rsid w:val="00E73BB7"/>
    <w:rsid w:val="00E7571A"/>
    <w:rsid w:val="00E814B4"/>
    <w:rsid w:val="00E81FB0"/>
    <w:rsid w:val="00E86422"/>
    <w:rsid w:val="00EA4235"/>
    <w:rsid w:val="00EA457F"/>
    <w:rsid w:val="00EB74D6"/>
    <w:rsid w:val="00EC0819"/>
    <w:rsid w:val="00EC7F42"/>
    <w:rsid w:val="00EE219D"/>
    <w:rsid w:val="00EE21B6"/>
    <w:rsid w:val="00EF208D"/>
    <w:rsid w:val="00F027BE"/>
    <w:rsid w:val="00F04298"/>
    <w:rsid w:val="00F05F5C"/>
    <w:rsid w:val="00F0728A"/>
    <w:rsid w:val="00F101EB"/>
    <w:rsid w:val="00F261E9"/>
    <w:rsid w:val="00F277F9"/>
    <w:rsid w:val="00F3569D"/>
    <w:rsid w:val="00F359F7"/>
    <w:rsid w:val="00F3646B"/>
    <w:rsid w:val="00F3783C"/>
    <w:rsid w:val="00F37AB8"/>
    <w:rsid w:val="00F409DE"/>
    <w:rsid w:val="00F42A43"/>
    <w:rsid w:val="00F441C0"/>
    <w:rsid w:val="00F51667"/>
    <w:rsid w:val="00F54E04"/>
    <w:rsid w:val="00F5707A"/>
    <w:rsid w:val="00F62459"/>
    <w:rsid w:val="00F66B4F"/>
    <w:rsid w:val="00F737B3"/>
    <w:rsid w:val="00F74380"/>
    <w:rsid w:val="00F82C7D"/>
    <w:rsid w:val="00F84BAE"/>
    <w:rsid w:val="00F85FAC"/>
    <w:rsid w:val="00F916EB"/>
    <w:rsid w:val="00FA3D81"/>
    <w:rsid w:val="00FA40AA"/>
    <w:rsid w:val="00FA6CC6"/>
    <w:rsid w:val="00FB259C"/>
    <w:rsid w:val="00FC3158"/>
    <w:rsid w:val="00FC441E"/>
    <w:rsid w:val="00FC64B1"/>
    <w:rsid w:val="00FD12C2"/>
    <w:rsid w:val="00FD1505"/>
    <w:rsid w:val="00FD2E7B"/>
    <w:rsid w:val="00FE3B8E"/>
    <w:rsid w:val="00FE5341"/>
    <w:rsid w:val="00FE7566"/>
    <w:rsid w:val="60B9E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A4B05"/>
  <w15:chartTrackingRefBased/>
  <w15:docId w15:val="{B08227C6-D61F-4BDD-9C2A-C03083C0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D24"/>
    <w:pPr>
      <w:spacing w:after="40"/>
    </w:pPr>
    <w:rPr>
      <w:rFonts w:ascii="Lora" w:hAnsi="Lora"/>
      <w:color w:val="222222" w:themeColor="text1"/>
      <w:kern w:val="14"/>
      <w:sz w:val="18"/>
      <w:szCs w:val="28"/>
    </w:rPr>
  </w:style>
  <w:style w:type="paragraph" w:styleId="Heading1">
    <w:name w:val="heading 1"/>
    <w:basedOn w:val="Normal"/>
    <w:next w:val="Normal"/>
    <w:link w:val="Heading1Char"/>
    <w:qFormat/>
    <w:rsid w:val="00645D32"/>
    <w:pPr>
      <w:outlineLvl w:val="0"/>
    </w:pPr>
    <w:rPr>
      <w:rFonts w:ascii="Work Sans" w:hAnsi="Work Sans"/>
      <w:color w:val="B31B1B" w:themeColor="accent1"/>
      <w:sz w:val="22"/>
      <w:szCs w:val="3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01D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85141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01D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80D0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PrimaryUnit">
    <w:name w:val="Primary Unit"/>
    <w:basedOn w:val="Header"/>
    <w:pPr>
      <w:spacing w:before="1060"/>
    </w:pPr>
  </w:style>
  <w:style w:type="paragraph" w:customStyle="1" w:styleId="SecondUnit">
    <w:name w:val="Second Unit"/>
    <w:basedOn w:val="County"/>
  </w:style>
  <w:style w:type="paragraph" w:customStyle="1" w:styleId="Name">
    <w:name w:val="Name"/>
    <w:basedOn w:val="Header"/>
    <w:rPr>
      <w:b/>
      <w:sz w:val="16"/>
    </w:rPr>
  </w:style>
  <w:style w:type="paragraph" w:customStyle="1" w:styleId="Position">
    <w:name w:val="Position"/>
    <w:basedOn w:val="Header"/>
    <w:rPr>
      <w:i/>
      <w:sz w:val="16"/>
    </w:rPr>
  </w:style>
  <w:style w:type="paragraph" w:customStyle="1" w:styleId="County">
    <w:name w:val="County"/>
    <w:basedOn w:val="Header"/>
    <w:next w:val="Normal"/>
    <w:rPr>
      <w:b/>
      <w:kern w:val="16"/>
    </w:rPr>
  </w:style>
  <w:style w:type="paragraph" w:customStyle="1" w:styleId="Address">
    <w:name w:val="Address"/>
    <w:basedOn w:val="Normal"/>
    <w:rPr>
      <w:sz w:val="16"/>
    </w:rPr>
  </w:style>
  <w:style w:type="paragraph" w:customStyle="1" w:styleId="Phone">
    <w:name w:val="Phone"/>
    <w:basedOn w:val="Address"/>
  </w:style>
  <w:style w:type="character" w:styleId="FollowedHyperlink">
    <w:name w:val="FollowedHyperlink"/>
    <w:rPr>
      <w:color w:val="800080"/>
      <w:u w:val="single"/>
    </w:rPr>
  </w:style>
  <w:style w:type="paragraph" w:styleId="NoSpacing">
    <w:name w:val="No Spacing"/>
    <w:uiPriority w:val="1"/>
    <w:qFormat/>
    <w:rsid w:val="00AD2DB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D2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25A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45D32"/>
    <w:rPr>
      <w:rFonts w:ascii="Work Sans" w:hAnsi="Work Sans"/>
      <w:noProof/>
      <w:color w:val="B31B1B" w:themeColor="accent1"/>
      <w:kern w:val="14"/>
      <w:sz w:val="22"/>
      <w:szCs w:val="36"/>
    </w:rPr>
  </w:style>
  <w:style w:type="paragraph" w:customStyle="1" w:styleId="Default">
    <w:name w:val="Default"/>
    <w:rsid w:val="000C20A3"/>
    <w:pPr>
      <w:autoSpaceDE w:val="0"/>
      <w:autoSpaceDN w:val="0"/>
      <w:adjustRightInd w:val="0"/>
      <w:jc w:val="both"/>
    </w:pPr>
    <w:rPr>
      <w:rFonts w:ascii="Calibri" w:eastAsiaTheme="minorEastAsia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C01DBC"/>
    <w:rPr>
      <w:rFonts w:asciiTheme="majorHAnsi" w:eastAsiaTheme="majorEastAsia" w:hAnsiTheme="majorHAnsi" w:cstheme="majorBidi"/>
      <w:color w:val="851414" w:themeColor="accent1" w:themeShade="BF"/>
      <w:kern w:val="14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C01DBC"/>
    <w:rPr>
      <w:rFonts w:asciiTheme="majorHAnsi" w:eastAsiaTheme="majorEastAsia" w:hAnsiTheme="majorHAnsi" w:cstheme="majorBidi"/>
      <w:color w:val="580D0D" w:themeColor="accent1" w:themeShade="7F"/>
      <w:kern w:val="14"/>
      <w:sz w:val="24"/>
      <w:szCs w:val="24"/>
    </w:rPr>
  </w:style>
  <w:style w:type="paragraph" w:customStyle="1" w:styleId="Companyname">
    <w:name w:val="Company name"/>
    <w:basedOn w:val="Normal"/>
    <w:qFormat/>
    <w:rsid w:val="00C01DBC"/>
    <w:pPr>
      <w:spacing w:after="0" w:line="264" w:lineRule="auto"/>
    </w:pPr>
    <w:rPr>
      <w:rFonts w:asciiTheme="majorHAnsi" w:eastAsia="Times New Roman" w:hAnsiTheme="majorHAnsi"/>
      <w:b/>
      <w:color w:val="53565A" w:themeColor="accent3"/>
      <w:kern w:val="0"/>
      <w:sz w:val="36"/>
      <w:szCs w:val="22"/>
    </w:rPr>
  </w:style>
  <w:style w:type="paragraph" w:customStyle="1" w:styleId="Columnheading">
    <w:name w:val="Column heading"/>
    <w:basedOn w:val="Normal"/>
    <w:qFormat/>
    <w:rsid w:val="00C01DBC"/>
    <w:pPr>
      <w:spacing w:after="0" w:line="264" w:lineRule="auto"/>
      <w:jc w:val="center"/>
    </w:pPr>
    <w:rPr>
      <w:rFonts w:asciiTheme="majorHAnsi" w:eastAsia="Times New Roman" w:hAnsiTheme="majorHAnsi"/>
      <w:b/>
      <w:caps/>
      <w:color w:val="53565A" w:themeColor="accent3"/>
      <w:kern w:val="0"/>
      <w:sz w:val="22"/>
      <w:szCs w:val="22"/>
    </w:rPr>
  </w:style>
  <w:style w:type="paragraph" w:customStyle="1" w:styleId="RightAligned">
    <w:name w:val="Right Aligned"/>
    <w:basedOn w:val="Normal"/>
    <w:qFormat/>
    <w:rsid w:val="00C01DBC"/>
    <w:pPr>
      <w:spacing w:after="0" w:line="264" w:lineRule="auto"/>
      <w:contextualSpacing/>
      <w:jc w:val="right"/>
    </w:pPr>
    <w:rPr>
      <w:rFonts w:asciiTheme="minorHAnsi" w:eastAsia="Times New Roman" w:hAnsiTheme="minorHAnsi"/>
      <w:caps/>
      <w:color w:val="auto"/>
      <w:kern w:val="0"/>
      <w:sz w:val="22"/>
      <w:szCs w:val="16"/>
    </w:rPr>
  </w:style>
  <w:style w:type="paragraph" w:customStyle="1" w:styleId="Thankyou">
    <w:name w:val="Thank you"/>
    <w:basedOn w:val="Heading2"/>
    <w:qFormat/>
    <w:rsid w:val="00C01DBC"/>
    <w:pPr>
      <w:keepNext w:val="0"/>
      <w:keepLines w:val="0"/>
      <w:spacing w:before="480" w:after="60" w:line="264" w:lineRule="auto"/>
    </w:pPr>
    <w:rPr>
      <w:rFonts w:eastAsia="Times New Roman" w:cs="Times New Roman"/>
      <w:b/>
      <w:caps/>
      <w:color w:val="53565A" w:themeColor="accent3"/>
      <w:kern w:val="0"/>
      <w:sz w:val="22"/>
      <w:szCs w:val="16"/>
    </w:rPr>
  </w:style>
  <w:style w:type="paragraph" w:customStyle="1" w:styleId="Amount">
    <w:name w:val="Amount"/>
    <w:basedOn w:val="Normal"/>
    <w:qFormat/>
    <w:rsid w:val="00C01DBC"/>
    <w:pPr>
      <w:spacing w:after="0" w:line="264" w:lineRule="auto"/>
      <w:jc w:val="right"/>
    </w:pPr>
    <w:rPr>
      <w:rFonts w:asciiTheme="minorHAnsi" w:eastAsia="Times New Roman" w:hAnsiTheme="minorHAnsi"/>
      <w:color w:val="auto"/>
      <w:kern w:val="0"/>
      <w:sz w:val="22"/>
      <w:szCs w:val="20"/>
    </w:rPr>
  </w:style>
  <w:style w:type="character" w:customStyle="1" w:styleId="InvoiceDetails">
    <w:name w:val="Invoice Details"/>
    <w:uiPriority w:val="1"/>
    <w:qFormat/>
    <w:rsid w:val="00C01DBC"/>
    <w:rPr>
      <w:rFonts w:asciiTheme="minorHAnsi" w:hAnsiTheme="minorHAnsi" w:hint="default"/>
      <w:b/>
      <w:bCs w:val="0"/>
      <w:color w:val="auto"/>
    </w:rPr>
  </w:style>
  <w:style w:type="table" w:customStyle="1" w:styleId="StyleNew">
    <w:name w:val="Style New"/>
    <w:basedOn w:val="TableNormal"/>
    <w:uiPriority w:val="99"/>
    <w:rsid w:val="00C01DBC"/>
    <w:rPr>
      <w:rFonts w:ascii="Gill Sans MT" w:eastAsia="Times New Roman" w:hAnsi="Gill Sans MT"/>
      <w:sz w:val="22"/>
      <w:szCs w:val="22"/>
    </w:rPr>
    <w:tblPr>
      <w:tblInd w:w="0" w:type="nil"/>
      <w:tblBorders>
        <w:bottom w:val="single" w:sz="4" w:space="0" w:color="590D0D" w:themeColor="accent1" w:themeShade="80"/>
        <w:insideH w:val="single" w:sz="4" w:space="0" w:color="590D0D" w:themeColor="accent1" w:themeShade="80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center"/>
      </w:pPr>
      <w:rPr>
        <w:rFonts w:ascii="Gill Sans MT" w:hAnsi="Gill Sans MT" w:hint="default"/>
        <w:b/>
        <w:i w:val="0"/>
        <w:color w:val="53565A" w:themeColor="accent3"/>
      </w:rPr>
      <w:tblPr/>
      <w:tcPr>
        <w:tcBorders>
          <w:top w:val="single" w:sz="4" w:space="0" w:color="0085CA" w:themeColor="accent4"/>
          <w:left w:val="nil"/>
          <w:bottom w:val="nil"/>
          <w:right w:val="nil"/>
          <w:insideH w:val="nil"/>
          <w:insideV w:val="single" w:sz="4" w:space="0" w:color="0085CA" w:themeColor="accent4"/>
          <w:tl2br w:val="nil"/>
          <w:tr2bl w:val="nil"/>
        </w:tcBorders>
      </w:tcPr>
    </w:tblStylePr>
    <w:tblStylePr w:type="lastCol">
      <w:tblPr/>
      <w:tcPr>
        <w:tcBorders>
          <w:top w:val="single" w:sz="4" w:space="0" w:color="0085CA" w:themeColor="accent4"/>
          <w:left w:val="single" w:sz="4" w:space="0" w:color="0085CA" w:themeColor="accent4"/>
          <w:bottom w:val="single" w:sz="4" w:space="0" w:color="0085CA" w:themeColor="accent4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5F61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e.cornell.ed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Franklin\color_postage_franklin.dot" TargetMode="External"/></Relationships>
</file>

<file path=word/theme/theme1.xml><?xml version="1.0" encoding="utf-8"?>
<a:theme xmlns:a="http://schemas.openxmlformats.org/drawingml/2006/main" name="Office Theme">
  <a:themeElements>
    <a:clrScheme name="CCE Colors">
      <a:dk1>
        <a:srgbClr val="222222"/>
      </a:dk1>
      <a:lt1>
        <a:sysClr val="window" lastClr="FFFFFF"/>
      </a:lt1>
      <a:dk2>
        <a:srgbClr val="53565A"/>
      </a:dk2>
      <a:lt2>
        <a:srgbClr val="C9B594"/>
      </a:lt2>
      <a:accent1>
        <a:srgbClr val="B31B1B"/>
      </a:accent1>
      <a:accent2>
        <a:srgbClr val="C9B594"/>
      </a:accent2>
      <a:accent3>
        <a:srgbClr val="53565A"/>
      </a:accent3>
      <a:accent4>
        <a:srgbClr val="0085CA"/>
      </a:accent4>
      <a:accent5>
        <a:srgbClr val="ED8B00"/>
      </a:accent5>
      <a:accent6>
        <a:srgbClr val="64A700"/>
      </a:accent6>
      <a:hlink>
        <a:srgbClr val="A6192E"/>
      </a:hlink>
      <a:folHlink>
        <a:srgbClr val="002B4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color_postage_franklin</Template>
  <TotalTime>14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Cecilia Cowles</dc:creator>
  <cp:keywords/>
  <cp:lastModifiedBy>Jessica Ladd</cp:lastModifiedBy>
  <cp:revision>7</cp:revision>
  <cp:lastPrinted>2009-07-08T14:45:00Z</cp:lastPrinted>
  <dcterms:created xsi:type="dcterms:W3CDTF">2026-09-24T17:51:00Z</dcterms:created>
  <dcterms:modified xsi:type="dcterms:W3CDTF">2026-10-13T16:44:00Z</dcterms:modified>
</cp:coreProperties>
</file>