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25EB7" w14:textId="71E4503D" w:rsidR="00CD0E62" w:rsidRDefault="00CD0E62" w:rsidP="60B9E643">
      <w:pPr>
        <w:pStyle w:val="Heading1"/>
        <w:rPr>
          <w:szCs w:val="22"/>
        </w:rPr>
      </w:pPr>
    </w:p>
    <w:p w14:paraId="41B06DAD" w14:textId="77777777" w:rsidR="000C20A3" w:rsidRPr="000C20A3" w:rsidRDefault="000C20A3" w:rsidP="000C20A3"/>
    <w:p w14:paraId="680E7786" w14:textId="77777777" w:rsidR="000C20A3" w:rsidRDefault="000C20A3" w:rsidP="000C20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Cornell Cooperative Extension of Delaware County</w:t>
      </w:r>
    </w:p>
    <w:p w14:paraId="0E0C470C" w14:textId="77777777" w:rsidR="000C20A3" w:rsidRDefault="000C20A3" w:rsidP="000C20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Ag Issue Committee</w:t>
      </w:r>
    </w:p>
    <w:p w14:paraId="080E490A" w14:textId="5C5B9B0B" w:rsidR="000C20A3" w:rsidRDefault="000C20A3" w:rsidP="000C20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01.</w:t>
      </w:r>
      <w:r w:rsidR="0059781F">
        <w:rPr>
          <w:b/>
          <w:bCs/>
          <w:sz w:val="28"/>
          <w:szCs w:val="28"/>
        </w:rPr>
        <w:t>29</w:t>
      </w:r>
      <w:r>
        <w:rPr>
          <w:b/>
          <w:bCs/>
          <w:sz w:val="28"/>
          <w:szCs w:val="28"/>
        </w:rPr>
        <w:t>.2026</w:t>
      </w:r>
    </w:p>
    <w:p w14:paraId="2714C885" w14:textId="1EFE75BD" w:rsidR="000C20A3" w:rsidRDefault="000F379B" w:rsidP="000C20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0C20A3">
        <w:rPr>
          <w:b/>
          <w:bCs/>
          <w:sz w:val="28"/>
          <w:szCs w:val="28"/>
        </w:rPr>
        <w:t>:00 PM-</w:t>
      </w:r>
      <w:r>
        <w:rPr>
          <w:b/>
          <w:bCs/>
          <w:sz w:val="28"/>
          <w:szCs w:val="28"/>
        </w:rPr>
        <w:t>9</w:t>
      </w:r>
      <w:r w:rsidR="00DC1DE0">
        <w:rPr>
          <w:b/>
          <w:bCs/>
          <w:sz w:val="28"/>
          <w:szCs w:val="28"/>
        </w:rPr>
        <w:t>:00</w:t>
      </w:r>
      <w:proofErr w:type="gramStart"/>
      <w:r w:rsidR="00DC1DE0">
        <w:rPr>
          <w:b/>
          <w:bCs/>
          <w:sz w:val="28"/>
          <w:szCs w:val="28"/>
        </w:rPr>
        <w:t>PM</w:t>
      </w:r>
      <w:r w:rsidR="000C20A3">
        <w:rPr>
          <w:b/>
          <w:bCs/>
          <w:sz w:val="28"/>
          <w:szCs w:val="28"/>
        </w:rPr>
        <w:t xml:space="preserve"> </w:t>
      </w:r>
      <w:r w:rsidR="00DE3447">
        <w:rPr>
          <w:b/>
          <w:bCs/>
          <w:sz w:val="28"/>
          <w:szCs w:val="28"/>
        </w:rPr>
        <w:t>@</w:t>
      </w:r>
      <w:proofErr w:type="gramEnd"/>
      <w:r w:rsidR="00DE3447">
        <w:rPr>
          <w:b/>
          <w:bCs/>
          <w:sz w:val="28"/>
          <w:szCs w:val="28"/>
        </w:rPr>
        <w:t xml:space="preserve"> Delaware Co. Planning Dept Building. 2 Bridge Street Delhi, NY 13</w:t>
      </w:r>
      <w:r w:rsidR="008E24A4">
        <w:rPr>
          <w:b/>
          <w:bCs/>
          <w:sz w:val="28"/>
          <w:szCs w:val="28"/>
        </w:rPr>
        <w:t xml:space="preserve">753 </w:t>
      </w:r>
      <w:r w:rsidR="000C20A3">
        <w:rPr>
          <w:b/>
          <w:bCs/>
          <w:sz w:val="28"/>
          <w:szCs w:val="28"/>
        </w:rPr>
        <w:t>and Zoom</w:t>
      </w:r>
    </w:p>
    <w:p w14:paraId="635D5F85" w14:textId="77777777" w:rsidR="000C20A3" w:rsidRDefault="000C20A3" w:rsidP="00E60482">
      <w:pPr>
        <w:pStyle w:val="Default"/>
        <w:jc w:val="center"/>
        <w:rPr>
          <w:b/>
          <w:bCs/>
          <w:i/>
          <w:iCs/>
          <w:color w:val="FF0000"/>
          <w:sz w:val="22"/>
          <w:szCs w:val="22"/>
        </w:rPr>
      </w:pPr>
    </w:p>
    <w:p w14:paraId="10265CEB" w14:textId="77777777" w:rsidR="000C20A3" w:rsidRDefault="000C20A3" w:rsidP="00E60482">
      <w:pPr>
        <w:pStyle w:val="Default"/>
        <w:jc w:val="left"/>
        <w:rPr>
          <w:sz w:val="22"/>
          <w:szCs w:val="22"/>
        </w:rPr>
      </w:pPr>
      <w:r>
        <w:rPr>
          <w:b/>
          <w:bCs/>
          <w:i/>
          <w:iCs/>
          <w:color w:val="FF0000"/>
          <w:sz w:val="22"/>
          <w:szCs w:val="22"/>
        </w:rPr>
        <w:t>Please let us know if you will be attending by contacting Jessica Ladd jl4752@cornell.edu</w:t>
      </w:r>
      <w:r>
        <w:rPr>
          <w:b/>
          <w:bCs/>
          <w:i/>
          <w:iCs/>
          <w:color w:val="0462C1"/>
          <w:sz w:val="22"/>
          <w:szCs w:val="22"/>
        </w:rPr>
        <w:t xml:space="preserve"> </w:t>
      </w:r>
      <w:r>
        <w:rPr>
          <w:b/>
          <w:bCs/>
          <w:i/>
          <w:iCs/>
          <w:color w:val="FF0000"/>
          <w:sz w:val="22"/>
          <w:szCs w:val="22"/>
        </w:rPr>
        <w:t>or 607-865-6531</w:t>
      </w:r>
    </w:p>
    <w:p w14:paraId="2AC7508E" w14:textId="6A158D96" w:rsidR="000C20A3" w:rsidRDefault="000C20A3" w:rsidP="00E60482">
      <w:pPr>
        <w:pStyle w:val="Default"/>
        <w:jc w:val="left"/>
        <w:rPr>
          <w:b/>
          <w:bCs/>
          <w:color w:val="EE0000"/>
          <w:sz w:val="23"/>
          <w:szCs w:val="23"/>
        </w:rPr>
      </w:pPr>
      <w:r>
        <w:rPr>
          <w:b/>
          <w:bCs/>
          <w:sz w:val="23"/>
          <w:szCs w:val="23"/>
        </w:rPr>
        <w:t xml:space="preserve">Meeting will be held in person at </w:t>
      </w:r>
      <w:r>
        <w:rPr>
          <w:b/>
          <w:bCs/>
          <w:color w:val="EE0000"/>
          <w:sz w:val="23"/>
          <w:szCs w:val="23"/>
        </w:rPr>
        <w:t xml:space="preserve">the </w:t>
      </w:r>
      <w:r w:rsidR="008E24A4">
        <w:rPr>
          <w:b/>
          <w:bCs/>
          <w:color w:val="EE0000"/>
          <w:sz w:val="23"/>
          <w:szCs w:val="23"/>
        </w:rPr>
        <w:t>Delaware Co. Planning Dept Building 2 Bridge Street Delhi, NY 13753</w:t>
      </w:r>
    </w:p>
    <w:p w14:paraId="3B6A1F5E" w14:textId="20F23857" w:rsidR="000C20A3" w:rsidRDefault="000C20A3" w:rsidP="00E60482">
      <w:pPr>
        <w:pStyle w:val="Default"/>
        <w:jc w:val="lef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In person attendance is preferred, but a zoom option is available for those who cannot </w:t>
      </w:r>
      <w:proofErr w:type="gramStart"/>
      <w:r>
        <w:rPr>
          <w:b/>
          <w:bCs/>
          <w:sz w:val="23"/>
          <w:szCs w:val="23"/>
        </w:rPr>
        <w:t>make</w:t>
      </w:r>
      <w:proofErr w:type="gramEnd"/>
      <w:r>
        <w:rPr>
          <w:b/>
          <w:bCs/>
          <w:sz w:val="23"/>
          <w:szCs w:val="23"/>
        </w:rPr>
        <w:t xml:space="preserve"> it in person. Link is below.</w:t>
      </w:r>
    </w:p>
    <w:p w14:paraId="2855E83B" w14:textId="7D9BC8E5" w:rsidR="006F2784" w:rsidRDefault="0007472A" w:rsidP="000C20A3">
      <w:pPr>
        <w:pStyle w:val="Default"/>
        <w:jc w:val="center"/>
      </w:pPr>
      <w:hyperlink r:id="rId7" w:history="1">
        <w:r w:rsidRPr="00A61E5B">
          <w:rPr>
            <w:rStyle w:val="Hyperlink"/>
            <w:b/>
            <w:bCs/>
            <w:sz w:val="23"/>
            <w:szCs w:val="23"/>
          </w:rPr>
          <w:t>https://cornell.zoom.us/j/96078092768?pwd=XBCbn8SWqe3fnwK71wBSVQa0xyRK5m.1</w:t>
        </w:r>
      </w:hyperlink>
    </w:p>
    <w:p w14:paraId="73B4F6B8" w14:textId="6BB3FA08" w:rsidR="006F1371" w:rsidRPr="00086FE5" w:rsidRDefault="006F1371" w:rsidP="006F1371">
      <w:pPr>
        <w:pStyle w:val="Default"/>
        <w:jc w:val="left"/>
        <w:rPr>
          <w:b/>
          <w:bCs/>
          <w:u w:val="single"/>
        </w:rPr>
      </w:pPr>
      <w:r w:rsidRPr="00086FE5">
        <w:rPr>
          <w:b/>
          <w:bCs/>
          <w:u w:val="single"/>
        </w:rPr>
        <w:t>Attendees:</w:t>
      </w:r>
    </w:p>
    <w:p w14:paraId="7C90C440" w14:textId="71F0E78B" w:rsidR="006F1371" w:rsidRDefault="006F1371" w:rsidP="006F1371">
      <w:pPr>
        <w:pStyle w:val="Default"/>
        <w:jc w:val="left"/>
      </w:pPr>
      <w:r w:rsidRPr="009D133B">
        <w:rPr>
          <w:b/>
          <w:bCs/>
          <w:u w:val="single"/>
        </w:rPr>
        <w:t>Voting Members:</w:t>
      </w:r>
      <w:r>
        <w:t xml:space="preserve"> Joyce Gray, Meranda Reynolds, Kirk Fletcher, Dennis Deysenroth</w:t>
      </w:r>
    </w:p>
    <w:p w14:paraId="11FB5FFD" w14:textId="236C1492" w:rsidR="00651B31" w:rsidRDefault="00651B31" w:rsidP="006F1371">
      <w:pPr>
        <w:pStyle w:val="Default"/>
        <w:jc w:val="left"/>
      </w:pPr>
      <w:r w:rsidRPr="009D133B">
        <w:rPr>
          <w:b/>
          <w:bCs/>
          <w:u w:val="single"/>
        </w:rPr>
        <w:t>Advisory Members:</w:t>
      </w:r>
      <w:r>
        <w:t xml:space="preserve"> Janet Beken-Smith</w:t>
      </w:r>
    </w:p>
    <w:p w14:paraId="21BD954E" w14:textId="62FFCD3F" w:rsidR="00651B31" w:rsidRDefault="00651B31" w:rsidP="006F1371">
      <w:pPr>
        <w:pStyle w:val="Default"/>
        <w:jc w:val="left"/>
        <w:rPr>
          <w:b/>
          <w:bCs/>
          <w:sz w:val="23"/>
          <w:szCs w:val="23"/>
        </w:rPr>
      </w:pPr>
      <w:r w:rsidRPr="009D133B">
        <w:rPr>
          <w:b/>
          <w:bCs/>
        </w:rPr>
        <w:t>Staff:</w:t>
      </w:r>
      <w:r>
        <w:t xml:space="preserve"> Desiree</w:t>
      </w:r>
      <w:r w:rsidR="00FF29F0">
        <w:t xml:space="preserve"> Keever, Paul Cerosaletti, Dale Dewing, Lila Shafer, April Lucas Wright, Meghan Potter, Rich Toebe, James Romack, Jessica Ladd</w:t>
      </w:r>
    </w:p>
    <w:p w14:paraId="3E3C96D1" w14:textId="77777777" w:rsidR="00086FE5" w:rsidRDefault="00086FE5" w:rsidP="006F2784">
      <w:pPr>
        <w:pStyle w:val="Default"/>
        <w:jc w:val="left"/>
        <w:rPr>
          <w:b/>
          <w:bCs/>
          <w:sz w:val="23"/>
          <w:szCs w:val="23"/>
        </w:rPr>
      </w:pPr>
    </w:p>
    <w:p w14:paraId="5618521E" w14:textId="5E56AD20" w:rsidR="006F2784" w:rsidRDefault="00F62459" w:rsidP="006F2784">
      <w:pPr>
        <w:pStyle w:val="Default"/>
        <w:jc w:val="lef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Agenda: </w:t>
      </w:r>
    </w:p>
    <w:p w14:paraId="326F91C3" w14:textId="65603415" w:rsidR="00381463" w:rsidRPr="00F3783C" w:rsidRDefault="00381463" w:rsidP="00E60482">
      <w:pPr>
        <w:pStyle w:val="Default"/>
        <w:numPr>
          <w:ilvl w:val="0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Welcome Executive Director Emily Roach</w:t>
      </w:r>
      <w:r w:rsidR="001D4340">
        <w:rPr>
          <w:sz w:val="23"/>
          <w:szCs w:val="23"/>
        </w:rPr>
        <w:t>- Unable to make meeting will table to next meeting</w:t>
      </w:r>
    </w:p>
    <w:p w14:paraId="1D7A2242" w14:textId="0D46B797" w:rsidR="008A2FE0" w:rsidRPr="00F3783C" w:rsidRDefault="008A2FE0" w:rsidP="00E60482">
      <w:pPr>
        <w:pStyle w:val="Default"/>
        <w:numPr>
          <w:ilvl w:val="0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Welcome New Committee Member Meranda Reynolds</w:t>
      </w:r>
      <w:r w:rsidR="00B15AF3">
        <w:rPr>
          <w:sz w:val="23"/>
          <w:szCs w:val="23"/>
        </w:rPr>
        <w:t>-</w:t>
      </w:r>
      <w:r w:rsidR="007A4530">
        <w:rPr>
          <w:sz w:val="23"/>
          <w:szCs w:val="23"/>
        </w:rPr>
        <w:t>Everyone briefly introduced themselves</w:t>
      </w:r>
    </w:p>
    <w:p w14:paraId="5F896901" w14:textId="3F40C26C" w:rsidR="00E60482" w:rsidRPr="00F3783C" w:rsidRDefault="00D32424" w:rsidP="00E60482">
      <w:pPr>
        <w:pStyle w:val="Default"/>
        <w:numPr>
          <w:ilvl w:val="0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Review of Agenda</w:t>
      </w:r>
    </w:p>
    <w:p w14:paraId="439807BF" w14:textId="7C446778" w:rsidR="00D32424" w:rsidRPr="00F3783C" w:rsidRDefault="00D32424" w:rsidP="00E60482">
      <w:pPr>
        <w:pStyle w:val="Default"/>
        <w:numPr>
          <w:ilvl w:val="0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Approval of 10.16.2025 meeting minutes</w:t>
      </w:r>
      <w:r w:rsidR="007A4530">
        <w:rPr>
          <w:sz w:val="23"/>
          <w:szCs w:val="23"/>
        </w:rPr>
        <w:t>-</w:t>
      </w:r>
      <w:r w:rsidR="00F63BFD">
        <w:rPr>
          <w:sz w:val="23"/>
          <w:szCs w:val="23"/>
        </w:rPr>
        <w:t xml:space="preserve">Motioned made by Kirk Fletcher, </w:t>
      </w:r>
      <w:proofErr w:type="gramStart"/>
      <w:r w:rsidR="009158C4">
        <w:rPr>
          <w:sz w:val="23"/>
          <w:szCs w:val="23"/>
        </w:rPr>
        <w:t>S</w:t>
      </w:r>
      <w:r w:rsidR="00385F6B">
        <w:rPr>
          <w:sz w:val="23"/>
          <w:szCs w:val="23"/>
        </w:rPr>
        <w:t>econded</w:t>
      </w:r>
      <w:proofErr w:type="gramEnd"/>
      <w:r w:rsidR="00290DEE">
        <w:rPr>
          <w:sz w:val="23"/>
          <w:szCs w:val="23"/>
        </w:rPr>
        <w:t xml:space="preserve"> </w:t>
      </w:r>
      <w:r w:rsidR="00F63BFD">
        <w:rPr>
          <w:sz w:val="23"/>
          <w:szCs w:val="23"/>
        </w:rPr>
        <w:t>by Dennis De</w:t>
      </w:r>
      <w:r w:rsidR="00FB32CD">
        <w:rPr>
          <w:sz w:val="23"/>
          <w:szCs w:val="23"/>
        </w:rPr>
        <w:t>ysenroth</w:t>
      </w:r>
      <w:r w:rsidR="00AE341C">
        <w:rPr>
          <w:sz w:val="23"/>
          <w:szCs w:val="23"/>
        </w:rPr>
        <w:t>,</w:t>
      </w:r>
      <w:r w:rsidR="00165A82">
        <w:rPr>
          <w:sz w:val="23"/>
          <w:szCs w:val="23"/>
        </w:rPr>
        <w:t xml:space="preserve"> Approved by </w:t>
      </w:r>
      <w:r w:rsidR="00290DEE">
        <w:rPr>
          <w:sz w:val="23"/>
          <w:szCs w:val="23"/>
        </w:rPr>
        <w:t>committee</w:t>
      </w:r>
    </w:p>
    <w:p w14:paraId="530D5DA3" w14:textId="7BB69A41" w:rsidR="00651CB8" w:rsidRPr="00651CB8" w:rsidRDefault="008A2FE0" w:rsidP="00651CB8">
      <w:pPr>
        <w:pStyle w:val="Default"/>
        <w:numPr>
          <w:ilvl w:val="0"/>
          <w:numId w:val="1"/>
        </w:numPr>
        <w:jc w:val="left"/>
        <w:rPr>
          <w:sz w:val="23"/>
          <w:szCs w:val="23"/>
        </w:rPr>
      </w:pPr>
      <w:r w:rsidRPr="009158C4">
        <w:rPr>
          <w:b/>
          <w:bCs/>
          <w:sz w:val="23"/>
          <w:szCs w:val="23"/>
          <w:u w:val="single"/>
        </w:rPr>
        <w:t>Staff updates:</w:t>
      </w:r>
      <w:r w:rsidRPr="00F3783C">
        <w:rPr>
          <w:sz w:val="23"/>
          <w:szCs w:val="23"/>
        </w:rPr>
        <w:t xml:space="preserve"> Paul</w:t>
      </w:r>
      <w:r w:rsidR="00651CB8">
        <w:rPr>
          <w:sz w:val="23"/>
          <w:szCs w:val="23"/>
        </w:rPr>
        <w:t>- Core Ag Support is being handled by Jessica now and going well.</w:t>
      </w:r>
      <w:r w:rsidR="001F7EF8">
        <w:rPr>
          <w:sz w:val="23"/>
          <w:szCs w:val="23"/>
        </w:rPr>
        <w:t xml:space="preserve"> </w:t>
      </w:r>
      <w:r w:rsidR="00870A11">
        <w:t xml:space="preserve">Desiree is stepping into the Ag Issue Leader </w:t>
      </w:r>
      <w:proofErr w:type="gramStart"/>
      <w:r w:rsidR="00870A11">
        <w:t>Role,</w:t>
      </w:r>
      <w:proofErr w:type="gramEnd"/>
      <w:r w:rsidR="00870A11">
        <w:t xml:space="preserve"> to provide oversight to the Hamden Ag Staff and leadership for the ag program, this will allow </w:t>
      </w:r>
      <w:r w:rsidR="00870A11">
        <w:t>P</w:t>
      </w:r>
      <w:r w:rsidR="00870A11">
        <w:t>aul to focus on the CIG project</w:t>
      </w:r>
    </w:p>
    <w:p w14:paraId="451A3BF3" w14:textId="1F12C783" w:rsidR="00651CB8" w:rsidRPr="008377F0" w:rsidRDefault="00701137" w:rsidP="008377F0">
      <w:pPr>
        <w:pStyle w:val="Default"/>
        <w:numPr>
          <w:ilvl w:val="0"/>
          <w:numId w:val="1"/>
        </w:numPr>
        <w:jc w:val="left"/>
        <w:rPr>
          <w:sz w:val="23"/>
          <w:szCs w:val="23"/>
        </w:rPr>
      </w:pPr>
      <w:r w:rsidRPr="009158C4">
        <w:rPr>
          <w:b/>
          <w:bCs/>
          <w:sz w:val="23"/>
          <w:szCs w:val="23"/>
        </w:rPr>
        <w:t>Ag Solar in Delaware County-Kent Manuel, Deputy Commissioner Delaware County Department of Planning</w:t>
      </w:r>
      <w:r w:rsidR="00707CEE" w:rsidRPr="009158C4">
        <w:rPr>
          <w:b/>
          <w:bCs/>
          <w:sz w:val="23"/>
          <w:szCs w:val="23"/>
        </w:rPr>
        <w:t>, Parks &amp; Watershed Affairs</w:t>
      </w:r>
      <w:r w:rsidR="008377F0" w:rsidRPr="009158C4">
        <w:rPr>
          <w:b/>
          <w:bCs/>
          <w:sz w:val="23"/>
          <w:szCs w:val="23"/>
        </w:rPr>
        <w:t>:</w:t>
      </w:r>
      <w:r w:rsidR="008377F0">
        <w:rPr>
          <w:sz w:val="23"/>
          <w:szCs w:val="23"/>
        </w:rPr>
        <w:t xml:space="preserve"> </w:t>
      </w:r>
      <w:r w:rsidR="000D432E" w:rsidRPr="008377F0">
        <w:rPr>
          <w:sz w:val="23"/>
          <w:szCs w:val="23"/>
        </w:rPr>
        <w:t xml:space="preserve">Kent </w:t>
      </w:r>
      <w:r w:rsidR="00027D65" w:rsidRPr="008377F0">
        <w:rPr>
          <w:sz w:val="23"/>
          <w:szCs w:val="23"/>
        </w:rPr>
        <w:t xml:space="preserve">gave a brief presentation on NYS Solar Regulations </w:t>
      </w:r>
      <w:r w:rsidR="004B3D2A" w:rsidRPr="008377F0">
        <w:rPr>
          <w:sz w:val="23"/>
          <w:szCs w:val="23"/>
        </w:rPr>
        <w:t>&amp; Agrivoltaics.</w:t>
      </w:r>
      <w:r w:rsidR="007C5377">
        <w:rPr>
          <w:sz w:val="23"/>
          <w:szCs w:val="23"/>
        </w:rPr>
        <w:t xml:space="preserve"> Discussion was given on </w:t>
      </w:r>
      <w:r w:rsidR="00573E8E">
        <w:rPr>
          <w:sz w:val="23"/>
          <w:szCs w:val="23"/>
        </w:rPr>
        <w:t xml:space="preserve">resources for farmers to find information about Ag solar and what regulations should be considered if approached by solar companies for land leases. </w:t>
      </w:r>
      <w:r w:rsidR="00BB06E6">
        <w:rPr>
          <w:sz w:val="23"/>
          <w:szCs w:val="23"/>
        </w:rPr>
        <w:t xml:space="preserve">Exit strategies </w:t>
      </w:r>
      <w:r w:rsidR="009D6EEB">
        <w:rPr>
          <w:sz w:val="23"/>
          <w:szCs w:val="23"/>
        </w:rPr>
        <w:t>were</w:t>
      </w:r>
      <w:r w:rsidR="00BB06E6">
        <w:rPr>
          <w:sz w:val="23"/>
          <w:szCs w:val="23"/>
        </w:rPr>
        <w:t xml:space="preserve"> stressed to be crucial and should be included in contacts to protect landowners and municipalities. </w:t>
      </w:r>
      <w:r w:rsidR="003F161D">
        <w:rPr>
          <w:sz w:val="23"/>
          <w:szCs w:val="23"/>
        </w:rPr>
        <w:t>Several solar farm projects were mentioned</w:t>
      </w:r>
      <w:r w:rsidR="00A5394F">
        <w:rPr>
          <w:sz w:val="23"/>
          <w:szCs w:val="23"/>
        </w:rPr>
        <w:t xml:space="preserve">. </w:t>
      </w:r>
      <w:r w:rsidR="00CD5173" w:rsidRPr="000E6BCA">
        <w:rPr>
          <w:b/>
          <w:bCs/>
          <w:sz w:val="23"/>
          <w:szCs w:val="23"/>
        </w:rPr>
        <w:t>Presentation Slides will be emailed to Committee Members</w:t>
      </w:r>
      <w:r w:rsidR="000E6BCA">
        <w:rPr>
          <w:sz w:val="23"/>
          <w:szCs w:val="23"/>
        </w:rPr>
        <w:t xml:space="preserve">. </w:t>
      </w:r>
    </w:p>
    <w:p w14:paraId="7C291132" w14:textId="7BA36043" w:rsidR="00C70B23" w:rsidRPr="00F3783C" w:rsidRDefault="00C70B23" w:rsidP="008377F0">
      <w:pPr>
        <w:pStyle w:val="Default"/>
        <w:ind w:left="1080"/>
        <w:jc w:val="left"/>
        <w:rPr>
          <w:sz w:val="23"/>
          <w:szCs w:val="23"/>
        </w:rPr>
      </w:pPr>
    </w:p>
    <w:p w14:paraId="6E594D81" w14:textId="70F85380" w:rsidR="00E4199E" w:rsidRPr="009158C4" w:rsidRDefault="00E4199E" w:rsidP="00E60482">
      <w:pPr>
        <w:pStyle w:val="Default"/>
        <w:numPr>
          <w:ilvl w:val="0"/>
          <w:numId w:val="1"/>
        </w:numPr>
        <w:jc w:val="left"/>
        <w:rPr>
          <w:b/>
          <w:bCs/>
          <w:sz w:val="23"/>
          <w:szCs w:val="23"/>
          <w:u w:val="single"/>
        </w:rPr>
      </w:pPr>
      <w:r w:rsidRPr="009158C4">
        <w:rPr>
          <w:b/>
          <w:bCs/>
          <w:sz w:val="23"/>
          <w:szCs w:val="23"/>
          <w:u w:val="single"/>
        </w:rPr>
        <w:lastRenderedPageBreak/>
        <w:t>Committee Elections/Reorganization</w:t>
      </w:r>
      <w:r w:rsidR="00F359F7" w:rsidRPr="009158C4">
        <w:rPr>
          <w:b/>
          <w:bCs/>
          <w:sz w:val="23"/>
          <w:szCs w:val="23"/>
          <w:u w:val="single"/>
        </w:rPr>
        <w:t xml:space="preserve"> </w:t>
      </w:r>
    </w:p>
    <w:p w14:paraId="7F9FEDAE" w14:textId="73C0FB23" w:rsidR="004B3420" w:rsidRPr="00F3783C" w:rsidRDefault="004B3420" w:rsidP="004B3420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Chair</w:t>
      </w:r>
      <w:r w:rsidR="000D26CB" w:rsidRPr="00F3783C">
        <w:rPr>
          <w:sz w:val="23"/>
          <w:szCs w:val="23"/>
        </w:rPr>
        <w:t>-</w:t>
      </w:r>
      <w:r w:rsidR="000E6BCA">
        <w:rPr>
          <w:sz w:val="23"/>
          <w:szCs w:val="23"/>
        </w:rPr>
        <w:t xml:space="preserve"> Joyce Gray</w:t>
      </w:r>
    </w:p>
    <w:p w14:paraId="5A934F6F" w14:textId="5B44AEEE" w:rsidR="004B3420" w:rsidRPr="00F3783C" w:rsidRDefault="004B3420" w:rsidP="004B3420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Vice Chair</w:t>
      </w:r>
      <w:r w:rsidR="000D26CB" w:rsidRPr="00F3783C">
        <w:rPr>
          <w:sz w:val="23"/>
          <w:szCs w:val="23"/>
        </w:rPr>
        <w:t>-</w:t>
      </w:r>
      <w:r w:rsidR="000E6BCA">
        <w:rPr>
          <w:sz w:val="23"/>
          <w:szCs w:val="23"/>
        </w:rPr>
        <w:t xml:space="preserve"> Kirk Fletcher</w:t>
      </w:r>
    </w:p>
    <w:p w14:paraId="4E98EDA6" w14:textId="3C4484DB" w:rsidR="00514A4E" w:rsidRPr="00F3783C" w:rsidRDefault="00514A4E" w:rsidP="004B3420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Secretary</w:t>
      </w:r>
      <w:r w:rsidR="000D26CB" w:rsidRPr="00F3783C">
        <w:rPr>
          <w:sz w:val="23"/>
          <w:szCs w:val="23"/>
        </w:rPr>
        <w:t>-</w:t>
      </w:r>
      <w:r w:rsidRPr="00F3783C">
        <w:rPr>
          <w:sz w:val="23"/>
          <w:szCs w:val="23"/>
        </w:rPr>
        <w:t xml:space="preserve"> </w:t>
      </w:r>
      <w:r w:rsidR="002A7FD2">
        <w:rPr>
          <w:sz w:val="23"/>
          <w:szCs w:val="23"/>
        </w:rPr>
        <w:t>Dennis D</w:t>
      </w:r>
      <w:r w:rsidR="00B6633D">
        <w:rPr>
          <w:sz w:val="23"/>
          <w:szCs w:val="23"/>
        </w:rPr>
        <w:t>eysenroth</w:t>
      </w:r>
    </w:p>
    <w:p w14:paraId="44D25F01" w14:textId="2A649828" w:rsidR="00514A4E" w:rsidRPr="00F3783C" w:rsidRDefault="001A1BAD" w:rsidP="004B3420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2 Reps for BOD-</w:t>
      </w:r>
      <w:r w:rsidR="00B6633D">
        <w:rPr>
          <w:sz w:val="23"/>
          <w:szCs w:val="23"/>
        </w:rPr>
        <w:t xml:space="preserve"> Damian Hill, Kirk Fletcher</w:t>
      </w:r>
    </w:p>
    <w:p w14:paraId="2CAA2EAF" w14:textId="68805545" w:rsidR="001A1BAD" w:rsidRPr="00F3783C" w:rsidRDefault="001A1BAD" w:rsidP="004B3420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1 Rep for Finance Committee-</w:t>
      </w:r>
      <w:r w:rsidR="00B6633D">
        <w:rPr>
          <w:sz w:val="23"/>
          <w:szCs w:val="23"/>
        </w:rPr>
        <w:t>Damian Hill</w:t>
      </w:r>
    </w:p>
    <w:p w14:paraId="608C8756" w14:textId="23C9519D" w:rsidR="001A1BAD" w:rsidRPr="00F3783C" w:rsidRDefault="001A1BAD" w:rsidP="004B3420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1 Rep for Personnel</w:t>
      </w:r>
      <w:r w:rsidR="00B6633D">
        <w:rPr>
          <w:sz w:val="23"/>
          <w:szCs w:val="23"/>
        </w:rPr>
        <w:t>-Kirk Fletcher</w:t>
      </w:r>
    </w:p>
    <w:p w14:paraId="12D73D35" w14:textId="51356DFC" w:rsidR="000D26CB" w:rsidRPr="00F3783C" w:rsidRDefault="000D26CB" w:rsidP="004B3420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 xml:space="preserve">1 Rep for </w:t>
      </w:r>
      <w:r w:rsidR="00517F6A">
        <w:rPr>
          <w:sz w:val="23"/>
          <w:szCs w:val="23"/>
        </w:rPr>
        <w:t>Long Range</w:t>
      </w:r>
      <w:r w:rsidRPr="00F3783C">
        <w:rPr>
          <w:sz w:val="23"/>
          <w:szCs w:val="23"/>
        </w:rPr>
        <w:t xml:space="preserve"> Committee</w:t>
      </w:r>
      <w:r w:rsidR="00B6633D">
        <w:rPr>
          <w:sz w:val="23"/>
          <w:szCs w:val="23"/>
        </w:rPr>
        <w:t xml:space="preserve">-Meranda Reynolds </w:t>
      </w:r>
    </w:p>
    <w:p w14:paraId="61B1BFDA" w14:textId="77777777" w:rsidR="00B879FD" w:rsidRDefault="00514A4E" w:rsidP="00086FE5">
      <w:pPr>
        <w:pStyle w:val="Default"/>
        <w:rPr>
          <w:sz w:val="23"/>
          <w:szCs w:val="23"/>
        </w:rPr>
      </w:pPr>
      <w:r w:rsidRPr="00F3783C">
        <w:rPr>
          <w:sz w:val="23"/>
          <w:szCs w:val="23"/>
        </w:rPr>
        <w:t xml:space="preserve">       </w:t>
      </w:r>
      <w:r w:rsidRPr="00F3783C">
        <w:rPr>
          <w:sz w:val="23"/>
          <w:szCs w:val="23"/>
        </w:rPr>
        <w:tab/>
      </w:r>
      <w:r w:rsidR="00321E55">
        <w:rPr>
          <w:sz w:val="23"/>
          <w:szCs w:val="23"/>
        </w:rPr>
        <w:t>*</w:t>
      </w:r>
      <w:r w:rsidR="00321E55" w:rsidRPr="009158C4">
        <w:rPr>
          <w:b/>
          <w:bCs/>
          <w:sz w:val="23"/>
          <w:szCs w:val="23"/>
        </w:rPr>
        <w:t>CCEDC will be hosting an orientation for new members; existing members are welcome to attend</w:t>
      </w:r>
      <w:r w:rsidR="00B879FD" w:rsidRPr="009158C4">
        <w:rPr>
          <w:b/>
          <w:bCs/>
          <w:sz w:val="23"/>
          <w:szCs w:val="23"/>
        </w:rPr>
        <w:t>*</w:t>
      </w:r>
    </w:p>
    <w:p w14:paraId="62D6A656" w14:textId="4FF1EBBA" w:rsidR="00514A4E" w:rsidRDefault="00B879FD" w:rsidP="00086FE5">
      <w:pPr>
        <w:pStyle w:val="Default"/>
        <w:numPr>
          <w:ilvl w:val="0"/>
          <w:numId w:val="3"/>
        </w:numPr>
        <w:jc w:val="left"/>
        <w:rPr>
          <w:sz w:val="23"/>
          <w:szCs w:val="23"/>
        </w:rPr>
      </w:pPr>
      <w:r>
        <w:rPr>
          <w:sz w:val="23"/>
          <w:szCs w:val="23"/>
        </w:rPr>
        <w:t>No date set yet</w:t>
      </w:r>
    </w:p>
    <w:p w14:paraId="3C54DD35" w14:textId="1C1E66DE" w:rsidR="00B879FD" w:rsidRDefault="00B879FD" w:rsidP="00086FE5">
      <w:pPr>
        <w:pStyle w:val="Default"/>
        <w:numPr>
          <w:ilvl w:val="0"/>
          <w:numId w:val="3"/>
        </w:numPr>
        <w:jc w:val="left"/>
        <w:rPr>
          <w:sz w:val="23"/>
          <w:szCs w:val="23"/>
        </w:rPr>
      </w:pPr>
      <w:r>
        <w:rPr>
          <w:sz w:val="23"/>
          <w:szCs w:val="23"/>
        </w:rPr>
        <w:t>They are working with a shared business network</w:t>
      </w:r>
      <w:r w:rsidR="00140C0E">
        <w:rPr>
          <w:sz w:val="23"/>
          <w:szCs w:val="23"/>
        </w:rPr>
        <w:t xml:space="preserve"> </w:t>
      </w:r>
      <w:r>
        <w:rPr>
          <w:sz w:val="23"/>
          <w:szCs w:val="23"/>
        </w:rPr>
        <w:t>(SBN) to offer the orientation</w:t>
      </w:r>
    </w:p>
    <w:p w14:paraId="1602FDCB" w14:textId="27239BD8" w:rsidR="006B243F" w:rsidRDefault="006B243F" w:rsidP="00086FE5">
      <w:pPr>
        <w:pStyle w:val="Default"/>
        <w:numPr>
          <w:ilvl w:val="0"/>
          <w:numId w:val="3"/>
        </w:numPr>
        <w:jc w:val="left"/>
        <w:rPr>
          <w:sz w:val="23"/>
          <w:szCs w:val="23"/>
        </w:rPr>
      </w:pPr>
      <w:r>
        <w:rPr>
          <w:sz w:val="23"/>
          <w:szCs w:val="23"/>
        </w:rPr>
        <w:t>Required training from the first meeting of the year will be communicated via email</w:t>
      </w:r>
      <w:r w:rsidR="00140C0E">
        <w:rPr>
          <w:sz w:val="23"/>
          <w:szCs w:val="23"/>
        </w:rPr>
        <w:t>.</w:t>
      </w:r>
    </w:p>
    <w:p w14:paraId="6D8A023E" w14:textId="0BDCBFC7" w:rsidR="00140C0E" w:rsidRDefault="00140C0E" w:rsidP="00140C0E">
      <w:pPr>
        <w:pStyle w:val="Default"/>
        <w:numPr>
          <w:ilvl w:val="1"/>
          <w:numId w:val="2"/>
        </w:numPr>
        <w:jc w:val="left"/>
        <w:rPr>
          <w:sz w:val="23"/>
          <w:szCs w:val="23"/>
        </w:rPr>
      </w:pPr>
      <w:r>
        <w:rPr>
          <w:sz w:val="23"/>
          <w:szCs w:val="23"/>
        </w:rPr>
        <w:t>Members should complete the training and submit their certificate</w:t>
      </w:r>
      <w:r w:rsidR="00776C8F">
        <w:rPr>
          <w:sz w:val="23"/>
          <w:szCs w:val="23"/>
        </w:rPr>
        <w:t>.</w:t>
      </w:r>
    </w:p>
    <w:p w14:paraId="12F7A785" w14:textId="4C1CE45E" w:rsidR="00776C8F" w:rsidRPr="00F3783C" w:rsidRDefault="00776C8F" w:rsidP="00140C0E">
      <w:pPr>
        <w:pStyle w:val="Default"/>
        <w:numPr>
          <w:ilvl w:val="1"/>
          <w:numId w:val="2"/>
        </w:numPr>
        <w:jc w:val="left"/>
        <w:rPr>
          <w:sz w:val="23"/>
          <w:szCs w:val="23"/>
        </w:rPr>
      </w:pPr>
      <w:r>
        <w:rPr>
          <w:sz w:val="23"/>
          <w:szCs w:val="23"/>
        </w:rPr>
        <w:t xml:space="preserve">Program advisory committees will be more engaged in </w:t>
      </w:r>
      <w:r w:rsidR="00517F6A">
        <w:rPr>
          <w:sz w:val="23"/>
          <w:szCs w:val="23"/>
        </w:rPr>
        <w:t>FEBA</w:t>
      </w:r>
    </w:p>
    <w:p w14:paraId="538A617E" w14:textId="3D4E2F40" w:rsidR="00707CEE" w:rsidRPr="008A3C3B" w:rsidRDefault="00707CEE" w:rsidP="00E60482">
      <w:pPr>
        <w:pStyle w:val="Default"/>
        <w:numPr>
          <w:ilvl w:val="0"/>
          <w:numId w:val="1"/>
        </w:numPr>
        <w:jc w:val="left"/>
        <w:rPr>
          <w:b/>
          <w:bCs/>
          <w:sz w:val="23"/>
          <w:szCs w:val="23"/>
          <w:u w:val="single"/>
        </w:rPr>
      </w:pPr>
      <w:r w:rsidRPr="008A3C3B">
        <w:rPr>
          <w:b/>
          <w:bCs/>
          <w:sz w:val="23"/>
          <w:szCs w:val="23"/>
          <w:u w:val="single"/>
        </w:rPr>
        <w:t>Programming input (Review of what is planned</w:t>
      </w:r>
      <w:r w:rsidR="00104B35" w:rsidRPr="008A3C3B">
        <w:rPr>
          <w:b/>
          <w:bCs/>
          <w:sz w:val="23"/>
          <w:szCs w:val="23"/>
          <w:u w:val="single"/>
        </w:rPr>
        <w:t>, Input)</w:t>
      </w:r>
    </w:p>
    <w:p w14:paraId="32B73C2B" w14:textId="7D08973D" w:rsidR="00104B35" w:rsidRPr="00F3783C" w:rsidRDefault="00104B35" w:rsidP="00104B35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 w:rsidRPr="008A3C3B">
        <w:rPr>
          <w:b/>
          <w:bCs/>
          <w:sz w:val="23"/>
          <w:szCs w:val="23"/>
        </w:rPr>
        <w:t>Fruit &amp; Veg/Hort -Lila</w:t>
      </w:r>
      <w:r w:rsidR="005B292A" w:rsidRPr="008A3C3B">
        <w:rPr>
          <w:b/>
          <w:bCs/>
          <w:sz w:val="23"/>
          <w:szCs w:val="23"/>
        </w:rPr>
        <w:t>:</w:t>
      </w:r>
      <w:r w:rsidR="005B292A">
        <w:rPr>
          <w:sz w:val="23"/>
          <w:szCs w:val="23"/>
        </w:rPr>
        <w:t xml:space="preserve"> Starting in March there will be a </w:t>
      </w:r>
      <w:r w:rsidR="006F1371">
        <w:rPr>
          <w:sz w:val="23"/>
          <w:szCs w:val="23"/>
        </w:rPr>
        <w:t>5–6-week</w:t>
      </w:r>
      <w:r w:rsidR="005B292A">
        <w:rPr>
          <w:sz w:val="23"/>
          <w:szCs w:val="23"/>
        </w:rPr>
        <w:t xml:space="preserve"> gardening series for beginners, a garden at 4-H Camp is planned </w:t>
      </w:r>
      <w:r w:rsidR="00642CC1">
        <w:rPr>
          <w:sz w:val="23"/>
          <w:szCs w:val="23"/>
        </w:rPr>
        <w:t>for 4-H</w:t>
      </w:r>
      <w:r w:rsidR="00F131F4">
        <w:rPr>
          <w:sz w:val="23"/>
          <w:szCs w:val="23"/>
        </w:rPr>
        <w:t xml:space="preserve">’ers and Master Gardeners, produce that is grown will be used in the dinning hall during camp and </w:t>
      </w:r>
      <w:r w:rsidR="00101D10">
        <w:rPr>
          <w:sz w:val="23"/>
          <w:szCs w:val="23"/>
        </w:rPr>
        <w:t xml:space="preserve">master gardeners will maintain the garden </w:t>
      </w:r>
      <w:r w:rsidR="003F66D3">
        <w:rPr>
          <w:sz w:val="23"/>
          <w:szCs w:val="23"/>
        </w:rPr>
        <w:t>after camp has closed.</w:t>
      </w:r>
      <w:r w:rsidR="000333C7">
        <w:rPr>
          <w:sz w:val="23"/>
          <w:szCs w:val="23"/>
        </w:rPr>
        <w:t xml:space="preserve"> </w:t>
      </w:r>
      <w:r w:rsidR="00CF2E0A">
        <w:rPr>
          <w:sz w:val="23"/>
          <w:szCs w:val="23"/>
        </w:rPr>
        <w:t>The garden will serve 3 purposes:</w:t>
      </w:r>
      <w:r w:rsidR="00D018D8">
        <w:rPr>
          <w:sz w:val="23"/>
          <w:szCs w:val="23"/>
        </w:rPr>
        <w:t xml:space="preserve"> education, test garden and farm to school teaching space.</w:t>
      </w:r>
    </w:p>
    <w:p w14:paraId="2A95009D" w14:textId="6A1C3244" w:rsidR="00104B35" w:rsidRPr="00F3783C" w:rsidRDefault="006770A9" w:rsidP="00104B35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 w:rsidRPr="008A3C3B">
        <w:rPr>
          <w:b/>
          <w:bCs/>
          <w:sz w:val="23"/>
          <w:szCs w:val="23"/>
        </w:rPr>
        <w:t>Crop/Nutrient Management-Paul/Dale</w:t>
      </w:r>
      <w:r w:rsidR="00846065" w:rsidRPr="008A3C3B">
        <w:rPr>
          <w:b/>
          <w:bCs/>
          <w:sz w:val="23"/>
          <w:szCs w:val="23"/>
        </w:rPr>
        <w:t>:</w:t>
      </w:r>
      <w:r w:rsidR="00846065">
        <w:rPr>
          <w:sz w:val="23"/>
          <w:szCs w:val="23"/>
        </w:rPr>
        <w:t xml:space="preserve"> </w:t>
      </w:r>
      <w:r w:rsidR="00FA3DDD">
        <w:rPr>
          <w:sz w:val="23"/>
          <w:szCs w:val="23"/>
        </w:rPr>
        <w:t xml:space="preserve">A pesticide </w:t>
      </w:r>
      <w:r w:rsidR="00690802">
        <w:rPr>
          <w:sz w:val="23"/>
          <w:szCs w:val="23"/>
        </w:rPr>
        <w:t>applicator training is scheduled for Feb 3</w:t>
      </w:r>
      <w:r w:rsidR="00EC138F">
        <w:rPr>
          <w:sz w:val="23"/>
          <w:szCs w:val="23"/>
        </w:rPr>
        <w:t xml:space="preserve">- It will provide recertification </w:t>
      </w:r>
      <w:r w:rsidR="00A03C43">
        <w:rPr>
          <w:sz w:val="23"/>
          <w:szCs w:val="23"/>
        </w:rPr>
        <w:t>credits and training for new farmers who want to become certified. Crop school is tent</w:t>
      </w:r>
      <w:r w:rsidR="00CF6A66">
        <w:rPr>
          <w:sz w:val="23"/>
          <w:szCs w:val="23"/>
        </w:rPr>
        <w:t>atively scheduled for the 24</w:t>
      </w:r>
      <w:r w:rsidR="00CF6A66" w:rsidRPr="00CF6A66">
        <w:rPr>
          <w:sz w:val="23"/>
          <w:szCs w:val="23"/>
          <w:vertAlign w:val="superscript"/>
        </w:rPr>
        <w:t>th</w:t>
      </w:r>
      <w:r w:rsidR="00CF6A66">
        <w:rPr>
          <w:sz w:val="23"/>
          <w:szCs w:val="23"/>
        </w:rPr>
        <w:t xml:space="preserve"> of March. Dale intends to do a 3</w:t>
      </w:r>
      <w:r w:rsidR="00AB5812">
        <w:rPr>
          <w:sz w:val="23"/>
          <w:szCs w:val="23"/>
        </w:rPr>
        <w:t>-</w:t>
      </w:r>
      <w:r w:rsidR="00CF6A66">
        <w:rPr>
          <w:sz w:val="23"/>
          <w:szCs w:val="23"/>
        </w:rPr>
        <w:t xml:space="preserve"> part series on haymaking/forage </w:t>
      </w:r>
      <w:r w:rsidR="00B006AD">
        <w:rPr>
          <w:sz w:val="23"/>
          <w:szCs w:val="23"/>
        </w:rPr>
        <w:t>management-it will be held in 3 locations in the county.</w:t>
      </w:r>
      <w:r w:rsidR="00E71AD4">
        <w:rPr>
          <w:sz w:val="23"/>
          <w:szCs w:val="23"/>
        </w:rPr>
        <w:t xml:space="preserve"> Manure spill response training in the works</w:t>
      </w:r>
      <w:r w:rsidR="00612D8C">
        <w:rPr>
          <w:sz w:val="23"/>
          <w:szCs w:val="23"/>
        </w:rPr>
        <w:t xml:space="preserve">, more CIG </w:t>
      </w:r>
      <w:r w:rsidR="009D133B">
        <w:rPr>
          <w:sz w:val="23"/>
          <w:szCs w:val="23"/>
        </w:rPr>
        <w:t>outreach</w:t>
      </w:r>
      <w:r w:rsidR="00F667D5">
        <w:rPr>
          <w:sz w:val="23"/>
          <w:szCs w:val="23"/>
        </w:rPr>
        <w:t xml:space="preserve"> and possibly a</w:t>
      </w:r>
      <w:r w:rsidR="00C9487D">
        <w:rPr>
          <w:sz w:val="23"/>
          <w:szCs w:val="23"/>
        </w:rPr>
        <w:t>nother field day with enhanced tech for grass injection.</w:t>
      </w:r>
      <w:r w:rsidR="006D6488">
        <w:rPr>
          <w:sz w:val="23"/>
          <w:szCs w:val="23"/>
        </w:rPr>
        <w:t xml:space="preserve"> This year was the first</w:t>
      </w:r>
      <w:r w:rsidR="00B51D83">
        <w:rPr>
          <w:sz w:val="23"/>
          <w:szCs w:val="23"/>
        </w:rPr>
        <w:t xml:space="preserve"> year of </w:t>
      </w:r>
      <w:proofErr w:type="gramStart"/>
      <w:r w:rsidR="00B51D83">
        <w:rPr>
          <w:sz w:val="23"/>
          <w:szCs w:val="23"/>
        </w:rPr>
        <w:t>a seed corn</w:t>
      </w:r>
      <w:proofErr w:type="gramEnd"/>
      <w:r w:rsidR="00B51D83">
        <w:rPr>
          <w:sz w:val="23"/>
          <w:szCs w:val="23"/>
        </w:rPr>
        <w:t xml:space="preserve"> maggot trial at the Bergen farm</w:t>
      </w:r>
      <w:r w:rsidR="007F2EC2">
        <w:rPr>
          <w:sz w:val="23"/>
          <w:szCs w:val="23"/>
        </w:rPr>
        <w:t>, the seed treatment available for corn for the last 25 years will not be available soon. The trial aims to contribute local data to a stat</w:t>
      </w:r>
      <w:r w:rsidR="00A7345A">
        <w:rPr>
          <w:sz w:val="23"/>
          <w:szCs w:val="23"/>
        </w:rPr>
        <w:t xml:space="preserve">ewide evaluation. </w:t>
      </w:r>
      <w:r w:rsidR="00232FFD">
        <w:rPr>
          <w:sz w:val="23"/>
          <w:szCs w:val="23"/>
        </w:rPr>
        <w:t>Value of Manure Study</w:t>
      </w:r>
      <w:r w:rsidR="000660FC">
        <w:rPr>
          <w:sz w:val="23"/>
          <w:szCs w:val="23"/>
        </w:rPr>
        <w:t>-the study will look at injecting manure on sod</w:t>
      </w:r>
      <w:r w:rsidR="00E00FC0">
        <w:rPr>
          <w:sz w:val="23"/>
          <w:szCs w:val="23"/>
        </w:rPr>
        <w:t>.</w:t>
      </w:r>
      <w:r w:rsidR="00A663D5">
        <w:rPr>
          <w:sz w:val="23"/>
          <w:szCs w:val="23"/>
        </w:rPr>
        <w:t xml:space="preserve"> Soil temp monitoring will continue in April and early May</w:t>
      </w:r>
      <w:r w:rsidR="00E451F6">
        <w:rPr>
          <w:sz w:val="23"/>
          <w:szCs w:val="23"/>
        </w:rPr>
        <w:t>. Corn Dry Down in Sept.</w:t>
      </w:r>
    </w:p>
    <w:p w14:paraId="5D3E1D19" w14:textId="1C492FCE" w:rsidR="006770A9" w:rsidRPr="00BE52EA" w:rsidRDefault="006770A9" w:rsidP="00104B35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 w:rsidRPr="008A3C3B">
        <w:rPr>
          <w:b/>
          <w:bCs/>
          <w:sz w:val="23"/>
          <w:szCs w:val="23"/>
        </w:rPr>
        <w:t xml:space="preserve">Dairy/PFM- </w:t>
      </w:r>
      <w:r w:rsidRPr="00BE52EA">
        <w:rPr>
          <w:sz w:val="23"/>
          <w:szCs w:val="23"/>
        </w:rPr>
        <w:t>Meghan</w:t>
      </w:r>
      <w:r w:rsidR="00E451F6" w:rsidRPr="00BE52EA">
        <w:rPr>
          <w:sz w:val="23"/>
          <w:szCs w:val="23"/>
        </w:rPr>
        <w:t>-</w:t>
      </w:r>
      <w:r w:rsidR="00BE52EA" w:rsidRPr="00BE52EA">
        <w:rPr>
          <w:sz w:val="23"/>
          <w:szCs w:val="23"/>
        </w:rPr>
        <w:t xml:space="preserve">Annual impact report </w:t>
      </w:r>
      <w:r w:rsidR="00BE52EA">
        <w:rPr>
          <w:sz w:val="23"/>
          <w:szCs w:val="23"/>
        </w:rPr>
        <w:t>is done and ready to be submitted. Summarizes feed intake of phosphorus and nitrogen and nutrient</w:t>
      </w:r>
      <w:r w:rsidR="00BC2EEE">
        <w:rPr>
          <w:sz w:val="23"/>
          <w:szCs w:val="23"/>
        </w:rPr>
        <w:t xml:space="preserve">s. The report includes </w:t>
      </w:r>
      <w:r w:rsidR="00B21078">
        <w:rPr>
          <w:sz w:val="23"/>
          <w:szCs w:val="23"/>
        </w:rPr>
        <w:t>impact stories. PFM will offer a Farmers summit Feb 20</w:t>
      </w:r>
      <w:r w:rsidR="00B21078" w:rsidRPr="00B21078">
        <w:rPr>
          <w:sz w:val="23"/>
          <w:szCs w:val="23"/>
          <w:vertAlign w:val="superscript"/>
        </w:rPr>
        <w:t>th</w:t>
      </w:r>
      <w:r w:rsidR="00B21078">
        <w:rPr>
          <w:sz w:val="23"/>
          <w:szCs w:val="23"/>
        </w:rPr>
        <w:t xml:space="preserve"> @ Andes Hotel</w:t>
      </w:r>
      <w:r w:rsidR="000E0A00">
        <w:rPr>
          <w:sz w:val="23"/>
          <w:szCs w:val="23"/>
        </w:rPr>
        <w:t>. Other workshops will include a calf health workshop, Reproduction AI training</w:t>
      </w:r>
      <w:r w:rsidR="00373C3C">
        <w:rPr>
          <w:sz w:val="23"/>
          <w:szCs w:val="23"/>
        </w:rPr>
        <w:t xml:space="preserve"> (looking for farm to host).</w:t>
      </w:r>
      <w:r w:rsidR="003B6D1A">
        <w:rPr>
          <w:sz w:val="23"/>
          <w:szCs w:val="23"/>
        </w:rPr>
        <w:t xml:space="preserve"> Agricultural Enviro</w:t>
      </w:r>
      <w:r w:rsidR="00494330">
        <w:rPr>
          <w:sz w:val="23"/>
          <w:szCs w:val="23"/>
        </w:rPr>
        <w:t>nmental Innovation Demo Program Grant available to farmers in the West of the Hudson watershed region</w:t>
      </w:r>
      <w:r w:rsidR="004951FD">
        <w:rPr>
          <w:sz w:val="23"/>
          <w:szCs w:val="23"/>
        </w:rPr>
        <w:t>.</w:t>
      </w:r>
    </w:p>
    <w:p w14:paraId="3A4B2789" w14:textId="4E17E217" w:rsidR="006770A9" w:rsidRPr="008A3C3B" w:rsidRDefault="006770A9" w:rsidP="00104B35">
      <w:pPr>
        <w:pStyle w:val="Default"/>
        <w:numPr>
          <w:ilvl w:val="1"/>
          <w:numId w:val="1"/>
        </w:numPr>
        <w:jc w:val="left"/>
        <w:rPr>
          <w:b/>
          <w:bCs/>
          <w:sz w:val="23"/>
          <w:szCs w:val="23"/>
        </w:rPr>
      </w:pPr>
      <w:r w:rsidRPr="008A3C3B">
        <w:rPr>
          <w:b/>
          <w:bCs/>
          <w:sz w:val="23"/>
          <w:szCs w:val="23"/>
        </w:rPr>
        <w:t>Livestock-Rich</w:t>
      </w:r>
      <w:r w:rsidR="00373C3C">
        <w:rPr>
          <w:b/>
          <w:bCs/>
          <w:sz w:val="23"/>
          <w:szCs w:val="23"/>
        </w:rPr>
        <w:t xml:space="preserve">- </w:t>
      </w:r>
      <w:r w:rsidR="005B2FCE" w:rsidRPr="005B2FCE">
        <w:rPr>
          <w:sz w:val="23"/>
          <w:szCs w:val="23"/>
        </w:rPr>
        <w:t xml:space="preserve">Discussed </w:t>
      </w:r>
      <w:r w:rsidR="001F2707">
        <w:rPr>
          <w:sz w:val="23"/>
          <w:szCs w:val="23"/>
        </w:rPr>
        <w:t>CRAC</w:t>
      </w:r>
      <w:r w:rsidR="005B2FCE">
        <w:rPr>
          <w:sz w:val="23"/>
          <w:szCs w:val="23"/>
        </w:rPr>
        <w:t xml:space="preserve"> conference evaluation summary</w:t>
      </w:r>
      <w:r w:rsidR="009F607F">
        <w:rPr>
          <w:sz w:val="23"/>
          <w:szCs w:val="23"/>
        </w:rPr>
        <w:t>- 44% of pa</w:t>
      </w:r>
      <w:r w:rsidR="00EA33CE">
        <w:rPr>
          <w:sz w:val="23"/>
          <w:szCs w:val="23"/>
        </w:rPr>
        <w:t xml:space="preserve">rticipants said they were likely to adapt knowledge from the conference. </w:t>
      </w:r>
      <w:r w:rsidR="00C86367">
        <w:rPr>
          <w:sz w:val="23"/>
          <w:szCs w:val="23"/>
        </w:rPr>
        <w:t>Beef Feeding BMP tour scheduled @ Stony Creek Farm 2/6</w:t>
      </w:r>
      <w:r w:rsidR="009C57CC">
        <w:rPr>
          <w:sz w:val="23"/>
          <w:szCs w:val="23"/>
        </w:rPr>
        <w:t>, Grazing workshops 2/26</w:t>
      </w:r>
      <w:r w:rsidR="0060402A">
        <w:rPr>
          <w:sz w:val="23"/>
          <w:szCs w:val="23"/>
        </w:rPr>
        <w:t xml:space="preserve">, 2/27 @ Hamden Town Hall, Livestock Finishing series </w:t>
      </w:r>
      <w:r w:rsidR="004E7944">
        <w:rPr>
          <w:sz w:val="23"/>
          <w:szCs w:val="23"/>
        </w:rPr>
        <w:t>2/23,3/5, 3,12 @ Hamden Town Hall and Spring Cow/Calf workshop</w:t>
      </w:r>
      <w:r w:rsidR="00402E3E">
        <w:rPr>
          <w:sz w:val="23"/>
          <w:szCs w:val="23"/>
        </w:rPr>
        <w:t xml:space="preserve"> 3/9 @ </w:t>
      </w:r>
      <w:r w:rsidR="00E80104">
        <w:rPr>
          <w:sz w:val="23"/>
          <w:szCs w:val="23"/>
        </w:rPr>
        <w:t xml:space="preserve">Brookside Farm, </w:t>
      </w:r>
      <w:r w:rsidR="007665C5">
        <w:rPr>
          <w:sz w:val="23"/>
          <w:szCs w:val="23"/>
        </w:rPr>
        <w:t xml:space="preserve">3/17 @ Crystal Spring </w:t>
      </w:r>
      <w:r w:rsidR="009D133B">
        <w:rPr>
          <w:sz w:val="23"/>
          <w:szCs w:val="23"/>
        </w:rPr>
        <w:t>Farm. -</w:t>
      </w:r>
      <w:r w:rsidR="00EF2E54">
        <w:rPr>
          <w:sz w:val="23"/>
          <w:szCs w:val="23"/>
        </w:rPr>
        <w:t xml:space="preserve"> Will offer BQA </w:t>
      </w:r>
      <w:r w:rsidR="00B62292">
        <w:rPr>
          <w:sz w:val="23"/>
          <w:szCs w:val="23"/>
        </w:rPr>
        <w:t xml:space="preserve">certified credits, a </w:t>
      </w:r>
      <w:r w:rsidR="009D133B">
        <w:rPr>
          <w:sz w:val="23"/>
          <w:szCs w:val="23"/>
        </w:rPr>
        <w:t>20-question</w:t>
      </w:r>
      <w:r w:rsidR="00B62292">
        <w:rPr>
          <w:sz w:val="23"/>
          <w:szCs w:val="23"/>
        </w:rPr>
        <w:t xml:space="preserve"> quiz will be taken to </w:t>
      </w:r>
      <w:r w:rsidR="00B62292">
        <w:rPr>
          <w:sz w:val="23"/>
          <w:szCs w:val="23"/>
        </w:rPr>
        <w:lastRenderedPageBreak/>
        <w:t>receive credits.</w:t>
      </w:r>
      <w:r w:rsidR="000F527F">
        <w:rPr>
          <w:sz w:val="23"/>
          <w:szCs w:val="23"/>
        </w:rPr>
        <w:t xml:space="preserve"> Farm Needs Assessment- 1/3 of watershed participants have responded to surveys</w:t>
      </w:r>
      <w:r w:rsidR="004462AA">
        <w:rPr>
          <w:sz w:val="23"/>
          <w:szCs w:val="23"/>
        </w:rPr>
        <w:t xml:space="preserve">. Most respondents were in the older age groups. Final Needs Assessment will be </w:t>
      </w:r>
      <w:r w:rsidR="009D133B">
        <w:rPr>
          <w:sz w:val="23"/>
          <w:szCs w:val="23"/>
        </w:rPr>
        <w:t>15–20-page</w:t>
      </w:r>
      <w:r w:rsidR="004462AA">
        <w:rPr>
          <w:sz w:val="23"/>
          <w:szCs w:val="23"/>
        </w:rPr>
        <w:t xml:space="preserve"> report.</w:t>
      </w:r>
    </w:p>
    <w:p w14:paraId="7A5EA240" w14:textId="5ED0EFBD" w:rsidR="003F7BC4" w:rsidRPr="008A3C3B" w:rsidRDefault="003F7BC4" w:rsidP="00104B35">
      <w:pPr>
        <w:pStyle w:val="Default"/>
        <w:numPr>
          <w:ilvl w:val="1"/>
          <w:numId w:val="1"/>
        </w:numPr>
        <w:jc w:val="left"/>
        <w:rPr>
          <w:b/>
          <w:bCs/>
          <w:sz w:val="23"/>
          <w:szCs w:val="23"/>
        </w:rPr>
      </w:pPr>
      <w:r w:rsidRPr="008A3C3B">
        <w:rPr>
          <w:b/>
          <w:bCs/>
          <w:sz w:val="23"/>
          <w:szCs w:val="23"/>
        </w:rPr>
        <w:t>Farm Business Management/Food Systems- Desiree</w:t>
      </w:r>
      <w:r w:rsidR="007647EB">
        <w:rPr>
          <w:b/>
          <w:bCs/>
          <w:sz w:val="23"/>
          <w:szCs w:val="23"/>
        </w:rPr>
        <w:t xml:space="preserve">- </w:t>
      </w:r>
      <w:r w:rsidR="007647EB" w:rsidRPr="003D76BD">
        <w:rPr>
          <w:sz w:val="23"/>
          <w:szCs w:val="23"/>
          <w:u w:val="single"/>
        </w:rPr>
        <w:t>Solar programming</w:t>
      </w:r>
      <w:r w:rsidR="007647EB">
        <w:rPr>
          <w:sz w:val="23"/>
          <w:szCs w:val="23"/>
        </w:rPr>
        <w:t xml:space="preserve"> in Oct not well received, looking at implementing energy-saving measures on farms and solar leasing education</w:t>
      </w:r>
      <w:r w:rsidR="00BE2047">
        <w:rPr>
          <w:sz w:val="23"/>
          <w:szCs w:val="23"/>
        </w:rPr>
        <w:t xml:space="preserve">, suggestions </w:t>
      </w:r>
      <w:r w:rsidR="00ED5368">
        <w:rPr>
          <w:sz w:val="23"/>
          <w:szCs w:val="23"/>
        </w:rPr>
        <w:t>needed</w:t>
      </w:r>
      <w:r w:rsidR="003378CA">
        <w:rPr>
          <w:sz w:val="23"/>
          <w:szCs w:val="23"/>
        </w:rPr>
        <w:t xml:space="preserve">. Farm to consumer-first production focused workshop held </w:t>
      </w:r>
      <w:r w:rsidR="000429BF">
        <w:rPr>
          <w:sz w:val="23"/>
          <w:szCs w:val="23"/>
        </w:rPr>
        <w:t>on 12/30, about 20 participants showed interest in value-added or processing products.</w:t>
      </w:r>
      <w:r w:rsidR="0068238D">
        <w:rPr>
          <w:sz w:val="23"/>
          <w:szCs w:val="23"/>
        </w:rPr>
        <w:t xml:space="preserve"> Next series of education around direct</w:t>
      </w:r>
      <w:r w:rsidR="005D1321">
        <w:rPr>
          <w:sz w:val="23"/>
          <w:szCs w:val="23"/>
        </w:rPr>
        <w:t xml:space="preserve">-to-consumer will be marketing, partnered with statewide event in March. </w:t>
      </w:r>
      <w:r w:rsidR="007D44DB" w:rsidRPr="003D76BD">
        <w:rPr>
          <w:sz w:val="23"/>
          <w:szCs w:val="23"/>
          <w:u w:val="single"/>
        </w:rPr>
        <w:t>Ag in classroom</w:t>
      </w:r>
      <w:r w:rsidR="007D44DB">
        <w:rPr>
          <w:sz w:val="23"/>
          <w:szCs w:val="23"/>
        </w:rPr>
        <w:t xml:space="preserve">- </w:t>
      </w:r>
      <w:r w:rsidR="008E7870">
        <w:rPr>
          <w:sz w:val="23"/>
          <w:szCs w:val="23"/>
        </w:rPr>
        <w:t>Pilot with Franklin has gone well</w:t>
      </w:r>
      <w:r w:rsidR="00AA5B90">
        <w:rPr>
          <w:sz w:val="23"/>
          <w:szCs w:val="23"/>
        </w:rPr>
        <w:t xml:space="preserve">, want to renew for next </w:t>
      </w:r>
      <w:proofErr w:type="gramStart"/>
      <w:r w:rsidR="00AA5B90">
        <w:rPr>
          <w:sz w:val="23"/>
          <w:szCs w:val="23"/>
        </w:rPr>
        <w:t>yr</w:t>
      </w:r>
      <w:proofErr w:type="gramEnd"/>
      <w:r w:rsidR="00AA5B90">
        <w:rPr>
          <w:sz w:val="23"/>
          <w:szCs w:val="23"/>
        </w:rPr>
        <w:t>. Need more volunteers for field trips for farms</w:t>
      </w:r>
      <w:r w:rsidR="00D80064">
        <w:rPr>
          <w:sz w:val="23"/>
          <w:szCs w:val="23"/>
        </w:rPr>
        <w:t xml:space="preserve">. </w:t>
      </w:r>
      <w:r w:rsidR="00D80064" w:rsidRPr="003D76BD">
        <w:rPr>
          <w:sz w:val="23"/>
          <w:szCs w:val="23"/>
          <w:u w:val="single"/>
        </w:rPr>
        <w:t>Dairy in classroom</w:t>
      </w:r>
      <w:r w:rsidR="00D80064">
        <w:rPr>
          <w:sz w:val="23"/>
          <w:szCs w:val="23"/>
        </w:rPr>
        <w:t xml:space="preserve">- grant submitted in Dec still no word. </w:t>
      </w:r>
      <w:r w:rsidR="0047619B" w:rsidRPr="003D76BD">
        <w:rPr>
          <w:sz w:val="23"/>
          <w:szCs w:val="23"/>
          <w:u w:val="single"/>
        </w:rPr>
        <w:t>Farm to school</w:t>
      </w:r>
      <w:r w:rsidR="0047619B">
        <w:rPr>
          <w:sz w:val="23"/>
          <w:szCs w:val="23"/>
        </w:rPr>
        <w:t>- starting to see more traction from Del Co School Districts.</w:t>
      </w:r>
      <w:r w:rsidR="002759C4">
        <w:rPr>
          <w:sz w:val="23"/>
          <w:szCs w:val="23"/>
        </w:rPr>
        <w:t xml:space="preserve"> Ag Literacy- up 20% in classroom</w:t>
      </w:r>
      <w:r w:rsidR="002E007D">
        <w:rPr>
          <w:sz w:val="23"/>
          <w:szCs w:val="23"/>
        </w:rPr>
        <w:t xml:space="preserve">s that want to participate this </w:t>
      </w:r>
      <w:proofErr w:type="gramStart"/>
      <w:r w:rsidR="002E007D">
        <w:rPr>
          <w:sz w:val="23"/>
          <w:szCs w:val="23"/>
        </w:rPr>
        <w:t>yr</w:t>
      </w:r>
      <w:proofErr w:type="gramEnd"/>
      <w:r w:rsidR="002E007D">
        <w:rPr>
          <w:sz w:val="23"/>
          <w:szCs w:val="23"/>
        </w:rPr>
        <w:t xml:space="preserve">. </w:t>
      </w:r>
      <w:r w:rsidR="002E007D" w:rsidRPr="003D76BD">
        <w:rPr>
          <w:sz w:val="23"/>
          <w:szCs w:val="23"/>
          <w:u w:val="single"/>
        </w:rPr>
        <w:t>Ag Tourism</w:t>
      </w:r>
      <w:r w:rsidR="002E007D">
        <w:rPr>
          <w:sz w:val="23"/>
          <w:szCs w:val="23"/>
        </w:rPr>
        <w:t xml:space="preserve">- </w:t>
      </w:r>
      <w:r w:rsidR="002967DA">
        <w:rPr>
          <w:sz w:val="23"/>
          <w:szCs w:val="23"/>
        </w:rPr>
        <w:t xml:space="preserve">More support for programing needed, want to bring some direct programming into county. </w:t>
      </w:r>
      <w:r w:rsidR="003D2801">
        <w:rPr>
          <w:sz w:val="23"/>
          <w:szCs w:val="23"/>
        </w:rPr>
        <w:t xml:space="preserve"> </w:t>
      </w:r>
      <w:r w:rsidR="003D2801" w:rsidRPr="003D76BD">
        <w:rPr>
          <w:sz w:val="23"/>
          <w:szCs w:val="23"/>
          <w:u w:val="single"/>
        </w:rPr>
        <w:t>Ag Taxes</w:t>
      </w:r>
      <w:r w:rsidR="003D2801">
        <w:rPr>
          <w:sz w:val="23"/>
          <w:szCs w:val="23"/>
        </w:rPr>
        <w:t xml:space="preserve">- Cornell doesn’t support the </w:t>
      </w:r>
      <w:r w:rsidR="003D76BD">
        <w:rPr>
          <w:sz w:val="23"/>
          <w:szCs w:val="23"/>
        </w:rPr>
        <w:t>Ag</w:t>
      </w:r>
      <w:r w:rsidR="003D2801">
        <w:rPr>
          <w:sz w:val="23"/>
          <w:szCs w:val="23"/>
        </w:rPr>
        <w:t xml:space="preserve"> tax</w:t>
      </w:r>
      <w:r w:rsidR="003D76BD">
        <w:rPr>
          <w:sz w:val="23"/>
          <w:szCs w:val="23"/>
        </w:rPr>
        <w:t xml:space="preserve"> programming</w:t>
      </w:r>
      <w:r w:rsidR="003D2801">
        <w:rPr>
          <w:sz w:val="23"/>
          <w:szCs w:val="23"/>
        </w:rPr>
        <w:t xml:space="preserve"> in the way they formally have, </w:t>
      </w:r>
      <w:r w:rsidR="003D76BD">
        <w:rPr>
          <w:sz w:val="23"/>
          <w:szCs w:val="23"/>
        </w:rPr>
        <w:t xml:space="preserve">material available at office for anyone still interested. </w:t>
      </w:r>
      <w:r w:rsidR="007D44DB">
        <w:rPr>
          <w:sz w:val="23"/>
          <w:szCs w:val="23"/>
        </w:rPr>
        <w:t xml:space="preserve"> </w:t>
      </w:r>
      <w:r w:rsidR="0034312C" w:rsidRPr="003F65E1">
        <w:rPr>
          <w:sz w:val="23"/>
          <w:szCs w:val="23"/>
          <w:u w:val="single"/>
        </w:rPr>
        <w:t>Beginning Farmers</w:t>
      </w:r>
      <w:r w:rsidR="0034312C">
        <w:rPr>
          <w:sz w:val="23"/>
          <w:szCs w:val="23"/>
        </w:rPr>
        <w:t>- W</w:t>
      </w:r>
      <w:r w:rsidR="008E3086">
        <w:rPr>
          <w:sz w:val="23"/>
          <w:szCs w:val="23"/>
        </w:rPr>
        <w:t xml:space="preserve">orkshop offered in the spring, farmers who attended have kept up with other programming offered throughout the </w:t>
      </w:r>
      <w:proofErr w:type="gramStart"/>
      <w:r w:rsidR="008E3086">
        <w:rPr>
          <w:sz w:val="23"/>
          <w:szCs w:val="23"/>
        </w:rPr>
        <w:t>yr</w:t>
      </w:r>
      <w:proofErr w:type="gramEnd"/>
      <w:r w:rsidR="008E3086">
        <w:rPr>
          <w:sz w:val="23"/>
          <w:szCs w:val="23"/>
        </w:rPr>
        <w:t>.</w:t>
      </w:r>
      <w:r w:rsidR="003F65E1">
        <w:rPr>
          <w:sz w:val="23"/>
          <w:szCs w:val="23"/>
        </w:rPr>
        <w:t xml:space="preserve"> </w:t>
      </w:r>
      <w:r w:rsidR="003F65E1" w:rsidRPr="003F65E1">
        <w:rPr>
          <w:sz w:val="23"/>
          <w:szCs w:val="23"/>
          <w:u w:val="single"/>
        </w:rPr>
        <w:t>Tractor Safety Course</w:t>
      </w:r>
      <w:r w:rsidR="003F65E1">
        <w:rPr>
          <w:sz w:val="23"/>
          <w:szCs w:val="23"/>
        </w:rPr>
        <w:t>- Looking for feedback on anyone willing to be an instructor.</w:t>
      </w:r>
      <w:r w:rsidR="00360FA6">
        <w:rPr>
          <w:sz w:val="23"/>
          <w:szCs w:val="23"/>
        </w:rPr>
        <w:t xml:space="preserve"> </w:t>
      </w:r>
      <w:r w:rsidR="00360FA6" w:rsidRPr="00360FA6">
        <w:rPr>
          <w:sz w:val="23"/>
          <w:szCs w:val="23"/>
          <w:u w:val="single"/>
        </w:rPr>
        <w:t>Family Farm Day</w:t>
      </w:r>
      <w:r w:rsidR="00360FA6">
        <w:rPr>
          <w:sz w:val="23"/>
          <w:szCs w:val="23"/>
          <w:u w:val="single"/>
        </w:rPr>
        <w:t xml:space="preserve">- </w:t>
      </w:r>
      <w:r w:rsidR="00360FA6">
        <w:rPr>
          <w:sz w:val="23"/>
          <w:szCs w:val="23"/>
        </w:rPr>
        <w:t>Should it be 2 days?</w:t>
      </w:r>
      <w:r w:rsidR="00EB1463">
        <w:rPr>
          <w:sz w:val="23"/>
          <w:szCs w:val="23"/>
        </w:rPr>
        <w:t xml:space="preserve"> Del Co farms were the </w:t>
      </w:r>
      <w:proofErr w:type="gramStart"/>
      <w:r w:rsidR="00EB1463">
        <w:rPr>
          <w:sz w:val="23"/>
          <w:szCs w:val="23"/>
        </w:rPr>
        <w:t>least farms</w:t>
      </w:r>
      <w:proofErr w:type="gramEnd"/>
      <w:r w:rsidR="00EB1463">
        <w:rPr>
          <w:sz w:val="23"/>
          <w:szCs w:val="23"/>
        </w:rPr>
        <w:t xml:space="preserve"> involved in the event. </w:t>
      </w:r>
      <w:r w:rsidR="009158C4">
        <w:rPr>
          <w:sz w:val="23"/>
          <w:szCs w:val="23"/>
        </w:rPr>
        <w:t>Feedback</w:t>
      </w:r>
      <w:r w:rsidR="00EB1463">
        <w:rPr>
          <w:sz w:val="23"/>
          <w:szCs w:val="23"/>
        </w:rPr>
        <w:t xml:space="preserve"> from</w:t>
      </w:r>
      <w:r w:rsidR="00C83E34">
        <w:rPr>
          <w:sz w:val="23"/>
          <w:szCs w:val="23"/>
        </w:rPr>
        <w:t xml:space="preserve"> </w:t>
      </w:r>
      <w:r w:rsidR="006E7089">
        <w:rPr>
          <w:sz w:val="23"/>
          <w:szCs w:val="23"/>
        </w:rPr>
        <w:t xml:space="preserve">committee members </w:t>
      </w:r>
      <w:proofErr w:type="gramStart"/>
      <w:r w:rsidR="006E7089">
        <w:rPr>
          <w:sz w:val="23"/>
          <w:szCs w:val="23"/>
        </w:rPr>
        <w:t>is</w:t>
      </w:r>
      <w:proofErr w:type="gramEnd"/>
      <w:r w:rsidR="006E7089">
        <w:rPr>
          <w:sz w:val="23"/>
          <w:szCs w:val="23"/>
        </w:rPr>
        <w:t xml:space="preserve"> 1 day may be better and get more commitment from farmers</w:t>
      </w:r>
      <w:r w:rsidR="006F1371">
        <w:rPr>
          <w:sz w:val="23"/>
          <w:szCs w:val="23"/>
        </w:rPr>
        <w:t xml:space="preserve">. </w:t>
      </w:r>
    </w:p>
    <w:p w14:paraId="3BA60A7F" w14:textId="23B425F0" w:rsidR="003F7BC4" w:rsidRPr="00F3783C" w:rsidRDefault="00C73636" w:rsidP="003F7BC4">
      <w:pPr>
        <w:pStyle w:val="Default"/>
        <w:numPr>
          <w:ilvl w:val="0"/>
          <w:numId w:val="1"/>
        </w:numPr>
        <w:jc w:val="left"/>
        <w:rPr>
          <w:sz w:val="23"/>
          <w:szCs w:val="23"/>
        </w:rPr>
      </w:pPr>
      <w:r w:rsidRPr="009158C4">
        <w:rPr>
          <w:b/>
          <w:bCs/>
          <w:sz w:val="23"/>
          <w:szCs w:val="23"/>
          <w:u w:val="single"/>
        </w:rPr>
        <w:t>Farm Tour Suggestions-Focal Topics/Farm Suggestions</w:t>
      </w:r>
      <w:r w:rsidR="006F1371">
        <w:rPr>
          <w:sz w:val="23"/>
          <w:szCs w:val="23"/>
        </w:rPr>
        <w:t xml:space="preserve">- Will be planned for second week in July- feedback wanted. </w:t>
      </w:r>
    </w:p>
    <w:p w14:paraId="6292EC28" w14:textId="01E977F2" w:rsidR="000472BC" w:rsidRPr="009158C4" w:rsidRDefault="000472BC" w:rsidP="003F7BC4">
      <w:pPr>
        <w:pStyle w:val="Default"/>
        <w:numPr>
          <w:ilvl w:val="0"/>
          <w:numId w:val="1"/>
        </w:numPr>
        <w:jc w:val="left"/>
        <w:rPr>
          <w:b/>
          <w:bCs/>
          <w:sz w:val="23"/>
          <w:szCs w:val="23"/>
        </w:rPr>
      </w:pPr>
      <w:r w:rsidRPr="009158C4">
        <w:rPr>
          <w:b/>
          <w:bCs/>
          <w:sz w:val="23"/>
          <w:szCs w:val="23"/>
        </w:rPr>
        <w:t>Other</w:t>
      </w:r>
      <w:r w:rsidR="00343726" w:rsidRPr="009158C4">
        <w:rPr>
          <w:b/>
          <w:bCs/>
          <w:sz w:val="23"/>
          <w:szCs w:val="23"/>
        </w:rPr>
        <w:t>- CCEDC Website suggestions:</w:t>
      </w:r>
      <w:r w:rsidR="005E15C3" w:rsidRPr="009158C4">
        <w:rPr>
          <w:b/>
          <w:bCs/>
          <w:sz w:val="23"/>
          <w:szCs w:val="23"/>
        </w:rPr>
        <w:t xml:space="preserve"> </w:t>
      </w:r>
    </w:p>
    <w:p w14:paraId="66573C66" w14:textId="61B27593" w:rsidR="005E15C3" w:rsidRDefault="005E15C3" w:rsidP="005E15C3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>
        <w:rPr>
          <w:sz w:val="23"/>
          <w:szCs w:val="23"/>
        </w:rPr>
        <w:t>Previous website was dormant and not updated regularly</w:t>
      </w:r>
    </w:p>
    <w:p w14:paraId="68E26570" w14:textId="6DC2CFF8" w:rsidR="005E15C3" w:rsidRDefault="00750CF8" w:rsidP="005E15C3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>
        <w:rPr>
          <w:sz w:val="23"/>
          <w:szCs w:val="23"/>
        </w:rPr>
        <w:t xml:space="preserve">Programming information is now </w:t>
      </w:r>
      <w:r w:rsidR="006F1371">
        <w:rPr>
          <w:sz w:val="23"/>
          <w:szCs w:val="23"/>
        </w:rPr>
        <w:t>updated,</w:t>
      </w:r>
      <w:r>
        <w:rPr>
          <w:sz w:val="23"/>
          <w:szCs w:val="23"/>
        </w:rPr>
        <w:t xml:space="preserve"> and each program </w:t>
      </w:r>
      <w:r w:rsidR="006F1371">
        <w:rPr>
          <w:sz w:val="23"/>
          <w:szCs w:val="23"/>
        </w:rPr>
        <w:t>has</w:t>
      </w:r>
      <w:r>
        <w:rPr>
          <w:sz w:val="23"/>
          <w:szCs w:val="23"/>
        </w:rPr>
        <w:t xml:space="preserve"> designated staff to </w:t>
      </w:r>
      <w:r w:rsidR="001C1CE7">
        <w:rPr>
          <w:sz w:val="23"/>
          <w:szCs w:val="23"/>
        </w:rPr>
        <w:t xml:space="preserve">manage. Jessica manages Ag/HE, Jackie </w:t>
      </w:r>
      <w:r w:rsidR="009158C4">
        <w:rPr>
          <w:sz w:val="23"/>
          <w:szCs w:val="23"/>
        </w:rPr>
        <w:t>VanLoan</w:t>
      </w:r>
      <w:r w:rsidR="001C1CE7">
        <w:rPr>
          <w:sz w:val="23"/>
          <w:szCs w:val="23"/>
        </w:rPr>
        <w:t xml:space="preserve"> manages general </w:t>
      </w:r>
      <w:r w:rsidR="006F1371">
        <w:rPr>
          <w:sz w:val="23"/>
          <w:szCs w:val="23"/>
        </w:rPr>
        <w:t>association,</w:t>
      </w:r>
      <w:r w:rsidR="00446B16">
        <w:rPr>
          <w:sz w:val="23"/>
          <w:szCs w:val="23"/>
        </w:rPr>
        <w:t xml:space="preserve"> and Jackie Pernice manages 4-H </w:t>
      </w:r>
    </w:p>
    <w:p w14:paraId="7945A843" w14:textId="5A617CF1" w:rsidR="00446B16" w:rsidRDefault="00446B16" w:rsidP="005E15C3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>
        <w:rPr>
          <w:sz w:val="23"/>
          <w:szCs w:val="23"/>
        </w:rPr>
        <w:t xml:space="preserve">Members encouraged to review the website and provide </w:t>
      </w:r>
      <w:r w:rsidR="006F1371">
        <w:rPr>
          <w:sz w:val="23"/>
          <w:szCs w:val="23"/>
        </w:rPr>
        <w:t>feedback</w:t>
      </w:r>
      <w:r>
        <w:rPr>
          <w:sz w:val="23"/>
          <w:szCs w:val="23"/>
        </w:rPr>
        <w:t xml:space="preserve"> on what they would like to see.</w:t>
      </w:r>
    </w:p>
    <w:p w14:paraId="6616AE49" w14:textId="1C9BBF86" w:rsidR="006F1371" w:rsidRPr="00F3783C" w:rsidRDefault="006F1371" w:rsidP="005E15C3">
      <w:pPr>
        <w:pStyle w:val="Default"/>
        <w:numPr>
          <w:ilvl w:val="1"/>
          <w:numId w:val="1"/>
        </w:numPr>
        <w:jc w:val="left"/>
        <w:rPr>
          <w:sz w:val="23"/>
          <w:szCs w:val="23"/>
        </w:rPr>
      </w:pPr>
      <w:r>
        <w:rPr>
          <w:sz w:val="23"/>
          <w:szCs w:val="23"/>
        </w:rPr>
        <w:t xml:space="preserve">Meredith Dairy Fest – To be discussed at April Meeting </w:t>
      </w:r>
    </w:p>
    <w:p w14:paraId="7F661B0D" w14:textId="3BD79BB5" w:rsidR="000472BC" w:rsidRDefault="000472BC" w:rsidP="003F7BC4">
      <w:pPr>
        <w:pStyle w:val="Default"/>
        <w:numPr>
          <w:ilvl w:val="0"/>
          <w:numId w:val="1"/>
        </w:numPr>
        <w:jc w:val="left"/>
        <w:rPr>
          <w:sz w:val="23"/>
          <w:szCs w:val="23"/>
        </w:rPr>
      </w:pPr>
      <w:r w:rsidRPr="00F3783C">
        <w:rPr>
          <w:sz w:val="23"/>
          <w:szCs w:val="23"/>
        </w:rPr>
        <w:t>Next Meeting date</w:t>
      </w:r>
      <w:r w:rsidR="0059781F">
        <w:rPr>
          <w:sz w:val="23"/>
          <w:szCs w:val="23"/>
        </w:rPr>
        <w:t>s:</w:t>
      </w:r>
    </w:p>
    <w:p w14:paraId="3326659F" w14:textId="676C0786" w:rsidR="0059781F" w:rsidRPr="00845B4B" w:rsidRDefault="00CF2A23" w:rsidP="0059781F">
      <w:pPr>
        <w:pStyle w:val="Default"/>
        <w:numPr>
          <w:ilvl w:val="1"/>
          <w:numId w:val="1"/>
        </w:numPr>
        <w:jc w:val="left"/>
        <w:rPr>
          <w:b/>
          <w:bCs/>
          <w:sz w:val="23"/>
          <w:szCs w:val="23"/>
        </w:rPr>
      </w:pPr>
      <w:r w:rsidRPr="00845B4B">
        <w:rPr>
          <w:b/>
          <w:bCs/>
          <w:sz w:val="23"/>
          <w:szCs w:val="23"/>
        </w:rPr>
        <w:t>April 16, 20</w:t>
      </w:r>
      <w:r w:rsidR="009F20E6">
        <w:rPr>
          <w:b/>
          <w:bCs/>
          <w:sz w:val="23"/>
          <w:szCs w:val="23"/>
        </w:rPr>
        <w:t>2</w:t>
      </w:r>
      <w:r w:rsidRPr="00845B4B">
        <w:rPr>
          <w:b/>
          <w:bCs/>
          <w:sz w:val="23"/>
          <w:szCs w:val="23"/>
        </w:rPr>
        <w:t>6 @ 7PM</w:t>
      </w:r>
      <w:r w:rsidR="00A549A1" w:rsidRPr="00845B4B">
        <w:rPr>
          <w:b/>
          <w:bCs/>
          <w:sz w:val="23"/>
          <w:szCs w:val="23"/>
        </w:rPr>
        <w:t>-</w:t>
      </w:r>
      <w:r w:rsidRPr="00845B4B">
        <w:rPr>
          <w:b/>
          <w:bCs/>
          <w:sz w:val="23"/>
          <w:szCs w:val="23"/>
        </w:rPr>
        <w:t xml:space="preserve"> CCEDC Hamden Office</w:t>
      </w:r>
    </w:p>
    <w:p w14:paraId="30A29BFF" w14:textId="413F38CD" w:rsidR="00CF2A23" w:rsidRPr="00845B4B" w:rsidRDefault="00A549A1" w:rsidP="0059781F">
      <w:pPr>
        <w:pStyle w:val="Default"/>
        <w:numPr>
          <w:ilvl w:val="1"/>
          <w:numId w:val="1"/>
        </w:numPr>
        <w:jc w:val="left"/>
        <w:rPr>
          <w:b/>
          <w:bCs/>
          <w:sz w:val="23"/>
          <w:szCs w:val="23"/>
        </w:rPr>
      </w:pPr>
      <w:r w:rsidRPr="00845B4B">
        <w:rPr>
          <w:b/>
          <w:bCs/>
          <w:sz w:val="23"/>
          <w:szCs w:val="23"/>
        </w:rPr>
        <w:t>July 16, 2026 @ 7 PM -CCEDC Hamden Office</w:t>
      </w:r>
    </w:p>
    <w:p w14:paraId="1D88EAC9" w14:textId="261499F6" w:rsidR="00A549A1" w:rsidRPr="00845B4B" w:rsidRDefault="00A549A1" w:rsidP="0059781F">
      <w:pPr>
        <w:pStyle w:val="Default"/>
        <w:numPr>
          <w:ilvl w:val="1"/>
          <w:numId w:val="1"/>
        </w:numPr>
        <w:jc w:val="left"/>
        <w:rPr>
          <w:b/>
          <w:bCs/>
          <w:sz w:val="23"/>
          <w:szCs w:val="23"/>
        </w:rPr>
      </w:pPr>
      <w:r w:rsidRPr="00845B4B">
        <w:rPr>
          <w:b/>
          <w:bCs/>
          <w:sz w:val="23"/>
          <w:szCs w:val="23"/>
        </w:rPr>
        <w:t>October</w:t>
      </w:r>
      <w:r w:rsidR="00845B4B" w:rsidRPr="00845B4B">
        <w:rPr>
          <w:b/>
          <w:bCs/>
          <w:sz w:val="23"/>
          <w:szCs w:val="23"/>
        </w:rPr>
        <w:t xml:space="preserve"> 15, 2026 @ 7 PM CCEDC Hamden Office</w:t>
      </w:r>
    </w:p>
    <w:p w14:paraId="08D4C410" w14:textId="77777777" w:rsidR="00F62459" w:rsidRPr="00845B4B" w:rsidRDefault="00F62459" w:rsidP="006F2784">
      <w:pPr>
        <w:pStyle w:val="Default"/>
        <w:jc w:val="left"/>
        <w:rPr>
          <w:b/>
          <w:bCs/>
          <w:sz w:val="23"/>
          <w:szCs w:val="23"/>
        </w:rPr>
      </w:pPr>
    </w:p>
    <w:p w14:paraId="586F1876" w14:textId="77777777" w:rsidR="000325A3" w:rsidRPr="00AA60A7" w:rsidRDefault="000325A3" w:rsidP="00166D24"/>
    <w:p w14:paraId="55984CB0" w14:textId="77777777" w:rsidR="00AD2DB0" w:rsidRPr="00AA60A7" w:rsidRDefault="00AD2DB0" w:rsidP="00166D24"/>
    <w:p w14:paraId="4EC2F210" w14:textId="77777777" w:rsidR="00AD2DB0" w:rsidRPr="00AA60A7" w:rsidRDefault="00AD2DB0" w:rsidP="00166D24"/>
    <w:p w14:paraId="2F4BA375" w14:textId="55912068" w:rsidR="000325A3" w:rsidRPr="009C369C" w:rsidRDefault="000325A3" w:rsidP="00166D24"/>
    <w:sectPr w:rsidR="000325A3" w:rsidRPr="009C369C" w:rsidSect="00032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28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6601A" w14:textId="77777777" w:rsidR="00EF46C3" w:rsidRDefault="00EF46C3" w:rsidP="00166D24">
      <w:r>
        <w:separator/>
      </w:r>
    </w:p>
  </w:endnote>
  <w:endnote w:type="continuationSeparator" w:id="0">
    <w:p w14:paraId="734EA65A" w14:textId="77777777" w:rsidR="00EF46C3" w:rsidRDefault="00EF46C3" w:rsidP="0016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D8F4B" w14:textId="77777777" w:rsidR="004E0F83" w:rsidRDefault="004E0F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85AC" w14:textId="77777777" w:rsidR="004E0F83" w:rsidRDefault="004E0F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2B10" w14:textId="7E84720C" w:rsidR="000325A3" w:rsidRPr="00645D32" w:rsidRDefault="00166D24" w:rsidP="00166D24">
    <w:pPr>
      <w:pStyle w:val="Heading1"/>
    </w:pPr>
    <w:r w:rsidRPr="000325A3">
      <w:rPr>
        <w:noProof/>
      </w:rPr>
      <w:drawing>
        <wp:anchor distT="0" distB="0" distL="114300" distR="114300" simplePos="0" relativeHeight="251659264" behindDoc="0" locked="0" layoutInCell="1" allowOverlap="1" wp14:anchorId="7CFFD37D" wp14:editId="384E7E8E">
          <wp:simplePos x="0" y="0"/>
          <wp:positionH relativeFrom="margin">
            <wp:align>right</wp:align>
          </wp:positionH>
          <wp:positionV relativeFrom="margin">
            <wp:posOffset>7396480</wp:posOffset>
          </wp:positionV>
          <wp:extent cx="782955" cy="782955"/>
          <wp:effectExtent l="0" t="0" r="0" b="0"/>
          <wp:wrapSquare wrapText="bothSides"/>
          <wp:docPr id="4" name="Picture 4" descr="Cornell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old_cornell_seal_pms187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955" cy="782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5A3" w:rsidRPr="00645D32">
      <w:t>Putting Knowledge to Work</w:t>
    </w:r>
  </w:p>
  <w:p w14:paraId="1A282227" w14:textId="694F9D4A" w:rsidR="000325A3" w:rsidRPr="00166D24" w:rsidRDefault="000325A3" w:rsidP="00166D24"/>
  <w:p w14:paraId="48A15C24" w14:textId="64F04BAA" w:rsidR="0027140C" w:rsidRDefault="0027140C" w:rsidP="00166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B1EB0" w14:textId="77777777" w:rsidR="00EF46C3" w:rsidRDefault="00EF46C3" w:rsidP="00166D24">
      <w:r>
        <w:separator/>
      </w:r>
    </w:p>
  </w:footnote>
  <w:footnote w:type="continuationSeparator" w:id="0">
    <w:p w14:paraId="6FF0FBD8" w14:textId="77777777" w:rsidR="00EF46C3" w:rsidRDefault="00EF46C3" w:rsidP="00166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8100" w14:textId="77777777" w:rsidR="004E0F83" w:rsidRDefault="004E0F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BD1B8" w14:textId="77777777" w:rsidR="0027140C" w:rsidRDefault="0027140C" w:rsidP="00166D24">
    <w:pPr>
      <w:pStyle w:val="Header"/>
    </w:pPr>
  </w:p>
  <w:p w14:paraId="687942FA" w14:textId="77777777" w:rsidR="0027140C" w:rsidRDefault="0027140C" w:rsidP="00166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1E37" w14:textId="2961991C" w:rsidR="00645D32" w:rsidRPr="00942F22" w:rsidRDefault="00477EF8" w:rsidP="00166D24">
    <w:pPr>
      <w:ind w:left="6480" w:firstLine="720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ABA733A" wp14:editId="28A1F5B9">
          <wp:simplePos x="0" y="0"/>
          <wp:positionH relativeFrom="page">
            <wp:posOffset>428625</wp:posOffset>
          </wp:positionH>
          <wp:positionV relativeFrom="paragraph">
            <wp:posOffset>9525</wp:posOffset>
          </wp:positionV>
          <wp:extent cx="4162424" cy="723900"/>
          <wp:effectExtent l="0" t="0" r="0" b="0"/>
          <wp:wrapNone/>
          <wp:docPr id="1420087081" name="Picture 1" descr="A close-up of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087081" name="Picture 1" descr="A close-up of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2424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E10550" w14:textId="477B968E" w:rsidR="00645D32" w:rsidRPr="00942F22" w:rsidRDefault="00477EF8" w:rsidP="00166D24">
    <w:pPr>
      <w:ind w:left="6480" w:firstLine="720"/>
    </w:pPr>
    <w:r>
      <w:t>34570 State Hwy 1</w:t>
    </w:r>
    <w:r w:rsidR="004B6B7F">
      <w:t>0</w:t>
    </w:r>
  </w:p>
  <w:p w14:paraId="0695A608" w14:textId="5E0C853C" w:rsidR="00645D32" w:rsidRPr="00942F22" w:rsidRDefault="00477EF8" w:rsidP="00166D24">
    <w:pPr>
      <w:ind w:left="6480" w:firstLine="720"/>
    </w:pPr>
    <w:r>
      <w:t>Suite 2</w:t>
    </w:r>
  </w:p>
  <w:p w14:paraId="360F3DD3" w14:textId="51DFE9BB" w:rsidR="00645D32" w:rsidRPr="00942F22" w:rsidRDefault="00477EF8" w:rsidP="00166D24">
    <w:pPr>
      <w:ind w:left="6480" w:firstLine="720"/>
    </w:pPr>
    <w:r>
      <w:t>Hamden, NY  13782</w:t>
    </w:r>
  </w:p>
  <w:p w14:paraId="01C394FC" w14:textId="00982509" w:rsidR="00645D32" w:rsidRPr="00942F22" w:rsidRDefault="00645D32" w:rsidP="00166D24">
    <w:pPr>
      <w:ind w:left="6480" w:firstLine="720"/>
    </w:pPr>
    <w:r w:rsidRPr="00942F22">
      <w:t xml:space="preserve">t. </w:t>
    </w:r>
    <w:r w:rsidR="00477EF8">
      <w:t>607.865.6531</w:t>
    </w:r>
  </w:p>
  <w:p w14:paraId="4737260B" w14:textId="33DEE75B" w:rsidR="00645D32" w:rsidRPr="00942F22" w:rsidRDefault="00645D32" w:rsidP="00166D24">
    <w:pPr>
      <w:ind w:left="6480" w:firstLine="720"/>
    </w:pPr>
    <w:r w:rsidRPr="00942F22">
      <w:t xml:space="preserve">e. </w:t>
    </w:r>
    <w:r w:rsidR="00477EF8">
      <w:t>delaware</w:t>
    </w:r>
    <w:r w:rsidRPr="00942F22">
      <w:t xml:space="preserve">@cornell.edu </w:t>
    </w:r>
  </w:p>
  <w:p w14:paraId="56979045" w14:textId="56C7CC42" w:rsidR="00645D32" w:rsidRPr="00942F22" w:rsidRDefault="00645D32" w:rsidP="00166D24">
    <w:pPr>
      <w:ind w:left="6480" w:firstLine="720"/>
    </w:pPr>
    <w:hyperlink r:id="rId2" w:history="1">
      <w:r w:rsidRPr="00942F22">
        <w:rPr>
          <w:rStyle w:val="Hyperlink"/>
          <w:color w:val="222222" w:themeColor="text1"/>
          <w:u w:val="none"/>
        </w:rPr>
        <w:t>cce</w:t>
      </w:r>
      <w:r w:rsidR="00477EF8">
        <w:rPr>
          <w:rStyle w:val="Hyperlink"/>
          <w:color w:val="222222" w:themeColor="text1"/>
          <w:u w:val="none"/>
        </w:rPr>
        <w:t>delaware.org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7AA1"/>
    <w:multiLevelType w:val="hybridMultilevel"/>
    <w:tmpl w:val="70085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F083B"/>
    <w:multiLevelType w:val="hybridMultilevel"/>
    <w:tmpl w:val="C10A1E52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2" w15:restartNumberingAfterBreak="0">
    <w:nsid w:val="470550CE"/>
    <w:multiLevelType w:val="hybridMultilevel"/>
    <w:tmpl w:val="1A2EB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443524">
    <w:abstractNumId w:val="2"/>
  </w:num>
  <w:num w:numId="2" w16cid:durableId="1225026591">
    <w:abstractNumId w:val="1"/>
  </w:num>
  <w:num w:numId="3" w16cid:durableId="54637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2MDMytDA2MDQyNzdX0lEKTi0uzszPAykwrAUAOx2TDywAAAA="/>
  </w:docVars>
  <w:rsids>
    <w:rsidRoot w:val="00BC65E6"/>
    <w:rsid w:val="00027D65"/>
    <w:rsid w:val="000325A3"/>
    <w:rsid w:val="000333C7"/>
    <w:rsid w:val="000429BF"/>
    <w:rsid w:val="000472BC"/>
    <w:rsid w:val="00057AFF"/>
    <w:rsid w:val="000626CE"/>
    <w:rsid w:val="0006425E"/>
    <w:rsid w:val="000660FC"/>
    <w:rsid w:val="0007472A"/>
    <w:rsid w:val="00086FE5"/>
    <w:rsid w:val="000A699A"/>
    <w:rsid w:val="000A7806"/>
    <w:rsid w:val="000B39D7"/>
    <w:rsid w:val="000C20A3"/>
    <w:rsid w:val="000C79C4"/>
    <w:rsid w:val="000D26CB"/>
    <w:rsid w:val="000D432E"/>
    <w:rsid w:val="000E0A00"/>
    <w:rsid w:val="000E6BCA"/>
    <w:rsid w:val="000F379B"/>
    <w:rsid w:val="000F3A79"/>
    <w:rsid w:val="000F527F"/>
    <w:rsid w:val="000F7B12"/>
    <w:rsid w:val="00101D10"/>
    <w:rsid w:val="00104B35"/>
    <w:rsid w:val="00140C0E"/>
    <w:rsid w:val="001528BB"/>
    <w:rsid w:val="00165A82"/>
    <w:rsid w:val="00166D24"/>
    <w:rsid w:val="0017145A"/>
    <w:rsid w:val="001A08F5"/>
    <w:rsid w:val="001A1BAD"/>
    <w:rsid w:val="001C1CE7"/>
    <w:rsid w:val="001C6CE4"/>
    <w:rsid w:val="001C7F67"/>
    <w:rsid w:val="001D4340"/>
    <w:rsid w:val="001F2707"/>
    <w:rsid w:val="001F7EF8"/>
    <w:rsid w:val="00223941"/>
    <w:rsid w:val="00232FFD"/>
    <w:rsid w:val="00247410"/>
    <w:rsid w:val="00260D2F"/>
    <w:rsid w:val="002644C4"/>
    <w:rsid w:val="0027140C"/>
    <w:rsid w:val="002759C4"/>
    <w:rsid w:val="00290DEE"/>
    <w:rsid w:val="002967DA"/>
    <w:rsid w:val="002A7FD2"/>
    <w:rsid w:val="002B3120"/>
    <w:rsid w:val="002C0FE6"/>
    <w:rsid w:val="002E007D"/>
    <w:rsid w:val="002E5C86"/>
    <w:rsid w:val="002F14A0"/>
    <w:rsid w:val="00303ED8"/>
    <w:rsid w:val="003068D2"/>
    <w:rsid w:val="00321E55"/>
    <w:rsid w:val="0032282F"/>
    <w:rsid w:val="003316E0"/>
    <w:rsid w:val="0033602D"/>
    <w:rsid w:val="003378CA"/>
    <w:rsid w:val="0034312C"/>
    <w:rsid w:val="00343726"/>
    <w:rsid w:val="00360FA6"/>
    <w:rsid w:val="003669AB"/>
    <w:rsid w:val="00366B7F"/>
    <w:rsid w:val="00373C3C"/>
    <w:rsid w:val="00377E2A"/>
    <w:rsid w:val="00381463"/>
    <w:rsid w:val="00385F6B"/>
    <w:rsid w:val="003A1E88"/>
    <w:rsid w:val="003B6D1A"/>
    <w:rsid w:val="003B7A29"/>
    <w:rsid w:val="003D2801"/>
    <w:rsid w:val="003D76BD"/>
    <w:rsid w:val="003F161D"/>
    <w:rsid w:val="003F65E1"/>
    <w:rsid w:val="003F66D3"/>
    <w:rsid w:val="003F7BC4"/>
    <w:rsid w:val="00402E3E"/>
    <w:rsid w:val="00406C55"/>
    <w:rsid w:val="0042093D"/>
    <w:rsid w:val="00434556"/>
    <w:rsid w:val="004462AA"/>
    <w:rsid w:val="00446B16"/>
    <w:rsid w:val="0047619B"/>
    <w:rsid w:val="00477EF8"/>
    <w:rsid w:val="00494330"/>
    <w:rsid w:val="004951FD"/>
    <w:rsid w:val="004A0AE9"/>
    <w:rsid w:val="004A325F"/>
    <w:rsid w:val="004B3420"/>
    <w:rsid w:val="004B3D2A"/>
    <w:rsid w:val="004B6B7F"/>
    <w:rsid w:val="004E0F83"/>
    <w:rsid w:val="004E7944"/>
    <w:rsid w:val="00501EA6"/>
    <w:rsid w:val="00504691"/>
    <w:rsid w:val="00514A4E"/>
    <w:rsid w:val="00517F6A"/>
    <w:rsid w:val="005672E2"/>
    <w:rsid w:val="00573E8E"/>
    <w:rsid w:val="00576456"/>
    <w:rsid w:val="00584315"/>
    <w:rsid w:val="0059781F"/>
    <w:rsid w:val="005A6981"/>
    <w:rsid w:val="005B292A"/>
    <w:rsid w:val="005B2FCE"/>
    <w:rsid w:val="005D1321"/>
    <w:rsid w:val="005E15C3"/>
    <w:rsid w:val="00601AF3"/>
    <w:rsid w:val="0060402A"/>
    <w:rsid w:val="00606CCA"/>
    <w:rsid w:val="00612D8C"/>
    <w:rsid w:val="00642CC1"/>
    <w:rsid w:val="00645724"/>
    <w:rsid w:val="00645D32"/>
    <w:rsid w:val="00647AF4"/>
    <w:rsid w:val="00651B31"/>
    <w:rsid w:val="00651CB8"/>
    <w:rsid w:val="0066378A"/>
    <w:rsid w:val="0066438A"/>
    <w:rsid w:val="00670F8C"/>
    <w:rsid w:val="0067557E"/>
    <w:rsid w:val="006770A9"/>
    <w:rsid w:val="0068238D"/>
    <w:rsid w:val="0069040E"/>
    <w:rsid w:val="00690802"/>
    <w:rsid w:val="00690F42"/>
    <w:rsid w:val="006B243F"/>
    <w:rsid w:val="006C3017"/>
    <w:rsid w:val="006C3F43"/>
    <w:rsid w:val="006D6488"/>
    <w:rsid w:val="006E5839"/>
    <w:rsid w:val="006E7089"/>
    <w:rsid w:val="006F1371"/>
    <w:rsid w:val="006F2784"/>
    <w:rsid w:val="00701137"/>
    <w:rsid w:val="00701181"/>
    <w:rsid w:val="00704693"/>
    <w:rsid w:val="00707CEE"/>
    <w:rsid w:val="00750CF8"/>
    <w:rsid w:val="007647EB"/>
    <w:rsid w:val="007665C5"/>
    <w:rsid w:val="00774117"/>
    <w:rsid w:val="00776C8F"/>
    <w:rsid w:val="007A4530"/>
    <w:rsid w:val="007A5653"/>
    <w:rsid w:val="007C0D83"/>
    <w:rsid w:val="007C5377"/>
    <w:rsid w:val="007D44DB"/>
    <w:rsid w:val="007F2EC2"/>
    <w:rsid w:val="007F6DD1"/>
    <w:rsid w:val="008377F0"/>
    <w:rsid w:val="00845B4B"/>
    <w:rsid w:val="00846065"/>
    <w:rsid w:val="00850113"/>
    <w:rsid w:val="00870A11"/>
    <w:rsid w:val="008A2C97"/>
    <w:rsid w:val="008A2FE0"/>
    <w:rsid w:val="008A3C3B"/>
    <w:rsid w:val="008A48BE"/>
    <w:rsid w:val="008E24A4"/>
    <w:rsid w:val="008E3086"/>
    <w:rsid w:val="008E7870"/>
    <w:rsid w:val="009158C4"/>
    <w:rsid w:val="0094055F"/>
    <w:rsid w:val="00942F22"/>
    <w:rsid w:val="009C369C"/>
    <w:rsid w:val="009C57CC"/>
    <w:rsid w:val="009C7473"/>
    <w:rsid w:val="009C7CD6"/>
    <w:rsid w:val="009D133B"/>
    <w:rsid w:val="009D6EEB"/>
    <w:rsid w:val="009D76FD"/>
    <w:rsid w:val="009F0C62"/>
    <w:rsid w:val="009F20E6"/>
    <w:rsid w:val="009F533E"/>
    <w:rsid w:val="009F607F"/>
    <w:rsid w:val="00A03C43"/>
    <w:rsid w:val="00A5394F"/>
    <w:rsid w:val="00A549A1"/>
    <w:rsid w:val="00A56B0E"/>
    <w:rsid w:val="00A663D5"/>
    <w:rsid w:val="00A7345A"/>
    <w:rsid w:val="00A8737B"/>
    <w:rsid w:val="00AA5B90"/>
    <w:rsid w:val="00AA60A7"/>
    <w:rsid w:val="00AB0CE5"/>
    <w:rsid w:val="00AB5812"/>
    <w:rsid w:val="00AB60A8"/>
    <w:rsid w:val="00AD2DB0"/>
    <w:rsid w:val="00AE341C"/>
    <w:rsid w:val="00B006AD"/>
    <w:rsid w:val="00B15AF3"/>
    <w:rsid w:val="00B17994"/>
    <w:rsid w:val="00B21078"/>
    <w:rsid w:val="00B51D83"/>
    <w:rsid w:val="00B62292"/>
    <w:rsid w:val="00B6633D"/>
    <w:rsid w:val="00B73E7D"/>
    <w:rsid w:val="00B83486"/>
    <w:rsid w:val="00B879FD"/>
    <w:rsid w:val="00B94E80"/>
    <w:rsid w:val="00BB06E6"/>
    <w:rsid w:val="00BB6A02"/>
    <w:rsid w:val="00BC18C7"/>
    <w:rsid w:val="00BC2127"/>
    <w:rsid w:val="00BC2EEE"/>
    <w:rsid w:val="00BC65E6"/>
    <w:rsid w:val="00BE2047"/>
    <w:rsid w:val="00BE2371"/>
    <w:rsid w:val="00BE52EA"/>
    <w:rsid w:val="00C123D3"/>
    <w:rsid w:val="00C32BE0"/>
    <w:rsid w:val="00C33517"/>
    <w:rsid w:val="00C33960"/>
    <w:rsid w:val="00C454D5"/>
    <w:rsid w:val="00C53E85"/>
    <w:rsid w:val="00C62873"/>
    <w:rsid w:val="00C70B23"/>
    <w:rsid w:val="00C73636"/>
    <w:rsid w:val="00C83CDF"/>
    <w:rsid w:val="00C83E34"/>
    <w:rsid w:val="00C86367"/>
    <w:rsid w:val="00C9487D"/>
    <w:rsid w:val="00C95F3E"/>
    <w:rsid w:val="00C97122"/>
    <w:rsid w:val="00CA7CE4"/>
    <w:rsid w:val="00CD0E62"/>
    <w:rsid w:val="00CD5173"/>
    <w:rsid w:val="00CE2C33"/>
    <w:rsid w:val="00CF2A23"/>
    <w:rsid w:val="00CF2E0A"/>
    <w:rsid w:val="00CF5210"/>
    <w:rsid w:val="00CF6A66"/>
    <w:rsid w:val="00D018D8"/>
    <w:rsid w:val="00D0580C"/>
    <w:rsid w:val="00D12C7D"/>
    <w:rsid w:val="00D30837"/>
    <w:rsid w:val="00D32424"/>
    <w:rsid w:val="00D80064"/>
    <w:rsid w:val="00D9080B"/>
    <w:rsid w:val="00D95B38"/>
    <w:rsid w:val="00DB54B8"/>
    <w:rsid w:val="00DC1DE0"/>
    <w:rsid w:val="00DC2DE5"/>
    <w:rsid w:val="00DC311F"/>
    <w:rsid w:val="00DC791E"/>
    <w:rsid w:val="00DE3447"/>
    <w:rsid w:val="00E00FC0"/>
    <w:rsid w:val="00E341E5"/>
    <w:rsid w:val="00E4199E"/>
    <w:rsid w:val="00E451F6"/>
    <w:rsid w:val="00E60482"/>
    <w:rsid w:val="00E710A9"/>
    <w:rsid w:val="00E71AD4"/>
    <w:rsid w:val="00E80104"/>
    <w:rsid w:val="00E81FB0"/>
    <w:rsid w:val="00E86422"/>
    <w:rsid w:val="00E978F6"/>
    <w:rsid w:val="00EA33CE"/>
    <w:rsid w:val="00EB1463"/>
    <w:rsid w:val="00EC138F"/>
    <w:rsid w:val="00ED5368"/>
    <w:rsid w:val="00EE21B6"/>
    <w:rsid w:val="00EF2E54"/>
    <w:rsid w:val="00EF46C3"/>
    <w:rsid w:val="00F131F4"/>
    <w:rsid w:val="00F359F7"/>
    <w:rsid w:val="00F3783C"/>
    <w:rsid w:val="00F55CF8"/>
    <w:rsid w:val="00F62459"/>
    <w:rsid w:val="00F63BFD"/>
    <w:rsid w:val="00F667D5"/>
    <w:rsid w:val="00F82C7D"/>
    <w:rsid w:val="00FA3DDD"/>
    <w:rsid w:val="00FB32CD"/>
    <w:rsid w:val="00FC3158"/>
    <w:rsid w:val="00FC64B1"/>
    <w:rsid w:val="00FD2E7B"/>
    <w:rsid w:val="00FF29F0"/>
    <w:rsid w:val="60B9E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A4B05"/>
  <w15:chartTrackingRefBased/>
  <w15:docId w15:val="{B08227C6-D61F-4BDD-9C2A-C03083C0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6D24"/>
    <w:pPr>
      <w:spacing w:after="40"/>
    </w:pPr>
    <w:rPr>
      <w:rFonts w:ascii="Lora" w:hAnsi="Lora"/>
      <w:color w:val="222222" w:themeColor="text1"/>
      <w:kern w:val="14"/>
      <w:sz w:val="18"/>
      <w:szCs w:val="28"/>
    </w:rPr>
  </w:style>
  <w:style w:type="paragraph" w:styleId="Heading1">
    <w:name w:val="heading 1"/>
    <w:basedOn w:val="Normal"/>
    <w:next w:val="Normal"/>
    <w:link w:val="Heading1Char"/>
    <w:qFormat/>
    <w:rsid w:val="00645D32"/>
    <w:pPr>
      <w:outlineLvl w:val="0"/>
    </w:pPr>
    <w:rPr>
      <w:rFonts w:ascii="Work Sans" w:hAnsi="Work Sans"/>
      <w:color w:val="B31B1B" w:themeColor="accent1"/>
      <w:sz w:val="22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PrimaryUnit">
    <w:name w:val="Primary Unit"/>
    <w:basedOn w:val="Header"/>
    <w:pPr>
      <w:spacing w:before="1060"/>
    </w:pPr>
  </w:style>
  <w:style w:type="paragraph" w:customStyle="1" w:styleId="SecondUnit">
    <w:name w:val="Second Unit"/>
    <w:basedOn w:val="County"/>
  </w:style>
  <w:style w:type="paragraph" w:customStyle="1" w:styleId="Name">
    <w:name w:val="Name"/>
    <w:basedOn w:val="Header"/>
    <w:rPr>
      <w:b/>
      <w:sz w:val="16"/>
    </w:rPr>
  </w:style>
  <w:style w:type="paragraph" w:customStyle="1" w:styleId="Position">
    <w:name w:val="Position"/>
    <w:basedOn w:val="Header"/>
    <w:rPr>
      <w:i/>
      <w:sz w:val="16"/>
    </w:rPr>
  </w:style>
  <w:style w:type="paragraph" w:customStyle="1" w:styleId="County">
    <w:name w:val="County"/>
    <w:basedOn w:val="Header"/>
    <w:next w:val="Normal"/>
    <w:rPr>
      <w:b/>
      <w:kern w:val="16"/>
    </w:rPr>
  </w:style>
  <w:style w:type="paragraph" w:customStyle="1" w:styleId="Address">
    <w:name w:val="Address"/>
    <w:basedOn w:val="Normal"/>
    <w:rPr>
      <w:sz w:val="16"/>
    </w:rPr>
  </w:style>
  <w:style w:type="paragraph" w:customStyle="1" w:styleId="Phone">
    <w:name w:val="Phone"/>
    <w:basedOn w:val="Address"/>
  </w:style>
  <w:style w:type="character" w:styleId="FollowedHyperlink">
    <w:name w:val="FollowedHyperlink"/>
    <w:rPr>
      <w:color w:val="800080"/>
      <w:u w:val="single"/>
    </w:rPr>
  </w:style>
  <w:style w:type="paragraph" w:styleId="NoSpacing">
    <w:name w:val="No Spacing"/>
    <w:uiPriority w:val="1"/>
    <w:qFormat/>
    <w:rsid w:val="00AD2DB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FD2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325A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45D32"/>
    <w:rPr>
      <w:rFonts w:ascii="Work Sans" w:hAnsi="Work Sans"/>
      <w:noProof/>
      <w:color w:val="B31B1B" w:themeColor="accent1"/>
      <w:kern w:val="14"/>
      <w:sz w:val="22"/>
      <w:szCs w:val="36"/>
    </w:rPr>
  </w:style>
  <w:style w:type="paragraph" w:customStyle="1" w:styleId="Default">
    <w:name w:val="Default"/>
    <w:rsid w:val="000C20A3"/>
    <w:pPr>
      <w:autoSpaceDE w:val="0"/>
      <w:autoSpaceDN w:val="0"/>
      <w:adjustRightInd w:val="0"/>
      <w:jc w:val="both"/>
    </w:pPr>
    <w:rPr>
      <w:rFonts w:ascii="Calibri" w:eastAsiaTheme="minorEastAsia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ornell.zoom.us/j/96078092768?pwd=XBCbn8SWqe3fnwK71wBSVQa0xyRK5m.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ce.cornell.ed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Franklin\color_postage_franklin.dot" TargetMode="External"/></Relationships>
</file>

<file path=word/theme/theme1.xml><?xml version="1.0" encoding="utf-8"?>
<a:theme xmlns:a="http://schemas.openxmlformats.org/drawingml/2006/main" name="Office Theme">
  <a:themeElements>
    <a:clrScheme name="CCE Colors">
      <a:dk1>
        <a:srgbClr val="222222"/>
      </a:dk1>
      <a:lt1>
        <a:sysClr val="window" lastClr="FFFFFF"/>
      </a:lt1>
      <a:dk2>
        <a:srgbClr val="53565A"/>
      </a:dk2>
      <a:lt2>
        <a:srgbClr val="C9B594"/>
      </a:lt2>
      <a:accent1>
        <a:srgbClr val="B31B1B"/>
      </a:accent1>
      <a:accent2>
        <a:srgbClr val="C9B594"/>
      </a:accent2>
      <a:accent3>
        <a:srgbClr val="53565A"/>
      </a:accent3>
      <a:accent4>
        <a:srgbClr val="0085CA"/>
      </a:accent4>
      <a:accent5>
        <a:srgbClr val="ED8B00"/>
      </a:accent5>
      <a:accent6>
        <a:srgbClr val="64A700"/>
      </a:accent6>
      <a:hlink>
        <a:srgbClr val="A6192E"/>
      </a:hlink>
      <a:folHlink>
        <a:srgbClr val="002B4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color_postage_franklin</Template>
  <TotalTime>7</TotalTime>
  <Pages>3</Pages>
  <Words>1101</Words>
  <Characters>6280</Characters>
  <Application>Microsoft Office Word</Application>
  <DocSecurity>0</DocSecurity>
  <Lines>52</Lines>
  <Paragraphs>14</Paragraphs>
  <ScaleCrop>false</ScaleCrop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Cecilia Cowles</dc:creator>
  <cp:keywords/>
  <cp:lastModifiedBy>Jessica Ladd</cp:lastModifiedBy>
  <cp:revision>6</cp:revision>
  <cp:lastPrinted>2009-07-08T14:45:00Z</cp:lastPrinted>
  <dcterms:created xsi:type="dcterms:W3CDTF">2026-02-02T16:28:00Z</dcterms:created>
  <dcterms:modified xsi:type="dcterms:W3CDTF">2026-02-02T17:46:00Z</dcterms:modified>
</cp:coreProperties>
</file>