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alias w:val="Enter company name:"/>
        <w:tag w:val="Enter company name:"/>
        <w:id w:val="-1780489925"/>
        <w:placeholder>
          <w:docPart w:val="EB4F79004C844B95951BC8A2D63A06CE"/>
        </w:placeholder>
        <w:dataBinding w:prefixMappings="xmlns:ns0='http://schemas.openxmlformats.org/officeDocument/2006/extended-properties' " w:xpath="/ns0:Properties[1]/ns0:Company[1]" w:storeItemID="{6668398D-A668-4E3E-A5EB-62B293D839F1}"/>
        <w15:appearance w15:val="hidden"/>
        <w:text/>
      </w:sdtPr>
      <w:sdtEndPr/>
      <w:sdtContent>
        <w:p w14:paraId="7826523C" w14:textId="2DC90F4A" w:rsidR="008F3975" w:rsidRDefault="00E03E4D" w:rsidP="009F12D6">
          <w:pPr>
            <w:pStyle w:val="Heading3"/>
            <w:spacing w:after="600"/>
            <w:jc w:val="center"/>
          </w:pPr>
          <w:r>
            <w:t xml:space="preserve">TotalMed </w:t>
          </w:r>
          <w:proofErr w:type="spellStart"/>
          <w:r>
            <w:t>Medfi</w:t>
          </w:r>
          <w:proofErr w:type="spellEnd"/>
        </w:p>
      </w:sdtContent>
    </w:sdt>
    <w:p w14:paraId="712DAD9F" w14:textId="00770E99" w:rsidR="008F3975" w:rsidRDefault="00E03E4D" w:rsidP="009F12D6">
      <w:pPr>
        <w:pStyle w:val="Logo"/>
        <w:spacing w:before="480" w:after="480"/>
        <w:jc w:val="center"/>
      </w:pPr>
      <w:r>
        <w:drawing>
          <wp:inline distT="0" distB="0" distL="0" distR="0" wp14:anchorId="603514C9" wp14:editId="7808B0E4">
            <wp:extent cx="1905000" cy="1905000"/>
            <wp:effectExtent l="0" t="0" r="0" b="0"/>
            <wp:docPr id="2" name="Picture 2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D25FE" w14:textId="4BCCF065" w:rsidR="008F3975" w:rsidRDefault="00E03E4D" w:rsidP="009F12D6">
      <w:pPr>
        <w:pStyle w:val="Subtitle"/>
        <w:jc w:val="center"/>
      </w:pPr>
      <w:r>
        <w:t>April 19, 2022</w:t>
      </w:r>
    </w:p>
    <w:p w14:paraId="46973A68" w14:textId="5F760530" w:rsidR="008F3975" w:rsidRDefault="006215A4" w:rsidP="009F12D6">
      <w:pPr>
        <w:pStyle w:val="Heading3"/>
        <w:jc w:val="center"/>
      </w:pPr>
      <w:sdt>
        <w:sdtPr>
          <w:alias w:val="Presented by:"/>
          <w:tag w:val="Presented by:"/>
          <w:id w:val="69404230"/>
          <w:placeholder>
            <w:docPart w:val="7C95CD6DA7BF46098CA1282A18D1AD34"/>
          </w:placeholder>
          <w:temporary/>
          <w:showingPlcHdr/>
          <w15:appearance w15:val="hidden"/>
        </w:sdtPr>
        <w:sdtEndPr/>
        <w:sdtContent>
          <w:r w:rsidR="002F74A6">
            <w:t>Presented by</w:t>
          </w:r>
        </w:sdtContent>
      </w:sdt>
      <w:r w:rsidR="00296FF7">
        <w:br/>
      </w:r>
      <w:sdt>
        <w:sdtPr>
          <w:alias w:val="Enter your name:"/>
          <w:tag w:val="Enter your name:"/>
          <w:id w:val="597294063"/>
          <w:placeholder>
            <w:docPart w:val="92BA6B8B80AE42F6A9DAF1647F5DF4F3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15:appearance w15:val="hidden"/>
          <w:text/>
        </w:sdtPr>
        <w:sdtEndPr/>
        <w:sdtContent>
          <w:r w:rsidR="00E03E4D">
            <w:t>Shamika Clarke</w:t>
          </w:r>
        </w:sdtContent>
      </w:sdt>
    </w:p>
    <w:p w14:paraId="32A881A9" w14:textId="77777777" w:rsidR="008F3975" w:rsidRDefault="008F3975">
      <w:pPr>
        <w:sectPr w:rsidR="008F397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40" w:right="1440" w:bottom="1440" w:left="1440" w:header="720" w:footer="720" w:gutter="0"/>
          <w:cols w:space="720"/>
          <w:vAlign w:val="center"/>
          <w:docGrid w:linePitch="360"/>
        </w:sectPr>
      </w:pPr>
    </w:p>
    <w:p w14:paraId="0582F256" w14:textId="10123737" w:rsidR="008F3975" w:rsidRDefault="006215A4">
      <w:pPr>
        <w:pStyle w:val="Heading1"/>
      </w:pPr>
      <w:sdt>
        <w:sdtPr>
          <w:rPr>
            <w:rFonts w:ascii="Times New Roman" w:hAnsi="Times New Roman" w:cs="Times New Roman"/>
            <w:color w:val="auto"/>
            <w:sz w:val="24"/>
            <w:szCs w:val="24"/>
          </w:rPr>
          <w:alias w:val="Title"/>
          <w:tag w:val=""/>
          <w:id w:val="551823944"/>
          <w:placeholder>
            <w:docPart w:val="BA2A4276CD4642359E1AE5CE6E0CCAC4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15:appearance w15:val="hidden"/>
          <w:text w:multiLine="1"/>
        </w:sdtPr>
        <w:sdtEndPr/>
        <w:sdtContent>
          <w:r w:rsidR="008632DD">
            <w:rPr>
              <w:rFonts w:ascii="Times New Roman" w:hAnsi="Times New Roman" w:cs="Times New Roman"/>
              <w:color w:val="auto"/>
              <w:sz w:val="24"/>
              <w:szCs w:val="24"/>
            </w:rPr>
            <w:t>Do you know a lot of people do not know how to get affordable healthcare for themselves and their families?</w:t>
          </w:r>
          <w:r w:rsidR="008632DD">
            <w:rPr>
              <w:rFonts w:ascii="Times New Roman" w:hAnsi="Times New Roman" w:cs="Times New Roman"/>
              <w:color w:val="auto"/>
              <w:sz w:val="24"/>
              <w:szCs w:val="24"/>
            </w:rPr>
            <w:br/>
          </w:r>
          <w:r w:rsidR="008632DD">
            <w:rPr>
              <w:rFonts w:ascii="Times New Roman" w:hAnsi="Times New Roman" w:cs="Times New Roman"/>
              <w:color w:val="auto"/>
              <w:sz w:val="24"/>
              <w:szCs w:val="24"/>
            </w:rPr>
            <w:br/>
            <w:t>Hello, I’m Shamika Clarke, a Healthcare Customer Service Representative who helps patients</w:t>
          </w:r>
        </w:sdtContent>
      </w:sdt>
      <w:r w:rsidR="008632DD">
        <w:rPr>
          <w:rFonts w:ascii="Times New Roman" w:hAnsi="Times New Roman" w:cs="Times New Roman"/>
          <w:color w:val="auto"/>
          <w:sz w:val="24"/>
          <w:szCs w:val="24"/>
        </w:rPr>
        <w:t xml:space="preserve"> to receive</w:t>
      </w:r>
      <w:r w:rsidR="003279AB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medical resources, </w:t>
      </w:r>
      <w:r w:rsidR="00DD6B3E" w:rsidRPr="009F12D6">
        <w:rPr>
          <w:rFonts w:ascii="Times New Roman" w:hAnsi="Times New Roman" w:cs="Times New Roman"/>
          <w:color w:val="auto"/>
          <w:sz w:val="24"/>
          <w:szCs w:val="24"/>
        </w:rPr>
        <w:t>authorizations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, and healthcare benefits </w:t>
      </w:r>
      <w:r w:rsidR="003279AB" w:rsidRPr="009F12D6">
        <w:rPr>
          <w:rFonts w:ascii="Times New Roman" w:hAnsi="Times New Roman" w:cs="Times New Roman"/>
          <w:color w:val="auto"/>
          <w:sz w:val="24"/>
          <w:szCs w:val="24"/>
        </w:rPr>
        <w:t>that are affordable</w:t>
      </w:r>
      <w:r w:rsidR="00DD6B3E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 to them</w:t>
      </w:r>
      <w:r w:rsidR="003279AB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. Last year and this year alone I helped over </w:t>
      </w:r>
      <w:r w:rsidR="00DD6B3E" w:rsidRPr="009F12D6">
        <w:rPr>
          <w:rFonts w:ascii="Times New Roman" w:hAnsi="Times New Roman" w:cs="Times New Roman"/>
          <w:color w:val="auto"/>
          <w:sz w:val="24"/>
          <w:szCs w:val="24"/>
        </w:rPr>
        <w:t>1,0</w:t>
      </w:r>
      <w:r w:rsidR="003279AB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00 patients 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with </w:t>
      </w:r>
      <w:r w:rsidR="003279AB" w:rsidRPr="009F12D6">
        <w:rPr>
          <w:rFonts w:ascii="Times New Roman" w:hAnsi="Times New Roman" w:cs="Times New Roman"/>
          <w:color w:val="auto"/>
          <w:sz w:val="24"/>
          <w:szCs w:val="24"/>
        </w:rPr>
        <w:t>receiv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ing authorizations, medical resources, and </w:t>
      </w:r>
      <w:r w:rsidR="003279AB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healthcare benefits that are affordable and accessible to them. </w:t>
      </w:r>
      <w:r w:rsidR="00DD6B3E" w:rsidRPr="009F12D6">
        <w:rPr>
          <w:rFonts w:ascii="Times New Roman" w:hAnsi="Times New Roman" w:cs="Times New Roman"/>
          <w:color w:val="auto"/>
          <w:sz w:val="24"/>
          <w:szCs w:val="24"/>
        </w:rPr>
        <w:t>I started taking interest in helping patients with this when I saw how my grandmother could not get healthcare benefits. I now go to Bryant &amp; Stratton majoring in Human &amp; Health Services to earn my master’s degree. For 1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DD6B3E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-years I worked in 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medical labs, medical supply companies, and dental companies assisting in monitoring the utilization of medical services to assure cost-effective use of medical resources through processing prior authorizations and verifying eligibility and benefits. I would be a great fit </w:t>
      </w:r>
      <w:r w:rsidR="009F12D6" w:rsidRPr="009F12D6">
        <w:rPr>
          <w:rFonts w:ascii="Times New Roman" w:hAnsi="Times New Roman" w:cs="Times New Roman"/>
          <w:color w:val="auto"/>
          <w:sz w:val="24"/>
          <w:szCs w:val="24"/>
        </w:rPr>
        <w:t>for</w:t>
      </w:r>
      <w:r w:rsidR="00BE6543" w:rsidRPr="009F12D6">
        <w:rPr>
          <w:rFonts w:ascii="Times New Roman" w:hAnsi="Times New Roman" w:cs="Times New Roman"/>
          <w:color w:val="auto"/>
          <w:sz w:val="24"/>
          <w:szCs w:val="24"/>
        </w:rPr>
        <w:t xml:space="preserve"> this company because </w:t>
      </w:r>
      <w:r w:rsidR="009F12D6" w:rsidRPr="009F12D6">
        <w:rPr>
          <w:rFonts w:ascii="Times New Roman" w:hAnsi="Times New Roman" w:cs="Times New Roman"/>
          <w:color w:val="auto"/>
          <w:sz w:val="24"/>
          <w:szCs w:val="24"/>
        </w:rPr>
        <w:t>I would provide prompt and courteous answers as needed, answer inbound customer service calls with an open/friendly greeting, utilize strong listening skills and probing questions to identify the customer’s concerns and evaluate their needs, perform outbound calls, work well within a team setting and practicing HIPPA</w:t>
      </w:r>
      <w:r w:rsidR="009F12D6">
        <w:rPr>
          <w:color w:val="2D2D2D"/>
        </w:rPr>
        <w:t>.</w:t>
      </w:r>
      <w:r w:rsidR="009F12D6" w:rsidRPr="00CB3AD2">
        <w:rPr>
          <w:rFonts w:ascii="Times New Roman" w:hAnsi="Times New Roman" w:cs="Times New Roman"/>
          <w:color w:val="2D2D2D"/>
          <w:sz w:val="24"/>
          <w:szCs w:val="24"/>
        </w:rPr>
        <w:t xml:space="preserve"> I would love to join your company where I could show my skills and increase my experience and gain knowledge of the latest technology in the healthcare industry</w:t>
      </w:r>
      <w:r w:rsidR="00CB3AD2" w:rsidRPr="00CB3AD2">
        <w:rPr>
          <w:rFonts w:ascii="Times New Roman" w:hAnsi="Times New Roman" w:cs="Times New Roman"/>
          <w:color w:val="2D2D2D"/>
          <w:sz w:val="24"/>
          <w:szCs w:val="24"/>
        </w:rPr>
        <w:t>.</w:t>
      </w:r>
    </w:p>
    <w:p w14:paraId="47E3D1ED" w14:textId="77777777" w:rsidR="003279AB" w:rsidRPr="003279AB" w:rsidRDefault="003279AB" w:rsidP="003279AB"/>
    <w:sectPr w:rsidR="003279AB" w:rsidRPr="003279AB">
      <w:footerReference w:type="default" r:id="rId14"/>
      <w:footerReference w:type="first" r:id="rId15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1D7B5" w14:textId="77777777" w:rsidR="006215A4" w:rsidRDefault="006215A4">
      <w:pPr>
        <w:spacing w:after="0" w:line="240" w:lineRule="auto"/>
      </w:pPr>
      <w:r>
        <w:separator/>
      </w:r>
    </w:p>
  </w:endnote>
  <w:endnote w:type="continuationSeparator" w:id="0">
    <w:p w14:paraId="0348E211" w14:textId="77777777" w:rsidR="006215A4" w:rsidRDefault="00621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2A72F" w14:textId="77777777" w:rsidR="00B57D08" w:rsidRDefault="00B57D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F5D62" w14:textId="77777777" w:rsidR="00B57D08" w:rsidRDefault="00B57D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96480" w14:textId="77777777" w:rsidR="00B57D08" w:rsidRDefault="00B57D0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Layout table to enter Company Name, page number and Confidentiality terms  "/>
    </w:tblPr>
    <w:tblGrid>
      <w:gridCol w:w="3744"/>
      <w:gridCol w:w="1872"/>
      <w:gridCol w:w="3744"/>
    </w:tblGrid>
    <w:tr w:rsidR="008F3975" w14:paraId="24B0F3C9" w14:textId="77777777">
      <w:tc>
        <w:tcPr>
          <w:tcW w:w="2000" w:type="pct"/>
          <w:vAlign w:val="bottom"/>
        </w:tcPr>
        <w:p w14:paraId="78EFE5DA" w14:textId="14F19BCE" w:rsidR="008F3975" w:rsidRDefault="006215A4">
          <w:pPr>
            <w:pStyle w:val="Footer"/>
          </w:pPr>
          <w:sdt>
            <w:sdtPr>
              <w:alias w:val="Company name:"/>
              <w:tag w:val="Company name:"/>
              <w:id w:val="-728771662"/>
              <w:placeholder>
                <w:docPart w:val="EB4F79004C844B95951BC8A2D63A06CE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15:appearance w15:val="hidden"/>
              <w:text w:multiLine="1"/>
            </w:sdtPr>
            <w:sdtEndPr/>
            <w:sdtContent>
              <w:r w:rsidR="00E03E4D">
                <w:t xml:space="preserve">TotalMed </w:t>
              </w:r>
              <w:proofErr w:type="spellStart"/>
              <w:r w:rsidR="00E03E4D">
                <w:t>Medfi</w:t>
              </w:r>
              <w:proofErr w:type="spellEnd"/>
            </w:sdtContent>
          </w:sdt>
        </w:p>
      </w:tc>
      <w:tc>
        <w:tcPr>
          <w:tcW w:w="1000" w:type="pct"/>
          <w:vAlign w:val="bottom"/>
        </w:tcPr>
        <w:p w14:paraId="2651D4FB" w14:textId="77777777" w:rsidR="008F3975" w:rsidRDefault="00296FF7">
          <w:pPr>
            <w:pStyle w:val="Footer"/>
            <w:jc w:val="center"/>
          </w:pPr>
          <w:r>
            <w:t xml:space="preserve">Page |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fldChar w:fldCharType="end"/>
          </w:r>
        </w:p>
      </w:tc>
      <w:tc>
        <w:tcPr>
          <w:tcW w:w="2000" w:type="pct"/>
          <w:vAlign w:val="bottom"/>
        </w:tcPr>
        <w:p w14:paraId="2C647388" w14:textId="77777777" w:rsidR="008F3975" w:rsidRDefault="006215A4">
          <w:pPr>
            <w:pStyle w:val="Footer"/>
            <w:jc w:val="right"/>
          </w:pPr>
          <w:sdt>
            <w:sdtPr>
              <w:alias w:val="Confidential:"/>
              <w:tag w:val="Confidential:"/>
              <w:id w:val="1338034600"/>
              <w:placeholder>
                <w:docPart w:val="E5C86652482A4913A0B70CD08E7D2F57"/>
              </w:placeholder>
              <w:temporary/>
              <w:showingPlcHdr/>
              <w15:appearance w15:val="hidden"/>
            </w:sdtPr>
            <w:sdtEndPr/>
            <w:sdtContent>
              <w:r w:rsidR="00296FF7">
                <w:t>CONFIDENTIAL</w:t>
              </w:r>
            </w:sdtContent>
          </w:sdt>
        </w:p>
      </w:tc>
    </w:tr>
  </w:tbl>
  <w:p w14:paraId="33853585" w14:textId="77777777" w:rsidR="008F3975" w:rsidRDefault="008F397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Layout table to enter Company Name and Confidentiality terms "/>
    </w:tblPr>
    <w:tblGrid>
      <w:gridCol w:w="4680"/>
      <w:gridCol w:w="4680"/>
    </w:tblGrid>
    <w:tr w:rsidR="003E3E07" w14:paraId="439ADC63" w14:textId="77777777" w:rsidTr="003E3E07">
      <w:tc>
        <w:tcPr>
          <w:tcW w:w="2500" w:type="pct"/>
          <w:vAlign w:val="bottom"/>
        </w:tcPr>
        <w:p w14:paraId="28C807B3" w14:textId="08A46BE1" w:rsidR="003E3E07" w:rsidRDefault="006215A4">
          <w:pPr>
            <w:pStyle w:val="Footer"/>
          </w:pPr>
          <w:sdt>
            <w:sdtPr>
              <w:alias w:val="Company name:"/>
              <w:tag w:val="Company name:"/>
              <w:id w:val="1655181633"/>
              <w:placeholder>
                <w:docPart w:val="2FC16701A39A42A88CFC59DF84A6657B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15:appearance w15:val="hidden"/>
              <w:text w:multiLine="1"/>
            </w:sdtPr>
            <w:sdtEndPr/>
            <w:sdtContent>
              <w:r w:rsidR="00E03E4D">
                <w:t xml:space="preserve">TotalMed </w:t>
              </w:r>
              <w:proofErr w:type="spellStart"/>
              <w:r w:rsidR="00E03E4D">
                <w:t>Medfi</w:t>
              </w:r>
              <w:proofErr w:type="spellEnd"/>
            </w:sdtContent>
          </w:sdt>
        </w:p>
      </w:tc>
      <w:tc>
        <w:tcPr>
          <w:tcW w:w="2500" w:type="pct"/>
          <w:vAlign w:val="bottom"/>
        </w:tcPr>
        <w:p w14:paraId="1CDC1EEB" w14:textId="77777777" w:rsidR="003E3E07" w:rsidRDefault="006215A4">
          <w:pPr>
            <w:pStyle w:val="Footer"/>
            <w:jc w:val="right"/>
          </w:pPr>
          <w:sdt>
            <w:sdtPr>
              <w:alias w:val="Confidential:"/>
              <w:tag w:val="Confidential:"/>
              <w:id w:val="1011334708"/>
              <w:placeholder>
                <w:docPart w:val="824EAFDD68094C54B6D101EC6CDED007"/>
              </w:placeholder>
              <w:temporary/>
              <w:showingPlcHdr/>
              <w15:appearance w15:val="hidden"/>
            </w:sdtPr>
            <w:sdtEndPr/>
            <w:sdtContent>
              <w:r w:rsidR="003E3E07">
                <w:t>CONFIDENTIAL</w:t>
              </w:r>
            </w:sdtContent>
          </w:sdt>
        </w:p>
      </w:tc>
    </w:tr>
  </w:tbl>
  <w:p w14:paraId="27059297" w14:textId="77777777" w:rsidR="008F3975" w:rsidRDefault="008F39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7A213" w14:textId="77777777" w:rsidR="006215A4" w:rsidRDefault="006215A4">
      <w:pPr>
        <w:spacing w:after="0" w:line="240" w:lineRule="auto"/>
      </w:pPr>
      <w:r>
        <w:separator/>
      </w:r>
    </w:p>
  </w:footnote>
  <w:footnote w:type="continuationSeparator" w:id="0">
    <w:p w14:paraId="553A938E" w14:textId="77777777" w:rsidR="006215A4" w:rsidRDefault="00621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46162" w14:textId="77777777" w:rsidR="00B57D08" w:rsidRDefault="00B57D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54524" w14:textId="77777777" w:rsidR="00B57D08" w:rsidRDefault="00B57D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F254C" w14:textId="77777777" w:rsidR="00B57D08" w:rsidRDefault="00B57D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02AD12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1A2C3F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D8A1DD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78426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F16BD6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CBCB5B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0B284F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B8E418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EC1DA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C2E32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63665094">
    <w:abstractNumId w:val="9"/>
  </w:num>
  <w:num w:numId="2" w16cid:durableId="992444387">
    <w:abstractNumId w:val="7"/>
  </w:num>
  <w:num w:numId="3" w16cid:durableId="57242842">
    <w:abstractNumId w:val="6"/>
  </w:num>
  <w:num w:numId="4" w16cid:durableId="116221015">
    <w:abstractNumId w:val="5"/>
  </w:num>
  <w:num w:numId="5" w16cid:durableId="490217778">
    <w:abstractNumId w:val="4"/>
  </w:num>
  <w:num w:numId="6" w16cid:durableId="1468006430">
    <w:abstractNumId w:val="8"/>
  </w:num>
  <w:num w:numId="7" w16cid:durableId="1367216992">
    <w:abstractNumId w:val="3"/>
  </w:num>
  <w:num w:numId="8" w16cid:durableId="1232884056">
    <w:abstractNumId w:val="2"/>
  </w:num>
  <w:num w:numId="9" w16cid:durableId="901018493">
    <w:abstractNumId w:val="1"/>
  </w:num>
  <w:num w:numId="10" w16cid:durableId="891498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4D"/>
    <w:rsid w:val="00075458"/>
    <w:rsid w:val="001E025E"/>
    <w:rsid w:val="00296FF7"/>
    <w:rsid w:val="002F74A6"/>
    <w:rsid w:val="003279AB"/>
    <w:rsid w:val="00374DFF"/>
    <w:rsid w:val="0038523F"/>
    <w:rsid w:val="003E3E07"/>
    <w:rsid w:val="004256C9"/>
    <w:rsid w:val="004C5E23"/>
    <w:rsid w:val="005228C6"/>
    <w:rsid w:val="005C2F42"/>
    <w:rsid w:val="0060162B"/>
    <w:rsid w:val="006215A4"/>
    <w:rsid w:val="0066185E"/>
    <w:rsid w:val="00781C24"/>
    <w:rsid w:val="007A34D4"/>
    <w:rsid w:val="008632DD"/>
    <w:rsid w:val="008F3975"/>
    <w:rsid w:val="00995FAC"/>
    <w:rsid w:val="009F12D6"/>
    <w:rsid w:val="00B57D08"/>
    <w:rsid w:val="00B7609B"/>
    <w:rsid w:val="00B97C9D"/>
    <w:rsid w:val="00BE6543"/>
    <w:rsid w:val="00C62DBD"/>
    <w:rsid w:val="00CB3AD2"/>
    <w:rsid w:val="00DA0BEE"/>
    <w:rsid w:val="00DD6B3E"/>
    <w:rsid w:val="00E03E4D"/>
    <w:rsid w:val="00E34199"/>
    <w:rsid w:val="00E4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10E97E"/>
  <w15:chartTrackingRefBased/>
  <w15:docId w15:val="{8D1AAB43-8B31-4DA7-BB7E-8995D2902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2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85E"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66185E"/>
    <w:pPr>
      <w:keepNext/>
      <w:keepLines/>
      <w:pBdr>
        <w:top w:val="single" w:sz="4" w:space="1" w:color="595959" w:themeColor="text1" w:themeTint="A6"/>
      </w:pBdr>
      <w:spacing w:before="36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pPr>
      <w:keepNext/>
      <w:keepLines/>
      <w:spacing w:before="600" w:after="0"/>
      <w:jc w:val="right"/>
      <w:outlineLvl w:val="2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3E3E0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E0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E0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E0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E0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E0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6618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"/>
    <w:qFormat/>
    <w:rsid w:val="0066185E"/>
    <w:pPr>
      <w:numPr>
        <w:ilvl w:val="1"/>
      </w:numPr>
      <w:spacing w:after="160"/>
      <w:jc w:val="right"/>
    </w:pPr>
    <w:rPr>
      <w: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"/>
    <w:rsid w:val="0066185E"/>
    <w:rPr>
      <w:caps/>
      <w:color w:val="595959" w:themeColor="text1" w:themeTint="A6"/>
      <w:sz w:val="28"/>
      <w:szCs w:val="28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600" w:after="600" w:line="240" w:lineRule="auto"/>
      <w:contextualSpacing/>
      <w:jc w:val="right"/>
    </w:pPr>
    <w:rPr>
      <w:rFonts w:asciiTheme="majorHAnsi" w:eastAsiaTheme="majorEastAsia" w:hAnsiTheme="majorHAnsi" w:cstheme="majorBidi"/>
      <w:caps/>
      <w:color w:val="2E74B5" w:themeColor="accent1" w:themeShade="BF"/>
      <w:spacing w:val="-10"/>
      <w:kern w:val="28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2E74B5" w:themeColor="accent1" w:themeShade="BF"/>
      <w:spacing w:val="-10"/>
      <w:kern w:val="28"/>
      <w:sz w:val="60"/>
      <w:szCs w:val="60"/>
    </w:rPr>
  </w:style>
  <w:style w:type="paragraph" w:customStyle="1" w:styleId="Logo">
    <w:name w:val="Logo"/>
    <w:basedOn w:val="Normal"/>
    <w:uiPriority w:val="1"/>
    <w:qFormat/>
    <w:pPr>
      <w:spacing w:before="360"/>
      <w:jc w:val="right"/>
    </w:pPr>
    <w:rPr>
      <w:noProof/>
    </w:rPr>
  </w:style>
  <w:style w:type="character" w:customStyle="1" w:styleId="Heading3Char">
    <w:name w:val="Heading 3 Char"/>
    <w:basedOn w:val="DefaultParagraphFont"/>
    <w:link w:val="Heading3"/>
    <w:uiPriority w:val="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Footer">
    <w:name w:val="footer"/>
    <w:basedOn w:val="Normal"/>
    <w:link w:val="FooterChar"/>
    <w:uiPriority w:val="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2"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74D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4DFF"/>
  </w:style>
  <w:style w:type="paragraph" w:styleId="BalloonText">
    <w:name w:val="Balloon Text"/>
    <w:basedOn w:val="Normal"/>
    <w:link w:val="BalloonTextChar"/>
    <w:uiPriority w:val="99"/>
    <w:semiHidden/>
    <w:unhideWhenUsed/>
    <w:rsid w:val="003E3E07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E07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3E3E07"/>
  </w:style>
  <w:style w:type="paragraph" w:styleId="BlockText">
    <w:name w:val="Block Text"/>
    <w:basedOn w:val="Normal"/>
    <w:uiPriority w:val="99"/>
    <w:semiHidden/>
    <w:unhideWhenUsed/>
    <w:rsid w:val="0066185E"/>
    <w:pPr>
      <w:pBdr>
        <w:top w:val="single" w:sz="2" w:space="10" w:color="2E74B5" w:themeColor="accent1" w:themeShade="BF" w:shadow="1"/>
        <w:left w:val="single" w:sz="2" w:space="10" w:color="2E74B5" w:themeColor="accent1" w:themeShade="BF" w:shadow="1"/>
        <w:bottom w:val="single" w:sz="2" w:space="10" w:color="2E74B5" w:themeColor="accent1" w:themeShade="BF" w:shadow="1"/>
        <w:right w:val="single" w:sz="2" w:space="10" w:color="2E74B5" w:themeColor="accent1" w:themeShade="BF" w:shadow="1"/>
      </w:pBdr>
      <w:ind w:left="1152" w:right="1152"/>
    </w:pPr>
    <w:rPr>
      <w:i/>
      <w:iCs/>
      <w:color w:val="2E74B5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3E3E0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E3E07"/>
  </w:style>
  <w:style w:type="paragraph" w:styleId="BodyText2">
    <w:name w:val="Body Text 2"/>
    <w:basedOn w:val="Normal"/>
    <w:link w:val="BodyText2Char"/>
    <w:uiPriority w:val="99"/>
    <w:semiHidden/>
    <w:unhideWhenUsed/>
    <w:rsid w:val="003E3E0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E3E07"/>
  </w:style>
  <w:style w:type="paragraph" w:styleId="BodyText3">
    <w:name w:val="Body Text 3"/>
    <w:basedOn w:val="Normal"/>
    <w:link w:val="BodyText3Char"/>
    <w:uiPriority w:val="99"/>
    <w:semiHidden/>
    <w:unhideWhenUsed/>
    <w:rsid w:val="003E3E0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E3E07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E3E07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E3E0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E3E0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E3E0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E3E07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E3E0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E3E0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E3E0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E3E07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E3E07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3E3E07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E3E07"/>
    <w:pPr>
      <w:spacing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E3E07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E3E07"/>
  </w:style>
  <w:style w:type="table" w:styleId="ColorfulGrid">
    <w:name w:val="Colorful Grid"/>
    <w:basedOn w:val="TableNormal"/>
    <w:uiPriority w:val="73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E3E0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3E0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3E0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E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E07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E3E07"/>
  </w:style>
  <w:style w:type="character" w:customStyle="1" w:styleId="DateChar">
    <w:name w:val="Date Char"/>
    <w:basedOn w:val="DefaultParagraphFont"/>
    <w:link w:val="Date"/>
    <w:uiPriority w:val="99"/>
    <w:semiHidden/>
    <w:rsid w:val="003E3E07"/>
  </w:style>
  <w:style w:type="paragraph" w:styleId="DocumentMap">
    <w:name w:val="Document Map"/>
    <w:basedOn w:val="Normal"/>
    <w:link w:val="DocumentMapChar"/>
    <w:uiPriority w:val="99"/>
    <w:semiHidden/>
    <w:unhideWhenUsed/>
    <w:rsid w:val="003E3E07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E3E07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E3E0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E3E07"/>
  </w:style>
  <w:style w:type="character" w:styleId="Emphasis">
    <w:name w:val="Emphasis"/>
    <w:basedOn w:val="DefaultParagraphFont"/>
    <w:uiPriority w:val="20"/>
    <w:semiHidden/>
    <w:unhideWhenUsed/>
    <w:qFormat/>
    <w:rsid w:val="0066185E"/>
    <w:rPr>
      <w:i/>
      <w:iCs/>
      <w:color w:val="595959" w:themeColor="text1" w:themeTint="A6"/>
    </w:rPr>
  </w:style>
  <w:style w:type="character" w:styleId="EndnoteReference">
    <w:name w:val="endnote reference"/>
    <w:basedOn w:val="DefaultParagraphFont"/>
    <w:uiPriority w:val="99"/>
    <w:semiHidden/>
    <w:unhideWhenUsed/>
    <w:rsid w:val="003E3E0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E3E07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E3E07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E3E0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E3E07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E3E0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3E07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3E07"/>
    <w:rPr>
      <w:szCs w:val="20"/>
    </w:rPr>
  </w:style>
  <w:style w:type="table" w:styleId="GridTable1Light">
    <w:name w:val="Grid Table 1 Light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3E3E0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3E3E0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3E3E0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3E3E0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3E3E0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3E3E0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3E3E0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3E3E0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3E3E0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3E3E0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3E3E0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3E3E0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3E3E07"/>
    <w:rPr>
      <w:color w:val="2B579A"/>
      <w:shd w:val="clear" w:color="auto" w:fill="E6E6E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E0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E07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E07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E07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E07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E07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3E3E07"/>
  </w:style>
  <w:style w:type="paragraph" w:styleId="HTMLAddress">
    <w:name w:val="HTML Address"/>
    <w:basedOn w:val="Normal"/>
    <w:link w:val="HTMLAddressChar"/>
    <w:uiPriority w:val="99"/>
    <w:semiHidden/>
    <w:unhideWhenUsed/>
    <w:rsid w:val="003E3E0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E3E0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3E3E0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E3E0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E3E0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E3E0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3E07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3E07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E3E0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E3E0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E3E0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E3E07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E3E07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E3E0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6185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6185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6185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6185E"/>
    <w:rPr>
      <w:b/>
      <w:bCs/>
      <w:caps w:val="0"/>
      <w:smallCaps/>
      <w:color w:val="2E74B5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E3E0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E3E0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E3E0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E3E0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E3E0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E3E0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E3E0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E3E07"/>
  </w:style>
  <w:style w:type="paragraph" w:styleId="List">
    <w:name w:val="List"/>
    <w:basedOn w:val="Normal"/>
    <w:uiPriority w:val="99"/>
    <w:semiHidden/>
    <w:unhideWhenUsed/>
    <w:rsid w:val="003E3E0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3E3E0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3E3E0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3E3E0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3E3E07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3E3E0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3E3E0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E3E0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E3E0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E3E0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E07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E3E07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E3E07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E3E07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E3E07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3E3E0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E3E0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E3E0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E3E0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E3E0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3E3E0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3E3E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3E3E0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3E3E0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3E3E0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3E3E0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3E3E0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3E3E0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3E3E0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3E3E0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3E3E0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3E3E0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3E3E0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3E3E0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3E3E0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E3E07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E3E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E3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E3E0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3E3E07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E3E0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E3E0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3E3E07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E3E07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E3E0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E3E0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E3E07"/>
  </w:style>
  <w:style w:type="character" w:styleId="PageNumber">
    <w:name w:val="page number"/>
    <w:basedOn w:val="DefaultParagraphFont"/>
    <w:uiPriority w:val="99"/>
    <w:semiHidden/>
    <w:unhideWhenUsed/>
    <w:rsid w:val="003E3E07"/>
  </w:style>
  <w:style w:type="table" w:styleId="PlainTable1">
    <w:name w:val="Plain Table 1"/>
    <w:basedOn w:val="TableNormal"/>
    <w:uiPriority w:val="41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E3E0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E3E0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E3E07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E3E07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E3E0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E3E07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E3E0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E3E07"/>
  </w:style>
  <w:style w:type="paragraph" w:styleId="Signature">
    <w:name w:val="Signature"/>
    <w:basedOn w:val="Normal"/>
    <w:link w:val="SignatureChar"/>
    <w:uiPriority w:val="99"/>
    <w:semiHidden/>
    <w:unhideWhenUsed/>
    <w:rsid w:val="003E3E0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E3E07"/>
  </w:style>
  <w:style w:type="character" w:customStyle="1" w:styleId="SmartHyperlink1">
    <w:name w:val="Smart Hyperlink1"/>
    <w:basedOn w:val="DefaultParagraphFont"/>
    <w:uiPriority w:val="99"/>
    <w:semiHidden/>
    <w:unhideWhenUsed/>
    <w:rsid w:val="003E3E07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3E3E07"/>
    <w:rPr>
      <w:b/>
      <w:bCs/>
    </w:rPr>
  </w:style>
  <w:style w:type="character" w:styleId="SubtleEmphasis">
    <w:name w:val="Subtle Emphasis"/>
    <w:basedOn w:val="DefaultParagraphFont"/>
    <w:uiPriority w:val="19"/>
    <w:unhideWhenUsed/>
    <w:qFormat/>
    <w:rsid w:val="003E3E0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3E3E0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E3E0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E3E0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E3E0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E3E0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E3E0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E3E0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E3E0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E3E0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E3E0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E3E0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E3E0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E3E0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E3E0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E3E0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E3E0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E3E0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E3E0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E3E0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E3E0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E3E0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E3E0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E3E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E3E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E3E0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E3E0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3E3E0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3E3E0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E3E0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E3E0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E3E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E3E0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E3E0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E3E0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E3E0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E3E07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E3E07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3E3E0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E3E0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E3E0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E3E0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E3E0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3E3E0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E3E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3E3E0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E3E0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3E3E0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3E3E0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E3E0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E3E0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E3E0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E3E0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E3E0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E3E0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E3E0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E3E0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E3E0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E3E07"/>
    <w:pPr>
      <w:spacing w:before="240"/>
      <w:outlineLvl w:val="9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185E"/>
    <w:rPr>
      <w:color w:val="595959" w:themeColor="text1" w:themeTint="A6"/>
      <w:shd w:val="clear" w:color="auto" w:fill="E6E6E6"/>
    </w:rPr>
  </w:style>
  <w:style w:type="character" w:styleId="PlaceholderText">
    <w:name w:val="Placeholder Text"/>
    <w:basedOn w:val="DefaultParagraphFont"/>
    <w:uiPriority w:val="2"/>
    <w:semiHidden/>
    <w:rsid w:val="00E43C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mi\AppData\Roaming\Microsoft\Templates\Elevator%20spee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B4F79004C844B95951BC8A2D63A06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D1DDE-B209-47CC-8F45-27354A6C4D56}"/>
      </w:docPartPr>
      <w:docPartBody>
        <w:p w:rsidR="0046060D" w:rsidRDefault="00FE0594">
          <w:pPr>
            <w:pStyle w:val="EB4F79004C844B95951BC8A2D63A06CE"/>
          </w:pPr>
          <w:r>
            <w:t>Company Name</w:t>
          </w:r>
        </w:p>
      </w:docPartBody>
    </w:docPart>
    <w:docPart>
      <w:docPartPr>
        <w:name w:val="7C95CD6DA7BF46098CA1282A18D1AD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8120B-F8DF-4BDF-9086-A6F192318F0D}"/>
      </w:docPartPr>
      <w:docPartBody>
        <w:p w:rsidR="0046060D" w:rsidRDefault="00FE0594">
          <w:pPr>
            <w:pStyle w:val="7C95CD6DA7BF46098CA1282A18D1AD34"/>
          </w:pPr>
          <w:r>
            <w:t>Presented by</w:t>
          </w:r>
        </w:p>
      </w:docPartBody>
    </w:docPart>
    <w:docPart>
      <w:docPartPr>
        <w:name w:val="92BA6B8B80AE42F6A9DAF1647F5DF4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9BAC8-7A18-45EA-98A6-B6E55F223FD8}"/>
      </w:docPartPr>
      <w:docPartBody>
        <w:p w:rsidR="0046060D" w:rsidRDefault="00FE0594">
          <w:pPr>
            <w:pStyle w:val="92BA6B8B80AE42F6A9DAF1647F5DF4F3"/>
          </w:pPr>
          <w:r>
            <w:t>Your Name</w:t>
          </w:r>
        </w:p>
      </w:docPartBody>
    </w:docPart>
    <w:docPart>
      <w:docPartPr>
        <w:name w:val="BA2A4276CD4642359E1AE5CE6E0CC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7AB03B-D954-4575-B53D-456BC9D687F7}"/>
      </w:docPartPr>
      <w:docPartBody>
        <w:p w:rsidR="0046060D" w:rsidRDefault="00FE0594">
          <w:pPr>
            <w:pStyle w:val="BA2A4276CD4642359E1AE5CE6E0CCAC4"/>
          </w:pPr>
          <w:r>
            <w:t>Elevator Speech</w:t>
          </w:r>
        </w:p>
        <w:bookmarkStart w:id="0" w:name="_Hlk508635881"/>
        <w:bookmarkStart w:id="1" w:name="_Hlk508635988"/>
        <w:bookmarkStart w:id="2" w:name="_Hlk508636038"/>
        <w:bookmarkStart w:id="3" w:name="_Hlk508636056"/>
        <w:bookmarkStart w:id="4" w:name="_Hlk508636067"/>
        <w:bookmarkEnd w:id="0"/>
        <w:bookmarkEnd w:id="1"/>
        <w:bookmarkEnd w:id="2"/>
        <w:bookmarkEnd w:id="3"/>
        <w:bookmarkEnd w:id="4"/>
      </w:docPartBody>
    </w:docPart>
    <w:docPart>
      <w:docPartPr>
        <w:name w:val="E5C86652482A4913A0B70CD08E7D2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04163-6982-4453-AA4B-AA31B3A6E692}"/>
      </w:docPartPr>
      <w:docPartBody>
        <w:p w:rsidR="0046060D" w:rsidRDefault="00FE0594">
          <w:pPr>
            <w:pStyle w:val="E5C86652482A4913A0B70CD08E7D2F57"/>
          </w:pPr>
          <w:r>
            <w:t>CONFIDENTIAL</w:t>
          </w:r>
        </w:p>
      </w:docPartBody>
    </w:docPart>
    <w:docPart>
      <w:docPartPr>
        <w:name w:val="2FC16701A39A42A88CFC59DF84A66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546CB-3BB8-4828-A62D-7A16F0499B0C}"/>
      </w:docPartPr>
      <w:docPartBody>
        <w:p w:rsidR="0046060D" w:rsidRDefault="00FE0594">
          <w:pPr>
            <w:pStyle w:val="2FC16701A39A42A88CFC59DF84A6657B"/>
          </w:pPr>
          <w:r>
            <w:t>Company Name</w:t>
          </w:r>
        </w:p>
      </w:docPartBody>
    </w:docPart>
    <w:docPart>
      <w:docPartPr>
        <w:name w:val="824EAFDD68094C54B6D101EC6CDED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E96A9B-6961-4257-9D43-316F36D139D8}"/>
      </w:docPartPr>
      <w:docPartBody>
        <w:p w:rsidR="0046060D" w:rsidRDefault="00FE0594">
          <w:pPr>
            <w:pStyle w:val="824EAFDD68094C54B6D101EC6CDED007"/>
          </w:pPr>
          <w:r>
            <w:t>CONFIDENTIAL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594"/>
    <w:rsid w:val="001535C0"/>
    <w:rsid w:val="0046060D"/>
    <w:rsid w:val="00FE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B4F79004C844B95951BC8A2D63A06CE">
    <w:name w:val="EB4F79004C844B95951BC8A2D63A06CE"/>
  </w:style>
  <w:style w:type="paragraph" w:customStyle="1" w:styleId="7C95CD6DA7BF46098CA1282A18D1AD34">
    <w:name w:val="7C95CD6DA7BF46098CA1282A18D1AD34"/>
  </w:style>
  <w:style w:type="paragraph" w:customStyle="1" w:styleId="92BA6B8B80AE42F6A9DAF1647F5DF4F3">
    <w:name w:val="92BA6B8B80AE42F6A9DAF1647F5DF4F3"/>
  </w:style>
  <w:style w:type="paragraph" w:customStyle="1" w:styleId="BA2A4276CD4642359E1AE5CE6E0CCAC4">
    <w:name w:val="BA2A4276CD4642359E1AE5CE6E0CCAC4"/>
  </w:style>
  <w:style w:type="character" w:styleId="SubtleEmphasis">
    <w:name w:val="Subtle Emphasis"/>
    <w:basedOn w:val="DefaultParagraphFont"/>
    <w:uiPriority w:val="19"/>
    <w:unhideWhenUsed/>
    <w:qFormat/>
    <w:rPr>
      <w:i/>
      <w:iCs/>
      <w:color w:val="404040" w:themeColor="text1" w:themeTint="BF"/>
    </w:rPr>
  </w:style>
  <w:style w:type="paragraph" w:customStyle="1" w:styleId="E5C86652482A4913A0B70CD08E7D2F57">
    <w:name w:val="E5C86652482A4913A0B70CD08E7D2F57"/>
  </w:style>
  <w:style w:type="paragraph" w:customStyle="1" w:styleId="2FC16701A39A42A88CFC59DF84A6657B">
    <w:name w:val="2FC16701A39A42A88CFC59DF84A6657B"/>
  </w:style>
  <w:style w:type="paragraph" w:customStyle="1" w:styleId="824EAFDD68094C54B6D101EC6CDED007">
    <w:name w:val="824EAFDD68094C54B6D101EC6CDED0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Elevator speech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-Cambria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Elevator speech</Template>
  <TotalTime>25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TotalMed Medfi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 you know a lot of people do not know how to get affordable healthcare for themselves and their families?
Hello, I’m Shamika Clarke, a Healthcare Customer Service Representative who helps patients</dc:title>
  <dc:creator>Shamika Clarke</dc:creator>
  <dc:description>Shamika Clarke</dc:description>
  <cp:lastModifiedBy>Shamika Clarke</cp:lastModifiedBy>
  <cp:revision>2</cp:revision>
  <dcterms:created xsi:type="dcterms:W3CDTF">2022-04-20T00:16:00Z</dcterms:created>
  <dcterms:modified xsi:type="dcterms:W3CDTF">2022-04-20T00:43:00Z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