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alias w:val="Your Name"/>
        <w:tag w:val="Your Name"/>
        <w:id w:val="1760865497"/>
        <w:placeholder>
          <w:docPart w:val="A0BE4F1CA5B7324E937FC619D18E84BE"/>
        </w:placeholder>
        <w:dataBinding w:prefixMappings="xmlns:ns0='http://schemas.openxmlformats.org/officeDocument/2006/extended-properties' " w:xpath="/ns0:Properties[1]/ns0:Company[1]" w:storeItemID="{6668398D-A668-4E3E-A5EB-62B293D839F1}"/>
        <w15:appearance w15:val="hidden"/>
        <w:text w:multiLine="1"/>
      </w:sdtPr>
      <w:sdtEndPr/>
      <w:sdtContent>
        <w:p w:rsidR="00AC6117" w:rsidRDefault="00B30813">
          <w:pPr>
            <w:pStyle w:val="Name"/>
          </w:pPr>
          <w:r>
            <w:t>Jerry Vaughn</w:t>
          </w:r>
        </w:p>
      </w:sdtContent>
    </w:sdt>
    <w:p w:rsidR="00F72272" w:rsidRDefault="00B30813">
      <w:pPr>
        <w:pStyle w:val="SenderContactInfo"/>
      </w:pPr>
      <w:r>
        <w:t xml:space="preserve">8290 W orchard St Milwaukee, WI 53214 </w:t>
      </w:r>
      <w:r w:rsidR="0048751C">
        <w:t xml:space="preserve">| </w:t>
      </w:r>
      <w:r>
        <w:t>470-390-9791</w:t>
      </w:r>
      <w:r w:rsidR="0048751C">
        <w:t xml:space="preserve"> | </w:t>
      </w:r>
      <w:r>
        <w:t>B00599647bryantstratton.edu</w:t>
      </w:r>
    </w:p>
    <w:p w:rsidR="00F72272" w:rsidRDefault="00B30813">
      <w:pPr>
        <w:pStyle w:val="Date"/>
      </w:pPr>
      <w:r>
        <w:t>3/2/2021</w:t>
      </w:r>
    </w:p>
    <w:sdt>
      <w:sdtPr>
        <w:alias w:val="Enter Recipient Name:"/>
        <w:tag w:val="Enter Recipient Name:"/>
        <w:id w:val="696896679"/>
        <w:placeholder>
          <w:docPart w:val="B35FE4D0F58800448A07732C5C552EB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EndPr/>
      <w:sdtContent>
        <w:p w:rsidR="00F72272" w:rsidRDefault="009B3481">
          <w:pPr>
            <w:pStyle w:val="RecipientContactInfo"/>
          </w:pPr>
          <w:r>
            <w:t xml:space="preserve">President Freddy </w:t>
          </w:r>
        </w:p>
      </w:sdtContent>
    </w:sdt>
    <w:p w:rsidR="0048751C" w:rsidRDefault="009B3481">
      <w:pPr>
        <w:pStyle w:val="RecipientContactInfo"/>
      </w:pPr>
      <w:r>
        <w:t>ULINE</w:t>
      </w:r>
    </w:p>
    <w:p w:rsidR="009B3481" w:rsidRDefault="009B3481">
      <w:pPr>
        <w:pStyle w:val="RecipientContactInfo"/>
      </w:pPr>
      <w:r>
        <w:t>12575 Uline Drive, Pleasant Prairie, WI 53158</w:t>
      </w:r>
    </w:p>
    <w:p w:rsidR="009B3481" w:rsidRDefault="009B3481">
      <w:pPr>
        <w:pStyle w:val="RecipientContactInfo"/>
      </w:pPr>
      <w:r>
        <w:t xml:space="preserve">Administrative Assistant </w:t>
      </w:r>
    </w:p>
    <w:p w:rsidR="00F72272" w:rsidRDefault="0048751C">
      <w:pPr>
        <w:pStyle w:val="Salutation"/>
      </w:pPr>
      <w:r>
        <w:t xml:space="preserve">Dear </w:t>
      </w:r>
      <w:sdt>
        <w:sdtPr>
          <w:alias w:val="Enter Recipient Name:"/>
          <w:tag w:val="Enter Recipient Name:"/>
          <w:id w:val="-193009614"/>
          <w:placeholder>
            <w:docPart w:val="8AEFCF6F79360247A813688782FE10EF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15:appearance w15:val="hidden"/>
          <w:text w:multiLine="1"/>
        </w:sdtPr>
        <w:sdtEndPr/>
        <w:sdtContent>
          <w:r w:rsidR="009B3481">
            <w:t xml:space="preserve">President Freddy </w:t>
          </w:r>
        </w:sdtContent>
      </w:sdt>
      <w:r>
        <w:t>:</w:t>
      </w:r>
    </w:p>
    <w:p w:rsidR="009B3481" w:rsidRDefault="009B3481" w:rsidP="009B3481">
      <w:r>
        <w:t>Your willingness to take time out your busy day to meet with me is highly appreciated. I enjoy speaking with you about the administrative assistant because it will be great if I can work for your team.</w:t>
      </w:r>
      <w:r>
        <w:t xml:space="preserve"> I would be so happy to tell people that I’m apart of ULINE team</w:t>
      </w:r>
      <w:r w:rsidR="00B97CD5">
        <w:t xml:space="preserve"> one </w:t>
      </w:r>
      <w:proofErr w:type="gramStart"/>
      <w:r w:rsidR="00B97CD5">
        <w:t xml:space="preserve">day </w:t>
      </w:r>
      <w:r>
        <w:t>.</w:t>
      </w:r>
      <w:proofErr w:type="gramEnd"/>
      <w:r>
        <w:t xml:space="preserve"> I believe I have the characteristics and skills you are looking for. I hope you feel the same way. </w:t>
      </w:r>
      <w:r w:rsidR="00B97CD5">
        <w:t xml:space="preserve">I’m good with multi line switchboard, customer service, travel planning and general office duties. I’m confident that one day I will be apart of your team. Again, I appreciate your time and consideration for this opportunity. </w:t>
      </w:r>
    </w:p>
    <w:p w:rsidR="00F72272" w:rsidRDefault="00F72272" w:rsidP="009B3481"/>
    <w:p w:rsidR="00F72272" w:rsidRDefault="00825554" w:rsidP="0048751C">
      <w:pPr>
        <w:pStyle w:val="Closing"/>
      </w:pPr>
      <w:sdt>
        <w:sdtPr>
          <w:alias w:val="Enter closing:"/>
          <w:tag w:val="Enter closing:"/>
          <w:id w:val="-278875100"/>
          <w:placeholder>
            <w:docPart w:val="7F3DBF833218204EAD2A9DB007538EA5"/>
          </w:placeholder>
          <w:temporary/>
          <w:showingPlcHdr/>
          <w15:appearance w15:val="hidden"/>
        </w:sdtPr>
        <w:sdtEndPr/>
        <w:sdtContent>
          <w:r w:rsidR="00E5559C">
            <w:t>Sincerely,</w:t>
          </w:r>
        </w:sdtContent>
      </w:sdt>
    </w:p>
    <w:sdt>
      <w:sdtPr>
        <w:alias w:val="Your Name"/>
        <w:tag w:val="Your Name"/>
        <w:id w:val="1111709258"/>
        <w:placeholder>
          <w:docPart w:val="9C17BC1ACAF7BE469FEB8A37687AEB06"/>
        </w:placeholder>
        <w:dataBinding w:prefixMappings="xmlns:ns0='http://schemas.openxmlformats.org/officeDocument/2006/extended-properties' " w:xpath="/ns0:Properties[1]/ns0:Company[1]" w:storeItemID="{6668398D-A668-4E3E-A5EB-62B293D839F1}"/>
        <w15:appearance w15:val="hidden"/>
        <w:text w:multiLine="1"/>
      </w:sdtPr>
      <w:sdtEndPr/>
      <w:sdtContent>
        <w:p w:rsidR="00BC467A" w:rsidRDefault="00B30813" w:rsidP="00AC6117">
          <w:pPr>
            <w:pStyle w:val="Signature"/>
          </w:pPr>
          <w:r>
            <w:t>Jerry Vaughn</w:t>
          </w:r>
        </w:p>
      </w:sdtContent>
    </w:sdt>
    <w:sectPr w:rsidR="00BC467A">
      <w:headerReference w:type="default" r:id="rId7"/>
      <w:footerReference w:type="default" r:id="rId8"/>
      <w:headerReference w:type="first" r:id="rId9"/>
      <w:pgSz w:w="12240" w:h="15840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25554" w:rsidRDefault="00825554">
      <w:pPr>
        <w:spacing w:after="0" w:line="240" w:lineRule="auto"/>
      </w:pPr>
      <w:r>
        <w:separator/>
      </w:r>
    </w:p>
  </w:endnote>
  <w:endnote w:type="continuationSeparator" w:id="0">
    <w:p w:rsidR="00825554" w:rsidRDefault="00825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72272" w:rsidRDefault="00E5559C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467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25554" w:rsidRDefault="00825554">
      <w:pPr>
        <w:spacing w:after="0" w:line="240" w:lineRule="auto"/>
      </w:pPr>
      <w:r>
        <w:separator/>
      </w:r>
    </w:p>
  </w:footnote>
  <w:footnote w:type="continuationSeparator" w:id="0">
    <w:p w:rsidR="00825554" w:rsidRDefault="00825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72272" w:rsidRDefault="00E5559C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descr="Background rectangl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55C4B7CB" id="Group 4" o:spid="_x0000_s1026" alt="Background rectangle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72272" w:rsidRDefault="00E5559C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descr="Background rectangle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3A783B77" id="Group 5" o:spid="_x0000_s1026" alt="Background rectangle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217AB27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9C55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9CAA34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E34B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BC61C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02E59D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960948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30F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6C6F1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884BD8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813"/>
    <w:rsid w:val="00021F4C"/>
    <w:rsid w:val="00251664"/>
    <w:rsid w:val="003F5321"/>
    <w:rsid w:val="0048751C"/>
    <w:rsid w:val="00501646"/>
    <w:rsid w:val="00775AFB"/>
    <w:rsid w:val="00825554"/>
    <w:rsid w:val="009B3481"/>
    <w:rsid w:val="00AA77E8"/>
    <w:rsid w:val="00AC6117"/>
    <w:rsid w:val="00B30813"/>
    <w:rsid w:val="00B97CD5"/>
    <w:rsid w:val="00BC467A"/>
    <w:rsid w:val="00E5559C"/>
    <w:rsid w:val="00F72272"/>
    <w:rsid w:val="00F8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15A3F"/>
  <w15:chartTrackingRefBased/>
  <w15:docId w15:val="{DEAAACBD-83AE-5240-942E-A1944C17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uiPriority="6" w:qFormat="1"/>
    <w:lsdException w:name="Signature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uiPriority="5" w:qFormat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5321"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link w:val="DateChar"/>
    <w:uiPriority w:val="3"/>
    <w:qFormat/>
    <w:pPr>
      <w:spacing w:line="240" w:lineRule="auto"/>
    </w:pPr>
    <w:rPr>
      <w:b/>
      <w:spacing w:val="21"/>
    </w:rPr>
  </w:style>
  <w:style w:type="paragraph" w:styleId="Title">
    <w:name w:val="Title"/>
    <w:basedOn w:val="Normal"/>
    <w:link w:val="TitleChar"/>
    <w:uiPriority w:val="10"/>
    <w:semiHidden/>
    <w:unhideWhenUsed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SenderContactInfo">
    <w:name w:val="Sender Contact Info"/>
    <w:basedOn w:val="Normal"/>
    <w:uiPriority w:val="2"/>
    <w:qFormat/>
    <w:pPr>
      <w:spacing w:after="920"/>
      <w:contextualSpacing/>
    </w:p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216" w:hanging="216"/>
      <w:contextualSpacing/>
    </w:pPr>
  </w:style>
  <w:style w:type="character" w:customStyle="1" w:styleId="DateChar">
    <w:name w:val="Date Char"/>
    <w:basedOn w:val="DefaultParagraphFont"/>
    <w:link w:val="Date"/>
    <w:uiPriority w:val="3"/>
    <w:rPr>
      <w:b/>
      <w:spacing w:val="21"/>
    </w:rPr>
  </w:style>
  <w:style w:type="paragraph" w:styleId="Signature">
    <w:name w:val="Signature"/>
    <w:basedOn w:val="Normal"/>
    <w:link w:val="SignatureChar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SignatureChar">
    <w:name w:val="Signature Char"/>
    <w:basedOn w:val="DefaultParagraphFont"/>
    <w:link w:val="Signature"/>
    <w:uiPriority w:val="7"/>
    <w:rPr>
      <w:b/>
      <w:spacing w:val="21"/>
    </w:rPr>
  </w:style>
  <w:style w:type="paragraph" w:styleId="Salutation">
    <w:name w:val="Salutation"/>
    <w:basedOn w:val="Normal"/>
    <w:next w:val="Normal"/>
    <w:link w:val="SalutationChar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Normal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paragraph" w:customStyle="1" w:styleId="RecipientContactInfo">
    <w:name w:val="Recipient Contact Info"/>
    <w:basedOn w:val="Normal"/>
    <w:link w:val="RecipientContactInfoChar"/>
    <w:uiPriority w:val="4"/>
    <w:qFormat/>
    <w:pPr>
      <w:spacing w:line="240" w:lineRule="auto"/>
      <w:contextualSpacing/>
    </w:pPr>
  </w:style>
  <w:style w:type="character" w:customStyle="1" w:styleId="RecipientContactInfoChar">
    <w:name w:val="Recipient Contact Info Char"/>
    <w:basedOn w:val="DefaultParagraphFont"/>
    <w:link w:val="RecipientContactInfo"/>
    <w:uiPriority w:val="4"/>
  </w:style>
  <w:style w:type="character" w:customStyle="1" w:styleId="SalutationChar">
    <w:name w:val="Salutation Char"/>
    <w:basedOn w:val="DefaultParagraphFont"/>
    <w:link w:val="Salutation"/>
    <w:uiPriority w:val="5"/>
    <w:rPr>
      <w:b/>
      <w:spacing w:val="21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i/>
      <w:szCs w:val="24"/>
    </w:rPr>
  </w:style>
  <w:style w:type="paragraph" w:styleId="Closing">
    <w:name w:val="Closing"/>
    <w:basedOn w:val="Normal"/>
    <w:next w:val="Signature"/>
    <w:link w:val="ClosingChar"/>
    <w:uiPriority w:val="6"/>
    <w:qFormat/>
    <w:rsid w:val="0048751C"/>
  </w:style>
  <w:style w:type="character" w:customStyle="1" w:styleId="ClosingChar">
    <w:name w:val="Closing Char"/>
    <w:basedOn w:val="DefaultParagraphFont"/>
    <w:link w:val="Closing"/>
    <w:uiPriority w:val="6"/>
    <w:rsid w:val="004875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gbabyyy/Library/Containers/com.microsoft.Word/Data/Library/Application%20Support/Microsoft/Office/16.0/DTS/en-US%7b0F9C19D4-93DA-244D-A22F-4EA7F8536666%7d/%7b715BFB74-E6CE-F546-8E82-F8F9F977D3B1%7dtf1000208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A0BE4F1CA5B7324E937FC619D18E8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F39C5F-CBA0-8746-BA25-2EFC79DB44C4}"/>
      </w:docPartPr>
      <w:docPartBody>
        <w:p w:rsidR="00000000" w:rsidRDefault="004C70EB">
          <w:pPr>
            <w:pStyle w:val="A0BE4F1CA5B7324E937FC619D18E84BE"/>
          </w:pPr>
          <w:r>
            <w:t>Your Name</w:t>
          </w:r>
        </w:p>
      </w:docPartBody>
    </w:docPart>
    <w:docPart>
      <w:docPartPr>
        <w:name w:val="B35FE4D0F58800448A07732C5C552E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C6C269-6DC2-6843-9744-436D7CE449DB}"/>
      </w:docPartPr>
      <w:docPartBody>
        <w:p w:rsidR="00000000" w:rsidRDefault="004C70EB">
          <w:pPr>
            <w:pStyle w:val="B35FE4D0F58800448A07732C5C552EB3"/>
          </w:pPr>
          <w:r>
            <w:t>Recipient</w:t>
          </w:r>
        </w:p>
      </w:docPartBody>
    </w:docPart>
    <w:docPart>
      <w:docPartPr>
        <w:name w:val="8AEFCF6F79360247A813688782FE1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27E93-93D0-9244-BE08-9E22665B88A6}"/>
      </w:docPartPr>
      <w:docPartBody>
        <w:p w:rsidR="00000000" w:rsidRDefault="004C70EB">
          <w:pPr>
            <w:pStyle w:val="8AEFCF6F79360247A813688782FE10EF"/>
          </w:pPr>
          <w:r>
            <w:t>Recipient</w:t>
          </w:r>
        </w:p>
      </w:docPartBody>
    </w:docPart>
    <w:docPart>
      <w:docPartPr>
        <w:name w:val="7F3DBF833218204EAD2A9DB007538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5583BD-9620-F04C-B372-F03F06BB5A19}"/>
      </w:docPartPr>
      <w:docPartBody>
        <w:p w:rsidR="00000000" w:rsidRDefault="004C70EB">
          <w:pPr>
            <w:pStyle w:val="7F3DBF833218204EAD2A9DB007538EA5"/>
          </w:pPr>
          <w:r>
            <w:t>Sincerely,</w:t>
          </w:r>
        </w:p>
      </w:docPartBody>
    </w:docPart>
    <w:docPart>
      <w:docPartPr>
        <w:name w:val="9C17BC1ACAF7BE469FEB8A37687AEB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B1C27-CB6F-2244-9167-C463C99B40E3}"/>
      </w:docPartPr>
      <w:docPartBody>
        <w:p w:rsidR="00000000" w:rsidRDefault="004C70EB">
          <w:pPr>
            <w:pStyle w:val="9C17BC1ACAF7BE469FEB8A37687AEB06"/>
          </w:pPr>
          <w:r>
            <w:t>Your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0EB"/>
    <w:rsid w:val="004C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BE4F1CA5B7324E937FC619D18E84BE">
    <w:name w:val="A0BE4F1CA5B7324E937FC619D18E84BE"/>
  </w:style>
  <w:style w:type="paragraph" w:customStyle="1" w:styleId="AF2AE54A084FC149ADEE18A923596963">
    <w:name w:val="AF2AE54A084FC149ADEE18A923596963"/>
  </w:style>
  <w:style w:type="paragraph" w:customStyle="1" w:styleId="CC171E970974974ABC17E21556F59E52">
    <w:name w:val="CC171E970974974ABC17E21556F59E52"/>
  </w:style>
  <w:style w:type="paragraph" w:customStyle="1" w:styleId="870D85F4AD1B7F45B6CC1BB4DCCA9A61">
    <w:name w:val="870D85F4AD1B7F45B6CC1BB4DCCA9A61"/>
  </w:style>
  <w:style w:type="paragraph" w:customStyle="1" w:styleId="1DEF6B938E72C44BAB571C727A948921">
    <w:name w:val="1DEF6B938E72C44BAB571C727A948921"/>
  </w:style>
  <w:style w:type="paragraph" w:customStyle="1" w:styleId="B35FE4D0F58800448A07732C5C552EB3">
    <w:name w:val="B35FE4D0F58800448A07732C5C552EB3"/>
  </w:style>
  <w:style w:type="paragraph" w:customStyle="1" w:styleId="6A4A88BF1732464280C6F08412D4E9AB">
    <w:name w:val="6A4A88BF1732464280C6F08412D4E9AB"/>
  </w:style>
  <w:style w:type="paragraph" w:customStyle="1" w:styleId="C0F6BA910EC0B548AD606AD89C487312">
    <w:name w:val="C0F6BA910EC0B548AD606AD89C487312"/>
  </w:style>
  <w:style w:type="paragraph" w:customStyle="1" w:styleId="1B9C12147094D041A4FA068F3283E4BC">
    <w:name w:val="1B9C12147094D041A4FA068F3283E4BC"/>
  </w:style>
  <w:style w:type="paragraph" w:customStyle="1" w:styleId="8AEFCF6F79360247A813688782FE10EF">
    <w:name w:val="8AEFCF6F79360247A813688782FE10EF"/>
  </w:style>
  <w:style w:type="paragraph" w:customStyle="1" w:styleId="C7876700CA951A44BCE86F3BEE9BDC86">
    <w:name w:val="C7876700CA951A44BCE86F3BEE9BDC86"/>
  </w:style>
  <w:style w:type="paragraph" w:customStyle="1" w:styleId="7F3DBF833218204EAD2A9DB007538EA5">
    <w:name w:val="7F3DBF833218204EAD2A9DB007538EA5"/>
  </w:style>
  <w:style w:type="paragraph" w:customStyle="1" w:styleId="9C17BC1ACAF7BE469FEB8A37687AEB06">
    <w:name w:val="9C17BC1ACAF7BE469FEB8A37687AEB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Cover Letter.dotx</Template>
  <TotalTime>27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Jerry Vaughn</Company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>President Freddy</cp:keywords>
  <dc:description/>
  <cp:lastModifiedBy>gary robertson</cp:lastModifiedBy>
  <cp:revision>1</cp:revision>
  <dcterms:created xsi:type="dcterms:W3CDTF">2021-03-06T16:49:00Z</dcterms:created>
  <dcterms:modified xsi:type="dcterms:W3CDTF">2021-03-06T17:29:00Z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TF10002039</vt:lpwstr>
  </property>
</Properties>
</file>