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8FF75" w14:textId="77777777" w:rsidR="00E81978" w:rsidRDefault="00B57669" w:rsidP="00B57669">
      <w:pPr>
        <w:pStyle w:val="Title"/>
      </w:pPr>
      <w:sdt>
        <w:sdtPr>
          <w:alias w:val="Title:"/>
          <w:tag w:val="Title:"/>
          <w:id w:val="726351117"/>
          <w:placeholder>
            <w:docPart w:val="01A9AA9C1AA849DABDED20B44A133D38"/>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r w:rsidR="006F5C42" w:rsidRPr="003B08EF">
            <w:t xml:space="preserve">Juliette </w:t>
          </w:r>
          <w:proofErr w:type="spellStart"/>
          <w:r w:rsidR="006F5C42" w:rsidRPr="003B08EF">
            <w:t>DeLaVergne</w:t>
          </w:r>
          <w:proofErr w:type="spellEnd"/>
          <w:r w:rsidR="006F5C42" w:rsidRPr="003B08EF">
            <w:t>-Nichols</w:t>
          </w:r>
        </w:sdtContent>
      </w:sdt>
    </w:p>
    <w:p w14:paraId="09DD1CF3" w14:textId="77777777" w:rsidR="00B823AA" w:rsidRDefault="00BB3BC5" w:rsidP="00B57669">
      <w:pPr>
        <w:pStyle w:val="Title2"/>
      </w:pPr>
      <w:r>
        <w:t>Career Development I</w:t>
      </w:r>
      <w:r w:rsidR="006F5C42">
        <w:t xml:space="preserve"> Theory and Practice</w:t>
      </w:r>
    </w:p>
    <w:p w14:paraId="02AC49E8" w14:textId="77777777" w:rsidR="00F50737" w:rsidRDefault="00F50737" w:rsidP="00B57669">
      <w:pPr>
        <w:pStyle w:val="Title2"/>
      </w:pPr>
      <w:r>
        <w:t>Instructor: Dr. C. Rawlins</w:t>
      </w:r>
    </w:p>
    <w:p w14:paraId="269C0287" w14:textId="77777777" w:rsidR="00F50737" w:rsidRDefault="00F50737" w:rsidP="00B57669">
      <w:pPr>
        <w:pStyle w:val="Title2"/>
      </w:pPr>
      <w:r>
        <w:t>Bryant and Stratton College</w:t>
      </w:r>
    </w:p>
    <w:p w14:paraId="4A19C631" w14:textId="77777777" w:rsidR="00E81978" w:rsidRDefault="006F5C42" w:rsidP="00B57669">
      <w:pPr>
        <w:pStyle w:val="Title2"/>
      </w:pPr>
      <w:r>
        <w:t>05/07/2021</w:t>
      </w:r>
    </w:p>
    <w:p w14:paraId="08473061" w14:textId="77777777" w:rsidR="00725491" w:rsidRDefault="00725491" w:rsidP="00B57669">
      <w:pPr>
        <w:pStyle w:val="Title"/>
        <w:ind w:firstLine="720"/>
      </w:pPr>
    </w:p>
    <w:p w14:paraId="5E7D4C50" w14:textId="77777777" w:rsidR="00725491" w:rsidRDefault="00725491" w:rsidP="00B57669">
      <w:pPr>
        <w:pStyle w:val="Title"/>
        <w:ind w:firstLine="720"/>
      </w:pPr>
    </w:p>
    <w:p w14:paraId="0B4D18E0" w14:textId="77777777" w:rsidR="00725491" w:rsidRDefault="00725491" w:rsidP="00B57669">
      <w:pPr>
        <w:pStyle w:val="Title"/>
        <w:ind w:firstLine="720"/>
      </w:pPr>
    </w:p>
    <w:p w14:paraId="0A3D356A" w14:textId="77777777" w:rsidR="00725491" w:rsidRDefault="00725491" w:rsidP="00B57669">
      <w:pPr>
        <w:pStyle w:val="Title"/>
        <w:ind w:firstLine="720"/>
      </w:pPr>
    </w:p>
    <w:p w14:paraId="7A3B1830" w14:textId="77777777" w:rsidR="00725491" w:rsidRDefault="00725491" w:rsidP="00B57669">
      <w:pPr>
        <w:pStyle w:val="Title"/>
        <w:ind w:firstLine="720"/>
      </w:pPr>
    </w:p>
    <w:p w14:paraId="6F35C90C" w14:textId="77777777" w:rsidR="00725491" w:rsidRDefault="00725491" w:rsidP="00B57669">
      <w:pPr>
        <w:pStyle w:val="Title"/>
        <w:ind w:firstLine="720"/>
      </w:pPr>
    </w:p>
    <w:p w14:paraId="1E537FAE" w14:textId="77777777" w:rsidR="00725491" w:rsidRDefault="00725491" w:rsidP="00B57669">
      <w:pPr>
        <w:pStyle w:val="Title"/>
        <w:ind w:firstLine="720"/>
      </w:pPr>
    </w:p>
    <w:p w14:paraId="73652365" w14:textId="77777777" w:rsidR="00725491" w:rsidRDefault="00725491" w:rsidP="00B57669">
      <w:pPr>
        <w:pStyle w:val="Title"/>
        <w:ind w:firstLine="720"/>
      </w:pPr>
    </w:p>
    <w:p w14:paraId="00885C6A" w14:textId="061D7DB2" w:rsidR="00725491" w:rsidRPr="00725491" w:rsidRDefault="00725491" w:rsidP="00B57669">
      <w:pPr>
        <w:pStyle w:val="Title"/>
        <w:ind w:firstLine="720"/>
        <w:rPr>
          <w:b/>
          <w:bCs/>
          <w:sz w:val="28"/>
          <w:szCs w:val="28"/>
        </w:rPr>
      </w:pPr>
      <w:r>
        <w:rPr>
          <w:b/>
          <w:bCs/>
          <w:sz w:val="28"/>
          <w:szCs w:val="28"/>
        </w:rPr>
        <w:lastRenderedPageBreak/>
        <w:t>Introduction</w:t>
      </w:r>
    </w:p>
    <w:p w14:paraId="59D52BC7" w14:textId="0A0BC4C4" w:rsidR="00E81978" w:rsidRDefault="003B08EF" w:rsidP="00B57669">
      <w:pPr>
        <w:pStyle w:val="Title"/>
        <w:ind w:firstLine="720"/>
      </w:pPr>
      <w:r w:rsidRPr="003B08EF">
        <w:t>This piece of writing is a career development plan for Hospitality Management, specifically Hotel General Management, which will cover the following skills and competencies section: Career Narrative, interpersonal skills, graphic literacy, workplace documents, and applied math.</w:t>
      </w:r>
    </w:p>
    <w:p w14:paraId="1820D2A7" w14:textId="77777777" w:rsidR="00725491" w:rsidRDefault="003B08EF" w:rsidP="00B57669">
      <w:pPr>
        <w:ind w:firstLine="0"/>
        <w:jc w:val="center"/>
        <w:rPr>
          <w:b/>
          <w:sz w:val="28"/>
        </w:rPr>
      </w:pPr>
      <w:r>
        <w:rPr>
          <w:b/>
          <w:sz w:val="28"/>
        </w:rPr>
        <w:t>Career Plan Narrative</w:t>
      </w:r>
    </w:p>
    <w:p w14:paraId="09DFD185" w14:textId="444121B1" w:rsidR="005F41BB" w:rsidRPr="00725491" w:rsidRDefault="007736C2" w:rsidP="00B57669">
      <w:pPr>
        <w:ind w:left="720"/>
        <w:jc w:val="center"/>
        <w:rPr>
          <w:b/>
          <w:sz w:val="28"/>
        </w:rPr>
      </w:pPr>
      <w:r>
        <w:t xml:space="preserve">My chosen profession is Hospitality Management, more specifically a Hotel General Manager. To become a Hotel General Manager, you only need basic knowledge of the PMS systems that you will be using at the hotel you are managing; however, if you are proficient in the PMS system, it </w:t>
      </w:r>
      <w:r w:rsidR="003B08EF">
        <w:t>gives you a better understanding of</w:t>
      </w:r>
      <w:r>
        <w:t xml:space="preserve"> how the hotel runs and the Front Office staff accomplishes their jobs. Small and unpopular hotels require a minimum of a High School Diploma, and sometimes even an </w:t>
      </w:r>
      <w:proofErr w:type="gramStart"/>
      <w:r>
        <w:t>Associate’s Degree</w:t>
      </w:r>
      <w:proofErr w:type="gramEnd"/>
      <w:r>
        <w:t xml:space="preserve"> (or equivalent work experience) in orde</w:t>
      </w:r>
      <w:r w:rsidR="00F50737">
        <w:t>r to become a General Manager; w</w:t>
      </w:r>
      <w:r>
        <w:t xml:space="preserve">hile larger hotels and resorts may require a Bachelor’s in </w:t>
      </w:r>
      <w:r w:rsidR="0036409E">
        <w:t xml:space="preserve">service and </w:t>
      </w:r>
      <w:r>
        <w:t xml:space="preserve">Hospitality Management. </w:t>
      </w:r>
      <w:r w:rsidR="0036409E">
        <w:t>However, in the hotel industry, to become a Front Office worker, such as a front desk attendant, front desk manager, cashier, night auditor, etc. you need minimal education. In fact, you can have as little as your GED or High School Diploma at most small and medium sized hotel businesses.</w:t>
      </w:r>
    </w:p>
    <w:p w14:paraId="6A75A049" w14:textId="11B662FD" w:rsidR="005F41BB" w:rsidRDefault="0036409E" w:rsidP="00B57669">
      <w:pPr>
        <w:jc w:val="center"/>
      </w:pPr>
      <w:r>
        <w:t xml:space="preserve">As stated before, it is not necessary to have additional education to receive a promotion in some hotel businesses, however, it will help you in the long run, if you would like to further your career in the hotel industry. A certification that can help you further your career into becoming a </w:t>
      </w:r>
      <w:r w:rsidR="003B08EF">
        <w:t xml:space="preserve">Hotel General Manager would be </w:t>
      </w:r>
      <w:r>
        <w:t>A Cert</w:t>
      </w:r>
      <w:r w:rsidR="003B08EF">
        <w:t>ified Hotel Administrator (CHA)</w:t>
      </w:r>
      <w:r>
        <w:t xml:space="preserve">.  </w:t>
      </w:r>
      <w:r w:rsidRPr="0036409E">
        <w:t xml:space="preserve">A CHA demonstrates </w:t>
      </w:r>
      <w:r w:rsidRPr="0036409E">
        <w:lastRenderedPageBreak/>
        <w:t>your ability to perform advanced management functions. To earn a CHA, you must have two years of experience as a hotel manager or related position and pass an online exam. You will need to renew the certification every five years.</w:t>
      </w:r>
    </w:p>
    <w:p w14:paraId="3D9310B9" w14:textId="1D0035AA" w:rsidR="005F41BB" w:rsidRDefault="003B08EF" w:rsidP="00B57669">
      <w:pPr>
        <w:jc w:val="center"/>
      </w:pPr>
      <w:r>
        <w:t>There are Four</w:t>
      </w:r>
      <w:r w:rsidR="00CA2C8D">
        <w:t xml:space="preserve"> Travel Associations that every Hotel General Manager should join. Those include: The U.S. Travel Association, World Food Travel Association, The International Ecotourism Society, and lastly, The International Hotel and Restaurant Association. </w:t>
      </w:r>
      <w:proofErr w:type="gramStart"/>
      <w:r>
        <w:t>I myself</w:t>
      </w:r>
      <w:proofErr w:type="gramEnd"/>
      <w:r>
        <w:t xml:space="preserve"> plan on looking into these travel associations after graduating, in order to find those that are good fits for myself and my career.</w:t>
      </w:r>
    </w:p>
    <w:p w14:paraId="4DF55AE1" w14:textId="2C17859D" w:rsidR="005F41BB" w:rsidRDefault="00CA2C8D" w:rsidP="00B57669">
      <w:pPr>
        <w:jc w:val="center"/>
      </w:pPr>
      <w:r>
        <w:t xml:space="preserve">The people that I know that would help me make contacts within my profession would include past owners and managers of hotels in which I </w:t>
      </w:r>
      <w:proofErr w:type="gramStart"/>
      <w:r>
        <w:t>still keep</w:t>
      </w:r>
      <w:proofErr w:type="gramEnd"/>
      <w:r>
        <w:t xml:space="preserve"> in contact with. Also, my current General Manager would help me gain contacts within my profession, I know this because we have had many discussions about me furthering my career in the hospitality industry. My current General Manager has also been guiding me through work and school, professionally and personally </w:t>
      </w:r>
      <w:proofErr w:type="gramStart"/>
      <w:r>
        <w:t>in order for</w:t>
      </w:r>
      <w:proofErr w:type="gramEnd"/>
      <w:r>
        <w:t xml:space="preserve"> me to succeed.</w:t>
      </w:r>
    </w:p>
    <w:p w14:paraId="58AC4320" w14:textId="1D6D9D1F" w:rsidR="00E81978" w:rsidRDefault="00CA2C8D" w:rsidP="00B57669">
      <w:pPr>
        <w:jc w:val="center"/>
      </w:pPr>
      <w:r>
        <w:t>Skills that you need to become a General Manager of a hotel and to maintain your career include e</w:t>
      </w:r>
      <w:r w:rsidRPr="00CA2C8D">
        <w:t>xcellent communication, interpersonal skills, oriented to detail, operational knowledge, leadership, team building, financial skills and flexibility are all critical skills that every hotel manager should have, but they are far from the only qualities an individual will need to be successful in this industry.</w:t>
      </w:r>
      <w:r>
        <w:t xml:space="preserve"> </w:t>
      </w:r>
      <w:proofErr w:type="gramStart"/>
      <w:r w:rsidR="003B08EF">
        <w:t>In order to</w:t>
      </w:r>
      <w:proofErr w:type="gramEnd"/>
      <w:r w:rsidR="003B08EF">
        <w:t xml:space="preserve"> gain these skills, there are several online sources you can find when looking them up on any search engine, or just simply by practice. </w:t>
      </w:r>
      <w:hyperlink r:id="rId8" w:history="1">
        <w:r w:rsidR="00F50737" w:rsidRPr="00F50737">
          <w:rPr>
            <w:rStyle w:val="Hyperlink"/>
          </w:rPr>
          <w:t>How to gain your financial skills</w:t>
        </w:r>
      </w:hyperlink>
      <w:r w:rsidR="00F50737">
        <w:t xml:space="preserve"> is an article I </w:t>
      </w:r>
      <w:proofErr w:type="gramStart"/>
      <w:r w:rsidR="00F50737">
        <w:t>found years ago,</w:t>
      </w:r>
      <w:proofErr w:type="gramEnd"/>
      <w:r w:rsidR="00F50737">
        <w:t xml:space="preserve"> that I still go back and read now to help improve </w:t>
      </w:r>
      <w:r w:rsidR="00F50737">
        <w:lastRenderedPageBreak/>
        <w:t xml:space="preserve">my financial skills. It gives you examples on how to do so, and what to do </w:t>
      </w:r>
      <w:proofErr w:type="gramStart"/>
      <w:r w:rsidR="00F50737">
        <w:t>in order to</w:t>
      </w:r>
      <w:proofErr w:type="gramEnd"/>
      <w:r w:rsidR="00F50737">
        <w:t xml:space="preserve"> gain or improve those skills.</w:t>
      </w:r>
    </w:p>
    <w:p w14:paraId="63981736" w14:textId="113173E0" w:rsidR="00CA2C8D" w:rsidRDefault="005F41BB" w:rsidP="00B57669">
      <w:pPr>
        <w:jc w:val="center"/>
      </w:pPr>
      <w:r>
        <w:t>Having an education towards being a Hotel General Manager, in my opinion, is very important. This is because even if it is not required at the hotel you are trying to manage, it will look better for you when you further your career in the Hospitality Industry. Having an education towards your future career will make yourself look better, as well as your resume, when searching for a Hotel General Manager position. Also, if you have a higher education when it comes to your field of work, it will look better on you, if you are going up against any competition for a General Manager position.</w:t>
      </w:r>
    </w:p>
    <w:p w14:paraId="5CBF64BB" w14:textId="31370209" w:rsidR="005F41BB" w:rsidRDefault="005F41BB" w:rsidP="00B57669">
      <w:pPr>
        <w:jc w:val="center"/>
      </w:pPr>
      <w:r>
        <w:t xml:space="preserve">Networking is also very important when looking to further your career into being a Hotel General Manager. This is because if you have the right connections, someone may be able to recommend you for a position that you are wanting, or perhaps a better position than you had been searching for. Having </w:t>
      </w:r>
      <w:proofErr w:type="gramStart"/>
      <w:r>
        <w:t>people</w:t>
      </w:r>
      <w:proofErr w:type="gramEnd"/>
      <w:r>
        <w:t xml:space="preserve"> you can depend on will help you further your career and make you successful, because not only can you depend on them to be a good reference, but you also want to have them depend on you for the same reasons. </w:t>
      </w:r>
      <w:r w:rsidR="00F3631C">
        <w:t xml:space="preserve">Also, joining professional organizations like the ones listed above can also help guide you through a successful career. </w:t>
      </w:r>
      <w:proofErr w:type="gramStart"/>
      <w:r w:rsidR="00F3631C">
        <w:t>By joining those organizations, it</w:t>
      </w:r>
      <w:proofErr w:type="gramEnd"/>
      <w:r w:rsidR="00F3631C">
        <w:t xml:space="preserve"> may also prove to others that you are serious about your career and wanting to further it and become something greater. In addition to that, you also get to meet a lot of others who are also there to help each other and further and broaden their career to a new extent, which would create great connections for you.</w:t>
      </w:r>
    </w:p>
    <w:p w14:paraId="35884C46" w14:textId="2655ECD0" w:rsidR="00F3631C" w:rsidRDefault="00F3631C" w:rsidP="00B57669">
      <w:pPr>
        <w:jc w:val="center"/>
      </w:pPr>
      <w:r>
        <w:t xml:space="preserve">Lastly, the skills needed to become a Hotel General Manager is the most important part of your career. Not only will you need skills to further your career, and to be successful in your </w:t>
      </w:r>
      <w:r>
        <w:lastRenderedPageBreak/>
        <w:t xml:space="preserve">career, but you also need communication and interpersonal skills that help carry you further with your employees and those around you. Having good communication skills can lead to success, not only in your career, but it can help with your employees by you showing that you </w:t>
      </w:r>
      <w:proofErr w:type="gramStart"/>
      <w:r>
        <w:t>care</w:t>
      </w:r>
      <w:proofErr w:type="gramEnd"/>
      <w:r>
        <w:t xml:space="preserve"> and they can communicate with you for whatever reason necessary, or just in a personal and friendly way. Having employees that feel they can communicate with you is very important, because it lets the staff know that you are on their </w:t>
      </w:r>
      <w:proofErr w:type="gramStart"/>
      <w:r>
        <w:t>side</w:t>
      </w:r>
      <w:proofErr w:type="gramEnd"/>
      <w:r>
        <w:t xml:space="preserve"> and they can come to you with problems or personal reasons whenever needed. Another skill that is useful is leadership, this also relates to the communication factor, because within communication, you also need to be able to lead your employees in a good direction that is necessary for them to also be successful in the workplace and furthering their career as well.</w:t>
      </w:r>
    </w:p>
    <w:p w14:paraId="5B0343E8" w14:textId="496A9D5C" w:rsidR="00725491" w:rsidRDefault="0024013C" w:rsidP="00B57669">
      <w:pPr>
        <w:jc w:val="center"/>
      </w:pPr>
      <w:r>
        <w:t xml:space="preserve">To gain communication skills, you need to listen well and actively, empathize both their feelings as well as yours, have the correct non-verbal communication skills such as your tone of voice and your body language, and lastly, you need to emphasize on teamwork so none of your employees feel left out and everyone is looking out for one another and their success. To gain interpersonal skills, you can practice the following </w:t>
      </w:r>
      <w:proofErr w:type="gramStart"/>
      <w:r>
        <w:t>steps;</w:t>
      </w:r>
      <w:proofErr w:type="gramEnd"/>
      <w:r>
        <w:t xml:space="preserve"> practice empathy, cultivate a positive attitude, show an interest in other associates, become self-aware, be assertive, and many more to help guide to a more interpersonal life. To be more detail oriented, simply make sure you understand instructions clearly, use a task management system, </w:t>
      </w:r>
      <w:r w:rsidR="002236A2">
        <w:t xml:space="preserve">break large projects into smaller tasks and </w:t>
      </w:r>
      <w:proofErr w:type="gramStart"/>
      <w:r w:rsidR="002236A2">
        <w:t>make a plan</w:t>
      </w:r>
      <w:proofErr w:type="gramEnd"/>
      <w:r w:rsidR="002236A2">
        <w:t>, proofread your work, and take a break from your work. Lastly, to gain financial skills, you can e</w:t>
      </w:r>
      <w:r w:rsidR="002236A2" w:rsidRPr="002236A2">
        <w:t>nroll in an online or community college class to learn about basic financial concepts and terms</w:t>
      </w:r>
      <w:r w:rsidR="002236A2">
        <w:t>, r</w:t>
      </w:r>
      <w:r w:rsidR="002236A2" w:rsidRPr="002236A2">
        <w:t>eview your organization’s quarterly reports to help you understand the specific things it does to be profitable</w:t>
      </w:r>
      <w:r w:rsidR="002236A2">
        <w:t>, e</w:t>
      </w:r>
      <w:r w:rsidR="002236A2" w:rsidRPr="002236A2">
        <w:t>xperiment with the</w:t>
      </w:r>
      <w:r w:rsidR="00E151F7">
        <w:t xml:space="preserve"> numbers on your organization’s </w:t>
      </w:r>
      <w:r w:rsidR="00E151F7" w:rsidRPr="00E151F7">
        <w:t>balance sheet by going through a series of “what if?” scenarios</w:t>
      </w:r>
      <w:r w:rsidR="00E151F7">
        <w:t>.</w:t>
      </w:r>
    </w:p>
    <w:p w14:paraId="759628D4" w14:textId="1716A6A2" w:rsidR="00E151F7" w:rsidRPr="00725491" w:rsidRDefault="003B08EF" w:rsidP="00B57669">
      <w:pPr>
        <w:ind w:left="720"/>
        <w:jc w:val="center"/>
      </w:pPr>
      <w:r>
        <w:rPr>
          <w:b/>
          <w:sz w:val="28"/>
        </w:rPr>
        <w:lastRenderedPageBreak/>
        <w:t>Interpersonal Skills</w:t>
      </w:r>
    </w:p>
    <w:p w14:paraId="237A8C52" w14:textId="1A23BC4C" w:rsidR="00E151F7" w:rsidRDefault="00180A5E" w:rsidP="00B57669">
      <w:pPr>
        <w:jc w:val="center"/>
      </w:pPr>
      <w:r w:rsidRPr="00180A5E">
        <w:t>I took an interpersonal skills self-assessment.  This section will analyze my results and identify goals for myself to fill in missing gaps needed by my chosen career.</w:t>
      </w:r>
      <w:r>
        <w:t xml:space="preserve"> </w:t>
      </w:r>
      <w:r w:rsidR="00E151F7">
        <w:t xml:space="preserve">After taking the </w:t>
      </w:r>
      <w:hyperlink r:id="rId9" w:history="1">
        <w:r w:rsidR="00E151F7" w:rsidRPr="00E151F7">
          <w:rPr>
            <w:rStyle w:val="Hyperlink"/>
          </w:rPr>
          <w:t>Interpersonal Skills Self-Assessment</w:t>
        </w:r>
      </w:hyperlink>
      <w:r w:rsidR="00E151F7">
        <w:t xml:space="preserve">, </w:t>
      </w:r>
      <w:r w:rsidR="003267FE">
        <w:t xml:space="preserve">I feel I can best leverage my assessment results to obtain and maintain employment after graduation, because my scores seem to be relatively high. I work in an industry where having great communication skills is one of the main character traits that are needed to successfully fulfill the needs of the job. Having those good communication skills will bring me farther and allow me to advance my career in the Hospitality Industry. As for the results of the self-assessment, I could present it to potential/current bosses or management, </w:t>
      </w:r>
      <w:proofErr w:type="gramStart"/>
      <w:r w:rsidR="003267FE">
        <w:t>in order for</w:t>
      </w:r>
      <w:proofErr w:type="gramEnd"/>
      <w:r w:rsidR="003267FE">
        <w:t xml:space="preserve"> them to know how well I can communicate.</w:t>
      </w:r>
    </w:p>
    <w:p w14:paraId="2F65EA6D" w14:textId="35DDC915" w:rsidR="003267FE" w:rsidRDefault="003267FE" w:rsidP="00B57669">
      <w:pPr>
        <w:ind w:firstLine="0"/>
        <w:jc w:val="center"/>
      </w:pPr>
      <w:r>
        <w:t>The skills assessed in the Interpersonal Skills Self-Assessment is important for career readiness as a Hotel General Manager because the way a general manager is perceived, is through their communication skills and it is necessary for general managers to be proficient within the skills that were tested in the assessment.</w:t>
      </w:r>
    </w:p>
    <w:p w14:paraId="73DF19C2" w14:textId="4E16EF5D" w:rsidR="003267FE" w:rsidRDefault="003267FE" w:rsidP="00B57669">
      <w:pPr>
        <w:ind w:firstLine="0"/>
        <w:jc w:val="center"/>
      </w:pPr>
      <w:r>
        <w:t xml:space="preserve">One thing that I would like to accomplish due to this analysis would be figuring out a way to help me push through my anxiety and nervousness when talking to others that I see as potential friends. When working, I </w:t>
      </w:r>
      <w:proofErr w:type="gramStart"/>
      <w:r>
        <w:t>have to</w:t>
      </w:r>
      <w:proofErr w:type="gramEnd"/>
      <w:r>
        <w:t xml:space="preserve"> talk 90% of the time to the guests at the hotel and I am perfectly fine with that. However, when it comes to making friends or talking to people that I am interested in being friends with, I tend to get very </w:t>
      </w:r>
      <w:proofErr w:type="gramStart"/>
      <w:r>
        <w:t>nervous</w:t>
      </w:r>
      <w:proofErr w:type="gramEnd"/>
      <w:r>
        <w:t xml:space="preserve"> and my anxiety turns for the worst. I would like to find programs or someone to talk to, that would be able to help me get through the anxiety and find ways to cope </w:t>
      </w:r>
      <w:proofErr w:type="gramStart"/>
      <w:r>
        <w:t>in order for</w:t>
      </w:r>
      <w:proofErr w:type="gramEnd"/>
      <w:r>
        <w:t xml:space="preserve"> me to make new friends and meet new people without being nervous and anxious. </w:t>
      </w:r>
      <w:r w:rsidR="00180A5E">
        <w:t xml:space="preserve">At Bryant and Stratton College, they have free resources through </w:t>
      </w:r>
      <w:proofErr w:type="spellStart"/>
      <w:r w:rsidR="00180A5E">
        <w:lastRenderedPageBreak/>
        <w:t>WellConnect</w:t>
      </w:r>
      <w:proofErr w:type="spellEnd"/>
      <w:r w:rsidR="00180A5E">
        <w:t xml:space="preserve"> that I will be using, as well as other resources they provide, such as counseling for me to cope with my anxiety and work through those issues.</w:t>
      </w:r>
    </w:p>
    <w:p w14:paraId="0B375884" w14:textId="7864C946" w:rsidR="00085699" w:rsidRPr="003B08EF" w:rsidRDefault="003B08EF" w:rsidP="00B57669">
      <w:pPr>
        <w:jc w:val="center"/>
        <w:rPr>
          <w:b/>
          <w:sz w:val="28"/>
        </w:rPr>
      </w:pPr>
      <w:r>
        <w:rPr>
          <w:b/>
          <w:sz w:val="28"/>
        </w:rPr>
        <w:t>Graphic Literacy</w:t>
      </w:r>
    </w:p>
    <w:p w14:paraId="1A72B651" w14:textId="60E99102" w:rsidR="006A61A8" w:rsidRDefault="00180A5E" w:rsidP="00B57669">
      <w:pPr>
        <w:jc w:val="center"/>
      </w:pPr>
      <w:r>
        <w:t xml:space="preserve">I took a graphic literacy practice assessment. This section will analyze my results and </w:t>
      </w:r>
      <w:r w:rsidRPr="00180A5E">
        <w:t>identify goals for myself to fill in missing gaps needed by my chosen career.</w:t>
      </w:r>
      <w:r>
        <w:t xml:space="preserve"> </w:t>
      </w:r>
      <w:r w:rsidR="00085699">
        <w:t xml:space="preserve">The </w:t>
      </w:r>
      <w:hyperlink r:id="rId10" w:history="1">
        <w:r w:rsidR="00085699" w:rsidRPr="00085699">
          <w:rPr>
            <w:rStyle w:val="Hyperlink"/>
          </w:rPr>
          <w:t>Graphic Literacy Practice Assessment</w:t>
        </w:r>
      </w:hyperlink>
      <w:r w:rsidR="00085699">
        <w:t>, can result in obtaining and maintaining employment after graduation because it contains multiple levels of complexity that show how well you work with complex graphic literature. As stated, workplace graphics come in a variety of formats, but all commu</w:t>
      </w:r>
      <w:r w:rsidR="006A61A8">
        <w:t xml:space="preserve">nicate in a level of information. Identifying what information is being presented and understanding how to use it is critical to success. The Graphic Literacy assessment measures the skills needed to locate, synthesize, and use information from workplace graphics. These skills are important to career readiness for hotel management because </w:t>
      </w:r>
      <w:proofErr w:type="gramStart"/>
      <w:r w:rsidR="006A61A8">
        <w:t>in order to</w:t>
      </w:r>
      <w:proofErr w:type="gramEnd"/>
      <w:r w:rsidR="006A61A8">
        <w:t xml:space="preserve"> run an organized business, charts, graphs, schedules, and more are needed. Taking the time to read through each chart, graph, etc. is very important, so you can pay attention to detail </w:t>
      </w:r>
      <w:proofErr w:type="gramStart"/>
      <w:r w:rsidR="006A61A8">
        <w:t>in order to</w:t>
      </w:r>
      <w:proofErr w:type="gramEnd"/>
      <w:r w:rsidR="006A61A8">
        <w:t xml:space="preserve"> get the best outcome.</w:t>
      </w:r>
    </w:p>
    <w:p w14:paraId="3DC903AA" w14:textId="1CA08973" w:rsidR="006A61A8" w:rsidRDefault="006A61A8" w:rsidP="00B57669">
      <w:pPr>
        <w:ind w:firstLine="0"/>
        <w:jc w:val="center"/>
      </w:pPr>
      <w:r>
        <w:t xml:space="preserve">After taking the practice assessment, a goal I would like to accomplish would be retaking the assessment and scoring higher. I did not pay very much attention to the details of the problems, which caused me to score low. I would like to retake the </w:t>
      </w:r>
      <w:proofErr w:type="gramStart"/>
      <w:r>
        <w:t>assessment, but</w:t>
      </w:r>
      <w:proofErr w:type="gramEnd"/>
      <w:r>
        <w:t xml:space="preserve"> look further into the details of each problem and take my time by not rushing through it. Also, when retaking the assessment, I would like to be in an environment where I am not getting interrupted and have things/others distracting me. This would help with my ability to focus on each problem because I would not have to worry about anything distracting me. Lastly, I would like to keep taking the </w:t>
      </w:r>
      <w:r>
        <w:lastRenderedPageBreak/>
        <w:t>assessment and reflect on the problems that I got wrong and had issues with, so I can gain that knowledge and have a better understanding as to what made me get the problem wrong, and how I did not evaluate that problem enough.</w:t>
      </w:r>
    </w:p>
    <w:p w14:paraId="5C9E65A4" w14:textId="77777777" w:rsidR="00725491" w:rsidRDefault="00D21DB5" w:rsidP="00B57669">
      <w:pPr>
        <w:ind w:firstLine="0"/>
        <w:jc w:val="center"/>
        <w:rPr>
          <w:b/>
          <w:sz w:val="32"/>
        </w:rPr>
      </w:pPr>
      <w:r w:rsidRPr="00D21DB5">
        <w:rPr>
          <w:b/>
          <w:sz w:val="28"/>
        </w:rPr>
        <w:t>Workplace Documents</w:t>
      </w:r>
    </w:p>
    <w:p w14:paraId="428D340F" w14:textId="23ED2B2F" w:rsidR="00D21DB5" w:rsidRPr="00725491" w:rsidRDefault="00D21DB5" w:rsidP="00B57669">
      <w:pPr>
        <w:jc w:val="center"/>
        <w:rPr>
          <w:b/>
          <w:sz w:val="32"/>
        </w:rPr>
      </w:pPr>
      <w:r>
        <w:t xml:space="preserve">I took a workplace documents practice talent assessment. This </w:t>
      </w:r>
      <w:r w:rsidRPr="00D21DB5">
        <w:t>section will analyze my results and identify goals for myself to fill in missing gaps needed by my chosen career.</w:t>
      </w:r>
      <w:r>
        <w:t xml:space="preserve"> </w:t>
      </w:r>
      <w:r w:rsidR="006C7A62">
        <w:t xml:space="preserve">In the </w:t>
      </w:r>
      <w:hyperlink r:id="rId11" w:history="1">
        <w:r w:rsidR="006C7A62" w:rsidRPr="006C7A62">
          <w:rPr>
            <w:rStyle w:val="Hyperlink"/>
          </w:rPr>
          <w:t>Workplace Documents Practice Talent Assessment</w:t>
        </w:r>
      </w:hyperlink>
      <w:r w:rsidR="006C7A62">
        <w:t>, t</w:t>
      </w:r>
      <w:r w:rsidR="006C7A62" w:rsidRPr="006C7A62">
        <w:t>here are five levels of difficulty. Level 3 is the least complex, and Level 7 is the most complex. The levels build on each other, each incorporating the skills assessed at the previous levels.</w:t>
      </w:r>
      <w:r w:rsidR="006C7A62">
        <w:t xml:space="preserve"> </w:t>
      </w:r>
      <w:r w:rsidR="006C7A62" w:rsidRPr="006C7A62">
        <w:t>Employees must be able to understand written text to do a job. The Workplace Documents assessment measures skills that individuals use when they read real workplace documents and use that information to make job-related decisions and solve problems. The documents include messages, emails, letters, directions, signs, bulletins, policies, websites, contracts, and regulations.</w:t>
      </w:r>
    </w:p>
    <w:p w14:paraId="3E12EBFB" w14:textId="1DB4E6DF" w:rsidR="006C7A62" w:rsidRDefault="006C7A62" w:rsidP="00B57669">
      <w:pPr>
        <w:ind w:firstLine="0"/>
        <w:jc w:val="center"/>
      </w:pPr>
      <w:r>
        <w:t xml:space="preserve">Paying attention to detail is one of the main skills needed as a hotel general manager. While taking the workplace documents practice talent assessment, I realized the main skill it was testing you on was detail-orientation. I would like to take the time to redo this assessment within a better environment, so I can be more focused on the assessment. However, hotel general managers need to be detailed-oriented no matter the situation they are in, or the distractions around them. I would like to practice and find ways to help be more detail-oriented all while having distractions, having to multitask on higher levels, and reduce stress when distractions appear. Paying less attention to those distractions is a great place to start when </w:t>
      </w:r>
      <w:r w:rsidR="00311494">
        <w:t>trying to build your skills.</w:t>
      </w:r>
    </w:p>
    <w:p w14:paraId="76F3CF6D" w14:textId="4009C66A" w:rsidR="00311494" w:rsidRDefault="00311494" w:rsidP="00B57669">
      <w:pPr>
        <w:ind w:firstLine="0"/>
        <w:jc w:val="center"/>
      </w:pPr>
      <w:r>
        <w:lastRenderedPageBreak/>
        <w:t xml:space="preserve">Another thing I realized after taking this assessment was, I am more skilled with workplace documents that have visuals, than I am with written workplace documents that do not have any visuals. I would like to be able to focus more on written workplace documents that do not have any sort of visuals, </w:t>
      </w:r>
      <w:proofErr w:type="gramStart"/>
      <w:r>
        <w:t>in order to</w:t>
      </w:r>
      <w:proofErr w:type="gramEnd"/>
      <w:r>
        <w:t xml:space="preserve"> improve my reading skills. This will help me a lot in the future because these are key skills needed to be a hotel general manager and improving those skills will prove that I am well-</w:t>
      </w:r>
      <w:r w:rsidR="00725491">
        <w:t>motivated and</w:t>
      </w:r>
      <w:r>
        <w:t xml:space="preserve"> will improve on anything necessary to </w:t>
      </w:r>
      <w:r w:rsidR="00E16286">
        <w:t>become a hotel general manager.</w:t>
      </w:r>
    </w:p>
    <w:p w14:paraId="248F9F5C" w14:textId="798CA393" w:rsidR="00CA540E" w:rsidRDefault="00CA540E" w:rsidP="00B57669">
      <w:pPr>
        <w:ind w:firstLine="0"/>
        <w:jc w:val="center"/>
        <w:rPr>
          <w:b/>
          <w:sz w:val="28"/>
        </w:rPr>
      </w:pPr>
      <w:r>
        <w:rPr>
          <w:b/>
          <w:sz w:val="28"/>
        </w:rPr>
        <w:t>Applied Mathematics</w:t>
      </w:r>
    </w:p>
    <w:p w14:paraId="34E1479E" w14:textId="6F33622F" w:rsidR="00CA540E" w:rsidRDefault="00CA540E" w:rsidP="00B57669">
      <w:pPr>
        <w:ind w:firstLine="0"/>
        <w:jc w:val="center"/>
      </w:pPr>
      <w:r>
        <w:t xml:space="preserve">I took an applied mathematics practice assessment. </w:t>
      </w:r>
      <w:r w:rsidRPr="00CA540E">
        <w:t>This section will analyze my results and identify goals for myself to fill in missing gaps needed by my chosen career.</w:t>
      </w:r>
      <w:r>
        <w:t xml:space="preserve"> In the </w:t>
      </w:r>
      <w:hyperlink r:id="rId12" w:history="1">
        <w:r w:rsidRPr="00CA540E">
          <w:rPr>
            <w:rStyle w:val="Hyperlink"/>
          </w:rPr>
          <w:t>Applied Mathematics Practice Assessment</w:t>
        </w:r>
      </w:hyperlink>
      <w:r>
        <w:t xml:space="preserve">, it </w:t>
      </w:r>
      <w:r w:rsidRPr="00CA540E">
        <w:t>measures critical thinking, mathematical reasoning, and problem solving techniques for situations that actually occur in today’s workplace. While individuals may use calculators and conversion tables to help with the problems on the assessment, math skills are still needed to think them through.</w:t>
      </w:r>
    </w:p>
    <w:p w14:paraId="418555E9" w14:textId="48238192" w:rsidR="00CA540E" w:rsidRDefault="00CA540E" w:rsidP="00B57669">
      <w:pPr>
        <w:ind w:firstLine="0"/>
        <w:jc w:val="center"/>
      </w:pPr>
      <w:r>
        <w:t>Mathematics is an everyday knowledge that is needed while working in the hotel industry. Whether it is giving change back to guests, estimating the total cost of a guest’s stay, how much money you spend on daily products needed, and much more. After viewing my score of the applied math practice assessment, I realized there was more that I needed to work on than I thought. I did not take my time and pay attention to every detail of the questions and tried to rush through it, and that is always an issue, no matter if it was just for practice. I need to slow down and pay more attention to questions and review notes from previous courses that can help me solve problems correctly.</w:t>
      </w:r>
    </w:p>
    <w:p w14:paraId="4C5E37E9" w14:textId="3873F9AD" w:rsidR="00725491" w:rsidRDefault="006E5051" w:rsidP="00B57669">
      <w:pPr>
        <w:ind w:firstLine="0"/>
        <w:jc w:val="center"/>
      </w:pPr>
      <w:r>
        <w:lastRenderedPageBreak/>
        <w:t xml:space="preserve">The applied mathematics practice assessment is important for career readiness as a Hotel General Manager because the manager needs to know how to apply their knowledge of mathematics for any workplace scenario that may come about. A hotel general manager not only has to review the revenue the hotel has made, but hotel general managers </w:t>
      </w:r>
      <w:proofErr w:type="gramStart"/>
      <w:r>
        <w:t>have to</w:t>
      </w:r>
      <w:proofErr w:type="gramEnd"/>
      <w:r>
        <w:t xml:space="preserve"> manage budgets, expenditures, and much more to make sure the hotel is successful, while also making sure that the hotel is satisfactory for their guests.</w:t>
      </w:r>
    </w:p>
    <w:p w14:paraId="379BF467" w14:textId="77777777" w:rsidR="00725491" w:rsidRDefault="00725491" w:rsidP="00B57669">
      <w:pPr>
        <w:ind w:firstLine="0"/>
        <w:jc w:val="center"/>
        <w:rPr>
          <w:b/>
          <w:bCs/>
          <w:sz w:val="28"/>
          <w:szCs w:val="28"/>
        </w:rPr>
      </w:pPr>
      <w:r>
        <w:rPr>
          <w:b/>
          <w:bCs/>
          <w:sz w:val="28"/>
          <w:szCs w:val="28"/>
        </w:rPr>
        <w:t>Conclusion</w:t>
      </w:r>
    </w:p>
    <w:p w14:paraId="5D366C69" w14:textId="72EEFBD2" w:rsidR="00E81978" w:rsidRDefault="00725491" w:rsidP="00B57669">
      <w:pPr>
        <w:ind w:firstLine="0"/>
        <w:jc w:val="center"/>
      </w:pPr>
      <w:r>
        <w:t xml:space="preserve">In conclusion, </w:t>
      </w:r>
      <w:r w:rsidR="00E52367">
        <w:t xml:space="preserve">Hotel General Managers require a lot of education, knowledge and skills that can take years to successfully acquire. However, most hotel management positions may only require the same knowledge and skills with the equivalent amount of work experience as an education may take. With having over four years of work experience within the hotel industry, plus </w:t>
      </w:r>
      <w:r w:rsidR="00B57669">
        <w:t xml:space="preserve">currently being in school for a degree within the industry, I would be considered more than qualified to become a hotel general manager after graduating from Bryant and Stratton College. </w:t>
      </w:r>
      <w:r w:rsidR="00E52367">
        <w:t xml:space="preserve"> After taking the assessments needed and listed above, I have realized my main issue that I am currently working on is having to slow down and focus on individual problems and being in an environment where I am able to do so. </w:t>
      </w:r>
      <w:r w:rsidR="00B57669">
        <w:t>I have been working to solve this problem by doing my schoolwork at home when I have the opportunity, instead of while working or any time that it was convenient.</w:t>
      </w:r>
    </w:p>
    <w:sectPr w:rsidR="00E81978" w:rsidSect="007736C2">
      <w:headerReference w:type="default" r:id="rId13"/>
      <w:headerReference w:type="first" r:id="rId14"/>
      <w:footnotePr>
        <w:pos w:val="beneathText"/>
      </w:footnotePr>
      <w:pgSz w:w="12240" w:h="15840"/>
      <w:pgMar w:top="1440" w:right="1440" w:bottom="1440" w:left="1440" w:header="720" w:footer="720" w:gutter="0"/>
      <w:cols w:space="720"/>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7CD7C1" w14:textId="77777777" w:rsidR="00551536" w:rsidRDefault="00551536">
      <w:pPr>
        <w:spacing w:line="240" w:lineRule="auto"/>
      </w:pPr>
      <w:r>
        <w:separator/>
      </w:r>
    </w:p>
    <w:p w14:paraId="396DF628" w14:textId="77777777" w:rsidR="00551536" w:rsidRDefault="00551536"/>
  </w:endnote>
  <w:endnote w:type="continuationSeparator" w:id="0">
    <w:p w14:paraId="0E171F41" w14:textId="77777777" w:rsidR="00551536" w:rsidRDefault="00551536">
      <w:pPr>
        <w:spacing w:line="240" w:lineRule="auto"/>
      </w:pPr>
      <w:r>
        <w:continuationSeparator/>
      </w:r>
    </w:p>
    <w:p w14:paraId="2816BD88" w14:textId="77777777" w:rsidR="00551536" w:rsidRDefault="005515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E9D8BB" w14:textId="77777777" w:rsidR="00551536" w:rsidRDefault="00551536">
      <w:pPr>
        <w:spacing w:line="240" w:lineRule="auto"/>
      </w:pPr>
      <w:r>
        <w:separator/>
      </w:r>
    </w:p>
    <w:p w14:paraId="252C3695" w14:textId="77777777" w:rsidR="00551536" w:rsidRDefault="00551536"/>
  </w:footnote>
  <w:footnote w:type="continuationSeparator" w:id="0">
    <w:p w14:paraId="495367C5" w14:textId="77777777" w:rsidR="00551536" w:rsidRDefault="00551536">
      <w:pPr>
        <w:spacing w:line="240" w:lineRule="auto"/>
      </w:pPr>
      <w:r>
        <w:continuationSeparator/>
      </w:r>
    </w:p>
    <w:p w14:paraId="1FC0D8A5" w14:textId="77777777" w:rsidR="00551536" w:rsidRDefault="0055153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7819557"/>
      <w:docPartObj>
        <w:docPartGallery w:val="Page Numbers (Top of Page)"/>
        <w:docPartUnique/>
      </w:docPartObj>
    </w:sdtPr>
    <w:sdtEndPr>
      <w:rPr>
        <w:noProof/>
      </w:rPr>
    </w:sdtEndPr>
    <w:sdtContent>
      <w:p w14:paraId="296E0C28" w14:textId="77777777" w:rsidR="0036409E" w:rsidRDefault="0036409E">
        <w:pPr>
          <w:pStyle w:val="Header"/>
          <w:jc w:val="right"/>
        </w:pPr>
        <w:r>
          <w:fldChar w:fldCharType="begin"/>
        </w:r>
        <w:r>
          <w:instrText xml:space="preserve"> PAGE   \* MERGEFORMAT </w:instrText>
        </w:r>
        <w:r>
          <w:fldChar w:fldCharType="separate"/>
        </w:r>
        <w:r w:rsidR="006E5051">
          <w:rPr>
            <w:noProof/>
          </w:rPr>
          <w:t>10</w:t>
        </w:r>
        <w:r>
          <w:rPr>
            <w:noProof/>
          </w:rPr>
          <w:fldChar w:fldCharType="end"/>
        </w:r>
      </w:p>
    </w:sdtContent>
  </w:sdt>
  <w:p w14:paraId="7DD53198" w14:textId="77777777" w:rsidR="007736C2" w:rsidRDefault="007736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88096" w14:textId="77777777" w:rsidR="006F5C42" w:rsidRPr="006F5C42" w:rsidRDefault="006F5C42" w:rsidP="006F5C42">
    <w:pPr>
      <w:pStyle w:val="Header"/>
      <w:jc w:val="center"/>
      <w:rPr>
        <w:b/>
        <w:sz w:val="20"/>
      </w:rPr>
    </w:pPr>
    <w:r>
      <w:rPr>
        <w:b/>
        <w:sz w:val="40"/>
      </w:rPr>
      <w:t xml:space="preserve">                                    </w:t>
    </w:r>
    <w:r w:rsidRPr="006F5C42">
      <w:rPr>
        <w:b/>
        <w:sz w:val="40"/>
      </w:rPr>
      <w:t>Career Plan</w:t>
    </w:r>
    <w:r>
      <w:rPr>
        <w:b/>
        <w:sz w:val="40"/>
      </w:rPr>
      <w:t xml:space="preserve">                                 </w:t>
    </w:r>
    <w:r>
      <w:rPr>
        <w:b/>
        <w:sz w:val="20"/>
      </w:rPr>
      <w:t xml:space="preserve">     1</w:t>
    </w:r>
  </w:p>
  <w:p w14:paraId="0089C1E7" w14:textId="77777777" w:rsidR="00E81978" w:rsidRDefault="00E81978">
    <w:pPr>
      <w:pStyle w:val="Header"/>
      <w:rPr>
        <w:rStyle w:val="Strong"/>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4A5A1099"/>
    <w:multiLevelType w:val="multilevel"/>
    <w:tmpl w:val="4268E1E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54B27D0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D702056"/>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7273740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3"/>
  </w:num>
  <w:num w:numId="13">
    <w:abstractNumId w:val="11"/>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4097"/>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C42"/>
    <w:rsid w:val="00085699"/>
    <w:rsid w:val="000D3F41"/>
    <w:rsid w:val="00180A5E"/>
    <w:rsid w:val="002236A2"/>
    <w:rsid w:val="0024013C"/>
    <w:rsid w:val="00311494"/>
    <w:rsid w:val="003267FE"/>
    <w:rsid w:val="00355DCA"/>
    <w:rsid w:val="0036409E"/>
    <w:rsid w:val="003B08EF"/>
    <w:rsid w:val="00551536"/>
    <w:rsid w:val="00551A02"/>
    <w:rsid w:val="005534FA"/>
    <w:rsid w:val="005D3A03"/>
    <w:rsid w:val="005F41BB"/>
    <w:rsid w:val="006A61A8"/>
    <w:rsid w:val="006C7A62"/>
    <w:rsid w:val="006E5051"/>
    <w:rsid w:val="006F5C42"/>
    <w:rsid w:val="00725491"/>
    <w:rsid w:val="007736C2"/>
    <w:rsid w:val="008002C0"/>
    <w:rsid w:val="00876A48"/>
    <w:rsid w:val="008C5323"/>
    <w:rsid w:val="009A6A3B"/>
    <w:rsid w:val="00A03719"/>
    <w:rsid w:val="00A34B75"/>
    <w:rsid w:val="00A846D4"/>
    <w:rsid w:val="00B57669"/>
    <w:rsid w:val="00B823AA"/>
    <w:rsid w:val="00BA45DB"/>
    <w:rsid w:val="00BB3BC5"/>
    <w:rsid w:val="00BF4184"/>
    <w:rsid w:val="00C0601E"/>
    <w:rsid w:val="00C31D30"/>
    <w:rsid w:val="00C8169F"/>
    <w:rsid w:val="00CA2C8D"/>
    <w:rsid w:val="00CA540E"/>
    <w:rsid w:val="00CD6E39"/>
    <w:rsid w:val="00CF6E91"/>
    <w:rsid w:val="00D21DB5"/>
    <w:rsid w:val="00D715FA"/>
    <w:rsid w:val="00D85B68"/>
    <w:rsid w:val="00DC31F3"/>
    <w:rsid w:val="00E151F7"/>
    <w:rsid w:val="00E16286"/>
    <w:rsid w:val="00E52367"/>
    <w:rsid w:val="00E6004D"/>
    <w:rsid w:val="00E81978"/>
    <w:rsid w:val="00F3631C"/>
    <w:rsid w:val="00F379B7"/>
    <w:rsid w:val="00F50737"/>
    <w:rsid w:val="00F525FA"/>
    <w:rsid w:val="00F839AD"/>
    <w:rsid w:val="00FF20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591B288"/>
  <w15:chartTrackingRefBased/>
  <w15:docId w15:val="{ED96191C-A9EA-41A7-AC4E-5B8E8C826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F41"/>
    <w:rPr>
      <w:kern w:val="24"/>
    </w:rPr>
  </w:style>
  <w:style w:type="paragraph" w:styleId="Heading1">
    <w:name w:val="heading 1"/>
    <w:basedOn w:val="Normal"/>
    <w:next w:val="Normal"/>
    <w:link w:val="Heading1Char"/>
    <w:uiPriority w:val="4"/>
    <w:qFormat/>
    <w:rsid w:val="009A6A3B"/>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4"/>
    <w:unhideWhenUsed/>
    <w:qFormat/>
    <w:rsid w:val="009A6A3B"/>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4"/>
    <w:unhideWhenUsed/>
    <w:qFormat/>
    <w:rsid w:val="00C31D30"/>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4"/>
    <w:unhideWhenUsed/>
    <w:qFormat/>
    <w:rsid w:val="00C31D30"/>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4"/>
    <w:unhideWhenUsed/>
    <w:qFormat/>
    <w:rsid w:val="00C31D30"/>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rsid w:val="009A6A3B"/>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rsid w:val="009A6A3B"/>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rsid w:val="009A6A3B"/>
    <w:pPr>
      <w:keepNext/>
      <w:keepLines/>
      <w:spacing w:before="40"/>
      <w:ind w:firstLine="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qFormat/>
    <w:rsid w:val="009A6A3B"/>
    <w:pPr>
      <w:keepNext/>
      <w:keepLines/>
      <w:spacing w:before="40"/>
      <w:ind w:firstLine="0"/>
      <w:outlineLvl w:val="8"/>
    </w:pPr>
    <w:rPr>
      <w:rFonts w:asciiTheme="majorHAnsi" w:eastAsiaTheme="majorEastAsia" w:hAnsiTheme="majorHAnsi" w:cstheme="majorBidi"/>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sid w:val="005D3A03"/>
    <w:rPr>
      <w:color w:val="404040" w:themeColor="text1" w:themeTint="BF"/>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4"/>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4"/>
    <w:rPr>
      <w:rFonts w:asciiTheme="majorHAnsi" w:eastAsiaTheme="majorEastAsia" w:hAnsiTheme="majorHAnsi" w:cstheme="majorBidi"/>
      <w:b/>
      <w:bCs/>
      <w:kern w:val="24"/>
    </w:rPr>
  </w:style>
  <w:style w:type="paragraph" w:styleId="Title">
    <w:name w:val="Title"/>
    <w:basedOn w:val="Normal"/>
    <w:link w:val="TitleChar"/>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rsid w:val="008C5323"/>
    <w:rPr>
      <w:rFonts w:asciiTheme="majorHAnsi" w:eastAsiaTheme="majorEastAsia" w:hAnsiTheme="majorHAnsi" w:cstheme="majorBidi"/>
      <w:kern w:val="24"/>
    </w:rPr>
  </w:style>
  <w:style w:type="character" w:styleId="Emphasis">
    <w:name w:val="Emphasis"/>
    <w:basedOn w:val="DefaultParagraphFont"/>
    <w:uiPriority w:val="4"/>
    <w:unhideWhenUsed/>
    <w:qFormat/>
    <w:rPr>
      <w:i/>
      <w:iCs/>
    </w:rPr>
  </w:style>
  <w:style w:type="character" w:customStyle="1" w:styleId="Heading3Char">
    <w:name w:val="Heading 3 Char"/>
    <w:basedOn w:val="DefaultParagraphFont"/>
    <w:link w:val="Heading3"/>
    <w:uiPriority w:val="4"/>
    <w:rsid w:val="00C31D30"/>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4"/>
    <w:rsid w:val="00C31D30"/>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4"/>
    <w:rsid w:val="00C31D30"/>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rsid w:val="00FF2002"/>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FF2002"/>
    <w:rPr>
      <w:rFonts w:ascii="Segoe UI" w:hAnsi="Segoe UI" w:cs="Segoe UI"/>
      <w:kern w:val="24"/>
      <w:sz w:val="22"/>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rsid w:val="009A6A3B"/>
    <w:pPr>
      <w:pBdr>
        <w:top w:val="single" w:sz="2" w:space="10" w:color="595959" w:themeColor="text1" w:themeTint="A6" w:shadow="1"/>
        <w:left w:val="single" w:sz="2" w:space="10" w:color="595959" w:themeColor="text1" w:themeTint="A6" w:shadow="1"/>
        <w:bottom w:val="single" w:sz="2" w:space="10" w:color="595959" w:themeColor="text1" w:themeTint="A6" w:shadow="1"/>
        <w:right w:val="single" w:sz="2" w:space="10" w:color="595959" w:themeColor="text1" w:themeTint="A6" w:shadow="1"/>
      </w:pBdr>
      <w:ind w:left="1152" w:right="1152" w:firstLine="0"/>
    </w:pPr>
    <w:rPr>
      <w:i/>
      <w:iCs/>
      <w:color w:val="595959" w:themeColor="text1" w:themeTint="A6"/>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FF2002"/>
    <w:pPr>
      <w:spacing w:after="120"/>
      <w:ind w:firstLine="0"/>
    </w:pPr>
    <w:rPr>
      <w:sz w:val="22"/>
      <w:szCs w:val="16"/>
    </w:rPr>
  </w:style>
  <w:style w:type="character" w:customStyle="1" w:styleId="BodyText3Char">
    <w:name w:val="Body Text 3 Char"/>
    <w:basedOn w:val="DefaultParagraphFont"/>
    <w:link w:val="BodyText3"/>
    <w:uiPriority w:val="99"/>
    <w:semiHidden/>
    <w:rsid w:val="00FF2002"/>
    <w:rPr>
      <w:kern w:val="24"/>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FF2002"/>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FF2002"/>
    <w:rPr>
      <w:kern w:val="24"/>
      <w:sz w:val="22"/>
      <w:szCs w:val="16"/>
    </w:rPr>
  </w:style>
  <w:style w:type="paragraph" w:styleId="Caption">
    <w:name w:val="caption"/>
    <w:basedOn w:val="Normal"/>
    <w:next w:val="Normal"/>
    <w:uiPriority w:val="35"/>
    <w:semiHidden/>
    <w:unhideWhenUsed/>
    <w:qFormat/>
    <w:rsid w:val="00FF2002"/>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FF2002"/>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FF2002"/>
    <w:rPr>
      <w:kern w:val="24"/>
      <w:sz w:val="22"/>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FF2002"/>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FF2002"/>
    <w:rPr>
      <w:rFonts w:ascii="Segoe UI" w:hAnsi="Segoe UI" w:cs="Segoe UI"/>
      <w:kern w:val="24"/>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FF2002"/>
    <w:pPr>
      <w:spacing w:line="240" w:lineRule="auto"/>
    </w:pPr>
    <w:rPr>
      <w:sz w:val="22"/>
      <w:szCs w:val="20"/>
    </w:rPr>
  </w:style>
  <w:style w:type="character" w:customStyle="1" w:styleId="FootnoteTextChar">
    <w:name w:val="Footnote Text Char"/>
    <w:basedOn w:val="DefaultParagraphFont"/>
    <w:link w:val="FootnoteText"/>
    <w:uiPriority w:val="99"/>
    <w:semiHidden/>
    <w:rsid w:val="00FF2002"/>
    <w:rPr>
      <w:kern w:val="24"/>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FF2002"/>
    <w:pPr>
      <w:spacing w:line="240" w:lineRule="auto"/>
      <w:ind w:firstLine="0"/>
    </w:pPr>
    <w:rPr>
      <w:rFonts w:asciiTheme="majorHAnsi" w:eastAsiaTheme="majorEastAsia" w:hAnsiTheme="majorHAnsi" w:cstheme="majorBidi"/>
      <w:sz w:val="22"/>
      <w:szCs w:val="20"/>
    </w:rPr>
  </w:style>
  <w:style w:type="paragraph" w:styleId="Footer">
    <w:name w:val="footer"/>
    <w:basedOn w:val="Normal"/>
    <w:link w:val="FooterChar"/>
    <w:uiPriority w:val="99"/>
    <w:unhideWhenUsed/>
    <w:rsid w:val="008002C0"/>
    <w:pPr>
      <w:spacing w:line="240" w:lineRule="auto"/>
      <w:ind w:firstLine="0"/>
    </w:pPr>
  </w:style>
  <w:style w:type="character" w:customStyle="1" w:styleId="FooterChar">
    <w:name w:val="Footer Char"/>
    <w:basedOn w:val="DefaultParagraphFont"/>
    <w:link w:val="Footer"/>
    <w:uiPriority w:val="99"/>
    <w:rsid w:val="008002C0"/>
    <w:rPr>
      <w:kern w:val="24"/>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sid w:val="00FF2002"/>
    <w:rPr>
      <w:rFonts w:asciiTheme="majorHAnsi" w:eastAsiaTheme="majorEastAsia" w:hAnsiTheme="majorHAnsi" w:cstheme="majorBidi"/>
      <w:color w:val="272727" w:themeColor="text1" w:themeTint="D8"/>
      <w:kern w:val="24"/>
      <w:sz w:val="22"/>
      <w:szCs w:val="21"/>
    </w:rPr>
  </w:style>
  <w:style w:type="character" w:customStyle="1" w:styleId="Heading9Char">
    <w:name w:val="Heading 9 Char"/>
    <w:basedOn w:val="DefaultParagraphFont"/>
    <w:link w:val="Heading9"/>
    <w:uiPriority w:val="9"/>
    <w:semiHidden/>
    <w:rsid w:val="00FF2002"/>
    <w:rPr>
      <w:rFonts w:asciiTheme="majorHAnsi" w:eastAsiaTheme="majorEastAsia" w:hAnsiTheme="majorHAnsi" w:cstheme="majorBidi"/>
      <w:i/>
      <w:iCs/>
      <w:color w:val="272727" w:themeColor="text1" w:themeTint="D8"/>
      <w:kern w:val="24"/>
      <w:sz w:val="22"/>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FF2002"/>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FF2002"/>
    <w:rPr>
      <w:rFonts w:ascii="Consolas" w:hAnsi="Consolas" w:cs="Consolas"/>
      <w:kern w:val="24"/>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5D3A03"/>
    <w:pPr>
      <w:pBdr>
        <w:top w:val="single" w:sz="4" w:space="10" w:color="404040" w:themeColor="text1" w:themeTint="BF"/>
        <w:bottom w:val="single" w:sz="4" w:space="10" w:color="404040" w:themeColor="text1" w:themeTint="BF"/>
      </w:pBdr>
      <w:spacing w:before="360" w:after="360"/>
      <w:ind w:left="864" w:right="864" w:firstLine="0"/>
      <w:jc w:val="center"/>
    </w:pPr>
    <w:rPr>
      <w:i/>
      <w:iCs/>
      <w:color w:val="404040" w:themeColor="text1" w:themeTint="BF"/>
    </w:rPr>
  </w:style>
  <w:style w:type="character" w:customStyle="1" w:styleId="IntenseQuoteChar">
    <w:name w:val="Intense Quote Char"/>
    <w:basedOn w:val="DefaultParagraphFont"/>
    <w:link w:val="IntenseQuote"/>
    <w:uiPriority w:val="30"/>
    <w:semiHidden/>
    <w:rsid w:val="005D3A03"/>
    <w:rPr>
      <w:i/>
      <w:iCs/>
      <w:color w:val="404040" w:themeColor="text1" w:themeTint="BF"/>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rsid w:val="00FF2002"/>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FF2002"/>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FF2002"/>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FF2002"/>
    <w:rPr>
      <w:rFonts w:ascii="Consolas" w:hAnsi="Consolas" w:cs="Consolas"/>
      <w:kern w:val="24"/>
      <w:sz w:val="22"/>
      <w:szCs w:val="21"/>
    </w:rPr>
  </w:style>
  <w:style w:type="paragraph" w:styleId="Quote">
    <w:name w:val="Quote"/>
    <w:basedOn w:val="Normal"/>
    <w:next w:val="Normal"/>
    <w:link w:val="QuoteChar"/>
    <w:uiPriority w:val="29"/>
    <w:semiHidden/>
    <w:unhideWhenUsed/>
    <w:qFormat/>
    <w:pPr>
      <w:spacing w:before="20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5"/>
    <w:unhideWhenUsed/>
    <w:qFormat/>
    <w:rPr>
      <w:vertAlign w:val="superscript"/>
    </w:rPr>
  </w:style>
  <w:style w:type="table" w:customStyle="1" w:styleId="APAReport">
    <w:name w:val="APA Report"/>
    <w:basedOn w:val="TableNormal"/>
    <w:uiPriority w:val="99"/>
    <w:rsid w:val="00BF4184"/>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rPr>
        <w:tblHeader/>
      </w:tr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39"/>
    <w:qFormat/>
    <w:pPr>
      <w:spacing w:before="240"/>
      <w:ind w:firstLine="0"/>
      <w:contextualSpacing/>
    </w:pPr>
  </w:style>
  <w:style w:type="table" w:styleId="PlainTable1">
    <w:name w:val="Plain Table 1"/>
    <w:basedOn w:val="TableNormal"/>
    <w:uiPriority w:val="41"/>
    <w:rsid w:val="00E6004D"/>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FF2002"/>
    <w:rPr>
      <w:sz w:val="22"/>
      <w:szCs w:val="16"/>
    </w:rPr>
  </w:style>
  <w:style w:type="paragraph" w:styleId="EndnoteText">
    <w:name w:val="endnote text"/>
    <w:basedOn w:val="Normal"/>
    <w:link w:val="EndnoteTextChar"/>
    <w:uiPriority w:val="99"/>
    <w:semiHidden/>
    <w:unhideWhenUsed/>
    <w:qFormat/>
    <w:rsid w:val="00FF2002"/>
    <w:pPr>
      <w:spacing w:line="240" w:lineRule="auto"/>
    </w:pPr>
    <w:rPr>
      <w:sz w:val="22"/>
      <w:szCs w:val="20"/>
    </w:rPr>
  </w:style>
  <w:style w:type="character" w:customStyle="1" w:styleId="EndnoteTextChar">
    <w:name w:val="Endnote Text Char"/>
    <w:basedOn w:val="DefaultParagraphFont"/>
    <w:link w:val="EndnoteText"/>
    <w:uiPriority w:val="99"/>
    <w:semiHidden/>
    <w:rsid w:val="00FF2002"/>
    <w:rPr>
      <w:kern w:val="24"/>
      <w:sz w:val="22"/>
      <w:szCs w:val="20"/>
    </w:rPr>
  </w:style>
  <w:style w:type="character" w:styleId="HTMLCode">
    <w:name w:val="HTML Code"/>
    <w:basedOn w:val="DefaultParagraphFont"/>
    <w:uiPriority w:val="99"/>
    <w:semiHidden/>
    <w:unhideWhenUsed/>
    <w:rsid w:val="00FF2002"/>
    <w:rPr>
      <w:rFonts w:ascii="Consolas" w:hAnsi="Consolas"/>
      <w:sz w:val="22"/>
      <w:szCs w:val="20"/>
    </w:rPr>
  </w:style>
  <w:style w:type="character" w:styleId="HTMLKeyboard">
    <w:name w:val="HTML Keyboard"/>
    <w:basedOn w:val="DefaultParagraphFont"/>
    <w:uiPriority w:val="99"/>
    <w:semiHidden/>
    <w:unhideWhenUsed/>
    <w:rsid w:val="00FF2002"/>
    <w:rPr>
      <w:rFonts w:ascii="Consolas" w:hAnsi="Consolas"/>
      <w:sz w:val="22"/>
      <w:szCs w:val="20"/>
    </w:rPr>
  </w:style>
  <w:style w:type="character" w:styleId="HTMLTypewriter">
    <w:name w:val="HTML Typewriter"/>
    <w:basedOn w:val="DefaultParagraphFont"/>
    <w:uiPriority w:val="99"/>
    <w:semiHidden/>
    <w:unhideWhenUsed/>
    <w:rsid w:val="00FF2002"/>
    <w:rPr>
      <w:rFonts w:ascii="Consolas" w:hAnsi="Consolas"/>
      <w:sz w:val="22"/>
      <w:szCs w:val="20"/>
    </w:rPr>
  </w:style>
  <w:style w:type="character" w:styleId="IntenseEmphasis">
    <w:name w:val="Intense Emphasis"/>
    <w:basedOn w:val="DefaultParagraphFont"/>
    <w:uiPriority w:val="21"/>
    <w:semiHidden/>
    <w:unhideWhenUsed/>
    <w:qFormat/>
    <w:rsid w:val="005D3A03"/>
    <w:rPr>
      <w:i/>
      <w:iCs/>
      <w:color w:val="373737" w:themeColor="accent1" w:themeShade="40"/>
    </w:rPr>
  </w:style>
  <w:style w:type="character" w:styleId="IntenseReference">
    <w:name w:val="Intense Reference"/>
    <w:basedOn w:val="DefaultParagraphFont"/>
    <w:uiPriority w:val="32"/>
    <w:semiHidden/>
    <w:unhideWhenUsed/>
    <w:qFormat/>
    <w:rsid w:val="00BA45DB"/>
    <w:rPr>
      <w:b/>
      <w:bCs/>
      <w:caps w:val="0"/>
      <w:smallCaps/>
      <w:color w:val="595959" w:themeColor="text1" w:themeTint="A6"/>
      <w:spacing w:val="5"/>
    </w:rPr>
  </w:style>
  <w:style w:type="paragraph" w:styleId="TOCHeading">
    <w:name w:val="TOC Heading"/>
    <w:basedOn w:val="Heading1"/>
    <w:next w:val="Normal"/>
    <w:uiPriority w:val="39"/>
    <w:semiHidden/>
    <w:unhideWhenUsed/>
    <w:qFormat/>
    <w:rsid w:val="009A6A3B"/>
    <w:pPr>
      <w:spacing w:before="240"/>
      <w:ind w:firstLine="720"/>
      <w:jc w:val="left"/>
      <w:outlineLvl w:val="9"/>
    </w:pPr>
    <w:rPr>
      <w:bCs w:val="0"/>
      <w:szCs w:val="32"/>
    </w:rPr>
  </w:style>
  <w:style w:type="character" w:styleId="FollowedHyperlink">
    <w:name w:val="FollowedHyperlink"/>
    <w:basedOn w:val="DefaultParagraphFont"/>
    <w:uiPriority w:val="99"/>
    <w:semiHidden/>
    <w:unhideWhenUsed/>
    <w:rsid w:val="009A6A3B"/>
    <w:rPr>
      <w:color w:val="595959" w:themeColor="text1" w:themeTint="A6"/>
      <w:u w:val="single"/>
    </w:rPr>
  </w:style>
  <w:style w:type="paragraph" w:customStyle="1" w:styleId="Title2">
    <w:name w:val="Title 2"/>
    <w:basedOn w:val="Normal"/>
    <w:uiPriority w:val="1"/>
    <w:qFormat/>
    <w:rsid w:val="00B823AA"/>
    <w:pPr>
      <w:ind w:firstLine="0"/>
      <w:jc w:val="center"/>
    </w:pPr>
  </w:style>
  <w:style w:type="character" w:styleId="Hyperlink">
    <w:name w:val="Hyperlink"/>
    <w:basedOn w:val="DefaultParagraphFont"/>
    <w:uiPriority w:val="99"/>
    <w:unhideWhenUsed/>
    <w:rsid w:val="0036409E"/>
    <w:rPr>
      <w:color w:val="5F5F5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687831046">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13347240">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 w:id="2105569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br.org/2017/03/how-to-improve-your-finance-skills-even-if-you-hate-numbers"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act.org/content/act/en/products-and-services/workkeys-for-job-seekers/assessments/applied-math.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ct.org/content/act/en/products-and-services/workkeys-for-job-seekers/assessments/workplace-documents.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act.org/content/act/en/products-and-services/workkeys-for-job-seekers/assessments/graphic-literacy.html" TargetMode="External"/><Relationship Id="rId4" Type="http://schemas.openxmlformats.org/officeDocument/2006/relationships/settings" Target="settings.xml"/><Relationship Id="rId9" Type="http://schemas.openxmlformats.org/officeDocument/2006/relationships/hyperlink" Target="https://www.skillsyouneed.com/quiz/343479/lang/en/newtest/Y"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desk\AppData\Roaming\Microsoft\Templates\APA%20style%20report%20(6th%20editi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1A9AA9C1AA849DABDED20B44A133D38"/>
        <w:category>
          <w:name w:val="General"/>
          <w:gallery w:val="placeholder"/>
        </w:category>
        <w:types>
          <w:type w:val="bbPlcHdr"/>
        </w:types>
        <w:behaviors>
          <w:behavior w:val="content"/>
        </w:behaviors>
        <w:guid w:val="{1E640F64-5644-44DD-B5DF-9394721E9304}"/>
      </w:docPartPr>
      <w:docPartBody>
        <w:p w:rsidR="001B0EB4" w:rsidRDefault="004D51FF">
          <w:pPr>
            <w:pStyle w:val="01A9AA9C1AA849DABDED20B44A133D38"/>
          </w:pPr>
          <w:r>
            <w:t>[Title Here, up to 12 Words, on One to Two Lines]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2F82"/>
    <w:rsid w:val="00146C49"/>
    <w:rsid w:val="001A2F82"/>
    <w:rsid w:val="001B0EB4"/>
    <w:rsid w:val="004D51FF"/>
    <w:rsid w:val="00773559"/>
    <w:rsid w:val="009A3350"/>
    <w:rsid w:val="00B7396A"/>
    <w:rsid w:val="00B77D2B"/>
    <w:rsid w:val="00E134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1A9AA9C1AA849DABDED20B44A133D38">
    <w:name w:val="01A9AA9C1AA849DABDED20B44A133D38"/>
  </w:style>
  <w:style w:type="character" w:styleId="Emphasis">
    <w:name w:val="Emphasis"/>
    <w:basedOn w:val="DefaultParagraphFont"/>
    <w:uiPriority w:val="4"/>
    <w:unhideWhenUsed/>
    <w:qFormat/>
    <w:rPr>
      <w:i/>
      <w:iC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4A2749DB-6C53-474A-9E3E-8C8368E3E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report (6th edition)</Template>
  <TotalTime>4</TotalTime>
  <Pages>10</Pages>
  <Words>2538</Words>
  <Characters>14469</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Juliette DeLaVergne-Nichols</vt:lpstr>
    </vt:vector>
  </TitlesOfParts>
  <Company/>
  <LinksUpToDate>false</LinksUpToDate>
  <CharactersWithSpaces>16974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Juliette DeLaVergne-Nichols</dc:title>
  <dc:subject/>
  <dc:creator>Front Desk</dc:creator>
  <cp:keywords/>
  <dc:description/>
  <cp:lastModifiedBy>cody nichols</cp:lastModifiedBy>
  <cp:revision>2</cp:revision>
  <dcterms:created xsi:type="dcterms:W3CDTF">2021-06-20T02:42:00Z</dcterms:created>
  <dcterms:modified xsi:type="dcterms:W3CDTF">2021-06-20T02:42:00Z</dcterms:modified>
</cp:coreProperties>
</file>