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E04EBC" w14:textId="77777777" w:rsidR="00C55D85" w:rsidRDefault="00127C0F" w:rsidP="00127C0F">
      <w:pPr>
        <w:pStyle w:val="GraphicAnchor"/>
      </w:pPr>
      <w:r w:rsidRPr="001700F2">
        <w:rPr>
          <w:rFonts w:ascii="Times New Roman"/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05471FD" wp14:editId="62A5B22D">
                <wp:simplePos x="0" y="0"/>
                <wp:positionH relativeFrom="page">
                  <wp:align>center</wp:align>
                </wp:positionH>
                <wp:positionV relativeFrom="paragraph">
                  <wp:posOffset>-452063</wp:posOffset>
                </wp:positionV>
                <wp:extent cx="7772400" cy="1249200"/>
                <wp:effectExtent l="0" t="0" r="0" b="8255"/>
                <wp:wrapNone/>
                <wp:docPr id="6" name="Rectangl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1249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F84AE2" id="Rectangle 7" o:spid="_x0000_s1026" alt="&quot;&quot;" style="position:absolute;margin-left:0;margin-top:-35.6pt;width:612pt;height:98.35pt;z-index:-2516572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" fillcolor="#303848 [3204]" stroked="f">
                <w10:wrap anchorx="page"/>
              </v:rect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70" w:type="dxa"/>
          <w:right w:w="170" w:type="dxa"/>
        </w:tblCellMar>
        <w:tblLook w:val="04A0" w:firstRow="1" w:lastRow="0" w:firstColumn="1" w:lastColumn="0" w:noHBand="0" w:noVBand="1"/>
      </w:tblPr>
      <w:tblGrid>
        <w:gridCol w:w="2823"/>
        <w:gridCol w:w="2820"/>
        <w:gridCol w:w="3657"/>
      </w:tblGrid>
      <w:tr w:rsidR="00127C0F" w:rsidRPr="001700F2" w14:paraId="3231DBFA" w14:textId="77777777" w:rsidTr="00127C0F">
        <w:trPr>
          <w:trHeight w:val="1292"/>
        </w:trPr>
        <w:tc>
          <w:tcPr>
            <w:tcW w:w="9300" w:type="dxa"/>
            <w:gridSpan w:val="3"/>
            <w:tcBorders>
              <w:top w:val="single" w:sz="24" w:space="0" w:color="BF9268" w:themeColor="accent2"/>
              <w:left w:val="single" w:sz="24" w:space="0" w:color="BF9268" w:themeColor="accent2"/>
              <w:bottom w:val="single" w:sz="24" w:space="0" w:color="BF9268" w:themeColor="accent2"/>
              <w:right w:val="single" w:sz="24" w:space="0" w:color="BF9268" w:themeColor="accent2"/>
            </w:tcBorders>
            <w:shd w:val="clear" w:color="auto" w:fill="FFFFFF" w:themeFill="background1"/>
          </w:tcPr>
          <w:p w14:paraId="4B3950BF" w14:textId="6AE70C00" w:rsidR="00127C0F" w:rsidRPr="001700F2" w:rsidRDefault="00551DD4" w:rsidP="00B20DFA">
            <w:pPr>
              <w:pStyle w:val="Title"/>
            </w:pPr>
            <w:r>
              <w:t>VICTORIA</w:t>
            </w:r>
            <w:r w:rsidR="00127C0F" w:rsidRPr="001700F2">
              <w:t xml:space="preserve"> </w:t>
            </w:r>
            <w:r>
              <w:t>PETERS</w:t>
            </w:r>
          </w:p>
          <w:p w14:paraId="70DB900B" w14:textId="3A6A572F" w:rsidR="00127C0F" w:rsidRPr="001700F2" w:rsidRDefault="00551DD4" w:rsidP="00B20DFA">
            <w:pPr>
              <w:pStyle w:val="Subtitle"/>
            </w:pPr>
            <w:r>
              <w:t>MEDICAL OFFI</w:t>
            </w:r>
            <w:r w:rsidR="00B73EBE">
              <w:t>C</w:t>
            </w:r>
            <w:r>
              <w:t>E MANAGER</w:t>
            </w:r>
            <w:r w:rsidR="00127C0F" w:rsidRPr="001700F2">
              <w:t xml:space="preserve"> </w:t>
            </w:r>
          </w:p>
        </w:tc>
      </w:tr>
      <w:tr w:rsidR="00127C0F" w:rsidRPr="001700F2" w14:paraId="0C9D9C0F" w14:textId="77777777" w:rsidTr="0027012A">
        <w:trPr>
          <w:trHeight w:val="438"/>
        </w:trPr>
        <w:tc>
          <w:tcPr>
            <w:tcW w:w="9300" w:type="dxa"/>
            <w:gridSpan w:val="3"/>
            <w:tcBorders>
              <w:top w:val="single" w:sz="24" w:space="0" w:color="BF9268" w:themeColor="accent2"/>
            </w:tcBorders>
            <w:vAlign w:val="center"/>
          </w:tcPr>
          <w:p w14:paraId="3DD0C18A" w14:textId="77777777" w:rsidR="00127C0F" w:rsidRPr="00EE275A" w:rsidRDefault="00127C0F" w:rsidP="00B20DFA"/>
        </w:tc>
      </w:tr>
      <w:tr w:rsidR="00127C0F" w:rsidRPr="001700F2" w14:paraId="39441013" w14:textId="77777777" w:rsidTr="00127C0F">
        <w:trPr>
          <w:trHeight w:val="210"/>
        </w:trPr>
        <w:tc>
          <w:tcPr>
            <w:tcW w:w="3098" w:type="dxa"/>
            <w:tcBorders>
              <w:bottom w:val="single" w:sz="18" w:space="0" w:color="BF9268" w:themeColor="accent2"/>
            </w:tcBorders>
          </w:tcPr>
          <w:p w14:paraId="1578A586" w14:textId="77777777" w:rsidR="00127C0F" w:rsidRPr="001700F2" w:rsidRDefault="00127C0F" w:rsidP="00B20DFA"/>
        </w:tc>
        <w:tc>
          <w:tcPr>
            <w:tcW w:w="3107" w:type="dxa"/>
            <w:vMerge w:val="restart"/>
            <w:shd w:val="clear" w:color="auto" w:fill="303848" w:themeFill="accent1"/>
            <w:vAlign w:val="center"/>
          </w:tcPr>
          <w:p w14:paraId="5072B063" w14:textId="77777777" w:rsidR="00127C0F" w:rsidRPr="001700F2" w:rsidRDefault="007B42E3" w:rsidP="00127C0F">
            <w:pPr>
              <w:pStyle w:val="Heading1"/>
            </w:pPr>
            <w:sdt>
              <w:sdtPr>
                <w:id w:val="-1215895415"/>
                <w:placeholder>
                  <w:docPart w:val="08F2B9275B804319A9414D68D0871E5D"/>
                </w:placeholder>
                <w:temporary/>
                <w:showingPlcHdr/>
                <w15:appearance w15:val="hidden"/>
              </w:sdtPr>
              <w:sdtEndPr/>
              <w:sdtContent>
                <w:r w:rsidR="00127C0F">
                  <w:t>CONTACT</w:t>
                </w:r>
              </w:sdtContent>
            </w:sdt>
          </w:p>
        </w:tc>
        <w:tc>
          <w:tcPr>
            <w:tcW w:w="3095" w:type="dxa"/>
            <w:tcBorders>
              <w:bottom w:val="single" w:sz="18" w:space="0" w:color="BF9268" w:themeColor="accent2"/>
            </w:tcBorders>
          </w:tcPr>
          <w:p w14:paraId="5AE5B455" w14:textId="77777777" w:rsidR="00127C0F" w:rsidRPr="001700F2" w:rsidRDefault="00127C0F" w:rsidP="00B20DFA"/>
        </w:tc>
      </w:tr>
      <w:tr w:rsidR="00127C0F" w:rsidRPr="001700F2" w14:paraId="0EC3E216" w14:textId="77777777" w:rsidTr="00127C0F">
        <w:trPr>
          <w:trHeight w:val="210"/>
        </w:trPr>
        <w:tc>
          <w:tcPr>
            <w:tcW w:w="3098" w:type="dxa"/>
            <w:tcBorders>
              <w:top w:val="single" w:sz="18" w:space="0" w:color="BF9268" w:themeColor="accent2"/>
            </w:tcBorders>
          </w:tcPr>
          <w:p w14:paraId="032971A9" w14:textId="77777777" w:rsidR="00127C0F" w:rsidRPr="001700F2" w:rsidRDefault="00127C0F" w:rsidP="00B20DFA"/>
        </w:tc>
        <w:tc>
          <w:tcPr>
            <w:tcW w:w="3107" w:type="dxa"/>
            <w:vMerge/>
            <w:shd w:val="clear" w:color="auto" w:fill="303848" w:themeFill="accent1"/>
            <w:vAlign w:val="center"/>
          </w:tcPr>
          <w:p w14:paraId="67FA222E" w14:textId="77777777" w:rsidR="00127C0F" w:rsidRPr="001700F2" w:rsidRDefault="00127C0F" w:rsidP="00B20DFA">
            <w:pPr>
              <w:pStyle w:val="Heading1"/>
            </w:pPr>
          </w:p>
        </w:tc>
        <w:tc>
          <w:tcPr>
            <w:tcW w:w="3095" w:type="dxa"/>
            <w:tcBorders>
              <w:top w:val="single" w:sz="18" w:space="0" w:color="BF9268" w:themeColor="accent2"/>
            </w:tcBorders>
          </w:tcPr>
          <w:p w14:paraId="01FE2AFD" w14:textId="77777777" w:rsidR="00127C0F" w:rsidRPr="001700F2" w:rsidRDefault="00127C0F" w:rsidP="00B20DFA">
            <w:pPr>
              <w:rPr>
                <w:noProof/>
              </w:rPr>
            </w:pPr>
          </w:p>
        </w:tc>
      </w:tr>
      <w:tr w:rsidR="00127C0F" w:rsidRPr="001700F2" w14:paraId="100DC93E" w14:textId="77777777" w:rsidTr="00127C0F">
        <w:trPr>
          <w:trHeight w:val="1099"/>
        </w:trPr>
        <w:tc>
          <w:tcPr>
            <w:tcW w:w="3098" w:type="dxa"/>
            <w:vAlign w:val="center"/>
          </w:tcPr>
          <w:p w14:paraId="38164553" w14:textId="77777777" w:rsidR="00127C0F" w:rsidRDefault="00551DD4" w:rsidP="00127C0F">
            <w:pPr>
              <w:jc w:val="center"/>
            </w:pPr>
            <w:r>
              <w:t>15528 Prince George Drive</w:t>
            </w:r>
          </w:p>
          <w:p w14:paraId="0BC525FD" w14:textId="3FD0763B" w:rsidR="00551DD4" w:rsidRPr="001700F2" w:rsidRDefault="00551DD4" w:rsidP="00127C0F">
            <w:pPr>
              <w:jc w:val="center"/>
            </w:pPr>
            <w:r>
              <w:t>Disputanta, VA 23842</w:t>
            </w:r>
          </w:p>
        </w:tc>
        <w:tc>
          <w:tcPr>
            <w:tcW w:w="3107" w:type="dxa"/>
            <w:vAlign w:val="center"/>
          </w:tcPr>
          <w:p w14:paraId="254F03AC" w14:textId="5EA47AA4" w:rsidR="00127C0F" w:rsidRPr="001700F2" w:rsidRDefault="00551DD4" w:rsidP="00127C0F">
            <w:pPr>
              <w:jc w:val="center"/>
            </w:pPr>
            <w:r>
              <w:t>804-763-9726</w:t>
            </w:r>
          </w:p>
        </w:tc>
        <w:tc>
          <w:tcPr>
            <w:tcW w:w="3095" w:type="dxa"/>
            <w:vAlign w:val="center"/>
          </w:tcPr>
          <w:p w14:paraId="634CB021" w14:textId="62730473" w:rsidR="00127C0F" w:rsidRPr="001700F2" w:rsidRDefault="00551DD4" w:rsidP="00127C0F">
            <w:pPr>
              <w:jc w:val="center"/>
            </w:pPr>
            <w:r>
              <w:t>Bu3petersmommyof3@gmail.com</w:t>
            </w:r>
          </w:p>
        </w:tc>
      </w:tr>
      <w:tr w:rsidR="00127C0F" w:rsidRPr="001700F2" w14:paraId="6F479B09" w14:textId="77777777" w:rsidTr="00127C0F">
        <w:trPr>
          <w:trHeight w:val="284"/>
        </w:trPr>
        <w:tc>
          <w:tcPr>
            <w:tcW w:w="3098" w:type="dxa"/>
            <w:vMerge w:val="restart"/>
            <w:shd w:val="clear" w:color="auto" w:fill="F2F2F2" w:themeFill="background1" w:themeFillShade="F2"/>
            <w:vAlign w:val="center"/>
          </w:tcPr>
          <w:p w14:paraId="7BEE0E89" w14:textId="77777777" w:rsidR="00127C0F" w:rsidRPr="001700F2" w:rsidRDefault="00127C0F" w:rsidP="00B20DFA">
            <w:pPr>
              <w:pStyle w:val="Heading2"/>
            </w:pPr>
          </w:p>
        </w:tc>
        <w:tc>
          <w:tcPr>
            <w:tcW w:w="6202" w:type="dxa"/>
            <w:gridSpan w:val="2"/>
            <w:tcBorders>
              <w:bottom w:val="single" w:sz="18" w:space="0" w:color="BF9268" w:themeColor="accent2"/>
            </w:tcBorders>
            <w:shd w:val="clear" w:color="auto" w:fill="auto"/>
            <w:vAlign w:val="center"/>
          </w:tcPr>
          <w:p w14:paraId="76B094C1" w14:textId="77777777" w:rsidR="00127C0F" w:rsidRPr="001700F2" w:rsidRDefault="00127C0F" w:rsidP="00B20DFA"/>
        </w:tc>
      </w:tr>
      <w:tr w:rsidR="00127C0F" w:rsidRPr="001700F2" w14:paraId="68B6455B" w14:textId="77777777" w:rsidTr="00127C0F">
        <w:trPr>
          <w:trHeight w:val="284"/>
        </w:trPr>
        <w:tc>
          <w:tcPr>
            <w:tcW w:w="3098" w:type="dxa"/>
            <w:vMerge/>
            <w:shd w:val="clear" w:color="auto" w:fill="F2F2F2" w:themeFill="background1" w:themeFillShade="F2"/>
            <w:vAlign w:val="center"/>
          </w:tcPr>
          <w:p w14:paraId="291389E7" w14:textId="77777777" w:rsidR="00127C0F" w:rsidRPr="001700F2" w:rsidRDefault="00127C0F" w:rsidP="00B20DFA">
            <w:pPr>
              <w:pStyle w:val="Heading2"/>
            </w:pPr>
          </w:p>
        </w:tc>
        <w:tc>
          <w:tcPr>
            <w:tcW w:w="6202" w:type="dxa"/>
            <w:gridSpan w:val="2"/>
            <w:tcBorders>
              <w:top w:val="single" w:sz="18" w:space="0" w:color="BF9268" w:themeColor="accent2"/>
            </w:tcBorders>
            <w:shd w:val="clear" w:color="auto" w:fill="auto"/>
            <w:vAlign w:val="center"/>
          </w:tcPr>
          <w:p w14:paraId="6D9E3077" w14:textId="77777777" w:rsidR="00127C0F" w:rsidRPr="001700F2" w:rsidRDefault="00127C0F" w:rsidP="00B20DFA"/>
        </w:tc>
      </w:tr>
      <w:tr w:rsidR="00127C0F" w:rsidRPr="001700F2" w14:paraId="7F90BAE7" w14:textId="77777777" w:rsidTr="00127C0F">
        <w:trPr>
          <w:trHeight w:val="7371"/>
        </w:trPr>
        <w:tc>
          <w:tcPr>
            <w:tcW w:w="3098" w:type="dxa"/>
            <w:shd w:val="clear" w:color="auto" w:fill="F2F2F2" w:themeFill="background1" w:themeFillShade="F2"/>
          </w:tcPr>
          <w:p w14:paraId="338FA547" w14:textId="21BF5126" w:rsidR="00127C0F" w:rsidRDefault="00551DD4" w:rsidP="00B20DFA">
            <w:pPr>
              <w:pStyle w:val="Text"/>
            </w:pPr>
            <w:r>
              <w:t>Dr. Keith Robinson</w:t>
            </w:r>
          </w:p>
          <w:p w14:paraId="28C459E1" w14:textId="3CFE77C4" w:rsidR="0027012A" w:rsidRDefault="00551DD4" w:rsidP="0027012A">
            <w:pPr>
              <w:pStyle w:val="Text"/>
            </w:pPr>
            <w:r>
              <w:t>Owner</w:t>
            </w:r>
          </w:p>
          <w:p w14:paraId="0FB8D25A" w14:textId="31F049D8" w:rsidR="0027012A" w:rsidRDefault="00551DD4" w:rsidP="0027012A">
            <w:pPr>
              <w:pStyle w:val="Text"/>
            </w:pPr>
            <w:r>
              <w:t>Commonwealth Pulmonology</w:t>
            </w:r>
          </w:p>
          <w:p w14:paraId="406A705B" w14:textId="68B36F9D" w:rsidR="0027012A" w:rsidRDefault="00551DD4" w:rsidP="0027012A">
            <w:pPr>
              <w:pStyle w:val="Text"/>
            </w:pPr>
            <w:r>
              <w:t>44A Medical Park Blvd</w:t>
            </w:r>
          </w:p>
          <w:p w14:paraId="4E652C99" w14:textId="25ABAAAB" w:rsidR="00127C0F" w:rsidRPr="001700F2" w:rsidRDefault="00551DD4" w:rsidP="0027012A">
            <w:pPr>
              <w:pStyle w:val="Text"/>
            </w:pPr>
            <w:r>
              <w:t>Petersburg, VA 23805</w:t>
            </w:r>
          </w:p>
        </w:tc>
        <w:tc>
          <w:tcPr>
            <w:tcW w:w="6202" w:type="dxa"/>
            <w:gridSpan w:val="2"/>
          </w:tcPr>
          <w:p w14:paraId="1A6CC5BF" w14:textId="2D6259F2" w:rsidR="00127C0F" w:rsidRDefault="007B42E3" w:rsidP="00127C0F">
            <w:sdt>
              <w:sdtPr>
                <w:id w:val="2099673673"/>
                <w:placeholder>
                  <w:docPart w:val="DE3871EE4F85498180FF26C5124C2670"/>
                </w:placeholder>
                <w:temporary/>
                <w:showingPlcHdr/>
                <w15:appearance w15:val="hidden"/>
              </w:sdtPr>
              <w:sdtEndPr/>
              <w:sdtContent>
                <w:r w:rsidR="00127C0F" w:rsidRPr="00BF09B3">
                  <w:t>Dear</w:t>
                </w:r>
              </w:sdtContent>
            </w:sdt>
            <w:r w:rsidR="00127C0F">
              <w:t xml:space="preserve"> </w:t>
            </w:r>
            <w:r w:rsidR="00551DD4">
              <w:t>Dr. Keith Robinson</w:t>
            </w:r>
            <w:r w:rsidR="00127C0F" w:rsidRPr="00BF09B3">
              <w:t>,</w:t>
            </w:r>
          </w:p>
          <w:p w14:paraId="31215947" w14:textId="676AD3C1" w:rsidR="00551DD4" w:rsidRDefault="00551DD4" w:rsidP="00127C0F"/>
          <w:p w14:paraId="084A8096" w14:textId="44C5D09D" w:rsidR="00551DD4" w:rsidRDefault="00551DD4" w:rsidP="00127C0F">
            <w:r>
              <w:t>I write in response to your ad seeking a Medical Office Manager at Commonwealth Pulmonology. As a highly competent Medical Office Manager I would bring a resourceful, proactive, and dedicated mindset to this role.</w:t>
            </w:r>
          </w:p>
          <w:p w14:paraId="73E1039B" w14:textId="77777777" w:rsidR="00551DD4" w:rsidRDefault="00551DD4" w:rsidP="00127C0F"/>
          <w:p w14:paraId="59EAF3E5" w14:textId="4651635A" w:rsidR="008B7A58" w:rsidRDefault="00551DD4" w:rsidP="00127C0F">
            <w:r>
              <w:t>Are you looking for a Medical Office Manager with:</w:t>
            </w:r>
          </w:p>
          <w:p w14:paraId="3B5D5EEB" w14:textId="0DCBD9C1" w:rsidR="00551DD4" w:rsidRDefault="00551DD4" w:rsidP="00551DD4">
            <w:pPr>
              <w:pStyle w:val="ListParagraph"/>
              <w:numPr>
                <w:ilvl w:val="0"/>
                <w:numId w:val="11"/>
              </w:numPr>
            </w:pPr>
            <w:r>
              <w:t>8 years of hands-on experience in EHR and Billing and Coding?</w:t>
            </w:r>
          </w:p>
          <w:p w14:paraId="671E12F2" w14:textId="606D8729" w:rsidR="00551DD4" w:rsidRDefault="00551DD4" w:rsidP="00551DD4">
            <w:pPr>
              <w:pStyle w:val="ListParagraph"/>
              <w:numPr>
                <w:ilvl w:val="0"/>
                <w:numId w:val="11"/>
              </w:numPr>
            </w:pPr>
            <w:r>
              <w:t>Knowledge of the latest technology in the Pulmonology Field?</w:t>
            </w:r>
          </w:p>
          <w:p w14:paraId="6DD0ACE9" w14:textId="64E71A7A" w:rsidR="00551DD4" w:rsidRDefault="00551DD4" w:rsidP="00551DD4">
            <w:pPr>
              <w:pStyle w:val="ListParagraph"/>
              <w:numPr>
                <w:ilvl w:val="0"/>
                <w:numId w:val="11"/>
              </w:numPr>
            </w:pPr>
            <w:r>
              <w:t>Excellent written and oral communication skills?</w:t>
            </w:r>
          </w:p>
          <w:p w14:paraId="041A2EB2" w14:textId="2A6B146D" w:rsidR="00551DD4" w:rsidRDefault="00551DD4" w:rsidP="00551DD4">
            <w:pPr>
              <w:pStyle w:val="ListParagraph"/>
              <w:numPr>
                <w:ilvl w:val="0"/>
                <w:numId w:val="11"/>
              </w:numPr>
            </w:pPr>
            <w:r>
              <w:t>A passion to learn and to increase her skills?</w:t>
            </w:r>
          </w:p>
          <w:p w14:paraId="68FB608D" w14:textId="77777777" w:rsidR="00551DD4" w:rsidRDefault="00551DD4" w:rsidP="00551DD4">
            <w:pPr>
              <w:pStyle w:val="ListParagraph"/>
            </w:pPr>
          </w:p>
          <w:p w14:paraId="19CA0512" w14:textId="77777777" w:rsidR="00551DD4" w:rsidRDefault="00551DD4" w:rsidP="00551DD4">
            <w:sdt>
              <w:sdtPr>
                <w:id w:val="531850320"/>
                <w:placeholder>
                  <w:docPart w:val="09479EA67F8F45B0B08F7CEF75A0CFCE"/>
                </w:placeholder>
                <w:temporary/>
                <w:showingPlcHdr/>
                <w15:appearance w15:val="hidden"/>
              </w:sdtPr>
              <w:sdtContent>
                <w:r>
                  <w:t>If so, then you need look no further. You will see from my enclosed resume that I meet all of these qualifications and more.</w:t>
                </w:r>
              </w:sdtContent>
            </w:sdt>
          </w:p>
          <w:p w14:paraId="10980C61" w14:textId="77777777" w:rsidR="00551DD4" w:rsidRDefault="00551DD4" w:rsidP="00551DD4"/>
          <w:p w14:paraId="7631373D" w14:textId="341FA501" w:rsidR="00551DD4" w:rsidRDefault="00551DD4" w:rsidP="00551DD4">
            <w:r>
              <w:t>I would very much like to discuss opportunities with Commonwealth Pulmonology. Please feel free to contact me at your earliest convenience to discuss the position and your needs in detail.</w:t>
            </w:r>
          </w:p>
          <w:p w14:paraId="3D09E0F2" w14:textId="77777777" w:rsidR="00551DD4" w:rsidRDefault="00551DD4" w:rsidP="00551DD4"/>
          <w:p w14:paraId="3F8311CA" w14:textId="0F182327" w:rsidR="00551DD4" w:rsidRDefault="00551DD4" w:rsidP="00551DD4">
            <w:r>
              <w:t>Thank you for your time and consideration.</w:t>
            </w:r>
          </w:p>
          <w:p w14:paraId="2A523F29" w14:textId="4D4A1B57" w:rsidR="00551DD4" w:rsidRDefault="00551DD4" w:rsidP="00551DD4"/>
          <w:p w14:paraId="304DC4F6" w14:textId="77777777" w:rsidR="00551DD4" w:rsidRDefault="00551DD4" w:rsidP="00551DD4"/>
          <w:p w14:paraId="3289ECA2" w14:textId="77777777" w:rsidR="00551DD4" w:rsidRDefault="00551DD4" w:rsidP="00551DD4">
            <w:sdt>
              <w:sdtPr>
                <w:id w:val="-1301306744"/>
                <w:placeholder>
                  <w:docPart w:val="F372A31486E64ECA90CBE38C56270528"/>
                </w:placeholder>
                <w:temporary/>
                <w:showingPlcHdr/>
                <w15:appearance w15:val="hidden"/>
              </w:sdtPr>
              <w:sdtContent>
                <w:r>
                  <w:t>Sincerely,</w:t>
                </w:r>
              </w:sdtContent>
            </w:sdt>
          </w:p>
          <w:p w14:paraId="7047BF77" w14:textId="77777777" w:rsidR="00551DD4" w:rsidRDefault="00551DD4" w:rsidP="00551DD4"/>
          <w:p w14:paraId="0B89366A" w14:textId="0929FA11" w:rsidR="00551DD4" w:rsidRDefault="00551DD4" w:rsidP="00551DD4">
            <w:r>
              <w:t>Victoria Peters</w:t>
            </w:r>
          </w:p>
          <w:p w14:paraId="29F92F7D" w14:textId="77777777" w:rsidR="00551DD4" w:rsidRDefault="00551DD4" w:rsidP="00551DD4"/>
          <w:p w14:paraId="62B2C732" w14:textId="735BBB72" w:rsidR="00127C0F" w:rsidRPr="001700F2" w:rsidRDefault="00127C0F" w:rsidP="00551DD4"/>
        </w:tc>
      </w:tr>
      <w:tr w:rsidR="00127C0F" w:rsidRPr="001700F2" w14:paraId="533938DB" w14:textId="77777777" w:rsidTr="00127C0F">
        <w:trPr>
          <w:trHeight w:val="622"/>
        </w:trPr>
        <w:tc>
          <w:tcPr>
            <w:tcW w:w="9300" w:type="dxa"/>
            <w:gridSpan w:val="3"/>
            <w:tcBorders>
              <w:bottom w:val="single" w:sz="18" w:space="0" w:color="BF9268" w:themeColor="accent2"/>
            </w:tcBorders>
            <w:vAlign w:val="center"/>
          </w:tcPr>
          <w:p w14:paraId="6E5F25C7" w14:textId="77777777" w:rsidR="00127C0F" w:rsidRPr="001700F2" w:rsidRDefault="00127C0F" w:rsidP="00B20DFA">
            <w:pPr>
              <w:pStyle w:val="Text"/>
            </w:pPr>
          </w:p>
        </w:tc>
      </w:tr>
    </w:tbl>
    <w:p w14:paraId="5547033F" w14:textId="77777777" w:rsidR="00127C0F" w:rsidRPr="001700F2" w:rsidRDefault="00127C0F"/>
    <w:sectPr w:rsidR="00127C0F" w:rsidRPr="001700F2" w:rsidSect="00F316AD">
      <w:pgSz w:w="12240" w:h="15840" w:code="1"/>
      <w:pgMar w:top="720" w:right="1440" w:bottom="72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AC0667" w14:textId="77777777" w:rsidR="007B42E3" w:rsidRDefault="007B42E3" w:rsidP="00F316AD">
      <w:r>
        <w:separator/>
      </w:r>
    </w:p>
  </w:endnote>
  <w:endnote w:type="continuationSeparator" w:id="0">
    <w:p w14:paraId="100E9A8E" w14:textId="77777777" w:rsidR="007B42E3" w:rsidRDefault="007B42E3" w:rsidP="00F3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3FB6E9" w14:textId="77777777" w:rsidR="007B42E3" w:rsidRDefault="007B42E3" w:rsidP="00F316AD">
      <w:r>
        <w:separator/>
      </w:r>
    </w:p>
  </w:footnote>
  <w:footnote w:type="continuationSeparator" w:id="0">
    <w:p w14:paraId="0DDE81C2" w14:textId="77777777" w:rsidR="007B42E3" w:rsidRDefault="007B42E3" w:rsidP="00F31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1954FF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C3A96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10221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3BE87A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DB840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0C6F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3ADC9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50F2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CF268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01E94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BF9268" w:themeColor="accent2"/>
      </w:rPr>
    </w:lvl>
  </w:abstractNum>
  <w:abstractNum w:abstractNumId="10" w15:restartNumberingAfterBreak="0">
    <w:nsid w:val="3F3E7984"/>
    <w:multiLevelType w:val="hybridMultilevel"/>
    <w:tmpl w:val="02D2A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DD4"/>
    <w:rsid w:val="00127C0F"/>
    <w:rsid w:val="001700F2"/>
    <w:rsid w:val="001871FF"/>
    <w:rsid w:val="001F4150"/>
    <w:rsid w:val="00262D30"/>
    <w:rsid w:val="0027012A"/>
    <w:rsid w:val="0029715D"/>
    <w:rsid w:val="0040233B"/>
    <w:rsid w:val="004D0355"/>
    <w:rsid w:val="004E6224"/>
    <w:rsid w:val="00551DD4"/>
    <w:rsid w:val="005D2581"/>
    <w:rsid w:val="00617740"/>
    <w:rsid w:val="006C60E6"/>
    <w:rsid w:val="007B42E3"/>
    <w:rsid w:val="0080521C"/>
    <w:rsid w:val="00886487"/>
    <w:rsid w:val="0089710E"/>
    <w:rsid w:val="008B7A58"/>
    <w:rsid w:val="008F3A27"/>
    <w:rsid w:val="00904D7B"/>
    <w:rsid w:val="00A74E15"/>
    <w:rsid w:val="00B73EBE"/>
    <w:rsid w:val="00C55D85"/>
    <w:rsid w:val="00CD50FD"/>
    <w:rsid w:val="00D20DA9"/>
    <w:rsid w:val="00D26A79"/>
    <w:rsid w:val="00DD5C35"/>
    <w:rsid w:val="00EA03EF"/>
    <w:rsid w:val="00EE275A"/>
    <w:rsid w:val="00EE2F16"/>
    <w:rsid w:val="00F3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4A5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6"/>
    <w:qFormat/>
    <w:rsid w:val="008B7A58"/>
    <w:rPr>
      <w:color w:val="000000" w:themeColor="text1"/>
      <w:sz w:val="22"/>
    </w:rPr>
  </w:style>
  <w:style w:type="paragraph" w:styleId="Heading1">
    <w:name w:val="heading 1"/>
    <w:basedOn w:val="Normal"/>
    <w:next w:val="Normal"/>
    <w:link w:val="Heading1Char"/>
    <w:uiPriority w:val="2"/>
    <w:qFormat/>
    <w:rsid w:val="00CD50FD"/>
    <w:pPr>
      <w:jc w:val="center"/>
      <w:outlineLvl w:val="0"/>
    </w:pPr>
    <w:rPr>
      <w:rFonts w:cs="Times New Roman (Body CS)"/>
      <w:color w:val="FFFFFF"/>
      <w:spacing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40233B"/>
    <w:pPr>
      <w:outlineLvl w:val="1"/>
    </w:pPr>
    <w:rPr>
      <w:rFonts w:cs="Times New Roman (Body CS)"/>
      <w:color w:val="303848" w:themeColor="accent1"/>
      <w:spacing w:val="80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EE275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81B2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0DA9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0DA9"/>
    <w:rPr>
      <w:color w:val="000000" w:themeColor="text1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F316AD"/>
    <w:pPr>
      <w:tabs>
        <w:tab w:val="left" w:pos="2121"/>
        <w:tab w:val="left" w:pos="4241"/>
      </w:tabs>
      <w:spacing w:before="120" w:after="120"/>
      <w:jc w:val="center"/>
    </w:pPr>
    <w:rPr>
      <w:rFonts w:cs="Times New Roman (Body CS)"/>
      <w:color w:val="303848" w:themeColor="accent1"/>
      <w:spacing w:val="80"/>
      <w:sz w:val="52"/>
    </w:rPr>
  </w:style>
  <w:style w:type="character" w:customStyle="1" w:styleId="TitleChar">
    <w:name w:val="Title Char"/>
    <w:basedOn w:val="DefaultParagraphFont"/>
    <w:link w:val="Title"/>
    <w:rsid w:val="00D20DA9"/>
    <w:rPr>
      <w:rFonts w:cs="Times New Roman (Body CS)"/>
      <w:color w:val="303848" w:themeColor="accent1"/>
      <w:spacing w:val="80"/>
      <w:sz w:val="52"/>
    </w:rPr>
  </w:style>
  <w:style w:type="paragraph" w:styleId="Subtitle">
    <w:name w:val="Subtitle"/>
    <w:basedOn w:val="Normal"/>
    <w:next w:val="Normal"/>
    <w:link w:val="SubtitleChar"/>
    <w:uiPriority w:val="1"/>
    <w:qFormat/>
    <w:rsid w:val="0029715D"/>
    <w:pPr>
      <w:spacing w:before="120" w:after="120"/>
      <w:jc w:val="center"/>
    </w:pPr>
    <w:rPr>
      <w:rFonts w:cs="Times New Roman (Body CS)"/>
      <w:color w:val="303848" w:themeColor="accent1"/>
      <w:spacing w:val="80"/>
    </w:rPr>
  </w:style>
  <w:style w:type="character" w:customStyle="1" w:styleId="SubtitleChar">
    <w:name w:val="Subtitle Char"/>
    <w:basedOn w:val="DefaultParagraphFont"/>
    <w:link w:val="Subtitle"/>
    <w:uiPriority w:val="1"/>
    <w:rsid w:val="0029715D"/>
    <w:rPr>
      <w:rFonts w:cs="Times New Roman (Body CS)"/>
      <w:color w:val="303848" w:themeColor="accent1"/>
      <w:spacing w:val="80"/>
    </w:rPr>
  </w:style>
  <w:style w:type="character" w:customStyle="1" w:styleId="Heading1Char">
    <w:name w:val="Heading 1 Char"/>
    <w:basedOn w:val="DefaultParagraphFont"/>
    <w:link w:val="Heading1"/>
    <w:uiPriority w:val="2"/>
    <w:rsid w:val="00D20DA9"/>
    <w:rPr>
      <w:rFonts w:cs="Times New Roman (Body CS)"/>
      <w:color w:val="FFFFFF"/>
      <w:spacing w:val="40"/>
    </w:rPr>
  </w:style>
  <w:style w:type="paragraph" w:customStyle="1" w:styleId="Text">
    <w:name w:val="Text"/>
    <w:basedOn w:val="Normal"/>
    <w:next w:val="Normal"/>
    <w:uiPriority w:val="3"/>
    <w:qFormat/>
    <w:rsid w:val="0040233B"/>
    <w:pPr>
      <w:spacing w:line="288" w:lineRule="auto"/>
    </w:pPr>
    <w:rPr>
      <w:color w:val="404040" w:themeColor="text1" w:themeTint="BF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1F4150"/>
    <w:rPr>
      <w:rFonts w:cs="Times New Roman (Body CS)"/>
      <w:color w:val="303848" w:themeColor="accent1"/>
      <w:spacing w:val="80"/>
    </w:rPr>
  </w:style>
  <w:style w:type="paragraph" w:customStyle="1" w:styleId="SmallText">
    <w:name w:val="SmallText"/>
    <w:basedOn w:val="Normal"/>
    <w:next w:val="Normal"/>
    <w:uiPriority w:val="5"/>
    <w:qFormat/>
    <w:rsid w:val="0040233B"/>
    <w:rPr>
      <w:i/>
      <w:color w:val="404040" w:themeColor="text1" w:themeTint="BF"/>
      <w:sz w:val="20"/>
    </w:rPr>
  </w:style>
  <w:style w:type="character" w:styleId="PlaceholderText">
    <w:name w:val="Placeholder Text"/>
    <w:basedOn w:val="DefaultParagraphFont"/>
    <w:uiPriority w:val="99"/>
    <w:semiHidden/>
    <w:rsid w:val="00D20DA9"/>
    <w:rPr>
      <w:color w:val="808080"/>
    </w:rPr>
  </w:style>
  <w:style w:type="character" w:customStyle="1" w:styleId="Accent">
    <w:name w:val="Accent"/>
    <w:basedOn w:val="DefaultParagraphFont"/>
    <w:uiPriority w:val="1"/>
    <w:qFormat/>
    <w:rsid w:val="00D26A79"/>
    <w:rPr>
      <w:color w:val="BF9268" w:themeColor="accent2"/>
    </w:rPr>
  </w:style>
  <w:style w:type="character" w:customStyle="1" w:styleId="Heading3Char">
    <w:name w:val="Heading 3 Char"/>
    <w:basedOn w:val="DefaultParagraphFont"/>
    <w:link w:val="Heading3"/>
    <w:uiPriority w:val="9"/>
    <w:rsid w:val="00EE275A"/>
    <w:rPr>
      <w:rFonts w:asciiTheme="majorHAnsi" w:eastAsiaTheme="majorEastAsia" w:hAnsiTheme="majorHAnsi" w:cstheme="majorBidi"/>
      <w:color w:val="181B23" w:themeColor="accent1" w:themeShade="7F"/>
    </w:rPr>
  </w:style>
  <w:style w:type="paragraph" w:styleId="ListBullet">
    <w:name w:val="List Bullet"/>
    <w:basedOn w:val="Normal"/>
    <w:uiPriority w:val="99"/>
    <w:unhideWhenUsed/>
    <w:rsid w:val="00EE275A"/>
    <w:pPr>
      <w:numPr>
        <w:numId w:val="10"/>
      </w:numPr>
      <w:spacing w:before="120" w:after="120"/>
      <w:contextualSpacing/>
    </w:pPr>
  </w:style>
  <w:style w:type="paragraph" w:customStyle="1" w:styleId="GraphicAnchor">
    <w:name w:val="Graphic Anchor"/>
    <w:basedOn w:val="Normal"/>
    <w:uiPriority w:val="6"/>
    <w:qFormat/>
    <w:rsid w:val="00127C0F"/>
  </w:style>
  <w:style w:type="paragraph" w:styleId="ListParagraph">
    <w:name w:val="List Paragraph"/>
    <w:basedOn w:val="Normal"/>
    <w:uiPriority w:val="34"/>
    <w:semiHidden/>
    <w:qFormat/>
    <w:rsid w:val="00551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3pe\AppData\Roaming\Microsoft\Templates\Minimalist%20cover%20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8F2B9275B804319A9414D68D0871E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006BF6-53E8-4CFB-93A0-DBD8011BFD2F}"/>
      </w:docPartPr>
      <w:docPartBody>
        <w:p w:rsidR="00000000" w:rsidRDefault="004B49A1">
          <w:pPr>
            <w:pStyle w:val="08F2B9275B804319A9414D68D0871E5D"/>
          </w:pPr>
          <w:r>
            <w:t>CONTACT</w:t>
          </w:r>
        </w:p>
      </w:docPartBody>
    </w:docPart>
    <w:docPart>
      <w:docPartPr>
        <w:name w:val="DE3871EE4F85498180FF26C5124C2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4E05C5-12BE-4142-9D07-847F6B0B8A4E}"/>
      </w:docPartPr>
      <w:docPartBody>
        <w:p w:rsidR="00000000" w:rsidRDefault="004B49A1">
          <w:pPr>
            <w:pStyle w:val="DE3871EE4F85498180FF26C5124C2670"/>
          </w:pPr>
          <w:r w:rsidRPr="00BF09B3">
            <w:t>Dear</w:t>
          </w:r>
        </w:p>
      </w:docPartBody>
    </w:docPart>
    <w:docPart>
      <w:docPartPr>
        <w:name w:val="09479EA67F8F45B0B08F7CEF75A0CF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67AB4-D527-471C-9805-8D90E626BF8B}"/>
      </w:docPartPr>
      <w:docPartBody>
        <w:p w:rsidR="00000000" w:rsidRDefault="00BE7876" w:rsidP="00BE7876">
          <w:pPr>
            <w:pStyle w:val="09479EA67F8F45B0B08F7CEF75A0CFCE"/>
          </w:pPr>
          <w:r>
            <w:t>If so, then you need look no further. You will see from my enclosed resume that I meet all of these qualifications and more.</w:t>
          </w:r>
        </w:p>
      </w:docPartBody>
    </w:docPart>
    <w:docPart>
      <w:docPartPr>
        <w:name w:val="F372A31486E64ECA90CBE38C562705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D1997D-BF99-4F5C-BFBC-3A7B2FDABFF7}"/>
      </w:docPartPr>
      <w:docPartBody>
        <w:p w:rsidR="00000000" w:rsidRDefault="00BE7876" w:rsidP="00BE7876">
          <w:pPr>
            <w:pStyle w:val="F372A31486E64ECA90CBE38C56270528"/>
          </w:pPr>
          <w:r>
            <w:t>Sincerely,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876"/>
    <w:rsid w:val="004B49A1"/>
    <w:rsid w:val="00BE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F13A8BD3194711806030F15879EE0E">
    <w:name w:val="15F13A8BD3194711806030F15879EE0E"/>
  </w:style>
  <w:style w:type="paragraph" w:customStyle="1" w:styleId="8E8727C7CBD84FAA8F9F568B52AB9491">
    <w:name w:val="8E8727C7CBD84FAA8F9F568B52AB9491"/>
  </w:style>
  <w:style w:type="paragraph" w:customStyle="1" w:styleId="5761A177C5DE416C98C4A7FD1DB0E483">
    <w:name w:val="5761A177C5DE416C98C4A7FD1DB0E483"/>
  </w:style>
  <w:style w:type="paragraph" w:customStyle="1" w:styleId="08F2B9275B804319A9414D68D0871E5D">
    <w:name w:val="08F2B9275B804319A9414D68D0871E5D"/>
  </w:style>
  <w:style w:type="paragraph" w:customStyle="1" w:styleId="4831BD9F679242C2B43F58DD7CC1F562">
    <w:name w:val="4831BD9F679242C2B43F58DD7CC1F562"/>
  </w:style>
  <w:style w:type="paragraph" w:customStyle="1" w:styleId="433A82EF606D4F6F9F323BA0FD87C719">
    <w:name w:val="433A82EF606D4F6F9F323BA0FD87C719"/>
  </w:style>
  <w:style w:type="paragraph" w:customStyle="1" w:styleId="28D382DA56B24E6E84145CE9433C8E82">
    <w:name w:val="28D382DA56B24E6E84145CE9433C8E82"/>
  </w:style>
  <w:style w:type="paragraph" w:customStyle="1" w:styleId="4352C0608A794F789046088D5D3592AE">
    <w:name w:val="4352C0608A794F789046088D5D3592AE"/>
  </w:style>
  <w:style w:type="paragraph" w:customStyle="1" w:styleId="F390EE66FEEA468A95F29829AF3FEC4B">
    <w:name w:val="F390EE66FEEA468A95F29829AF3FEC4B"/>
  </w:style>
  <w:style w:type="paragraph" w:customStyle="1" w:styleId="6C3B18A208D84285827D7B58A8310418">
    <w:name w:val="6C3B18A208D84285827D7B58A8310418"/>
  </w:style>
  <w:style w:type="paragraph" w:customStyle="1" w:styleId="131C04AD9A1441EDB3636E7C2E386AF8">
    <w:name w:val="131C04AD9A1441EDB3636E7C2E386AF8"/>
  </w:style>
  <w:style w:type="paragraph" w:customStyle="1" w:styleId="25FA0E3317BC4C868F7C88CE1FFD4CB6">
    <w:name w:val="25FA0E3317BC4C868F7C88CE1FFD4CB6"/>
  </w:style>
  <w:style w:type="paragraph" w:customStyle="1" w:styleId="DE3871EE4F85498180FF26C5124C2670">
    <w:name w:val="DE3871EE4F85498180FF26C5124C2670"/>
  </w:style>
  <w:style w:type="paragraph" w:customStyle="1" w:styleId="9115D361B6C4491A8CD22D0E6DD7BBDE">
    <w:name w:val="9115D361B6C4491A8CD22D0E6DD7BBDE"/>
  </w:style>
  <w:style w:type="paragraph" w:customStyle="1" w:styleId="99BB51B0776A4048A8E65640E29EC956">
    <w:name w:val="99BB51B0776A4048A8E65640E29EC956"/>
  </w:style>
  <w:style w:type="paragraph" w:customStyle="1" w:styleId="3642BB36BD6C481892DBE1776099EE82">
    <w:name w:val="3642BB36BD6C481892DBE1776099EE82"/>
  </w:style>
  <w:style w:type="paragraph" w:customStyle="1" w:styleId="7AC55E93EE23497DADCFC7ABAE3F8662">
    <w:name w:val="7AC55E93EE23497DADCFC7ABAE3F8662"/>
  </w:style>
  <w:style w:type="paragraph" w:customStyle="1" w:styleId="47B73EF830BE498FABBEA01B3E1CF430">
    <w:name w:val="47B73EF830BE498FABBEA01B3E1CF430"/>
  </w:style>
  <w:style w:type="paragraph" w:customStyle="1" w:styleId="CA3F8937756B4CBFA3F512312C441F62">
    <w:name w:val="CA3F8937756B4CBFA3F512312C441F62"/>
  </w:style>
  <w:style w:type="paragraph" w:customStyle="1" w:styleId="896CC525DE714E4C92A48C80640991FB">
    <w:name w:val="896CC525DE714E4C92A48C80640991FB"/>
  </w:style>
  <w:style w:type="paragraph" w:customStyle="1" w:styleId="BFE37EB44165468387EDF7BAB8471916">
    <w:name w:val="BFE37EB44165468387EDF7BAB8471916"/>
  </w:style>
  <w:style w:type="paragraph" w:customStyle="1" w:styleId="27250AEB6AB9495DA8CD2022091D8141">
    <w:name w:val="27250AEB6AB9495DA8CD2022091D8141"/>
  </w:style>
  <w:style w:type="paragraph" w:customStyle="1" w:styleId="3E9E948AA9224E83873348BF1A33263D">
    <w:name w:val="3E9E948AA9224E83873348BF1A33263D"/>
  </w:style>
  <w:style w:type="paragraph" w:customStyle="1" w:styleId="E758987C1BC64D3CA875A94331CA3A8E">
    <w:name w:val="E758987C1BC64D3CA875A94331CA3A8E"/>
  </w:style>
  <w:style w:type="paragraph" w:customStyle="1" w:styleId="18ED711503F848898728D8CB3666A1B7">
    <w:name w:val="18ED711503F848898728D8CB3666A1B7"/>
  </w:style>
  <w:style w:type="paragraph" w:customStyle="1" w:styleId="3D5E657871EB4DDA97A0093B6CC132A4">
    <w:name w:val="3D5E657871EB4DDA97A0093B6CC132A4"/>
    <w:rsid w:val="00BE7876"/>
  </w:style>
  <w:style w:type="paragraph" w:customStyle="1" w:styleId="B25F8E6CC8134BCBBD5AF56A30C9C367">
    <w:name w:val="B25F8E6CC8134BCBBD5AF56A30C9C367"/>
    <w:rsid w:val="00BE7876"/>
  </w:style>
  <w:style w:type="paragraph" w:customStyle="1" w:styleId="2EBEB9F2CC3A41F6B9175F41BB290A66">
    <w:name w:val="2EBEB9F2CC3A41F6B9175F41BB290A66"/>
    <w:rsid w:val="00BE7876"/>
  </w:style>
  <w:style w:type="paragraph" w:customStyle="1" w:styleId="C04F08DD5A2C4F2191EC34CDDA1EF91B">
    <w:name w:val="C04F08DD5A2C4F2191EC34CDDA1EF91B"/>
    <w:rsid w:val="00BE7876"/>
  </w:style>
  <w:style w:type="paragraph" w:customStyle="1" w:styleId="F3C5DE3DA2D84F18892A14A0500428D5">
    <w:name w:val="F3C5DE3DA2D84F18892A14A0500428D5"/>
    <w:rsid w:val="00BE7876"/>
  </w:style>
  <w:style w:type="paragraph" w:customStyle="1" w:styleId="09479EA67F8F45B0B08F7CEF75A0CFCE">
    <w:name w:val="09479EA67F8F45B0B08F7CEF75A0CFCE"/>
    <w:rsid w:val="00BE7876"/>
  </w:style>
  <w:style w:type="paragraph" w:customStyle="1" w:styleId="A8E92CED7C0240358D05C3FB2F1B4B7A">
    <w:name w:val="A8E92CED7C0240358D05C3FB2F1B4B7A"/>
    <w:rsid w:val="00BE7876"/>
  </w:style>
  <w:style w:type="paragraph" w:customStyle="1" w:styleId="E37E92F4486C40B59B9C520494BE7CCA">
    <w:name w:val="E37E92F4486C40B59B9C520494BE7CCA"/>
    <w:rsid w:val="00BE7876"/>
  </w:style>
  <w:style w:type="paragraph" w:customStyle="1" w:styleId="F372A31486E64ECA90CBE38C56270528">
    <w:name w:val="F372A31486E64ECA90CBE38C56270528"/>
    <w:rsid w:val="00BE7876"/>
  </w:style>
  <w:style w:type="paragraph" w:customStyle="1" w:styleId="14257C3051024881BBA946CE4C323023">
    <w:name w:val="14257C3051024881BBA946CE4C323023"/>
    <w:rsid w:val="00BE7876"/>
  </w:style>
  <w:style w:type="paragraph" w:customStyle="1" w:styleId="BD23AE24AE3B4BCBBC6D7A60DCC48374">
    <w:name w:val="BD23AE24AE3B4BCBBC6D7A60DCC48374"/>
    <w:rsid w:val="00BE78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1BD1C97-63DC-4AE3-B850-F629615CAA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04680A-0D1D-460F-8EA2-C893169967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A875E0-5BAE-4BD9-A36A-EDAD423B39A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Minimalist cover letter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2020-12-09T16:59:00Z</dcterms:created>
  <dcterms:modified xsi:type="dcterms:W3CDTF">2020-12-09T17:30:00Z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