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333D89" w:rsidRPr="005C72A9">
        <w:trPr>
          <w:trHeight w:hRule="exact" w:val="14400"/>
          <w:jc w:val="center"/>
        </w:trPr>
        <w:tc>
          <w:tcPr>
            <w:tcW w:w="7200" w:type="dxa"/>
          </w:tcPr>
          <w:p w:rsidR="005C72A9" w:rsidRDefault="000B01C1">
            <w:r>
              <w:rPr>
                <w:noProof/>
                <w:lang w:eastAsia="zh-CN"/>
              </w:rPr>
              <w:drawing>
                <wp:anchor distT="0" distB="0" distL="114300" distR="114300" simplePos="0" relativeHeight="251659264" behindDoc="1" locked="0" layoutInCell="1" allowOverlap="1" wp14:anchorId="2F8AEEDE" wp14:editId="7FFA899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171575" cy="600075"/>
                  <wp:effectExtent l="0" t="0" r="9525" b="9525"/>
                  <wp:wrapTight wrapText="bothSides">
                    <wp:wrapPolygon edited="0">
                      <wp:start x="0" y="0"/>
                      <wp:lineTo x="0" y="21257"/>
                      <wp:lineTo x="21424" y="21257"/>
                      <wp:lineTo x="21424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ogo_placeholder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333D89" w:rsidTr="00515018">
              <w:trPr>
                <w:cantSplit/>
                <w:trHeight w:hRule="exact" w:val="6183"/>
              </w:trPr>
              <w:tc>
                <w:tcPr>
                  <w:tcW w:w="7200" w:type="dxa"/>
                </w:tcPr>
                <w:p w:rsidR="00333D89" w:rsidRPr="005A5FDC" w:rsidRDefault="005A5FDC" w:rsidP="005A5FDC">
                  <w:pPr>
                    <w:pStyle w:val="Subtitle"/>
                    <w:rPr>
                      <w:color w:val="00B050"/>
                      <w:sz w:val="56"/>
                    </w:rPr>
                  </w:pPr>
                  <w:r>
                    <w:rPr>
                      <w:noProof/>
                      <w:lang w:eastAsia="zh-CN"/>
                    </w:rPr>
                    <w:drawing>
                      <wp:anchor distT="0" distB="0" distL="114300" distR="114300" simplePos="0" relativeHeight="251658240" behindDoc="1" locked="0" layoutInCell="1" allowOverlap="1" wp14:anchorId="3FBE424B" wp14:editId="01021609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826770</wp:posOffset>
                        </wp:positionV>
                        <wp:extent cx="4572000" cy="2577352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398"/>
                            <wp:lineTo x="21510" y="21398"/>
                            <wp:lineTo x="21510" y="0"/>
                            <wp:lineTo x="0" y="0"/>
                          </wp:wrapPolygon>
                        </wp:wrapTight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2D9594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25773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5C72A9" w:rsidRPr="005C72A9">
                    <w:rPr>
                      <w:color w:val="00B050"/>
                      <w:sz w:val="56"/>
                    </w:rPr>
                    <w:t xml:space="preserve">January </w:t>
                  </w:r>
                  <w:r>
                    <w:rPr>
                      <w:color w:val="00B050"/>
                      <w:sz w:val="56"/>
                    </w:rPr>
                    <w:t>7-10</w:t>
                  </w:r>
                  <w:r w:rsidR="005C72A9" w:rsidRPr="005C72A9">
                    <w:rPr>
                      <w:color w:val="00B050"/>
                      <w:sz w:val="56"/>
                    </w:rPr>
                    <w:t>, 2016</w:t>
                  </w:r>
                </w:p>
              </w:tc>
            </w:tr>
            <w:tr w:rsidR="00333D89">
              <w:trPr>
                <w:trHeight w:hRule="exact" w:val="5760"/>
              </w:trPr>
              <w:tc>
                <w:tcPr>
                  <w:tcW w:w="7200" w:type="dxa"/>
                </w:tcPr>
                <w:p w:rsidR="005C72A9" w:rsidRPr="000B01C1" w:rsidRDefault="005A5FDC" w:rsidP="000B01C1">
                  <w:pPr>
                    <w:pStyle w:val="Title"/>
                    <w:rPr>
                      <w:sz w:val="52"/>
                    </w:rPr>
                  </w:pPr>
                  <w:r>
                    <w:rPr>
                      <w:sz w:val="52"/>
                    </w:rPr>
                    <w:t>Advanced procedur</w:t>
                  </w:r>
                  <w:r w:rsidR="006831B7">
                    <w:rPr>
                      <w:sz w:val="52"/>
                    </w:rPr>
                    <w:t>es 32-</w:t>
                  </w:r>
                  <w:proofErr w:type="gramStart"/>
                  <w:r w:rsidR="006831B7">
                    <w:rPr>
                      <w:sz w:val="52"/>
                    </w:rPr>
                    <w:t xml:space="preserve">hour </w:t>
                  </w:r>
                  <w:r w:rsidR="00515018">
                    <w:rPr>
                      <w:sz w:val="52"/>
                    </w:rPr>
                    <w:t xml:space="preserve"> certificatio</w:t>
                  </w:r>
                  <w:r>
                    <w:rPr>
                      <w:sz w:val="52"/>
                    </w:rPr>
                    <w:t>n</w:t>
                  </w:r>
                  <w:proofErr w:type="gramEnd"/>
                  <w:r>
                    <w:rPr>
                      <w:sz w:val="52"/>
                    </w:rPr>
                    <w:t xml:space="preserve"> course</w:t>
                  </w:r>
                </w:p>
                <w:p w:rsidR="000B01C1" w:rsidRPr="006831B7" w:rsidRDefault="006831B7" w:rsidP="000B01C1">
                  <w:pPr>
                    <w:rPr>
                      <w:sz w:val="44"/>
                      <w:szCs w:val="44"/>
                    </w:rPr>
                  </w:pPr>
                  <w:r>
                    <w:t xml:space="preserve">             </w:t>
                  </w:r>
                  <w:r w:rsidRPr="006831B7">
                    <w:rPr>
                      <w:sz w:val="44"/>
                      <w:szCs w:val="44"/>
                    </w:rPr>
                    <w:t>16 hours laser</w:t>
                  </w:r>
                </w:p>
                <w:p w:rsidR="00333D89" w:rsidRDefault="006831B7" w:rsidP="006831B7">
                  <w:pPr>
                    <w:rPr>
                      <w:sz w:val="44"/>
                      <w:szCs w:val="44"/>
                    </w:rPr>
                  </w:pPr>
                  <w:r w:rsidRPr="006831B7">
                    <w:rPr>
                      <w:sz w:val="44"/>
                      <w:szCs w:val="44"/>
                    </w:rPr>
                    <w:t xml:space="preserve">       16 hours surgical procedures</w:t>
                  </w:r>
                </w:p>
                <w:p w:rsidR="00FE7882" w:rsidRPr="00FE7882" w:rsidRDefault="00FE7882" w:rsidP="006831B7">
                  <w:pPr>
                    <w:rPr>
                      <w:sz w:val="44"/>
                      <w:szCs w:val="44"/>
                    </w:rPr>
                  </w:pPr>
                </w:p>
              </w:tc>
            </w:tr>
            <w:tr w:rsidR="00333D89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333D89" w:rsidRDefault="00333D89"/>
              </w:tc>
            </w:tr>
          </w:tbl>
          <w:p w:rsidR="00333D89" w:rsidRDefault="00333D89"/>
        </w:tc>
        <w:tc>
          <w:tcPr>
            <w:tcW w:w="144" w:type="dxa"/>
          </w:tcPr>
          <w:p w:rsidR="00333D89" w:rsidRDefault="00333D89"/>
          <w:p w:rsidR="006831B7" w:rsidRDefault="006831B7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333D89" w:rsidTr="005C72A9">
              <w:trPr>
                <w:trHeight w:hRule="exact" w:val="10800"/>
              </w:trPr>
              <w:tc>
                <w:tcPr>
                  <w:tcW w:w="3446" w:type="dxa"/>
                  <w:shd w:val="clear" w:color="auto" w:fill="000000" w:themeFill="text1"/>
                  <w:vAlign w:val="center"/>
                </w:tcPr>
                <w:p w:rsidR="00333D89" w:rsidRDefault="005A5FDC">
                  <w:pPr>
                    <w:pStyle w:val="Heading2"/>
                  </w:pPr>
                  <w:r>
                    <w:t>Advanced Procedures</w:t>
                  </w:r>
                </w:p>
                <w:p w:rsidR="00333D89" w:rsidRDefault="00333D89">
                  <w:pPr>
                    <w:pStyle w:val="Line"/>
                  </w:pPr>
                </w:p>
                <w:p w:rsidR="00333D89" w:rsidRDefault="005A5FDC">
                  <w:pPr>
                    <w:pStyle w:val="Heading2"/>
                  </w:pPr>
                  <w:r>
                    <w:t>32</w:t>
                  </w:r>
                  <w:r w:rsidR="00794DAE">
                    <w:t xml:space="preserve"> Hour Certification Course</w:t>
                  </w:r>
                </w:p>
                <w:p w:rsidR="00333D89" w:rsidRDefault="00333D89">
                  <w:pPr>
                    <w:pStyle w:val="Line"/>
                  </w:pPr>
                </w:p>
                <w:p w:rsidR="006831B7" w:rsidRDefault="006831B7" w:rsidP="006831B7">
                  <w:pPr>
                    <w:pStyle w:val="Heading2"/>
                  </w:pPr>
                  <w:r>
                    <w:t>$1,500 registration fee</w:t>
                  </w:r>
                </w:p>
                <w:p w:rsidR="006831B7" w:rsidRPr="006831B7" w:rsidRDefault="006831B7" w:rsidP="006831B7">
                  <w:pPr>
                    <w:pStyle w:val="Line"/>
                  </w:pPr>
                  <w:r>
                    <w:t>$1,</w:t>
                  </w:r>
                </w:p>
                <w:p w:rsidR="00333D89" w:rsidRDefault="005A5FDC">
                  <w:pPr>
                    <w:pStyle w:val="Heading2"/>
                  </w:pPr>
                  <w:r>
                    <w:t>Tahlequah</w:t>
                  </w:r>
                  <w:r w:rsidR="005C72A9">
                    <w:t>, OK</w:t>
                  </w:r>
                </w:p>
                <w:p w:rsidR="00333D89" w:rsidRDefault="00333D89">
                  <w:pPr>
                    <w:pStyle w:val="Line"/>
                  </w:pPr>
                </w:p>
                <w:p w:rsidR="00333D89" w:rsidRDefault="00333D89">
                  <w:pPr>
                    <w:pStyle w:val="Line"/>
                  </w:pPr>
                </w:p>
                <w:p w:rsidR="00333D89" w:rsidRDefault="00333D89" w:rsidP="009B1FE0">
                  <w:pPr>
                    <w:pStyle w:val="Heading2"/>
                  </w:pPr>
                </w:p>
              </w:tc>
            </w:tr>
            <w:tr w:rsidR="00333D89">
              <w:trPr>
                <w:trHeight w:hRule="exact" w:val="144"/>
              </w:trPr>
              <w:tc>
                <w:tcPr>
                  <w:tcW w:w="3446" w:type="dxa"/>
                </w:tcPr>
                <w:p w:rsidR="00333D89" w:rsidRDefault="00333D89"/>
              </w:tc>
            </w:tr>
            <w:tr w:rsidR="00333D89" w:rsidRPr="005C72A9" w:rsidTr="005C72A9">
              <w:trPr>
                <w:trHeight w:hRule="exact" w:val="3456"/>
              </w:trPr>
              <w:tc>
                <w:tcPr>
                  <w:tcW w:w="3446" w:type="dxa"/>
                  <w:shd w:val="clear" w:color="auto" w:fill="00B050"/>
                  <w:vAlign w:val="center"/>
                </w:tcPr>
                <w:p w:rsidR="00333D89" w:rsidRPr="005C72A9" w:rsidRDefault="005C72A9">
                  <w:pPr>
                    <w:pStyle w:val="Heading3"/>
                    <w:rPr>
                      <w:sz w:val="28"/>
                      <w:lang w:val="es-US"/>
                    </w:rPr>
                  </w:pPr>
                  <w:r w:rsidRPr="005C72A9">
                    <w:rPr>
                      <w:sz w:val="28"/>
                      <w:lang w:val="es-US"/>
                    </w:rPr>
                    <w:t>Nsuoco</w:t>
                  </w:r>
                </w:p>
                <w:p w:rsidR="00333D89" w:rsidRPr="005C72A9" w:rsidRDefault="00FE7882">
                  <w:pPr>
                    <w:pStyle w:val="ContactInfo"/>
                    <w:rPr>
                      <w:lang w:val="es-US"/>
                    </w:rPr>
                  </w:pPr>
                  <w:sdt>
                    <w:sdtPr>
                      <w:rPr>
                        <w:lang w:val="es-US"/>
                      </w:rPr>
                      <w:id w:val="857003158"/>
                      <w:placeholder>
                        <w:docPart w:val="CB8716B57D9E4C8686F9B1DEAF27371D"/>
                      </w:placeholder>
                      <w:text w:multiLine="1"/>
                    </w:sdtPr>
                    <w:sdtEndPr/>
                    <w:sdtContent>
                      <w:r w:rsidR="005C72A9" w:rsidRPr="005C72A9">
                        <w:rPr>
                          <w:lang w:val="es-US"/>
                        </w:rPr>
                        <w:t>Callie McAtee</w:t>
                      </w:r>
                    </w:sdtContent>
                  </w:sdt>
                </w:p>
                <w:p w:rsidR="00333D89" w:rsidRPr="005C72A9" w:rsidRDefault="005C72A9">
                  <w:pPr>
                    <w:pStyle w:val="ContactInfo"/>
                    <w:rPr>
                      <w:lang w:val="es-US"/>
                    </w:rPr>
                  </w:pPr>
                  <w:r w:rsidRPr="005C72A9">
                    <w:rPr>
                      <w:lang w:val="es-US"/>
                    </w:rPr>
                    <w:t>918-444-4033</w:t>
                  </w:r>
                </w:p>
                <w:p w:rsidR="00333D89" w:rsidRPr="005C72A9" w:rsidRDefault="005C72A9" w:rsidP="005C72A9">
                  <w:pPr>
                    <w:pStyle w:val="Date"/>
                    <w:rPr>
                      <w:lang w:val="es-US"/>
                    </w:rPr>
                  </w:pPr>
                  <w:r w:rsidRPr="005A7A13">
                    <w:rPr>
                      <w:lang w:val="es-US"/>
                    </w:rPr>
                    <w:t>mcateec@nsuok.edu</w:t>
                  </w:r>
                </w:p>
                <w:p w:rsidR="005C72A9" w:rsidRPr="005C72A9" w:rsidRDefault="005C72A9" w:rsidP="005C72A9">
                  <w:pPr>
                    <w:pStyle w:val="Date"/>
                    <w:rPr>
                      <w:lang w:val="es-US"/>
                    </w:rPr>
                  </w:pPr>
                  <w:r w:rsidRPr="005C72A9">
                    <w:rPr>
                      <w:lang w:val="es-US"/>
                    </w:rPr>
                    <w:t>optometry.nsuok.edu</w:t>
                  </w:r>
                </w:p>
              </w:tc>
            </w:tr>
          </w:tbl>
          <w:p w:rsidR="00333D89" w:rsidRPr="005C72A9" w:rsidRDefault="00333D89">
            <w:pPr>
              <w:rPr>
                <w:lang w:val="es-US"/>
              </w:rPr>
            </w:pPr>
          </w:p>
        </w:tc>
      </w:tr>
    </w:tbl>
    <w:p w:rsidR="00333D89" w:rsidRDefault="00333D89">
      <w:pPr>
        <w:pStyle w:val="NoSpacing"/>
        <w:rPr>
          <w:lang w:val="es-US"/>
        </w:rPr>
      </w:pPr>
    </w:p>
    <w:p w:rsidR="00CC65B7" w:rsidRDefault="00CC65B7">
      <w:pPr>
        <w:pStyle w:val="NoSpacing"/>
      </w:pPr>
    </w:p>
    <w:p w:rsidR="00FE7882" w:rsidRDefault="00FE7882">
      <w:pPr>
        <w:pStyle w:val="NoSpacing"/>
      </w:pPr>
      <w:r>
        <w:t>Basic Surgical Concepts- 47705-SP</w:t>
      </w:r>
    </w:p>
    <w:p w:rsidR="00FE7882" w:rsidRDefault="00FE7882">
      <w:pPr>
        <w:pStyle w:val="NoSpacing"/>
      </w:pPr>
    </w:p>
    <w:p w:rsidR="00FE7882" w:rsidRDefault="00FE7882">
      <w:pPr>
        <w:pStyle w:val="NoSpacing"/>
      </w:pPr>
      <w:r>
        <w:t>Essential Surgical Skills- 47706-SP</w:t>
      </w:r>
    </w:p>
    <w:p w:rsidR="00FE7882" w:rsidRDefault="00FE7882">
      <w:pPr>
        <w:pStyle w:val="NoSpacing"/>
      </w:pPr>
    </w:p>
    <w:p w:rsidR="00FE7882" w:rsidRDefault="00FE7882">
      <w:pPr>
        <w:pStyle w:val="NoSpacing"/>
      </w:pPr>
      <w:r>
        <w:t xml:space="preserve">Office Based Procedures </w:t>
      </w:r>
      <w:proofErr w:type="spellStart"/>
      <w:r>
        <w:t>Disscusion</w:t>
      </w:r>
      <w:proofErr w:type="spellEnd"/>
      <w:r>
        <w:t>- 47707-SP</w:t>
      </w:r>
    </w:p>
    <w:p w:rsidR="00FE7882" w:rsidRDefault="00FE7882">
      <w:pPr>
        <w:pStyle w:val="NoSpacing"/>
      </w:pPr>
    </w:p>
    <w:p w:rsidR="00FE7882" w:rsidRDefault="00FE7882">
      <w:pPr>
        <w:pStyle w:val="NoSpacing"/>
      </w:pPr>
      <w:r>
        <w:t>Surgical Workshop- 45842-PO</w:t>
      </w:r>
    </w:p>
    <w:p w:rsidR="00FE7882" w:rsidRDefault="00FE7882">
      <w:pPr>
        <w:pStyle w:val="NoSpacing"/>
      </w:pPr>
    </w:p>
    <w:p w:rsidR="00FE7882" w:rsidRDefault="00FE7882">
      <w:pPr>
        <w:pStyle w:val="NoSpacing"/>
      </w:pPr>
      <w:r>
        <w:t>Laser Physics Hazards &amp; Safety- 41892- LP</w:t>
      </w:r>
    </w:p>
    <w:p w:rsidR="00FE7882" w:rsidRDefault="00FE7882">
      <w:pPr>
        <w:pStyle w:val="NoSpacing"/>
      </w:pPr>
    </w:p>
    <w:p w:rsidR="00FE7882" w:rsidRDefault="00FE7882">
      <w:pPr>
        <w:pStyle w:val="NoSpacing"/>
      </w:pPr>
      <w:r>
        <w:t>Laser Tissue Interactions- 41893- LP</w:t>
      </w:r>
    </w:p>
    <w:p w:rsidR="00FE7882" w:rsidRDefault="00FE7882">
      <w:pPr>
        <w:pStyle w:val="NoSpacing"/>
      </w:pPr>
    </w:p>
    <w:p w:rsidR="00FE7882" w:rsidRDefault="00FE7882">
      <w:pPr>
        <w:pStyle w:val="NoSpacing"/>
      </w:pPr>
      <w:r>
        <w:t>Clinical Workshops- 45787-LP</w:t>
      </w:r>
    </w:p>
    <w:p w:rsidR="00FE7882" w:rsidRDefault="00FE7882">
      <w:pPr>
        <w:pStyle w:val="NoSpacing"/>
      </w:pPr>
    </w:p>
    <w:p w:rsidR="00FE7882" w:rsidRDefault="00FE7882">
      <w:pPr>
        <w:pStyle w:val="NoSpacing"/>
      </w:pPr>
      <w:proofErr w:type="spellStart"/>
      <w:r>
        <w:t>Gonioscopy</w:t>
      </w:r>
      <w:proofErr w:type="spellEnd"/>
      <w:r>
        <w:t>- 47536-GO</w:t>
      </w:r>
    </w:p>
    <w:p w:rsidR="00FE7882" w:rsidRDefault="00FE7882">
      <w:pPr>
        <w:pStyle w:val="NoSpacing"/>
      </w:pPr>
    </w:p>
    <w:p w:rsidR="00FE7882" w:rsidRDefault="00FE7882">
      <w:pPr>
        <w:pStyle w:val="NoSpacing"/>
      </w:pPr>
      <w:r>
        <w:t>Laser Therapy for the Open Angle- 45781-GL</w:t>
      </w:r>
    </w:p>
    <w:p w:rsidR="00FE7882" w:rsidRDefault="00FE7882">
      <w:pPr>
        <w:pStyle w:val="NoSpacing"/>
      </w:pPr>
    </w:p>
    <w:p w:rsidR="00FE7882" w:rsidRDefault="00FE7882">
      <w:pPr>
        <w:pStyle w:val="NoSpacing"/>
      </w:pPr>
      <w:r>
        <w:t>Laser Therapy for Narrow Angle- 45822-LP</w:t>
      </w:r>
    </w:p>
    <w:p w:rsidR="00FE7882" w:rsidRDefault="00FE7882">
      <w:pPr>
        <w:pStyle w:val="NoSpacing"/>
      </w:pPr>
    </w:p>
    <w:p w:rsidR="00FE7882" w:rsidRDefault="00FE7882">
      <w:pPr>
        <w:pStyle w:val="NoSpacing"/>
      </w:pPr>
      <w:proofErr w:type="spellStart"/>
      <w:proofErr w:type="gramStart"/>
      <w:r>
        <w:t>Yag</w:t>
      </w:r>
      <w:proofErr w:type="spellEnd"/>
      <w:proofErr w:type="gramEnd"/>
      <w:r>
        <w:t xml:space="preserve"> </w:t>
      </w:r>
      <w:proofErr w:type="spellStart"/>
      <w:r>
        <w:t>Capsulotomy</w:t>
      </w:r>
      <w:proofErr w:type="spellEnd"/>
      <w:r>
        <w:t>- 45828-LP</w:t>
      </w:r>
    </w:p>
    <w:p w:rsidR="00FE7882" w:rsidRDefault="00FE7882">
      <w:pPr>
        <w:pStyle w:val="NoSpacing"/>
      </w:pPr>
    </w:p>
    <w:p w:rsidR="00FE7882" w:rsidRDefault="00FE7882">
      <w:pPr>
        <w:pStyle w:val="NoSpacing"/>
      </w:pPr>
      <w:r>
        <w:t>Managing Laser Complications- 42663-LP</w:t>
      </w:r>
    </w:p>
    <w:p w:rsidR="00FE7882" w:rsidRDefault="00FE7882">
      <w:pPr>
        <w:pStyle w:val="NoSpacing"/>
      </w:pPr>
    </w:p>
    <w:p w:rsidR="00FE7882" w:rsidRDefault="00FE7882">
      <w:pPr>
        <w:pStyle w:val="NoSpacing"/>
      </w:pPr>
      <w:proofErr w:type="spellStart"/>
      <w:r>
        <w:t>Medicolegal</w:t>
      </w:r>
      <w:proofErr w:type="spellEnd"/>
      <w:r>
        <w:t xml:space="preserve"> Aspects of Anterior Segment Panel- 45786-PO</w:t>
      </w:r>
    </w:p>
    <w:p w:rsidR="00FE7882" w:rsidRDefault="00FE7882">
      <w:pPr>
        <w:pStyle w:val="NoSpacing"/>
      </w:pPr>
    </w:p>
    <w:p w:rsidR="00FE7882" w:rsidRDefault="00FE7882">
      <w:pPr>
        <w:pStyle w:val="NoSpacing"/>
      </w:pPr>
      <w:r>
        <w:t>Laser Hands on Lab- 45785-LP</w:t>
      </w:r>
    </w:p>
    <w:p w:rsidR="00FE7882" w:rsidRDefault="00FE7882">
      <w:pPr>
        <w:pStyle w:val="NoSpacing"/>
      </w:pPr>
    </w:p>
    <w:p w:rsidR="00FE7882" w:rsidRDefault="00FE7882">
      <w:pPr>
        <w:pStyle w:val="NoSpacing"/>
      </w:pPr>
      <w:r>
        <w:t>Exam- 41914-PO</w:t>
      </w:r>
    </w:p>
    <w:p w:rsidR="00FE7882" w:rsidRPr="00CC65B7" w:rsidRDefault="00FE7882">
      <w:pPr>
        <w:pStyle w:val="NoSpacing"/>
      </w:pPr>
      <w:bookmarkStart w:id="0" w:name="_GoBack"/>
      <w:bookmarkEnd w:id="0"/>
    </w:p>
    <w:sectPr w:rsidR="00FE7882" w:rsidRPr="00CC65B7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B92044"/>
    <w:multiLevelType w:val="hybridMultilevel"/>
    <w:tmpl w:val="19BA73D0"/>
    <w:lvl w:ilvl="0" w:tplc="DAE2A024">
      <w:start w:val="918"/>
      <w:numFmt w:val="bullet"/>
      <w:lvlText w:val="-"/>
      <w:lvlJc w:val="left"/>
      <w:pPr>
        <w:ind w:left="720" w:hanging="360"/>
      </w:pPr>
      <w:rPr>
        <w:rFonts w:ascii="Georgia" w:eastAsiaTheme="minorEastAsia" w:hAnsi="Georg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2A9"/>
    <w:rsid w:val="000B01C1"/>
    <w:rsid w:val="001900A2"/>
    <w:rsid w:val="00333D89"/>
    <w:rsid w:val="00515018"/>
    <w:rsid w:val="005A5FDC"/>
    <w:rsid w:val="005A7A13"/>
    <w:rsid w:val="005C72A9"/>
    <w:rsid w:val="006355DC"/>
    <w:rsid w:val="006831B7"/>
    <w:rsid w:val="00794DAE"/>
    <w:rsid w:val="009B1FE0"/>
    <w:rsid w:val="00CC65B7"/>
    <w:rsid w:val="00FE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D4A16C07-857A-46DF-B7F4-AA1A8A7BD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character" w:styleId="Hyperlink">
    <w:name w:val="Hyperlink"/>
    <w:basedOn w:val="DefaultParagraphFont"/>
    <w:uiPriority w:val="99"/>
    <w:unhideWhenUsed/>
    <w:rsid w:val="005C72A9"/>
    <w:rPr>
      <w:color w:val="24A5CD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0B01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74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1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8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5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7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0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1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lier\AppData\Roaming\Microsoft\Templates\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B8716B57D9E4C8686F9B1DEAF273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85566B-841E-4DAE-890F-F9E6A76B28B9}"/>
      </w:docPartPr>
      <w:docPartBody>
        <w:p w:rsidR="00D56F3A" w:rsidRDefault="00D56F3A">
          <w:pPr>
            <w:pStyle w:val="CB8716B57D9E4C8686F9B1DEAF27371D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F3A"/>
    <w:rsid w:val="00D56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03E507D1A6D424F850E6128A60B7FF0">
    <w:name w:val="603E507D1A6D424F850E6128A60B7FF0"/>
  </w:style>
  <w:style w:type="paragraph" w:customStyle="1" w:styleId="EF4AA860307A4A1D985763EAD85E64F6">
    <w:name w:val="EF4AA860307A4A1D985763EAD85E64F6"/>
  </w:style>
  <w:style w:type="paragraph" w:customStyle="1" w:styleId="B63DC216D8F749FEAE27DB6B6D376BC9">
    <w:name w:val="B63DC216D8F749FEAE27DB6B6D376BC9"/>
  </w:style>
  <w:style w:type="paragraph" w:customStyle="1" w:styleId="DB2E3022A5C6471A93B013F5A11CA2F8">
    <w:name w:val="DB2E3022A5C6471A93B013F5A11CA2F8"/>
  </w:style>
  <w:style w:type="paragraph" w:customStyle="1" w:styleId="F87DFC3732234F4CBB3D4FE0F1D5F313">
    <w:name w:val="F87DFC3732234F4CBB3D4FE0F1D5F313"/>
  </w:style>
  <w:style w:type="paragraph" w:customStyle="1" w:styleId="7C9DE215B2934AC888F060D2DAA81433">
    <w:name w:val="7C9DE215B2934AC888F060D2DAA81433"/>
  </w:style>
  <w:style w:type="paragraph" w:customStyle="1" w:styleId="B7C44C2450C94027B98D0D7DF4E02B11">
    <w:name w:val="B7C44C2450C94027B98D0D7DF4E02B11"/>
  </w:style>
  <w:style w:type="paragraph" w:customStyle="1" w:styleId="C32D7228CD58442E9A948A41B8E9C62B">
    <w:name w:val="C32D7228CD58442E9A948A41B8E9C62B"/>
  </w:style>
  <w:style w:type="paragraph" w:customStyle="1" w:styleId="37F215BF7E824581B00E19F61D50B43C">
    <w:name w:val="37F215BF7E824581B00E19F61D50B43C"/>
  </w:style>
  <w:style w:type="paragraph" w:customStyle="1" w:styleId="6EE6A86FC60F4FDEA666B0E7895548FB">
    <w:name w:val="6EE6A86FC60F4FDEA666B0E7895548FB"/>
  </w:style>
  <w:style w:type="paragraph" w:customStyle="1" w:styleId="CB8716B57D9E4C8686F9B1DEAF27371D">
    <w:name w:val="CB8716B57D9E4C8686F9B1DEAF27371D"/>
  </w:style>
  <w:style w:type="paragraph" w:customStyle="1" w:styleId="7979B31E95F74EC5B232D1F722BD5DEF">
    <w:name w:val="7979B31E95F74EC5B232D1F722BD5DEF"/>
  </w:style>
  <w:style w:type="paragraph" w:customStyle="1" w:styleId="21FDF19CE57543DD885175E635F6E321">
    <w:name w:val="21FDF19CE57543DD885175E635F6E3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flyer.dotx</Template>
  <TotalTime>0</TotalTime>
  <Pages>2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NSU</dc:creator>
  <cp:keywords/>
  <dc:description/>
  <cp:lastModifiedBy>Callie Ann McAtee</cp:lastModifiedBy>
  <cp:revision>2</cp:revision>
  <cp:lastPrinted>2015-09-11T15:46:00Z</cp:lastPrinted>
  <dcterms:created xsi:type="dcterms:W3CDTF">2016-01-05T18:11:00Z</dcterms:created>
  <dcterms:modified xsi:type="dcterms:W3CDTF">2016-01-05T18:11:00Z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