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168"/>
        <w:tblW w:w="57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557"/>
        <w:gridCol w:w="3284"/>
        <w:gridCol w:w="649"/>
        <w:gridCol w:w="330"/>
        <w:gridCol w:w="1540"/>
        <w:gridCol w:w="910"/>
        <w:gridCol w:w="1240"/>
      </w:tblGrid>
      <w:tr w:rsidR="00651DEA" w:rsidRPr="00983381" w:rsidTr="00651DEA">
        <w:tc>
          <w:tcPr>
            <w:tcW w:w="5000" w:type="pct"/>
            <w:gridSpan w:val="8"/>
            <w:shd w:val="clear" w:color="auto" w:fill="4FA6E0" w:themeFill="accent2" w:themeFillTint="80"/>
          </w:tcPr>
          <w:p w:rsidR="00651DEA" w:rsidRPr="00983381" w:rsidRDefault="00C20898" w:rsidP="00651DEA">
            <w:pPr>
              <w:pStyle w:val="Heading1"/>
              <w:outlineLvl w:val="0"/>
              <w:rPr>
                <w:sz w:val="26"/>
                <w:szCs w:val="26"/>
              </w:rPr>
            </w:pPr>
            <w:r w:rsidRPr="00983381">
              <w:rPr>
                <w:sz w:val="26"/>
                <w:szCs w:val="26"/>
              </w:rPr>
              <w:t>Child</w:t>
            </w:r>
            <w:r>
              <w:rPr>
                <w:sz w:val="26"/>
                <w:szCs w:val="26"/>
              </w:rPr>
              <w:t xml:space="preserve"> </w:t>
            </w:r>
          </w:p>
        </w:tc>
      </w:tr>
      <w:tr w:rsidR="00CE3BA6" w:rsidRPr="00846B76" w:rsidTr="000C42ED">
        <w:tc>
          <w:tcPr>
            <w:tcW w:w="1287" w:type="pct"/>
            <w:gridSpan w:val="2"/>
            <w:tcBorders>
              <w:bottom w:val="single" w:sz="4" w:space="0" w:color="auto"/>
            </w:tcBorders>
            <w:vAlign w:val="bottom"/>
          </w:tcPr>
          <w:p w:rsidR="00651DEA" w:rsidRPr="008125BC" w:rsidRDefault="00651DEA" w:rsidP="00651DEA">
            <w:pPr>
              <w:spacing w:before="120"/>
              <w:rPr>
                <w:sz w:val="24"/>
              </w:rPr>
            </w:pPr>
            <w:r w:rsidRPr="008125BC">
              <w:rPr>
                <w:sz w:val="24"/>
              </w:rPr>
              <w:t>First Name</w:t>
            </w:r>
          </w:p>
        </w:tc>
        <w:tc>
          <w:tcPr>
            <w:tcW w:w="1533" w:type="pct"/>
            <w:tcBorders>
              <w:bottom w:val="single" w:sz="4" w:space="0" w:color="auto"/>
            </w:tcBorders>
            <w:vAlign w:val="bottom"/>
          </w:tcPr>
          <w:p w:rsidR="00651DEA" w:rsidRPr="008125BC" w:rsidRDefault="00651DEA" w:rsidP="00651DEA">
            <w:pPr>
              <w:spacing w:before="120"/>
              <w:rPr>
                <w:sz w:val="24"/>
              </w:rPr>
            </w:pPr>
            <w:r w:rsidRPr="008125BC">
              <w:rPr>
                <w:sz w:val="24"/>
              </w:rPr>
              <w:t>Last Name</w:t>
            </w:r>
          </w:p>
        </w:tc>
        <w:tc>
          <w:tcPr>
            <w:tcW w:w="303" w:type="pct"/>
            <w:tcBorders>
              <w:bottom w:val="single" w:sz="4" w:space="0" w:color="auto"/>
            </w:tcBorders>
            <w:vAlign w:val="bottom"/>
          </w:tcPr>
          <w:p w:rsidR="00651DEA" w:rsidRPr="008125BC" w:rsidRDefault="00651DEA" w:rsidP="00651DEA">
            <w:pPr>
              <w:spacing w:before="120"/>
              <w:rPr>
                <w:sz w:val="24"/>
              </w:rPr>
            </w:pPr>
            <w:r w:rsidRPr="008125BC">
              <w:rPr>
                <w:sz w:val="24"/>
              </w:rPr>
              <w:t>Age</w:t>
            </w:r>
          </w:p>
        </w:tc>
        <w:tc>
          <w:tcPr>
            <w:tcW w:w="873" w:type="pct"/>
            <w:gridSpan w:val="2"/>
            <w:tcBorders>
              <w:bottom w:val="single" w:sz="4" w:space="0" w:color="auto"/>
            </w:tcBorders>
            <w:vAlign w:val="bottom"/>
          </w:tcPr>
          <w:p w:rsidR="00651DEA" w:rsidRPr="008125BC" w:rsidRDefault="00651DEA" w:rsidP="00651DEA">
            <w:pPr>
              <w:spacing w:before="120"/>
              <w:rPr>
                <w:sz w:val="24"/>
              </w:rPr>
            </w:pPr>
            <w:r w:rsidRPr="008125BC">
              <w:rPr>
                <w:sz w:val="24"/>
              </w:rPr>
              <w:t>Birthdate</w:t>
            </w:r>
          </w:p>
        </w:tc>
        <w:tc>
          <w:tcPr>
            <w:tcW w:w="425" w:type="pct"/>
            <w:tcBorders>
              <w:bottom w:val="single" w:sz="4" w:space="0" w:color="auto"/>
            </w:tcBorders>
            <w:vAlign w:val="bottom"/>
          </w:tcPr>
          <w:p w:rsidR="00651DEA" w:rsidRPr="008125BC" w:rsidRDefault="00651DEA" w:rsidP="00651DEA">
            <w:pPr>
              <w:spacing w:before="120"/>
              <w:rPr>
                <w:sz w:val="24"/>
              </w:rPr>
            </w:pPr>
            <w:r w:rsidRPr="008125BC">
              <w:rPr>
                <w:sz w:val="24"/>
              </w:rPr>
              <w:t>Grade</w:t>
            </w:r>
          </w:p>
        </w:tc>
        <w:tc>
          <w:tcPr>
            <w:tcW w:w="580" w:type="pct"/>
            <w:tcBorders>
              <w:bottom w:val="single" w:sz="4" w:space="0" w:color="auto"/>
            </w:tcBorders>
            <w:vAlign w:val="bottom"/>
          </w:tcPr>
          <w:p w:rsidR="00651DEA" w:rsidRPr="008125BC" w:rsidRDefault="00651DEA" w:rsidP="00651DEA">
            <w:pPr>
              <w:spacing w:before="120"/>
              <w:rPr>
                <w:sz w:val="24"/>
              </w:rPr>
            </w:pPr>
            <w:r w:rsidRPr="008125BC">
              <w:rPr>
                <w:sz w:val="24"/>
              </w:rPr>
              <w:t>Gender</w:t>
            </w:r>
          </w:p>
        </w:tc>
      </w:tr>
      <w:tr w:rsidR="00CE3BA6" w:rsidRPr="00432052" w:rsidTr="000C42ED">
        <w:tc>
          <w:tcPr>
            <w:tcW w:w="1287" w:type="pct"/>
            <w:gridSpan w:val="2"/>
            <w:tcBorders>
              <w:top w:val="single" w:sz="4" w:space="0" w:color="auto"/>
              <w:bottom w:val="single" w:sz="4" w:space="0" w:color="auto"/>
              <w:right w:val="single" w:sz="4" w:space="0" w:color="auto"/>
            </w:tcBorders>
            <w:vAlign w:val="bottom"/>
          </w:tcPr>
          <w:p w:rsidR="00651DEA" w:rsidRPr="00432052" w:rsidRDefault="00651DEA" w:rsidP="00651DEA">
            <w:pPr>
              <w:spacing w:before="120"/>
              <w:rPr>
                <w:sz w:val="20"/>
              </w:rPr>
            </w:pPr>
          </w:p>
        </w:tc>
        <w:tc>
          <w:tcPr>
            <w:tcW w:w="1533" w:type="pct"/>
            <w:tcBorders>
              <w:top w:val="single" w:sz="4" w:space="0" w:color="auto"/>
              <w:left w:val="single" w:sz="4" w:space="0" w:color="auto"/>
              <w:bottom w:val="single" w:sz="4" w:space="0" w:color="auto"/>
              <w:right w:val="single" w:sz="4" w:space="0" w:color="auto"/>
            </w:tcBorders>
            <w:vAlign w:val="bottom"/>
          </w:tcPr>
          <w:p w:rsidR="00651DEA" w:rsidRPr="00432052" w:rsidRDefault="00651DEA" w:rsidP="00651DEA">
            <w:pPr>
              <w:spacing w:before="120"/>
              <w:rPr>
                <w:sz w:val="20"/>
              </w:rPr>
            </w:pPr>
          </w:p>
        </w:tc>
        <w:tc>
          <w:tcPr>
            <w:tcW w:w="303" w:type="pct"/>
            <w:tcBorders>
              <w:top w:val="single" w:sz="4" w:space="0" w:color="auto"/>
              <w:left w:val="single" w:sz="4" w:space="0" w:color="auto"/>
              <w:bottom w:val="single" w:sz="4" w:space="0" w:color="auto"/>
              <w:right w:val="single" w:sz="4" w:space="0" w:color="auto"/>
            </w:tcBorders>
            <w:vAlign w:val="bottom"/>
          </w:tcPr>
          <w:p w:rsidR="00651DEA" w:rsidRPr="00432052" w:rsidRDefault="00651DEA" w:rsidP="00651DEA">
            <w:pPr>
              <w:spacing w:before="120"/>
              <w:rPr>
                <w:sz w:val="20"/>
              </w:rPr>
            </w:pPr>
          </w:p>
        </w:tc>
        <w:tc>
          <w:tcPr>
            <w:tcW w:w="873" w:type="pct"/>
            <w:gridSpan w:val="2"/>
            <w:tcBorders>
              <w:top w:val="single" w:sz="4" w:space="0" w:color="auto"/>
              <w:left w:val="single" w:sz="4" w:space="0" w:color="auto"/>
              <w:bottom w:val="single" w:sz="4" w:space="0" w:color="auto"/>
              <w:right w:val="single" w:sz="4" w:space="0" w:color="auto"/>
            </w:tcBorders>
            <w:vAlign w:val="bottom"/>
          </w:tcPr>
          <w:p w:rsidR="00651DEA" w:rsidRPr="00432052" w:rsidRDefault="00651DEA" w:rsidP="00651DEA">
            <w:pPr>
              <w:spacing w:before="120"/>
              <w:rPr>
                <w:sz w:val="20"/>
              </w:rPr>
            </w:pPr>
            <w:r w:rsidRPr="00432052">
              <w:rPr>
                <w:sz w:val="20"/>
              </w:rPr>
              <w:t xml:space="preserve">M     </w:t>
            </w:r>
            <w:r>
              <w:rPr>
                <w:sz w:val="20"/>
              </w:rPr>
              <w:t xml:space="preserve">    </w:t>
            </w:r>
            <w:r w:rsidRPr="00432052">
              <w:rPr>
                <w:sz w:val="20"/>
              </w:rPr>
              <w:t xml:space="preserve"> D</w:t>
            </w:r>
            <w:r>
              <w:rPr>
                <w:sz w:val="20"/>
              </w:rPr>
              <w:t xml:space="preserve"> </w:t>
            </w:r>
            <w:r w:rsidRPr="00432052">
              <w:rPr>
                <w:sz w:val="20"/>
              </w:rPr>
              <w:t xml:space="preserve"> </w:t>
            </w:r>
            <w:r>
              <w:rPr>
                <w:sz w:val="20"/>
              </w:rPr>
              <w:t xml:space="preserve">   </w:t>
            </w:r>
            <w:r w:rsidRPr="00432052">
              <w:rPr>
                <w:sz w:val="20"/>
              </w:rPr>
              <w:t xml:space="preserve">    Y</w:t>
            </w:r>
          </w:p>
        </w:tc>
        <w:tc>
          <w:tcPr>
            <w:tcW w:w="425" w:type="pct"/>
            <w:tcBorders>
              <w:top w:val="single" w:sz="4" w:space="0" w:color="auto"/>
              <w:left w:val="single" w:sz="4" w:space="0" w:color="auto"/>
              <w:bottom w:val="single" w:sz="4" w:space="0" w:color="auto"/>
              <w:right w:val="single" w:sz="4" w:space="0" w:color="auto"/>
            </w:tcBorders>
            <w:vAlign w:val="bottom"/>
          </w:tcPr>
          <w:p w:rsidR="00651DEA" w:rsidRPr="00432052" w:rsidRDefault="00651DEA" w:rsidP="00651DEA">
            <w:pPr>
              <w:spacing w:before="120"/>
              <w:rPr>
                <w:sz w:val="20"/>
              </w:rPr>
            </w:pPr>
          </w:p>
        </w:tc>
        <w:tc>
          <w:tcPr>
            <w:tcW w:w="580" w:type="pct"/>
            <w:tcBorders>
              <w:top w:val="single" w:sz="4" w:space="0" w:color="auto"/>
              <w:left w:val="single" w:sz="4" w:space="0" w:color="auto"/>
              <w:bottom w:val="single" w:sz="4" w:space="0" w:color="auto"/>
            </w:tcBorders>
            <w:vAlign w:val="bottom"/>
          </w:tcPr>
          <w:p w:rsidR="00651DEA" w:rsidRPr="00432052" w:rsidRDefault="00651DEA" w:rsidP="00651DEA">
            <w:pPr>
              <w:spacing w:before="120"/>
              <w:jc w:val="center"/>
              <w:rPr>
                <w:sz w:val="20"/>
              </w:rPr>
            </w:pPr>
            <w:proofErr w:type="gramStart"/>
            <w:r>
              <w:rPr>
                <w:sz w:val="20"/>
              </w:rPr>
              <w:t>M  /</w:t>
            </w:r>
            <w:proofErr w:type="gramEnd"/>
            <w:r>
              <w:rPr>
                <w:sz w:val="20"/>
              </w:rPr>
              <w:t xml:space="preserve">  F</w:t>
            </w:r>
          </w:p>
        </w:tc>
      </w:tr>
      <w:tr w:rsidR="00651DEA" w:rsidRPr="00846B76" w:rsidTr="00651DEA">
        <w:trPr>
          <w:trHeight w:val="54"/>
        </w:trPr>
        <w:tc>
          <w:tcPr>
            <w:tcW w:w="5000" w:type="pct"/>
            <w:gridSpan w:val="8"/>
            <w:tcBorders>
              <w:top w:val="single" w:sz="4" w:space="0" w:color="auto"/>
            </w:tcBorders>
            <w:shd w:val="clear" w:color="auto" w:fill="auto"/>
          </w:tcPr>
          <w:p w:rsidR="00651DEA" w:rsidRPr="00846B76" w:rsidRDefault="00651DEA" w:rsidP="00651DEA">
            <w:pPr>
              <w:rPr>
                <w:rFonts w:asciiTheme="majorHAnsi" w:hAnsiTheme="majorHAnsi"/>
                <w:b/>
                <w:sz w:val="8"/>
              </w:rPr>
            </w:pPr>
          </w:p>
        </w:tc>
      </w:tr>
      <w:tr w:rsidR="00651DEA" w:rsidRPr="00846B76" w:rsidTr="00651DEA">
        <w:tc>
          <w:tcPr>
            <w:tcW w:w="5000" w:type="pct"/>
            <w:gridSpan w:val="8"/>
            <w:tcBorders>
              <w:bottom w:val="single" w:sz="4" w:space="0" w:color="auto"/>
            </w:tcBorders>
            <w:vAlign w:val="bottom"/>
          </w:tcPr>
          <w:p w:rsidR="00651DEA" w:rsidRPr="00846B76" w:rsidRDefault="00C20898" w:rsidP="00651DEA">
            <w:pPr>
              <w:spacing w:before="120"/>
            </w:pPr>
            <w:r>
              <w:rPr>
                <w:sz w:val="24"/>
              </w:rPr>
              <w:t>Are there a</w:t>
            </w:r>
            <w:r w:rsidR="00651DEA" w:rsidRPr="008125BC">
              <w:rPr>
                <w:sz w:val="24"/>
              </w:rPr>
              <w:t>llergies that we need to be concerned with? Yes / No</w:t>
            </w:r>
          </w:p>
        </w:tc>
      </w:tr>
      <w:tr w:rsidR="00651DEA" w:rsidRPr="00846B76" w:rsidTr="000C42ED">
        <w:tc>
          <w:tcPr>
            <w:tcW w:w="1027" w:type="pct"/>
            <w:tcBorders>
              <w:top w:val="single" w:sz="4" w:space="0" w:color="auto"/>
              <w:bottom w:val="single" w:sz="4" w:space="0" w:color="auto"/>
            </w:tcBorders>
            <w:vAlign w:val="bottom"/>
          </w:tcPr>
          <w:p w:rsidR="00651DEA" w:rsidRPr="00F52451" w:rsidRDefault="00651DEA" w:rsidP="00651DEA">
            <w:pPr>
              <w:pStyle w:val="NormalIndent"/>
              <w:ind w:left="0"/>
            </w:pPr>
          </w:p>
        </w:tc>
        <w:tc>
          <w:tcPr>
            <w:tcW w:w="3973" w:type="pct"/>
            <w:gridSpan w:val="7"/>
            <w:tcBorders>
              <w:top w:val="single" w:sz="4" w:space="0" w:color="auto"/>
              <w:bottom w:val="single" w:sz="4" w:space="0" w:color="auto"/>
            </w:tcBorders>
            <w:vAlign w:val="bottom"/>
          </w:tcPr>
          <w:p w:rsidR="00651DEA" w:rsidRPr="00846B76" w:rsidRDefault="00651DEA" w:rsidP="00651DEA">
            <w:pPr>
              <w:spacing w:before="120"/>
            </w:pPr>
          </w:p>
        </w:tc>
      </w:tr>
      <w:tr w:rsidR="00651DEA" w:rsidRPr="00846B76" w:rsidTr="00651DEA">
        <w:tc>
          <w:tcPr>
            <w:tcW w:w="5000" w:type="pct"/>
            <w:gridSpan w:val="8"/>
            <w:vAlign w:val="bottom"/>
          </w:tcPr>
          <w:p w:rsidR="00651DEA" w:rsidRPr="008125BC" w:rsidRDefault="00651DEA" w:rsidP="00651DEA">
            <w:pPr>
              <w:rPr>
                <w:sz w:val="24"/>
              </w:rPr>
            </w:pPr>
            <w:r w:rsidRPr="008125BC">
              <w:rPr>
                <w:sz w:val="24"/>
              </w:rPr>
              <w:t xml:space="preserve">Are there meds or an epi-pen carried with the child? Yes / No </w:t>
            </w:r>
          </w:p>
          <w:p w:rsidR="00651DEA" w:rsidRDefault="00651DEA" w:rsidP="00651DEA">
            <w:r w:rsidRPr="00A8188F">
              <w:rPr>
                <w:sz w:val="20"/>
              </w:rPr>
              <w:t xml:space="preserve">Separate Epi-pen consent to administer forms are in the church office. </w:t>
            </w:r>
          </w:p>
        </w:tc>
      </w:tr>
      <w:tr w:rsidR="00651DEA" w:rsidRPr="00846B76" w:rsidTr="008125BC">
        <w:trPr>
          <w:trHeight w:val="408"/>
        </w:trPr>
        <w:tc>
          <w:tcPr>
            <w:tcW w:w="5000" w:type="pct"/>
            <w:gridSpan w:val="8"/>
            <w:tcBorders>
              <w:bottom w:val="single" w:sz="4" w:space="0" w:color="auto"/>
            </w:tcBorders>
            <w:vAlign w:val="bottom"/>
          </w:tcPr>
          <w:p w:rsidR="00651DEA" w:rsidRDefault="00651DEA" w:rsidP="008125BC">
            <w:r w:rsidRPr="008125BC">
              <w:rPr>
                <w:sz w:val="24"/>
              </w:rPr>
              <w:t>Special needs</w:t>
            </w:r>
            <w:r w:rsidR="00F253A1">
              <w:rPr>
                <w:sz w:val="24"/>
              </w:rPr>
              <w:t xml:space="preserve"> (</w:t>
            </w:r>
            <w:proofErr w:type="spellStart"/>
            <w:r w:rsidR="00F253A1">
              <w:rPr>
                <w:sz w:val="24"/>
              </w:rPr>
              <w:t>behavioural</w:t>
            </w:r>
            <w:proofErr w:type="spellEnd"/>
            <w:r w:rsidR="00F253A1">
              <w:rPr>
                <w:sz w:val="24"/>
              </w:rPr>
              <w:t xml:space="preserve"> / emotional / physical)</w:t>
            </w:r>
            <w:r w:rsidRPr="008125BC">
              <w:rPr>
                <w:sz w:val="24"/>
              </w:rPr>
              <w:t xml:space="preserve">? Yes / No </w:t>
            </w:r>
          </w:p>
        </w:tc>
      </w:tr>
      <w:tr w:rsidR="00651DEA" w:rsidRPr="00A8188F" w:rsidTr="000C42ED">
        <w:tc>
          <w:tcPr>
            <w:tcW w:w="1027" w:type="pct"/>
            <w:tcBorders>
              <w:top w:val="single" w:sz="4" w:space="0" w:color="auto"/>
              <w:bottom w:val="single" w:sz="4" w:space="0" w:color="auto"/>
            </w:tcBorders>
            <w:vAlign w:val="bottom"/>
          </w:tcPr>
          <w:p w:rsidR="00651DEA" w:rsidRPr="00A8188F" w:rsidRDefault="00651DEA" w:rsidP="00651DEA">
            <w:pPr>
              <w:spacing w:before="120"/>
              <w:ind w:left="698"/>
              <w:rPr>
                <w:sz w:val="24"/>
                <w:szCs w:val="24"/>
              </w:rPr>
            </w:pPr>
          </w:p>
        </w:tc>
        <w:tc>
          <w:tcPr>
            <w:tcW w:w="3973" w:type="pct"/>
            <w:gridSpan w:val="7"/>
            <w:tcBorders>
              <w:top w:val="single" w:sz="4" w:space="0" w:color="auto"/>
              <w:bottom w:val="single" w:sz="4" w:space="0" w:color="auto"/>
            </w:tcBorders>
            <w:vAlign w:val="bottom"/>
          </w:tcPr>
          <w:p w:rsidR="00651DEA" w:rsidRPr="00A8188F" w:rsidRDefault="00651DEA" w:rsidP="00651DEA">
            <w:pPr>
              <w:spacing w:before="120"/>
              <w:rPr>
                <w:sz w:val="24"/>
                <w:szCs w:val="24"/>
              </w:rPr>
            </w:pPr>
          </w:p>
        </w:tc>
      </w:tr>
      <w:tr w:rsidR="000C42ED" w:rsidRPr="00A8188F" w:rsidTr="000C42ED">
        <w:tc>
          <w:tcPr>
            <w:tcW w:w="3277" w:type="pct"/>
            <w:gridSpan w:val="5"/>
            <w:vAlign w:val="bottom"/>
          </w:tcPr>
          <w:p w:rsidR="000C42ED" w:rsidRPr="00A8188F" w:rsidRDefault="000C42ED" w:rsidP="00651DEA">
            <w:pPr>
              <w:spacing w:before="120"/>
              <w:rPr>
                <w:sz w:val="24"/>
                <w:szCs w:val="24"/>
              </w:rPr>
            </w:pPr>
            <w:r>
              <w:rPr>
                <w:sz w:val="24"/>
                <w:szCs w:val="24"/>
              </w:rPr>
              <w:t>Request to play on the same team as (must be in the same division)</w:t>
            </w:r>
          </w:p>
        </w:tc>
        <w:tc>
          <w:tcPr>
            <w:tcW w:w="1723" w:type="pct"/>
            <w:gridSpan w:val="3"/>
            <w:tcBorders>
              <w:top w:val="single" w:sz="4" w:space="0" w:color="auto"/>
              <w:bottom w:val="single" w:sz="4" w:space="0" w:color="auto"/>
            </w:tcBorders>
            <w:vAlign w:val="bottom"/>
          </w:tcPr>
          <w:p w:rsidR="000C42ED" w:rsidRPr="00A8188F" w:rsidRDefault="000C42ED" w:rsidP="00651DEA">
            <w:pPr>
              <w:spacing w:before="120"/>
              <w:rPr>
                <w:sz w:val="24"/>
                <w:szCs w:val="24"/>
              </w:rPr>
            </w:pPr>
          </w:p>
        </w:tc>
      </w:tr>
      <w:tr w:rsidR="00013C99" w:rsidRPr="00A8188F" w:rsidTr="000C42ED">
        <w:tc>
          <w:tcPr>
            <w:tcW w:w="1027" w:type="pct"/>
            <w:tcBorders>
              <w:top w:val="single" w:sz="4" w:space="0" w:color="auto"/>
              <w:bottom w:val="single" w:sz="4" w:space="0" w:color="auto"/>
            </w:tcBorders>
            <w:vAlign w:val="bottom"/>
          </w:tcPr>
          <w:p w:rsidR="00013C99" w:rsidRPr="00A8188F" w:rsidRDefault="00013C99" w:rsidP="00651DEA">
            <w:pPr>
              <w:spacing w:before="120"/>
              <w:ind w:left="698"/>
              <w:rPr>
                <w:sz w:val="24"/>
                <w:szCs w:val="24"/>
              </w:rPr>
            </w:pPr>
          </w:p>
        </w:tc>
        <w:tc>
          <w:tcPr>
            <w:tcW w:w="3973" w:type="pct"/>
            <w:gridSpan w:val="7"/>
            <w:tcBorders>
              <w:top w:val="single" w:sz="4" w:space="0" w:color="auto"/>
              <w:bottom w:val="single" w:sz="4" w:space="0" w:color="auto"/>
            </w:tcBorders>
            <w:vAlign w:val="bottom"/>
          </w:tcPr>
          <w:p w:rsidR="00013C99" w:rsidRPr="00A8188F" w:rsidRDefault="00013C99" w:rsidP="00651DEA">
            <w:pPr>
              <w:spacing w:before="120"/>
              <w:rPr>
                <w:sz w:val="24"/>
                <w:szCs w:val="24"/>
              </w:rPr>
            </w:pPr>
          </w:p>
        </w:tc>
      </w:tr>
    </w:tbl>
    <w:p w:rsidR="00651DEA" w:rsidRPr="00C20898" w:rsidRDefault="00651DEA" w:rsidP="00651DEA">
      <w:pPr>
        <w:spacing w:after="0" w:line="240" w:lineRule="auto"/>
        <w:rPr>
          <w:sz w:val="6"/>
        </w:rPr>
      </w:pPr>
    </w:p>
    <w:p w:rsidR="00C20898" w:rsidRPr="00471799" w:rsidRDefault="00C20898" w:rsidP="00C20898">
      <w:pPr>
        <w:spacing w:after="0"/>
        <w:rPr>
          <w:sz w:val="18"/>
          <w:szCs w:val="8"/>
        </w:rPr>
      </w:pPr>
    </w:p>
    <w:tbl>
      <w:tblPr>
        <w:tblStyle w:val="TableGrid"/>
        <w:tblW w:w="5721"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396"/>
        <w:gridCol w:w="6"/>
        <w:gridCol w:w="401"/>
        <w:gridCol w:w="634"/>
        <w:gridCol w:w="752"/>
        <w:gridCol w:w="960"/>
        <w:gridCol w:w="900"/>
        <w:gridCol w:w="270"/>
        <w:gridCol w:w="724"/>
        <w:gridCol w:w="90"/>
        <w:gridCol w:w="184"/>
        <w:gridCol w:w="1163"/>
        <w:gridCol w:w="90"/>
        <w:gridCol w:w="452"/>
        <w:gridCol w:w="810"/>
        <w:gridCol w:w="461"/>
        <w:gridCol w:w="79"/>
        <w:gridCol w:w="1709"/>
      </w:tblGrid>
      <w:tr w:rsidR="0090596C" w:rsidRPr="00983381" w:rsidTr="00983381">
        <w:trPr>
          <w:trHeight w:val="405"/>
        </w:trPr>
        <w:tc>
          <w:tcPr>
            <w:tcW w:w="5000" w:type="pct"/>
            <w:gridSpan w:val="19"/>
            <w:shd w:val="clear" w:color="auto" w:fill="4FA6E0" w:themeFill="accent2" w:themeFillTint="80"/>
          </w:tcPr>
          <w:p w:rsidR="00650259" w:rsidRPr="00983381" w:rsidRDefault="00E5147F" w:rsidP="0090596C">
            <w:pPr>
              <w:pStyle w:val="Heading1"/>
              <w:outlineLvl w:val="0"/>
              <w:rPr>
                <w:sz w:val="26"/>
                <w:szCs w:val="26"/>
              </w:rPr>
            </w:pPr>
            <w:r w:rsidRPr="00983381">
              <w:rPr>
                <w:sz w:val="26"/>
                <w:szCs w:val="26"/>
              </w:rPr>
              <w:t>Parent / Guardian Info</w:t>
            </w:r>
          </w:p>
        </w:tc>
      </w:tr>
      <w:tr w:rsidR="00A56467" w:rsidRPr="00846B76" w:rsidTr="00A56467">
        <w:tc>
          <w:tcPr>
            <w:tcW w:w="965" w:type="pct"/>
            <w:gridSpan w:val="5"/>
            <w:vAlign w:val="bottom"/>
          </w:tcPr>
          <w:p w:rsidR="00A56467" w:rsidRPr="00E5147F" w:rsidRDefault="00A56467" w:rsidP="00ED63A7">
            <w:pPr>
              <w:pStyle w:val="NormalIndent"/>
              <w:ind w:left="0"/>
              <w:rPr>
                <w:sz w:val="22"/>
              </w:rPr>
            </w:pPr>
            <w:r w:rsidRPr="00E5147F">
              <w:rPr>
                <w:sz w:val="22"/>
              </w:rPr>
              <w:t xml:space="preserve">Father’s </w:t>
            </w:r>
            <w:sdt>
              <w:sdtPr>
                <w:rPr>
                  <w:sz w:val="22"/>
                </w:rPr>
                <w:id w:val="1621259925"/>
                <w:placeholder>
                  <w:docPart w:val="49B03D8B1AD3400183526D2B9BB33B23"/>
                </w:placeholder>
                <w:temporary/>
                <w:showingPlcHdr/>
                <w15:appearance w15:val="hidden"/>
              </w:sdtPr>
              <w:sdtEndPr/>
              <w:sdtContent>
                <w:r w:rsidRPr="00E5147F">
                  <w:rPr>
                    <w:sz w:val="22"/>
                  </w:rPr>
                  <w:t>First Name</w:t>
                </w:r>
              </w:sdtContent>
            </w:sdt>
          </w:p>
        </w:tc>
        <w:tc>
          <w:tcPr>
            <w:tcW w:w="1811" w:type="pct"/>
            <w:gridSpan w:val="7"/>
            <w:tcBorders>
              <w:bottom w:val="single" w:sz="4" w:space="0" w:color="auto"/>
            </w:tcBorders>
            <w:vAlign w:val="bottom"/>
          </w:tcPr>
          <w:p w:rsidR="00A56467" w:rsidRPr="00E5147F" w:rsidRDefault="00A56467" w:rsidP="007F7B5D">
            <w:pPr>
              <w:spacing w:before="120"/>
              <w:rPr>
                <w:sz w:val="22"/>
              </w:rPr>
            </w:pPr>
          </w:p>
        </w:tc>
        <w:tc>
          <w:tcPr>
            <w:tcW w:w="543" w:type="pct"/>
            <w:vAlign w:val="bottom"/>
          </w:tcPr>
          <w:p w:rsidR="00A56467" w:rsidRPr="00E5147F" w:rsidRDefault="00A56467" w:rsidP="007F7B5D">
            <w:pPr>
              <w:spacing w:before="120"/>
              <w:rPr>
                <w:sz w:val="22"/>
              </w:rPr>
            </w:pPr>
            <w:r>
              <w:rPr>
                <w:sz w:val="22"/>
              </w:rPr>
              <w:t xml:space="preserve">Last </w:t>
            </w:r>
            <w:r w:rsidRPr="00A56467">
              <w:rPr>
                <w:sz w:val="22"/>
              </w:rPr>
              <w:t>Name</w:t>
            </w:r>
          </w:p>
        </w:tc>
        <w:tc>
          <w:tcPr>
            <w:tcW w:w="1681" w:type="pct"/>
            <w:gridSpan w:val="6"/>
            <w:tcBorders>
              <w:bottom w:val="single" w:sz="4" w:space="0" w:color="auto"/>
            </w:tcBorders>
            <w:vAlign w:val="bottom"/>
          </w:tcPr>
          <w:p w:rsidR="00A56467" w:rsidRPr="00E5147F" w:rsidRDefault="00A56467" w:rsidP="007F7B5D">
            <w:pPr>
              <w:spacing w:before="120"/>
              <w:rPr>
                <w:sz w:val="22"/>
              </w:rPr>
            </w:pPr>
          </w:p>
        </w:tc>
      </w:tr>
      <w:tr w:rsidR="00A56467" w:rsidRPr="00846B76" w:rsidTr="00A56467">
        <w:tc>
          <w:tcPr>
            <w:tcW w:w="965" w:type="pct"/>
            <w:gridSpan w:val="5"/>
            <w:vAlign w:val="bottom"/>
          </w:tcPr>
          <w:p w:rsidR="00A56467" w:rsidRPr="00E5147F" w:rsidRDefault="00A56467" w:rsidP="00ED63A7">
            <w:pPr>
              <w:pStyle w:val="NormalIndent"/>
              <w:ind w:left="0"/>
              <w:rPr>
                <w:sz w:val="22"/>
              </w:rPr>
            </w:pPr>
            <w:r w:rsidRPr="00E5147F">
              <w:rPr>
                <w:sz w:val="22"/>
              </w:rPr>
              <w:t>Mother’s First Name</w:t>
            </w:r>
          </w:p>
        </w:tc>
        <w:tc>
          <w:tcPr>
            <w:tcW w:w="1811" w:type="pct"/>
            <w:gridSpan w:val="7"/>
            <w:tcBorders>
              <w:top w:val="single" w:sz="4" w:space="0" w:color="auto"/>
              <w:bottom w:val="single" w:sz="4" w:space="0" w:color="auto"/>
            </w:tcBorders>
            <w:vAlign w:val="bottom"/>
          </w:tcPr>
          <w:p w:rsidR="00A56467" w:rsidRPr="00E5147F" w:rsidRDefault="00A56467" w:rsidP="007F7B5D">
            <w:pPr>
              <w:spacing w:before="120"/>
              <w:rPr>
                <w:sz w:val="22"/>
              </w:rPr>
            </w:pPr>
          </w:p>
        </w:tc>
        <w:sdt>
          <w:sdtPr>
            <w:rPr>
              <w:sz w:val="22"/>
            </w:rPr>
            <w:id w:val="-1470592894"/>
            <w:placeholder>
              <w:docPart w:val="B8DEE14D2C734F9C92DE89DF6D549097"/>
            </w:placeholder>
            <w:temporary/>
            <w:showingPlcHdr/>
            <w15:appearance w15:val="hidden"/>
          </w:sdtPr>
          <w:sdtEndPr/>
          <w:sdtContent>
            <w:tc>
              <w:tcPr>
                <w:tcW w:w="543" w:type="pct"/>
                <w:vAlign w:val="bottom"/>
              </w:tcPr>
              <w:p w:rsidR="00A56467" w:rsidRPr="00E5147F" w:rsidRDefault="00A56467" w:rsidP="007F7B5D">
                <w:pPr>
                  <w:spacing w:before="120"/>
                  <w:rPr>
                    <w:sz w:val="22"/>
                  </w:rPr>
                </w:pPr>
                <w:r w:rsidRPr="00E5147F">
                  <w:rPr>
                    <w:sz w:val="22"/>
                  </w:rPr>
                  <w:t>Last Name</w:t>
                </w:r>
              </w:p>
            </w:tc>
          </w:sdtContent>
        </w:sdt>
        <w:tc>
          <w:tcPr>
            <w:tcW w:w="1681" w:type="pct"/>
            <w:gridSpan w:val="6"/>
            <w:tcBorders>
              <w:top w:val="single" w:sz="4" w:space="0" w:color="auto"/>
              <w:bottom w:val="single" w:sz="4" w:space="0" w:color="auto"/>
            </w:tcBorders>
            <w:vAlign w:val="bottom"/>
          </w:tcPr>
          <w:p w:rsidR="00A56467" w:rsidRPr="00E5147F" w:rsidRDefault="00A56467" w:rsidP="007F7B5D">
            <w:pPr>
              <w:spacing w:before="120"/>
              <w:rPr>
                <w:sz w:val="22"/>
              </w:rPr>
            </w:pPr>
          </w:p>
        </w:tc>
      </w:tr>
      <w:tr w:rsidR="00651DEA" w:rsidRPr="00846B76" w:rsidTr="00C20898">
        <w:sdt>
          <w:sdtPr>
            <w:rPr>
              <w:sz w:val="22"/>
            </w:rPr>
            <w:id w:val="572943512"/>
            <w:placeholder>
              <w:docPart w:val="A75463A55CC74C6DB28A466165325792"/>
            </w:placeholder>
            <w:temporary/>
            <w:showingPlcHdr/>
            <w15:appearance w15:val="hidden"/>
          </w:sdtPr>
          <w:sdtEndPr/>
          <w:sdtContent>
            <w:tc>
              <w:tcPr>
                <w:tcW w:w="479" w:type="pct"/>
                <w:gridSpan w:val="2"/>
                <w:vAlign w:val="bottom"/>
              </w:tcPr>
              <w:p w:rsidR="00651DEA" w:rsidRPr="00E5147F" w:rsidRDefault="00651DEA" w:rsidP="00ED63A7">
                <w:pPr>
                  <w:pStyle w:val="NormalIndent"/>
                  <w:ind w:left="0"/>
                  <w:rPr>
                    <w:sz w:val="22"/>
                  </w:rPr>
                </w:pPr>
                <w:r w:rsidRPr="00E5147F">
                  <w:rPr>
                    <w:sz w:val="22"/>
                  </w:rPr>
                  <w:t>Address</w:t>
                </w:r>
              </w:p>
            </w:tc>
          </w:sdtContent>
        </w:sdt>
        <w:tc>
          <w:tcPr>
            <w:tcW w:w="486" w:type="pct"/>
            <w:gridSpan w:val="3"/>
            <w:tcBorders>
              <w:bottom w:val="single" w:sz="4" w:space="0" w:color="auto"/>
            </w:tcBorders>
            <w:vAlign w:val="bottom"/>
          </w:tcPr>
          <w:p w:rsidR="00651DEA" w:rsidRPr="00E5147F" w:rsidRDefault="00651DEA" w:rsidP="00ED63A7">
            <w:pPr>
              <w:pStyle w:val="NormalIndent"/>
              <w:ind w:left="0"/>
              <w:rPr>
                <w:sz w:val="22"/>
              </w:rPr>
            </w:pPr>
          </w:p>
        </w:tc>
        <w:tc>
          <w:tcPr>
            <w:tcW w:w="4035" w:type="pct"/>
            <w:gridSpan w:val="14"/>
            <w:tcBorders>
              <w:bottom w:val="single" w:sz="4" w:space="0" w:color="auto"/>
            </w:tcBorders>
            <w:vAlign w:val="bottom"/>
          </w:tcPr>
          <w:p w:rsidR="00651DEA" w:rsidRPr="00E5147F" w:rsidRDefault="00651DEA" w:rsidP="009174A6">
            <w:pPr>
              <w:pStyle w:val="NormalIndent"/>
              <w:rPr>
                <w:sz w:val="22"/>
              </w:rPr>
            </w:pPr>
          </w:p>
        </w:tc>
      </w:tr>
      <w:tr w:rsidR="00ED63A7" w:rsidRPr="00846B76" w:rsidTr="00A8512C">
        <w:tc>
          <w:tcPr>
            <w:tcW w:w="294" w:type="pct"/>
            <w:vAlign w:val="bottom"/>
          </w:tcPr>
          <w:p w:rsidR="00ED63A7" w:rsidRPr="00E5147F" w:rsidRDefault="00ED63A7" w:rsidP="007F7B5D">
            <w:pPr>
              <w:spacing w:before="120"/>
              <w:rPr>
                <w:sz w:val="22"/>
              </w:rPr>
            </w:pPr>
            <w:r>
              <w:rPr>
                <w:sz w:val="22"/>
              </w:rPr>
              <w:t>City</w:t>
            </w:r>
          </w:p>
        </w:tc>
        <w:tc>
          <w:tcPr>
            <w:tcW w:w="1890" w:type="pct"/>
            <w:gridSpan w:val="7"/>
            <w:tcBorders>
              <w:bottom w:val="single" w:sz="4" w:space="0" w:color="auto"/>
            </w:tcBorders>
            <w:vAlign w:val="bottom"/>
          </w:tcPr>
          <w:p w:rsidR="00ED63A7" w:rsidRPr="00E5147F" w:rsidRDefault="00ED63A7" w:rsidP="007F7B5D">
            <w:pPr>
              <w:spacing w:before="120"/>
              <w:rPr>
                <w:sz w:val="22"/>
              </w:rPr>
            </w:pPr>
          </w:p>
        </w:tc>
        <w:tc>
          <w:tcPr>
            <w:tcW w:w="464" w:type="pct"/>
            <w:gridSpan w:val="2"/>
            <w:vAlign w:val="bottom"/>
          </w:tcPr>
          <w:p w:rsidR="00ED63A7" w:rsidRPr="00E5147F" w:rsidRDefault="00ED63A7" w:rsidP="007F7B5D">
            <w:pPr>
              <w:spacing w:before="120"/>
              <w:rPr>
                <w:sz w:val="22"/>
              </w:rPr>
            </w:pPr>
            <w:r>
              <w:rPr>
                <w:sz w:val="22"/>
              </w:rPr>
              <w:t>Province</w:t>
            </w:r>
          </w:p>
        </w:tc>
        <w:tc>
          <w:tcPr>
            <w:tcW w:w="924" w:type="pct"/>
            <w:gridSpan w:val="5"/>
            <w:tcBorders>
              <w:bottom w:val="single" w:sz="4" w:space="0" w:color="auto"/>
            </w:tcBorders>
            <w:vAlign w:val="bottom"/>
          </w:tcPr>
          <w:p w:rsidR="00ED63A7" w:rsidRPr="00E5147F" w:rsidRDefault="00ED63A7" w:rsidP="007F7B5D">
            <w:pPr>
              <w:spacing w:before="120"/>
              <w:rPr>
                <w:sz w:val="22"/>
              </w:rPr>
            </w:pPr>
          </w:p>
        </w:tc>
        <w:tc>
          <w:tcPr>
            <w:tcW w:w="593" w:type="pct"/>
            <w:gridSpan w:val="2"/>
            <w:vAlign w:val="bottom"/>
          </w:tcPr>
          <w:p w:rsidR="00ED63A7" w:rsidRPr="00E5147F" w:rsidRDefault="00ED63A7" w:rsidP="007F7B5D">
            <w:pPr>
              <w:spacing w:before="120"/>
              <w:rPr>
                <w:sz w:val="22"/>
              </w:rPr>
            </w:pPr>
            <w:r>
              <w:rPr>
                <w:sz w:val="22"/>
              </w:rPr>
              <w:t>Postal Code</w:t>
            </w:r>
          </w:p>
        </w:tc>
        <w:tc>
          <w:tcPr>
            <w:tcW w:w="835" w:type="pct"/>
            <w:gridSpan w:val="2"/>
            <w:tcBorders>
              <w:bottom w:val="single" w:sz="4" w:space="0" w:color="auto"/>
            </w:tcBorders>
            <w:vAlign w:val="bottom"/>
          </w:tcPr>
          <w:p w:rsidR="00ED63A7" w:rsidRPr="00E5147F" w:rsidRDefault="00ED63A7" w:rsidP="007F7B5D">
            <w:pPr>
              <w:spacing w:before="120"/>
              <w:rPr>
                <w:sz w:val="22"/>
              </w:rPr>
            </w:pPr>
          </w:p>
        </w:tc>
      </w:tr>
      <w:tr w:rsidR="00A8512C" w:rsidRPr="00846B76" w:rsidTr="00A8512C">
        <w:tc>
          <w:tcPr>
            <w:tcW w:w="669" w:type="pct"/>
            <w:gridSpan w:val="4"/>
            <w:vAlign w:val="bottom"/>
          </w:tcPr>
          <w:p w:rsidR="00A8512C" w:rsidRPr="00E5147F" w:rsidRDefault="00A8512C" w:rsidP="007F7B5D">
            <w:pPr>
              <w:spacing w:before="120"/>
              <w:rPr>
                <w:sz w:val="22"/>
              </w:rPr>
            </w:pPr>
            <w:r>
              <w:rPr>
                <w:sz w:val="22"/>
              </w:rPr>
              <w:t>Home Phone</w:t>
            </w:r>
          </w:p>
        </w:tc>
        <w:tc>
          <w:tcPr>
            <w:tcW w:w="1095" w:type="pct"/>
            <w:gridSpan w:val="3"/>
            <w:tcBorders>
              <w:bottom w:val="single" w:sz="4" w:space="0" w:color="auto"/>
            </w:tcBorders>
            <w:vAlign w:val="bottom"/>
          </w:tcPr>
          <w:p w:rsidR="00A8512C" w:rsidRPr="00E5147F" w:rsidRDefault="00A8512C" w:rsidP="007F7B5D">
            <w:pPr>
              <w:spacing w:before="120"/>
              <w:rPr>
                <w:sz w:val="22"/>
              </w:rPr>
            </w:pPr>
          </w:p>
        </w:tc>
        <w:tc>
          <w:tcPr>
            <w:tcW w:w="546" w:type="pct"/>
            <w:gridSpan w:val="2"/>
            <w:vAlign w:val="bottom"/>
          </w:tcPr>
          <w:p w:rsidR="00A8512C" w:rsidRPr="00E5147F" w:rsidRDefault="00A8512C" w:rsidP="007F7B5D">
            <w:pPr>
              <w:spacing w:before="120"/>
              <w:rPr>
                <w:sz w:val="22"/>
              </w:rPr>
            </w:pPr>
            <w:r>
              <w:rPr>
                <w:sz w:val="22"/>
              </w:rPr>
              <w:t>Father cell</w:t>
            </w:r>
          </w:p>
        </w:tc>
        <w:tc>
          <w:tcPr>
            <w:tcW w:w="1051" w:type="pct"/>
            <w:gridSpan w:val="5"/>
            <w:tcBorders>
              <w:bottom w:val="single" w:sz="4" w:space="0" w:color="auto"/>
            </w:tcBorders>
            <w:vAlign w:val="bottom"/>
          </w:tcPr>
          <w:p w:rsidR="00A8512C" w:rsidRPr="00E5147F" w:rsidRDefault="00A8512C" w:rsidP="007F7B5D">
            <w:pPr>
              <w:spacing w:before="120"/>
              <w:rPr>
                <w:sz w:val="22"/>
              </w:rPr>
            </w:pPr>
          </w:p>
        </w:tc>
        <w:tc>
          <w:tcPr>
            <w:tcW w:w="589" w:type="pct"/>
            <w:gridSpan w:val="2"/>
            <w:vAlign w:val="bottom"/>
          </w:tcPr>
          <w:p w:rsidR="00A8512C" w:rsidRPr="00E5147F" w:rsidRDefault="00A8512C" w:rsidP="007F7B5D">
            <w:pPr>
              <w:spacing w:before="120"/>
              <w:rPr>
                <w:sz w:val="22"/>
              </w:rPr>
            </w:pPr>
            <w:r>
              <w:rPr>
                <w:sz w:val="22"/>
              </w:rPr>
              <w:t>Mother cell</w:t>
            </w:r>
          </w:p>
        </w:tc>
        <w:tc>
          <w:tcPr>
            <w:tcW w:w="1050" w:type="pct"/>
            <w:gridSpan w:val="3"/>
            <w:tcBorders>
              <w:bottom w:val="single" w:sz="4" w:space="0" w:color="auto"/>
            </w:tcBorders>
            <w:vAlign w:val="bottom"/>
          </w:tcPr>
          <w:p w:rsidR="00A8512C" w:rsidRPr="00E5147F" w:rsidRDefault="00A8512C" w:rsidP="007F7B5D">
            <w:pPr>
              <w:spacing w:before="120"/>
              <w:rPr>
                <w:sz w:val="22"/>
              </w:rPr>
            </w:pPr>
          </w:p>
        </w:tc>
      </w:tr>
      <w:tr w:rsidR="009342DB" w:rsidRPr="00846B76" w:rsidTr="009342DB">
        <w:trPr>
          <w:trHeight w:val="377"/>
        </w:trPr>
        <w:sdt>
          <w:sdtPr>
            <w:rPr>
              <w:sz w:val="22"/>
            </w:rPr>
            <w:id w:val="-965116832"/>
            <w:placeholder>
              <w:docPart w:val="2CE3A606FE5B49DDB78EE9DA1FF3E366"/>
            </w:placeholder>
            <w:temporary/>
            <w:showingPlcHdr/>
            <w15:appearance w15:val="hidden"/>
          </w:sdtPr>
          <w:sdtEndPr/>
          <w:sdtContent>
            <w:tc>
              <w:tcPr>
                <w:tcW w:w="482" w:type="pct"/>
                <w:gridSpan w:val="3"/>
                <w:vAlign w:val="bottom"/>
              </w:tcPr>
              <w:p w:rsidR="009342DB" w:rsidRPr="00E5147F" w:rsidRDefault="009342DB" w:rsidP="00ED63A7">
                <w:pPr>
                  <w:pStyle w:val="NormalIndent"/>
                  <w:ind w:left="0"/>
                  <w:rPr>
                    <w:sz w:val="22"/>
                  </w:rPr>
                </w:pPr>
                <w:r w:rsidRPr="00E5147F">
                  <w:rPr>
                    <w:sz w:val="22"/>
                  </w:rPr>
                  <w:t>Email</w:t>
                </w:r>
              </w:p>
            </w:tc>
          </w:sdtContent>
        </w:sdt>
        <w:tc>
          <w:tcPr>
            <w:tcW w:w="482" w:type="pct"/>
            <w:gridSpan w:val="2"/>
            <w:tcBorders>
              <w:bottom w:val="single" w:sz="4" w:space="0" w:color="auto"/>
            </w:tcBorders>
            <w:vAlign w:val="bottom"/>
          </w:tcPr>
          <w:p w:rsidR="009342DB" w:rsidRPr="00E5147F" w:rsidRDefault="009342DB" w:rsidP="00ED63A7">
            <w:pPr>
              <w:pStyle w:val="NormalIndent"/>
              <w:ind w:left="0"/>
              <w:rPr>
                <w:sz w:val="22"/>
              </w:rPr>
            </w:pPr>
          </w:p>
        </w:tc>
        <w:tc>
          <w:tcPr>
            <w:tcW w:w="1811" w:type="pct"/>
            <w:gridSpan w:val="7"/>
            <w:tcBorders>
              <w:bottom w:val="single" w:sz="4" w:space="0" w:color="auto"/>
            </w:tcBorders>
            <w:vAlign w:val="bottom"/>
          </w:tcPr>
          <w:p w:rsidR="009342DB" w:rsidRPr="00E5147F" w:rsidRDefault="009342DB" w:rsidP="002649DD">
            <w:pPr>
              <w:pStyle w:val="NormalIndent"/>
              <w:rPr>
                <w:sz w:val="22"/>
              </w:rPr>
            </w:pPr>
          </w:p>
        </w:tc>
        <w:tc>
          <w:tcPr>
            <w:tcW w:w="2224" w:type="pct"/>
            <w:gridSpan w:val="7"/>
            <w:tcBorders>
              <w:bottom w:val="single" w:sz="4" w:space="0" w:color="auto"/>
            </w:tcBorders>
            <w:vAlign w:val="bottom"/>
          </w:tcPr>
          <w:p w:rsidR="009342DB" w:rsidRPr="00E5147F" w:rsidRDefault="009342DB" w:rsidP="007F7B5D">
            <w:pPr>
              <w:spacing w:before="120"/>
              <w:rPr>
                <w:sz w:val="22"/>
              </w:rPr>
            </w:pPr>
          </w:p>
        </w:tc>
      </w:tr>
      <w:tr w:rsidR="00A8512C" w:rsidRPr="00846B76" w:rsidTr="008C4AD8">
        <w:trPr>
          <w:trHeight w:val="377"/>
        </w:trPr>
        <w:tc>
          <w:tcPr>
            <w:tcW w:w="965" w:type="pct"/>
            <w:gridSpan w:val="5"/>
            <w:vAlign w:val="bottom"/>
          </w:tcPr>
          <w:p w:rsidR="00A8512C" w:rsidRPr="00E5147F" w:rsidRDefault="00A8512C" w:rsidP="00ED63A7">
            <w:pPr>
              <w:pStyle w:val="NormalIndent"/>
              <w:ind w:left="0"/>
              <w:rPr>
                <w:sz w:val="22"/>
              </w:rPr>
            </w:pPr>
            <w:r>
              <w:rPr>
                <w:sz w:val="22"/>
              </w:rPr>
              <w:t>Emergency Contact</w:t>
            </w:r>
          </w:p>
        </w:tc>
        <w:tc>
          <w:tcPr>
            <w:tcW w:w="351" w:type="pct"/>
            <w:vAlign w:val="bottom"/>
          </w:tcPr>
          <w:p w:rsidR="00A8512C" w:rsidRPr="00E5147F" w:rsidRDefault="00A8512C" w:rsidP="00A8512C">
            <w:pPr>
              <w:spacing w:before="120"/>
              <w:rPr>
                <w:sz w:val="22"/>
              </w:rPr>
            </w:pPr>
            <w:r>
              <w:rPr>
                <w:sz w:val="22"/>
              </w:rPr>
              <w:t xml:space="preserve">Name                                                                                  </w:t>
            </w:r>
          </w:p>
        </w:tc>
        <w:tc>
          <w:tcPr>
            <w:tcW w:w="994" w:type="pct"/>
            <w:gridSpan w:val="3"/>
            <w:tcBorders>
              <w:bottom w:val="single" w:sz="4" w:space="0" w:color="auto"/>
            </w:tcBorders>
            <w:vAlign w:val="bottom"/>
          </w:tcPr>
          <w:p w:rsidR="00A8512C" w:rsidRPr="00E5147F" w:rsidRDefault="00A8512C" w:rsidP="00A8512C">
            <w:pPr>
              <w:spacing w:before="120"/>
              <w:rPr>
                <w:sz w:val="22"/>
              </w:rPr>
            </w:pPr>
          </w:p>
        </w:tc>
        <w:tc>
          <w:tcPr>
            <w:tcW w:w="380" w:type="pct"/>
            <w:gridSpan w:val="2"/>
            <w:vAlign w:val="bottom"/>
          </w:tcPr>
          <w:p w:rsidR="00A8512C" w:rsidRPr="00E5147F" w:rsidRDefault="00A8512C" w:rsidP="00A8512C">
            <w:pPr>
              <w:spacing w:before="120"/>
              <w:rPr>
                <w:sz w:val="22"/>
              </w:rPr>
            </w:pPr>
            <w:r>
              <w:rPr>
                <w:sz w:val="22"/>
              </w:rPr>
              <w:t>Phone</w:t>
            </w:r>
          </w:p>
        </w:tc>
        <w:tc>
          <w:tcPr>
            <w:tcW w:w="882" w:type="pct"/>
            <w:gridSpan w:val="4"/>
            <w:tcBorders>
              <w:bottom w:val="single" w:sz="4" w:space="0" w:color="auto"/>
            </w:tcBorders>
            <w:vAlign w:val="bottom"/>
          </w:tcPr>
          <w:p w:rsidR="00A8512C" w:rsidRPr="00E5147F" w:rsidRDefault="00A8512C" w:rsidP="00A8512C">
            <w:pPr>
              <w:spacing w:before="120"/>
              <w:rPr>
                <w:sz w:val="22"/>
              </w:rPr>
            </w:pPr>
          </w:p>
        </w:tc>
        <w:tc>
          <w:tcPr>
            <w:tcW w:w="630" w:type="pct"/>
            <w:gridSpan w:val="3"/>
            <w:vAlign w:val="bottom"/>
          </w:tcPr>
          <w:p w:rsidR="00A8512C" w:rsidRPr="00E5147F" w:rsidRDefault="00A8512C" w:rsidP="00A8512C">
            <w:pPr>
              <w:spacing w:before="120"/>
              <w:rPr>
                <w:sz w:val="22"/>
              </w:rPr>
            </w:pPr>
            <w:r>
              <w:rPr>
                <w:sz w:val="22"/>
              </w:rPr>
              <w:t>Relationship</w:t>
            </w:r>
          </w:p>
        </w:tc>
        <w:tc>
          <w:tcPr>
            <w:tcW w:w="798" w:type="pct"/>
            <w:tcBorders>
              <w:bottom w:val="single" w:sz="4" w:space="0" w:color="auto"/>
            </w:tcBorders>
            <w:vAlign w:val="bottom"/>
          </w:tcPr>
          <w:p w:rsidR="00A8512C" w:rsidRPr="00E5147F" w:rsidRDefault="00A8512C" w:rsidP="00A8512C">
            <w:pPr>
              <w:spacing w:before="120"/>
              <w:rPr>
                <w:sz w:val="22"/>
              </w:rPr>
            </w:pPr>
          </w:p>
        </w:tc>
      </w:tr>
      <w:tr w:rsidR="004F177E" w:rsidRPr="00846B76" w:rsidTr="004F177E">
        <w:trPr>
          <w:trHeight w:val="377"/>
        </w:trPr>
        <w:tc>
          <w:tcPr>
            <w:tcW w:w="2690" w:type="pct"/>
            <w:gridSpan w:val="11"/>
            <w:vAlign w:val="bottom"/>
          </w:tcPr>
          <w:p w:rsidR="004F177E" w:rsidRPr="00E5147F" w:rsidRDefault="004F177E" w:rsidP="00A8512C">
            <w:pPr>
              <w:spacing w:before="120"/>
              <w:rPr>
                <w:sz w:val="22"/>
              </w:rPr>
            </w:pPr>
            <w:r>
              <w:rPr>
                <w:sz w:val="22"/>
              </w:rPr>
              <w:t xml:space="preserve">Do you regularly attend a local church?  If so </w:t>
            </w:r>
            <w:r w:rsidR="008D1358">
              <w:rPr>
                <w:sz w:val="22"/>
              </w:rPr>
              <w:t>n</w:t>
            </w:r>
            <w:r>
              <w:rPr>
                <w:sz w:val="22"/>
              </w:rPr>
              <w:t xml:space="preserve">ame of church </w:t>
            </w:r>
          </w:p>
        </w:tc>
        <w:tc>
          <w:tcPr>
            <w:tcW w:w="2310" w:type="pct"/>
            <w:gridSpan w:val="8"/>
            <w:tcBorders>
              <w:bottom w:val="single" w:sz="4" w:space="0" w:color="auto"/>
            </w:tcBorders>
            <w:vAlign w:val="bottom"/>
          </w:tcPr>
          <w:p w:rsidR="004F177E" w:rsidRPr="00E5147F" w:rsidRDefault="004F177E" w:rsidP="00A8512C">
            <w:pPr>
              <w:spacing w:before="120"/>
              <w:rPr>
                <w:sz w:val="22"/>
              </w:rPr>
            </w:pPr>
          </w:p>
        </w:tc>
      </w:tr>
    </w:tbl>
    <w:p w:rsidR="00651DEA" w:rsidRPr="00471799" w:rsidRDefault="00651DEA" w:rsidP="00CE3BA6">
      <w:pPr>
        <w:spacing w:after="0" w:line="240" w:lineRule="auto"/>
        <w:rPr>
          <w:sz w:val="18"/>
        </w:rPr>
      </w:pPr>
    </w:p>
    <w:tbl>
      <w:tblPr>
        <w:tblStyle w:val="TableGrid"/>
        <w:tblW w:w="5721"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5036"/>
        <w:gridCol w:w="910"/>
        <w:gridCol w:w="2131"/>
      </w:tblGrid>
      <w:tr w:rsidR="00D875AB" w:rsidRPr="00A8188F" w:rsidTr="00D875AB">
        <w:trPr>
          <w:trHeight w:val="251"/>
        </w:trPr>
        <w:tc>
          <w:tcPr>
            <w:tcW w:w="5000" w:type="pct"/>
            <w:gridSpan w:val="4"/>
            <w:shd w:val="clear" w:color="auto" w:fill="4FA6E0" w:themeFill="accent2" w:themeFillTint="80"/>
            <w:vAlign w:val="bottom"/>
          </w:tcPr>
          <w:p w:rsidR="00D875AB" w:rsidRPr="00651DEA" w:rsidRDefault="00651DEA" w:rsidP="00651DEA">
            <w:pPr>
              <w:pStyle w:val="Heading1"/>
              <w:outlineLvl w:val="0"/>
              <w:rPr>
                <w:sz w:val="4"/>
              </w:rPr>
            </w:pPr>
            <w:r>
              <w:t xml:space="preserve">Parent or Guardian </w:t>
            </w:r>
            <w:r w:rsidRPr="00651DEA">
              <w:t>Con</w:t>
            </w:r>
            <w:r>
              <w:t>s</w:t>
            </w:r>
            <w:r w:rsidRPr="00651DEA">
              <w:t>ent</w:t>
            </w:r>
          </w:p>
        </w:tc>
      </w:tr>
      <w:tr w:rsidR="00A8188F" w:rsidRPr="00A8188F" w:rsidTr="00D875AB">
        <w:tc>
          <w:tcPr>
            <w:tcW w:w="5000" w:type="pct"/>
            <w:gridSpan w:val="4"/>
            <w:vAlign w:val="bottom"/>
          </w:tcPr>
          <w:p w:rsidR="00C6317E" w:rsidRDefault="00C6317E" w:rsidP="00C6317E">
            <w:pPr>
              <w:rPr>
                <w:rFonts w:ascii="Calibri" w:hAnsi="Calibri"/>
                <w:sz w:val="18"/>
                <w:szCs w:val="18"/>
              </w:rPr>
            </w:pPr>
            <w:r w:rsidRPr="003A3F49">
              <w:rPr>
                <w:rFonts w:ascii="Calibri" w:hAnsi="Calibri"/>
                <w:sz w:val="18"/>
                <w:szCs w:val="18"/>
              </w:rPr>
              <w:t xml:space="preserve">As parent(s) and /or guardian(s), I/we do here authorize treatment under the direction of a licensed physician of the </w:t>
            </w:r>
            <w:r>
              <w:rPr>
                <w:rFonts w:ascii="Calibri" w:hAnsi="Calibri"/>
                <w:sz w:val="18"/>
                <w:szCs w:val="18"/>
              </w:rPr>
              <w:t xml:space="preserve">above </w:t>
            </w:r>
            <w:r w:rsidRPr="003A3F49">
              <w:rPr>
                <w:rFonts w:ascii="Calibri" w:hAnsi="Calibri"/>
                <w:sz w:val="18"/>
                <w:szCs w:val="18"/>
              </w:rPr>
              <w:t xml:space="preserve">minor in the event of a medical emergency which, in the opinion of the attending physician, may endanger his or her life, cause disfigurement, physical impairment, or undue discomfort if delayed.  This authority is granted only after a reasonable effort has been made to reach me/us at the phone number(s) listed </w:t>
            </w:r>
            <w:r>
              <w:rPr>
                <w:rFonts w:ascii="Calibri" w:hAnsi="Calibri"/>
                <w:sz w:val="18"/>
                <w:szCs w:val="18"/>
              </w:rPr>
              <w:t>above</w:t>
            </w:r>
            <w:r w:rsidRPr="003A3F49">
              <w:rPr>
                <w:rFonts w:ascii="Calibri" w:hAnsi="Calibri"/>
                <w:sz w:val="18"/>
                <w:szCs w:val="18"/>
              </w:rPr>
              <w:t>.</w:t>
            </w:r>
            <w:r>
              <w:rPr>
                <w:rFonts w:ascii="Calibri" w:hAnsi="Calibri"/>
                <w:sz w:val="18"/>
                <w:szCs w:val="18"/>
              </w:rPr>
              <w:t xml:space="preserve">  </w:t>
            </w:r>
            <w:r w:rsidRPr="003A3F49">
              <w:rPr>
                <w:rFonts w:ascii="Calibri" w:hAnsi="Calibri"/>
                <w:sz w:val="18"/>
                <w:szCs w:val="18"/>
              </w:rPr>
              <w:t xml:space="preserve">The undersigned assumes the responsibility for any costs connected with such treatment and hereby released Calvary Baptist Church where the child attends </w:t>
            </w:r>
            <w:r>
              <w:rPr>
                <w:rFonts w:ascii="Calibri" w:hAnsi="Calibri"/>
                <w:b/>
                <w:sz w:val="18"/>
                <w:szCs w:val="18"/>
              </w:rPr>
              <w:t xml:space="preserve">S.P.A.R.K. BASKETBALL </w:t>
            </w:r>
            <w:r w:rsidRPr="00B94946">
              <w:rPr>
                <w:rFonts w:ascii="Calibri" w:hAnsi="Calibri"/>
                <w:b/>
                <w:sz w:val="18"/>
                <w:szCs w:val="18"/>
              </w:rPr>
              <w:t>CAMP</w:t>
            </w:r>
            <w:r w:rsidRPr="003A3F49">
              <w:rPr>
                <w:rFonts w:ascii="Calibri" w:hAnsi="Calibri"/>
                <w:sz w:val="18"/>
                <w:szCs w:val="18"/>
              </w:rPr>
              <w:t xml:space="preserve"> from any responsibility.</w:t>
            </w:r>
          </w:p>
          <w:p w:rsidR="00A8188F" w:rsidRPr="00A8188F" w:rsidRDefault="00A8188F" w:rsidP="00471799">
            <w:pPr>
              <w:spacing w:line="252" w:lineRule="auto"/>
            </w:pPr>
            <w:r w:rsidRPr="00471799">
              <w:rPr>
                <w:sz w:val="21"/>
                <w:szCs w:val="21"/>
              </w:rPr>
              <w:t>Occasionally photos of the children are taken for promotional purposes. With your signature, permission is given to use these photos for this purpose only</w:t>
            </w:r>
            <w:r w:rsidR="008D1358">
              <w:rPr>
                <w:sz w:val="21"/>
                <w:szCs w:val="21"/>
              </w:rPr>
              <w:t>.</w:t>
            </w:r>
            <w:r w:rsidRPr="00CE3BA6">
              <w:rPr>
                <w:sz w:val="22"/>
              </w:rPr>
              <w:t xml:space="preserve"> </w:t>
            </w:r>
            <w:r>
              <w:t xml:space="preserve">Circle </w:t>
            </w:r>
            <w:r w:rsidR="00667C55">
              <w:t>No to decline</w:t>
            </w:r>
          </w:p>
        </w:tc>
      </w:tr>
      <w:tr w:rsidR="00D875AB" w:rsidRPr="00C20898" w:rsidTr="00C20898">
        <w:trPr>
          <w:trHeight w:val="396"/>
        </w:trPr>
        <w:tc>
          <w:tcPr>
            <w:tcW w:w="1229" w:type="pct"/>
            <w:vAlign w:val="bottom"/>
          </w:tcPr>
          <w:p w:rsidR="00D875AB" w:rsidRPr="00C20898" w:rsidRDefault="00D875AB" w:rsidP="00432052">
            <w:pPr>
              <w:rPr>
                <w:rFonts w:asciiTheme="majorHAnsi" w:hAnsiTheme="majorHAnsi"/>
                <w:b/>
                <w:sz w:val="26"/>
                <w:szCs w:val="26"/>
              </w:rPr>
            </w:pPr>
            <w:r w:rsidRPr="00C20898">
              <w:rPr>
                <w:rFonts w:asciiTheme="majorHAnsi" w:hAnsiTheme="majorHAnsi"/>
                <w:b/>
                <w:sz w:val="26"/>
                <w:szCs w:val="26"/>
              </w:rPr>
              <w:t>Parent Signature:</w:t>
            </w:r>
          </w:p>
        </w:tc>
        <w:tc>
          <w:tcPr>
            <w:tcW w:w="2351" w:type="pct"/>
            <w:tcBorders>
              <w:bottom w:val="single" w:sz="4" w:space="0" w:color="auto"/>
            </w:tcBorders>
            <w:vAlign w:val="bottom"/>
          </w:tcPr>
          <w:p w:rsidR="00D875AB" w:rsidRPr="00C20898" w:rsidRDefault="00D875AB" w:rsidP="00432052">
            <w:pPr>
              <w:rPr>
                <w:rFonts w:asciiTheme="majorHAnsi" w:hAnsiTheme="majorHAnsi"/>
                <w:b/>
                <w:sz w:val="26"/>
                <w:szCs w:val="26"/>
              </w:rPr>
            </w:pPr>
          </w:p>
        </w:tc>
        <w:tc>
          <w:tcPr>
            <w:tcW w:w="425" w:type="pct"/>
            <w:vAlign w:val="bottom"/>
          </w:tcPr>
          <w:p w:rsidR="00D875AB" w:rsidRPr="00C20898" w:rsidRDefault="00D875AB" w:rsidP="00432052">
            <w:pPr>
              <w:rPr>
                <w:rFonts w:asciiTheme="majorHAnsi" w:hAnsiTheme="majorHAnsi"/>
                <w:b/>
                <w:sz w:val="26"/>
                <w:szCs w:val="26"/>
              </w:rPr>
            </w:pPr>
            <w:r w:rsidRPr="00C20898">
              <w:rPr>
                <w:rFonts w:asciiTheme="majorHAnsi" w:hAnsiTheme="majorHAnsi"/>
                <w:b/>
                <w:sz w:val="26"/>
                <w:szCs w:val="26"/>
              </w:rPr>
              <w:t>Date</w:t>
            </w:r>
          </w:p>
        </w:tc>
        <w:tc>
          <w:tcPr>
            <w:tcW w:w="995" w:type="pct"/>
            <w:tcBorders>
              <w:bottom w:val="single" w:sz="4" w:space="0" w:color="auto"/>
            </w:tcBorders>
            <w:vAlign w:val="bottom"/>
          </w:tcPr>
          <w:p w:rsidR="00D875AB" w:rsidRPr="00C20898" w:rsidRDefault="00D875AB" w:rsidP="00432052">
            <w:pPr>
              <w:rPr>
                <w:rFonts w:asciiTheme="majorHAnsi" w:hAnsiTheme="majorHAnsi"/>
                <w:b/>
                <w:sz w:val="26"/>
                <w:szCs w:val="26"/>
              </w:rPr>
            </w:pPr>
          </w:p>
        </w:tc>
      </w:tr>
    </w:tbl>
    <w:p w:rsidR="00CE6104" w:rsidRPr="00471799" w:rsidRDefault="00CE6104" w:rsidP="00E677FE">
      <w:pPr>
        <w:spacing w:after="0"/>
        <w:rPr>
          <w:sz w:val="18"/>
          <w:szCs w:val="18"/>
        </w:rPr>
      </w:pPr>
    </w:p>
    <w:tbl>
      <w:tblPr>
        <w:tblStyle w:val="TableGrid"/>
        <w:tblW w:w="5721"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3599"/>
        <w:gridCol w:w="1532"/>
        <w:gridCol w:w="4498"/>
      </w:tblGrid>
      <w:tr w:rsidR="00B31560" w:rsidRPr="00983381" w:rsidTr="00013C99">
        <w:trPr>
          <w:trHeight w:val="405"/>
        </w:trPr>
        <w:tc>
          <w:tcPr>
            <w:tcW w:w="5000" w:type="pct"/>
            <w:gridSpan w:val="4"/>
            <w:shd w:val="clear" w:color="auto" w:fill="4FA6E0" w:themeFill="accent2" w:themeFillTint="80"/>
          </w:tcPr>
          <w:p w:rsidR="00B31560" w:rsidRPr="00983381" w:rsidRDefault="00B31560" w:rsidP="000C75C7">
            <w:pPr>
              <w:pStyle w:val="Heading1"/>
              <w:outlineLvl w:val="0"/>
              <w:rPr>
                <w:sz w:val="26"/>
                <w:szCs w:val="26"/>
              </w:rPr>
            </w:pPr>
            <w:r>
              <w:rPr>
                <w:sz w:val="26"/>
                <w:szCs w:val="26"/>
              </w:rPr>
              <w:t>T-</w:t>
            </w:r>
            <w:proofErr w:type="gramStart"/>
            <w:r>
              <w:rPr>
                <w:sz w:val="26"/>
                <w:szCs w:val="26"/>
              </w:rPr>
              <w:t>Shirts</w:t>
            </w:r>
            <w:r w:rsidR="00114DE5">
              <w:rPr>
                <w:sz w:val="26"/>
                <w:szCs w:val="26"/>
              </w:rPr>
              <w:t xml:space="preserve">  </w:t>
            </w:r>
            <w:r w:rsidR="00F253A1" w:rsidRPr="00F253A1">
              <w:rPr>
                <w:b w:val="0"/>
                <w:sz w:val="26"/>
                <w:szCs w:val="26"/>
              </w:rPr>
              <w:t>(</w:t>
            </w:r>
            <w:proofErr w:type="gramEnd"/>
            <w:r w:rsidR="00114DE5" w:rsidRPr="00F253A1">
              <w:rPr>
                <w:b w:val="0"/>
                <w:sz w:val="26"/>
                <w:szCs w:val="26"/>
              </w:rPr>
              <w:t xml:space="preserve"> </w:t>
            </w:r>
            <w:r w:rsidR="00F253A1" w:rsidRPr="00F253A1">
              <w:rPr>
                <w:b w:val="0"/>
                <w:sz w:val="26"/>
                <w:szCs w:val="26"/>
              </w:rPr>
              <w:t>c</w:t>
            </w:r>
            <w:r w:rsidR="00114DE5" w:rsidRPr="00F253A1">
              <w:rPr>
                <w:b w:val="0"/>
                <w:sz w:val="26"/>
                <w:szCs w:val="26"/>
              </w:rPr>
              <w:t xml:space="preserve">ircle one </w:t>
            </w:r>
            <w:r w:rsidR="00F253A1" w:rsidRPr="00F253A1">
              <w:rPr>
                <w:b w:val="0"/>
                <w:sz w:val="26"/>
                <w:szCs w:val="26"/>
              </w:rPr>
              <w:t>)</w:t>
            </w:r>
            <w:r w:rsidR="00114DE5" w:rsidRPr="00F253A1">
              <w:rPr>
                <w:b w:val="0"/>
                <w:sz w:val="26"/>
                <w:szCs w:val="26"/>
              </w:rPr>
              <w:t xml:space="preserve">       </w:t>
            </w:r>
            <w:r w:rsidR="003629A9" w:rsidRPr="00F253A1">
              <w:rPr>
                <w:b w:val="0"/>
                <w:sz w:val="26"/>
                <w:szCs w:val="26"/>
              </w:rPr>
              <w:t xml:space="preserve"> </w:t>
            </w:r>
          </w:p>
        </w:tc>
      </w:tr>
      <w:tr w:rsidR="00013C99" w:rsidRPr="00846B76" w:rsidTr="00C42C76">
        <w:trPr>
          <w:trHeight w:val="20"/>
        </w:trPr>
        <w:tc>
          <w:tcPr>
            <w:tcW w:w="505" w:type="pct"/>
            <w:tcBorders>
              <w:top w:val="single" w:sz="4" w:space="0" w:color="auto"/>
              <w:left w:val="single" w:sz="4" w:space="0" w:color="auto"/>
              <w:bottom w:val="single" w:sz="4" w:space="0" w:color="auto"/>
              <w:right w:val="single" w:sz="4" w:space="0" w:color="auto"/>
            </w:tcBorders>
            <w:vAlign w:val="bottom"/>
          </w:tcPr>
          <w:p w:rsidR="00013C99" w:rsidRPr="00E5147F" w:rsidRDefault="00013C99" w:rsidP="00114DE5">
            <w:pPr>
              <w:spacing w:before="120"/>
              <w:rPr>
                <w:sz w:val="22"/>
              </w:rPr>
            </w:pPr>
            <w:r>
              <w:rPr>
                <w:sz w:val="22"/>
              </w:rPr>
              <w:t>Child size</w:t>
            </w:r>
          </w:p>
        </w:tc>
        <w:tc>
          <w:tcPr>
            <w:tcW w:w="1680" w:type="pct"/>
            <w:tcBorders>
              <w:top w:val="single" w:sz="4" w:space="0" w:color="auto"/>
              <w:left w:val="single" w:sz="4" w:space="0" w:color="auto"/>
              <w:bottom w:val="single" w:sz="4" w:space="0" w:color="auto"/>
              <w:right w:val="single" w:sz="4" w:space="0" w:color="auto"/>
            </w:tcBorders>
            <w:vAlign w:val="bottom"/>
          </w:tcPr>
          <w:p w:rsidR="00013C99" w:rsidRPr="00013C99" w:rsidRDefault="00013C99" w:rsidP="00114DE5">
            <w:pPr>
              <w:spacing w:before="120"/>
            </w:pPr>
            <w:r w:rsidRPr="00013C99">
              <w:t xml:space="preserve">XS            S            M          L  </w:t>
            </w:r>
          </w:p>
        </w:tc>
        <w:tc>
          <w:tcPr>
            <w:tcW w:w="715" w:type="pct"/>
            <w:tcBorders>
              <w:top w:val="single" w:sz="4" w:space="0" w:color="auto"/>
              <w:left w:val="single" w:sz="4" w:space="0" w:color="auto"/>
              <w:bottom w:val="single" w:sz="4" w:space="0" w:color="auto"/>
              <w:right w:val="single" w:sz="4" w:space="0" w:color="auto"/>
            </w:tcBorders>
            <w:vAlign w:val="bottom"/>
          </w:tcPr>
          <w:p w:rsidR="00013C99" w:rsidRPr="00E5147F" w:rsidRDefault="00013C99" w:rsidP="00114DE5">
            <w:pPr>
              <w:spacing w:before="120"/>
              <w:rPr>
                <w:sz w:val="22"/>
              </w:rPr>
            </w:pPr>
            <w:r>
              <w:rPr>
                <w:sz w:val="22"/>
              </w:rPr>
              <w:t>Or Adult Size</w:t>
            </w:r>
          </w:p>
        </w:tc>
        <w:tc>
          <w:tcPr>
            <w:tcW w:w="2101" w:type="pct"/>
            <w:tcBorders>
              <w:top w:val="single" w:sz="4" w:space="0" w:color="auto"/>
              <w:left w:val="single" w:sz="4" w:space="0" w:color="auto"/>
              <w:bottom w:val="single" w:sz="4" w:space="0" w:color="auto"/>
              <w:right w:val="single" w:sz="4" w:space="0" w:color="auto"/>
            </w:tcBorders>
            <w:vAlign w:val="bottom"/>
          </w:tcPr>
          <w:p w:rsidR="00013C99" w:rsidRPr="00013C99" w:rsidRDefault="00013C99" w:rsidP="00013C99">
            <w:r>
              <w:t>S       M       L</w:t>
            </w:r>
          </w:p>
        </w:tc>
      </w:tr>
    </w:tbl>
    <w:p w:rsidR="00471799" w:rsidRPr="00C42C76" w:rsidRDefault="00471799" w:rsidP="00471799">
      <w:pPr>
        <w:spacing w:after="0"/>
        <w:rPr>
          <w:sz w:val="4"/>
          <w:szCs w:val="18"/>
        </w:rPr>
      </w:pPr>
    </w:p>
    <w:tbl>
      <w:tblPr>
        <w:tblStyle w:val="TableGrid"/>
        <w:tblpPr w:leftFromText="180" w:rightFromText="180" w:vertAnchor="text" w:horzAnchor="margin" w:tblpXSpec="center" w:tblpY="168"/>
        <w:tblW w:w="57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8125BC" w:rsidRPr="00983381" w:rsidTr="00C42C76">
        <w:tc>
          <w:tcPr>
            <w:tcW w:w="5000" w:type="pct"/>
            <w:shd w:val="clear" w:color="auto" w:fill="4FA6E0" w:themeFill="accent2" w:themeFillTint="80"/>
          </w:tcPr>
          <w:p w:rsidR="008125BC" w:rsidRPr="00983381" w:rsidRDefault="008125BC" w:rsidP="00471799">
            <w:pPr>
              <w:pStyle w:val="Heading1"/>
              <w:spacing w:before="0"/>
              <w:outlineLvl w:val="0"/>
              <w:rPr>
                <w:sz w:val="26"/>
                <w:szCs w:val="26"/>
              </w:rPr>
            </w:pPr>
            <w:r>
              <w:rPr>
                <w:sz w:val="26"/>
                <w:szCs w:val="26"/>
              </w:rPr>
              <w:t xml:space="preserve">Registration fee </w:t>
            </w:r>
            <w:r w:rsidR="00013C99">
              <w:rPr>
                <w:sz w:val="26"/>
                <w:szCs w:val="26"/>
              </w:rPr>
              <w:t xml:space="preserve">     $</w:t>
            </w:r>
            <w:r w:rsidR="00163FDD">
              <w:rPr>
                <w:sz w:val="26"/>
                <w:szCs w:val="26"/>
              </w:rPr>
              <w:t>3</w:t>
            </w:r>
            <w:bookmarkStart w:id="0" w:name="_GoBack"/>
            <w:bookmarkEnd w:id="0"/>
            <w:r w:rsidR="00013C99">
              <w:rPr>
                <w:sz w:val="26"/>
                <w:szCs w:val="26"/>
              </w:rPr>
              <w:t xml:space="preserve">5                                                                    </w:t>
            </w:r>
            <w:r w:rsidR="00C20898" w:rsidRPr="00F253A1">
              <w:rPr>
                <w:b w:val="0"/>
                <w:sz w:val="26"/>
                <w:szCs w:val="26"/>
              </w:rPr>
              <w:t xml:space="preserve">(circle one) </w:t>
            </w:r>
            <w:r w:rsidR="00F253A1" w:rsidRPr="00F253A1">
              <w:rPr>
                <w:b w:val="0"/>
                <w:sz w:val="26"/>
                <w:szCs w:val="26"/>
              </w:rPr>
              <w:t xml:space="preserve"> </w:t>
            </w:r>
            <w:r w:rsidR="00C20898" w:rsidRPr="00F253A1">
              <w:rPr>
                <w:sz w:val="26"/>
                <w:szCs w:val="26"/>
              </w:rPr>
              <w:t xml:space="preserve"> </w:t>
            </w:r>
            <w:r w:rsidR="00C20898">
              <w:rPr>
                <w:sz w:val="26"/>
                <w:szCs w:val="26"/>
              </w:rPr>
              <w:t>Pd by Cash / Cheque / Card</w:t>
            </w:r>
          </w:p>
        </w:tc>
      </w:tr>
      <w:tr w:rsidR="008125BC" w:rsidRPr="00983381" w:rsidTr="00C42C76">
        <w:tc>
          <w:tcPr>
            <w:tcW w:w="5000" w:type="pct"/>
            <w:shd w:val="clear" w:color="auto" w:fill="FFFFFF" w:themeFill="background1"/>
          </w:tcPr>
          <w:p w:rsidR="008125BC" w:rsidRPr="00523BF6" w:rsidRDefault="00013C99" w:rsidP="00C42C76">
            <w:pPr>
              <w:pStyle w:val="Heading1"/>
              <w:spacing w:before="0" w:after="0"/>
              <w:outlineLvl w:val="0"/>
              <w:rPr>
                <w:b w:val="0"/>
                <w:sz w:val="21"/>
                <w:szCs w:val="21"/>
              </w:rPr>
            </w:pPr>
            <w:r w:rsidRPr="00523BF6">
              <w:rPr>
                <w:b w:val="0"/>
                <w:color w:val="auto"/>
                <w:sz w:val="21"/>
                <w:szCs w:val="21"/>
              </w:rPr>
              <w:t>Payment confirms your spot but we cannot save spots. Enrollment is limited in each division. When these spots are full, you may place your name on a waiting list in case someone withdraws. Age limits are binding and there are no exceptions.</w:t>
            </w:r>
            <w:r w:rsidR="00C42C76" w:rsidRPr="00523BF6">
              <w:rPr>
                <w:b w:val="0"/>
                <w:color w:val="auto"/>
                <w:sz w:val="21"/>
                <w:szCs w:val="21"/>
              </w:rPr>
              <w:t xml:space="preserve"> What to bring? Questions Contact Coach Kelvin</w:t>
            </w:r>
            <w:r w:rsidR="00814E06" w:rsidRPr="00523BF6">
              <w:rPr>
                <w:b w:val="0"/>
                <w:color w:val="auto"/>
                <w:sz w:val="21"/>
                <w:szCs w:val="21"/>
              </w:rPr>
              <w:t xml:space="preserve">.  </w:t>
            </w:r>
            <w:r w:rsidR="00814E06" w:rsidRPr="00523BF6">
              <w:rPr>
                <w:color w:val="auto"/>
                <w:sz w:val="21"/>
                <w:szCs w:val="21"/>
              </w:rPr>
              <w:t xml:space="preserve">Bring Indoor </w:t>
            </w:r>
            <w:r w:rsidR="00523BF6">
              <w:rPr>
                <w:color w:val="auto"/>
                <w:sz w:val="21"/>
                <w:szCs w:val="21"/>
              </w:rPr>
              <w:t>r</w:t>
            </w:r>
            <w:r w:rsidR="00814E06" w:rsidRPr="00523BF6">
              <w:rPr>
                <w:color w:val="auto"/>
                <w:sz w:val="21"/>
                <w:szCs w:val="21"/>
              </w:rPr>
              <w:t>unning shoes, gym clo</w:t>
            </w:r>
            <w:r w:rsidR="00523BF6" w:rsidRPr="00523BF6">
              <w:rPr>
                <w:color w:val="auto"/>
                <w:sz w:val="21"/>
                <w:szCs w:val="21"/>
              </w:rPr>
              <w:t>thes, water bottle, snack</w:t>
            </w:r>
            <w:r w:rsidR="00C42C76" w:rsidRPr="00523BF6">
              <w:rPr>
                <w:b w:val="0"/>
                <w:color w:val="auto"/>
                <w:sz w:val="21"/>
                <w:szCs w:val="21"/>
              </w:rPr>
              <w:t xml:space="preserve"> </w:t>
            </w:r>
          </w:p>
        </w:tc>
      </w:tr>
    </w:tbl>
    <w:p w:rsidR="008125BC" w:rsidRPr="00471799" w:rsidRDefault="008125BC" w:rsidP="00C20898">
      <w:pPr>
        <w:spacing w:after="0"/>
        <w:rPr>
          <w:sz w:val="16"/>
          <w:szCs w:val="16"/>
        </w:rPr>
      </w:pPr>
    </w:p>
    <w:sectPr w:rsidR="008125BC" w:rsidRPr="00471799" w:rsidSect="00C20898">
      <w:headerReference w:type="default" r:id="rId11"/>
      <w:pgSz w:w="12240" w:h="15840" w:code="1"/>
      <w:pgMar w:top="1008" w:right="1440" w:bottom="230" w:left="1440" w:header="36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47F" w:rsidRDefault="00E5147F" w:rsidP="00650259">
      <w:pPr>
        <w:spacing w:after="0" w:line="240" w:lineRule="auto"/>
      </w:pPr>
      <w:r>
        <w:separator/>
      </w:r>
    </w:p>
  </w:endnote>
  <w:endnote w:type="continuationSeparator" w:id="0">
    <w:p w:rsidR="00E5147F" w:rsidRDefault="00E5147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AE3C8F-9B76-469F-B5FA-C26C10458051}"/>
    <w:embedBold r:id="rId2" w:fontKey="{DD2B674D-1A01-49D8-B0CD-EE1515D1E37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F5B8A68-5472-4681-A109-21F877870DFB}"/>
    <w:embedBold r:id="rId4" w:fontKey="{41F97ADB-A88E-4B87-8F47-8E2A281D10C4}"/>
    <w:embedItalic r:id="rId5" w:fontKey="{61F177DE-B41A-488D-8333-656AD067115C}"/>
  </w:font>
  <w:font w:name="Consolas">
    <w:panose1 w:val="020B0609020204030204"/>
    <w:charset w:val="00"/>
    <w:family w:val="modern"/>
    <w:pitch w:val="fixed"/>
    <w:sig w:usb0="E00006FF" w:usb1="0000FCFF" w:usb2="00000001" w:usb3="00000000" w:csb0="0000019F" w:csb1="00000000"/>
    <w:embedRegular r:id="rId6" w:fontKey="{03C39BE9-08D4-4567-8041-CE57CA833C8B}"/>
  </w:font>
  <w:font w:name="Tahoma">
    <w:panose1 w:val="020B0604030504040204"/>
    <w:charset w:val="00"/>
    <w:family w:val="swiss"/>
    <w:pitch w:val="variable"/>
    <w:sig w:usb0="E1002EFF" w:usb1="C000605B" w:usb2="00000029" w:usb3="00000000" w:csb0="000101FF" w:csb1="00000000"/>
    <w:embedRegular r:id="rId7" w:fontKey="{49A68F96-9910-414B-80DA-67BA6D77EE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47F" w:rsidRDefault="00E5147F" w:rsidP="00650259">
      <w:pPr>
        <w:spacing w:after="0" w:line="240" w:lineRule="auto"/>
      </w:pPr>
      <w:r>
        <w:separator/>
      </w:r>
    </w:p>
  </w:footnote>
  <w:footnote w:type="continuationSeparator" w:id="0">
    <w:p w:rsidR="00E5147F" w:rsidRDefault="00E5147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05" w:type="dxa"/>
      <w:tblInd w:w="-900" w:type="dxa"/>
      <w:tblLook w:val="04A0" w:firstRow="1" w:lastRow="0" w:firstColumn="1" w:lastColumn="0" w:noHBand="0" w:noVBand="1"/>
    </w:tblPr>
    <w:tblGrid>
      <w:gridCol w:w="1800"/>
      <w:gridCol w:w="9205"/>
    </w:tblGrid>
    <w:tr w:rsidR="0090596C" w:rsidTr="00D875AB">
      <w:trPr>
        <w:trHeight w:val="672"/>
      </w:trPr>
      <w:tc>
        <w:tcPr>
          <w:tcW w:w="1800" w:type="dxa"/>
          <w:vAlign w:val="center"/>
        </w:tcPr>
        <w:p w:rsidR="0090596C" w:rsidRDefault="0090596C" w:rsidP="0090596C">
          <w:pPr>
            <w:pStyle w:val="Header"/>
            <w:ind w:left="-108"/>
          </w:pPr>
          <w:bookmarkStart w:id="1" w:name="_Hlk521325785"/>
        </w:p>
      </w:tc>
      <w:tc>
        <w:tcPr>
          <w:tcW w:w="9205" w:type="dxa"/>
          <w:vAlign w:val="center"/>
        </w:tcPr>
        <w:p w:rsidR="0090596C" w:rsidRPr="00523BF6" w:rsidRDefault="00C6317E" w:rsidP="00651DEA">
          <w:pPr>
            <w:pStyle w:val="Header"/>
            <w:rPr>
              <w:color w:val="4FA6E0" w:themeColor="accent2" w:themeTint="80"/>
              <w:sz w:val="28"/>
            </w:rPr>
          </w:pPr>
          <w:r w:rsidRPr="00523BF6">
            <w:rPr>
              <w:color w:val="4FA6E0" w:themeColor="accent2" w:themeTint="80"/>
              <w:sz w:val="28"/>
            </w:rPr>
            <w:drawing>
              <wp:anchor distT="0" distB="0" distL="114300" distR="114300" simplePos="0" relativeHeight="251660288" behindDoc="1" locked="0" layoutInCell="1" allowOverlap="1">
                <wp:simplePos x="0" y="0"/>
                <wp:positionH relativeFrom="column">
                  <wp:posOffset>4476433</wp:posOffset>
                </wp:positionH>
                <wp:positionV relativeFrom="paragraph">
                  <wp:posOffset>-3543618</wp:posOffset>
                </wp:positionV>
                <wp:extent cx="1410970" cy="9315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6">
            <w:rPr>
              <w:color w:val="4FA6E0" w:themeColor="accent2" w:themeTint="80"/>
              <w:sz w:val="28"/>
            </w:rPr>
            <w:t xml:space="preserve">MARCH BREAK BASKETBALL </w:t>
          </w:r>
          <w:r w:rsidR="00C42C76" w:rsidRPr="00523BF6">
            <w:rPr>
              <w:color w:val="4FA6E0" w:themeColor="accent2" w:themeTint="80"/>
              <w:sz w:val="28"/>
            </w:rPr>
            <w:t xml:space="preserve">2023 </w:t>
          </w:r>
          <w:r w:rsidR="00E5147F" w:rsidRPr="00523BF6">
            <w:rPr>
              <w:color w:val="4FA6E0" w:themeColor="accent2" w:themeTint="80"/>
              <w:sz w:val="28"/>
            </w:rPr>
            <w:t>Registration Form</w:t>
          </w:r>
          <w:r w:rsidR="00A8188F" w:rsidRPr="00523BF6">
            <w:rPr>
              <w:color w:val="4FA6E0" w:themeColor="accent2" w:themeTint="80"/>
              <w:sz w:val="28"/>
            </w:rPr>
            <w:t xml:space="preserve"> </w:t>
          </w:r>
          <w:r w:rsidR="00B31560" w:rsidRPr="00523BF6">
            <w:rPr>
              <w:color w:val="4FA6E0" w:themeColor="accent2" w:themeTint="80"/>
              <w:sz w:val="28"/>
            </w:rPr>
            <w:t xml:space="preserve"> </w:t>
          </w:r>
        </w:p>
        <w:p w:rsidR="008C4AD8" w:rsidRDefault="00667C55" w:rsidP="00A8188F">
          <w:pPr>
            <w:pStyle w:val="Header"/>
            <w:spacing w:line="240" w:lineRule="auto"/>
            <w:rPr>
              <w:color w:val="auto"/>
              <w:sz w:val="24"/>
            </w:rPr>
          </w:pPr>
          <w:r w:rsidRPr="00A8188F">
            <w:rPr>
              <w:color w:val="auto"/>
              <w:sz w:val="24"/>
            </w:rPr>
            <w:t>Family Ministries</w:t>
          </w:r>
          <w:r>
            <w:rPr>
              <w:color w:val="auto"/>
              <w:sz w:val="24"/>
            </w:rPr>
            <w:t xml:space="preserve">, </w:t>
          </w:r>
          <w:r w:rsidR="00A8188F" w:rsidRPr="00A8188F">
            <w:rPr>
              <w:color w:val="auto"/>
              <w:sz w:val="24"/>
            </w:rPr>
            <w:t xml:space="preserve">Calvary Baptist Church </w:t>
          </w:r>
        </w:p>
        <w:p w:rsidR="00A8188F" w:rsidRPr="00651DEA" w:rsidRDefault="00C42C76" w:rsidP="008C4AD8">
          <w:pPr>
            <w:pStyle w:val="Header"/>
            <w:spacing w:line="240" w:lineRule="auto"/>
            <w:rPr>
              <w:sz w:val="24"/>
            </w:rPr>
          </w:pPr>
          <w:r w:rsidRPr="00C42C76">
            <w:rPr>
              <w:color w:val="auto"/>
              <w:sz w:val="24"/>
            </w:rPr>
            <w:t>Hosted @ 300 Rossland Rd. E. Oshawa 905-433-2960</w:t>
          </w:r>
        </w:p>
      </w:tc>
    </w:tr>
  </w:tbl>
  <w:bookmarkEnd w:id="1"/>
  <w:p w:rsidR="00650259" w:rsidRPr="008C4AD8" w:rsidRDefault="00C6317E" w:rsidP="0090596C">
    <w:pPr>
      <w:pStyle w:val="NoSpacing"/>
      <w:spacing w:after="0"/>
      <w:rPr>
        <w:sz w:val="8"/>
      </w:rPr>
    </w:pPr>
    <w:r>
      <w:rPr>
        <w:noProof/>
        <w:sz w:val="24"/>
      </w:rPr>
      <w:drawing>
        <wp:anchor distT="0" distB="0" distL="114300" distR="114300" simplePos="0" relativeHeight="251661312" behindDoc="1" locked="0" layoutInCell="1" allowOverlap="1" wp14:anchorId="4A4E4D13">
          <wp:simplePos x="0" y="0"/>
          <wp:positionH relativeFrom="column">
            <wp:posOffset>5389245</wp:posOffset>
          </wp:positionH>
          <wp:positionV relativeFrom="paragraph">
            <wp:posOffset>-621192</wp:posOffset>
          </wp:positionV>
          <wp:extent cx="1051560" cy="698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698500"/>
                  </a:xfrm>
                  <a:prstGeom prst="rect">
                    <a:avLst/>
                  </a:prstGeom>
                  <a:noFill/>
                </pic:spPr>
              </pic:pic>
            </a:graphicData>
          </a:graphic>
          <wp14:sizeRelH relativeFrom="margin">
            <wp14:pctWidth>0</wp14:pctWidth>
          </wp14:sizeRelH>
          <wp14:sizeRelV relativeFrom="margin">
            <wp14:pctHeight>0</wp14:pctHeight>
          </wp14:sizeRelV>
        </wp:anchor>
      </w:drawing>
    </w:r>
    <w:r w:rsidR="00D875AB" w:rsidRPr="008C4AD8">
      <w:rPr>
        <w:rFonts w:ascii="Tahoma" w:hAnsi="Tahoma" w:cs="Tahoma"/>
        <w:noProof/>
        <w:sz w:val="10"/>
        <w:szCs w:val="22"/>
      </w:rPr>
      <w:drawing>
        <wp:anchor distT="0" distB="0" distL="114300" distR="114300" simplePos="0" relativeHeight="251659264" behindDoc="0" locked="0" layoutInCell="1" allowOverlap="1" wp14:anchorId="080D976E" wp14:editId="0C771A7A">
          <wp:simplePos x="0" y="0"/>
          <wp:positionH relativeFrom="column">
            <wp:posOffset>-483441</wp:posOffset>
          </wp:positionH>
          <wp:positionV relativeFrom="page">
            <wp:posOffset>148089</wp:posOffset>
          </wp:positionV>
          <wp:extent cx="873760" cy="824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stretch>
                    <a:fillRect/>
                  </a:stretch>
                </pic:blipFill>
                <pic:spPr>
                  <a:xfrm>
                    <a:off x="0" y="0"/>
                    <a:ext cx="873760" cy="8248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47F"/>
    <w:rsid w:val="00013C99"/>
    <w:rsid w:val="000456E1"/>
    <w:rsid w:val="00052382"/>
    <w:rsid w:val="0006568A"/>
    <w:rsid w:val="00076F0F"/>
    <w:rsid w:val="00084253"/>
    <w:rsid w:val="000C42ED"/>
    <w:rsid w:val="000D1F49"/>
    <w:rsid w:val="00114DE5"/>
    <w:rsid w:val="00140F55"/>
    <w:rsid w:val="00147DBE"/>
    <w:rsid w:val="00163FDD"/>
    <w:rsid w:val="0016457F"/>
    <w:rsid w:val="001727CA"/>
    <w:rsid w:val="002259A4"/>
    <w:rsid w:val="002928D0"/>
    <w:rsid w:val="002C56E6"/>
    <w:rsid w:val="00361E11"/>
    <w:rsid w:val="003629A9"/>
    <w:rsid w:val="003B4744"/>
    <w:rsid w:val="003F0847"/>
    <w:rsid w:val="0040090B"/>
    <w:rsid w:val="00432052"/>
    <w:rsid w:val="0046302A"/>
    <w:rsid w:val="00471799"/>
    <w:rsid w:val="00487D2D"/>
    <w:rsid w:val="004D5D62"/>
    <w:rsid w:val="004E428E"/>
    <w:rsid w:val="004F177E"/>
    <w:rsid w:val="005112D0"/>
    <w:rsid w:val="00523BF6"/>
    <w:rsid w:val="00577E06"/>
    <w:rsid w:val="00590C78"/>
    <w:rsid w:val="005966A7"/>
    <w:rsid w:val="005A3BF7"/>
    <w:rsid w:val="005F2035"/>
    <w:rsid w:val="005F2BF2"/>
    <w:rsid w:val="005F7990"/>
    <w:rsid w:val="0063739C"/>
    <w:rsid w:val="00650259"/>
    <w:rsid w:val="00651DEA"/>
    <w:rsid w:val="00667C55"/>
    <w:rsid w:val="00770F25"/>
    <w:rsid w:val="00797527"/>
    <w:rsid w:val="007A35A8"/>
    <w:rsid w:val="007B0A85"/>
    <w:rsid w:val="007C6A52"/>
    <w:rsid w:val="007F7B5D"/>
    <w:rsid w:val="008125BC"/>
    <w:rsid w:val="00814E06"/>
    <w:rsid w:val="0082043E"/>
    <w:rsid w:val="00836129"/>
    <w:rsid w:val="008C4AD8"/>
    <w:rsid w:val="008D1358"/>
    <w:rsid w:val="008E203A"/>
    <w:rsid w:val="008F3DB7"/>
    <w:rsid w:val="0090596C"/>
    <w:rsid w:val="0091229C"/>
    <w:rsid w:val="009342DB"/>
    <w:rsid w:val="00940E73"/>
    <w:rsid w:val="00983381"/>
    <w:rsid w:val="0098597D"/>
    <w:rsid w:val="009F619A"/>
    <w:rsid w:val="009F6DDE"/>
    <w:rsid w:val="00A370A8"/>
    <w:rsid w:val="00A56467"/>
    <w:rsid w:val="00A8188F"/>
    <w:rsid w:val="00A8512C"/>
    <w:rsid w:val="00B31560"/>
    <w:rsid w:val="00B54864"/>
    <w:rsid w:val="00BD4753"/>
    <w:rsid w:val="00BD5CB1"/>
    <w:rsid w:val="00BE62EE"/>
    <w:rsid w:val="00C003BA"/>
    <w:rsid w:val="00C169ED"/>
    <w:rsid w:val="00C20898"/>
    <w:rsid w:val="00C42C76"/>
    <w:rsid w:val="00C46878"/>
    <w:rsid w:val="00C6317E"/>
    <w:rsid w:val="00CB4A51"/>
    <w:rsid w:val="00CD4532"/>
    <w:rsid w:val="00CD47B0"/>
    <w:rsid w:val="00CD70CE"/>
    <w:rsid w:val="00CE3BA6"/>
    <w:rsid w:val="00CE6104"/>
    <w:rsid w:val="00CE7918"/>
    <w:rsid w:val="00D01584"/>
    <w:rsid w:val="00D16163"/>
    <w:rsid w:val="00D875AB"/>
    <w:rsid w:val="00DA4364"/>
    <w:rsid w:val="00DB3FAD"/>
    <w:rsid w:val="00E139C4"/>
    <w:rsid w:val="00E5147F"/>
    <w:rsid w:val="00E61C09"/>
    <w:rsid w:val="00E677FE"/>
    <w:rsid w:val="00EB3B58"/>
    <w:rsid w:val="00EC7359"/>
    <w:rsid w:val="00ED63A7"/>
    <w:rsid w:val="00EE3054"/>
    <w:rsid w:val="00F00606"/>
    <w:rsid w:val="00F01256"/>
    <w:rsid w:val="00F253A1"/>
    <w:rsid w:val="00F27F5D"/>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2390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a.CALVARYDOMAIN\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B03D8B1AD3400183526D2B9BB33B23"/>
        <w:category>
          <w:name w:val="General"/>
          <w:gallery w:val="placeholder"/>
        </w:category>
        <w:types>
          <w:type w:val="bbPlcHdr"/>
        </w:types>
        <w:behaviors>
          <w:behavior w:val="content"/>
        </w:behaviors>
        <w:guid w:val="{C05A2662-1AD6-4DE3-82C5-AD12AA9B4F92}"/>
      </w:docPartPr>
      <w:docPartBody>
        <w:p w:rsidR="00AA70AD" w:rsidRDefault="006E76B9" w:rsidP="006E76B9">
          <w:pPr>
            <w:pStyle w:val="49B03D8B1AD3400183526D2B9BB33B23"/>
          </w:pPr>
          <w:r w:rsidRPr="0090596C">
            <w:t>First Name</w:t>
          </w:r>
        </w:p>
      </w:docPartBody>
    </w:docPart>
    <w:docPart>
      <w:docPartPr>
        <w:name w:val="B8DEE14D2C734F9C92DE89DF6D549097"/>
        <w:category>
          <w:name w:val="General"/>
          <w:gallery w:val="placeholder"/>
        </w:category>
        <w:types>
          <w:type w:val="bbPlcHdr"/>
        </w:types>
        <w:behaviors>
          <w:behavior w:val="content"/>
        </w:behaviors>
        <w:guid w:val="{48547682-D16B-47D1-AF08-3185153FAFDC}"/>
      </w:docPartPr>
      <w:docPartBody>
        <w:p w:rsidR="00AA70AD" w:rsidRDefault="006E76B9" w:rsidP="006E76B9">
          <w:pPr>
            <w:pStyle w:val="B8DEE14D2C734F9C92DE89DF6D549097"/>
          </w:pPr>
          <w:r w:rsidRPr="0090596C">
            <w:t>Last Name</w:t>
          </w:r>
        </w:p>
      </w:docPartBody>
    </w:docPart>
    <w:docPart>
      <w:docPartPr>
        <w:name w:val="A75463A55CC74C6DB28A466165325792"/>
        <w:category>
          <w:name w:val="General"/>
          <w:gallery w:val="placeholder"/>
        </w:category>
        <w:types>
          <w:type w:val="bbPlcHdr"/>
        </w:types>
        <w:behaviors>
          <w:behavior w:val="content"/>
        </w:behaviors>
        <w:guid w:val="{9882E020-77AE-49F3-A90B-3D64661D53D3}"/>
      </w:docPartPr>
      <w:docPartBody>
        <w:p w:rsidR="0068343B" w:rsidRDefault="00AA70AD" w:rsidP="00AA70AD">
          <w:pPr>
            <w:pStyle w:val="A75463A55CC74C6DB28A466165325792"/>
          </w:pPr>
          <w:r w:rsidRPr="0090596C">
            <w:t>Address</w:t>
          </w:r>
        </w:p>
      </w:docPartBody>
    </w:docPart>
    <w:docPart>
      <w:docPartPr>
        <w:name w:val="2CE3A606FE5B49DDB78EE9DA1FF3E366"/>
        <w:category>
          <w:name w:val="General"/>
          <w:gallery w:val="placeholder"/>
        </w:category>
        <w:types>
          <w:type w:val="bbPlcHdr"/>
        </w:types>
        <w:behaviors>
          <w:behavior w:val="content"/>
        </w:behaviors>
        <w:guid w:val="{3099733A-DF93-4809-88CD-2A79F8935B77}"/>
      </w:docPartPr>
      <w:docPartBody>
        <w:p w:rsidR="001E1BA8" w:rsidRDefault="00DD6273" w:rsidP="00DD6273">
          <w:pPr>
            <w:pStyle w:val="2CE3A606FE5B49DDB78EE9DA1FF3E366"/>
          </w:pPr>
          <w:r w:rsidRPr="0090596C">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12A"/>
    <w:rsid w:val="00070917"/>
    <w:rsid w:val="001E1BA8"/>
    <w:rsid w:val="0068343B"/>
    <w:rsid w:val="006E76B9"/>
    <w:rsid w:val="00AA70AD"/>
    <w:rsid w:val="00BB612A"/>
    <w:rsid w:val="00DD62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5BF35AC696411DA88EAA58CDB2C258">
    <w:name w:val="975BF35AC696411DA88EAA58CDB2C258"/>
  </w:style>
  <w:style w:type="paragraph" w:customStyle="1" w:styleId="CE440A65B5A34ADF98D7B0919339B501">
    <w:name w:val="CE440A65B5A34ADF98D7B0919339B501"/>
  </w:style>
  <w:style w:type="paragraph" w:customStyle="1" w:styleId="1D96F2FB05FC49B8A8C8AD0A7BB1485F">
    <w:name w:val="1D96F2FB05FC49B8A8C8AD0A7BB1485F"/>
  </w:style>
  <w:style w:type="paragraph" w:customStyle="1" w:styleId="C051F11FDC3A45568E891FFC3E4B4187">
    <w:name w:val="C051F11FDC3A45568E891FFC3E4B4187"/>
  </w:style>
  <w:style w:type="paragraph" w:customStyle="1" w:styleId="DAC72BE016C645278FBB687AF14C8AA6">
    <w:name w:val="DAC72BE016C645278FBB687AF14C8AA6"/>
  </w:style>
  <w:style w:type="paragraph" w:customStyle="1" w:styleId="6EA2083FB4004930B430351C48700093">
    <w:name w:val="6EA2083FB4004930B430351C48700093"/>
  </w:style>
  <w:style w:type="paragraph" w:customStyle="1" w:styleId="525A1CD7A9C54241833455CAD5D6088D">
    <w:name w:val="525A1CD7A9C54241833455CAD5D6088D"/>
  </w:style>
  <w:style w:type="paragraph" w:customStyle="1" w:styleId="278765D48ED343719A02E0C4DFE5658B">
    <w:name w:val="278765D48ED343719A02E0C4DFE5658B"/>
  </w:style>
  <w:style w:type="paragraph" w:customStyle="1" w:styleId="FC373C6732524CADAAA54C6CAAD4EAEE">
    <w:name w:val="FC373C6732524CADAAA54C6CAAD4EAEE"/>
  </w:style>
  <w:style w:type="paragraph" w:customStyle="1" w:styleId="F45FD89653E44033B4D86DD69B323F91">
    <w:name w:val="F45FD89653E44033B4D86DD69B323F91"/>
  </w:style>
  <w:style w:type="paragraph" w:customStyle="1" w:styleId="183500D1F50C4B67A1DA4C0D7CBF6507">
    <w:name w:val="183500D1F50C4B67A1DA4C0D7CBF6507"/>
  </w:style>
  <w:style w:type="paragraph" w:customStyle="1" w:styleId="CAF35AB4FFF84D04B32334FACB6DBCDD">
    <w:name w:val="CAF35AB4FFF84D04B32334FACB6DBCDD"/>
  </w:style>
  <w:style w:type="paragraph" w:customStyle="1" w:styleId="90C1BCEA7A7841169D796E5BB52FA831">
    <w:name w:val="90C1BCEA7A7841169D796E5BB52FA831"/>
  </w:style>
  <w:style w:type="paragraph" w:customStyle="1" w:styleId="6C199E70307440CD9F6A8D39325C20F2">
    <w:name w:val="6C199E70307440CD9F6A8D39325C20F2"/>
  </w:style>
  <w:style w:type="paragraph" w:customStyle="1" w:styleId="5C55EB0C88344C7D850B4B27A33D5B42">
    <w:name w:val="5C55EB0C88344C7D850B4B27A33D5B42"/>
  </w:style>
  <w:style w:type="paragraph" w:customStyle="1" w:styleId="ADA90580C1974F319F7902040E9FBDA6">
    <w:name w:val="ADA90580C1974F319F7902040E9FBDA6"/>
  </w:style>
  <w:style w:type="character" w:styleId="PlaceholderText">
    <w:name w:val="Placeholder Text"/>
    <w:basedOn w:val="DefaultParagraphFont"/>
    <w:uiPriority w:val="99"/>
    <w:semiHidden/>
    <w:rsid w:val="00BB612A"/>
    <w:rPr>
      <w:color w:val="808080"/>
    </w:rPr>
  </w:style>
  <w:style w:type="paragraph" w:customStyle="1" w:styleId="37D15E36685C4985954E10820AE5D9F8">
    <w:name w:val="37D15E36685C4985954E10820AE5D9F8"/>
  </w:style>
  <w:style w:type="paragraph" w:customStyle="1" w:styleId="0BD758AD3610439A95018F7A55F0A3F3">
    <w:name w:val="0BD758AD3610439A95018F7A55F0A3F3"/>
  </w:style>
  <w:style w:type="paragraph" w:customStyle="1" w:styleId="976D55DEF03F4DFA9F0378E1FEE02872">
    <w:name w:val="976D55DEF03F4DFA9F0378E1FEE02872"/>
  </w:style>
  <w:style w:type="paragraph" w:customStyle="1" w:styleId="8463FD6BEEE84518AF7C2058804C4E4D">
    <w:name w:val="8463FD6BEEE84518AF7C2058804C4E4D"/>
  </w:style>
  <w:style w:type="paragraph" w:customStyle="1" w:styleId="F38A29E4ABC24DD5A436DF9B9E636317">
    <w:name w:val="F38A29E4ABC24DD5A436DF9B9E636317"/>
  </w:style>
  <w:style w:type="paragraph" w:customStyle="1" w:styleId="A1A221734661400D9A3EE5FD5192CE09">
    <w:name w:val="A1A221734661400D9A3EE5FD5192CE09"/>
  </w:style>
  <w:style w:type="paragraph" w:customStyle="1" w:styleId="F92ACE4781D749B0B8BDC239180DEB2B">
    <w:name w:val="F92ACE4781D749B0B8BDC239180DEB2B"/>
  </w:style>
  <w:style w:type="paragraph" w:customStyle="1" w:styleId="F56ABAF547764C288D1AFFF4E7638BAD">
    <w:name w:val="F56ABAF547764C288D1AFFF4E7638BAD"/>
    <w:rsid w:val="00BB612A"/>
  </w:style>
  <w:style w:type="paragraph" w:customStyle="1" w:styleId="DCF7966FB908422FA9E5C5903CD62495">
    <w:name w:val="DCF7966FB908422FA9E5C5903CD62495"/>
    <w:rsid w:val="00BB612A"/>
  </w:style>
  <w:style w:type="paragraph" w:customStyle="1" w:styleId="D9A63806A78B4E4498CFB62BE42DB879">
    <w:name w:val="D9A63806A78B4E4498CFB62BE42DB879"/>
    <w:rsid w:val="00BB612A"/>
  </w:style>
  <w:style w:type="paragraph" w:customStyle="1" w:styleId="753073F95A2640E6B4C01A3605C437E1">
    <w:name w:val="753073F95A2640E6B4C01A3605C437E1"/>
    <w:rsid w:val="00BB612A"/>
  </w:style>
  <w:style w:type="paragraph" w:customStyle="1" w:styleId="43FE85A181774701B7048292D8998E56">
    <w:name w:val="43FE85A181774701B7048292D8998E56"/>
    <w:rsid w:val="00BB612A"/>
  </w:style>
  <w:style w:type="paragraph" w:customStyle="1" w:styleId="33F860471FD0413CAE273AA9FD9E5729">
    <w:name w:val="33F860471FD0413CAE273AA9FD9E5729"/>
    <w:rsid w:val="00BB612A"/>
  </w:style>
  <w:style w:type="paragraph" w:customStyle="1" w:styleId="F77F2CCA292D480998C30D99A5D3A2C9">
    <w:name w:val="F77F2CCA292D480998C30D99A5D3A2C9"/>
    <w:rsid w:val="00BB612A"/>
  </w:style>
  <w:style w:type="paragraph" w:customStyle="1" w:styleId="59BF0FB967B94FE0953D2E09C32DFD63">
    <w:name w:val="59BF0FB967B94FE0953D2E09C32DFD63"/>
    <w:rsid w:val="00BB612A"/>
  </w:style>
  <w:style w:type="paragraph" w:customStyle="1" w:styleId="DEFCA1F954FD425F9BDCAE493B36C72D">
    <w:name w:val="DEFCA1F954FD425F9BDCAE493B36C72D"/>
    <w:rsid w:val="00BB612A"/>
  </w:style>
  <w:style w:type="paragraph" w:customStyle="1" w:styleId="5F800DBB8E0244F4B33DE388F2E7519F">
    <w:name w:val="5F800DBB8E0244F4B33DE388F2E7519F"/>
    <w:rsid w:val="00BB612A"/>
  </w:style>
  <w:style w:type="paragraph" w:customStyle="1" w:styleId="D51C1398E827487C8AD40F9A1C70C7E1">
    <w:name w:val="D51C1398E827487C8AD40F9A1C70C7E1"/>
    <w:rsid w:val="00BB612A"/>
  </w:style>
  <w:style w:type="paragraph" w:customStyle="1" w:styleId="4EF1F820EDA44AEA840C05D488B76540">
    <w:name w:val="4EF1F820EDA44AEA840C05D488B76540"/>
    <w:rsid w:val="00BB612A"/>
  </w:style>
  <w:style w:type="paragraph" w:customStyle="1" w:styleId="FBE3374232E347EE9A73558F54AF7942">
    <w:name w:val="FBE3374232E347EE9A73558F54AF7942"/>
    <w:rsid w:val="00BB612A"/>
  </w:style>
  <w:style w:type="paragraph" w:customStyle="1" w:styleId="A91A44A39AAD49CAA95B11E8238A5A4B">
    <w:name w:val="A91A44A39AAD49CAA95B11E8238A5A4B"/>
    <w:rsid w:val="00BB612A"/>
  </w:style>
  <w:style w:type="paragraph" w:customStyle="1" w:styleId="7D8EF2C80BCD44D9B858BCCFDF979380">
    <w:name w:val="7D8EF2C80BCD44D9B858BCCFDF979380"/>
    <w:rsid w:val="00BB612A"/>
  </w:style>
  <w:style w:type="paragraph" w:customStyle="1" w:styleId="146DF440DF2C4B5A8915D2AC27BF99BC">
    <w:name w:val="146DF440DF2C4B5A8915D2AC27BF99BC"/>
    <w:rsid w:val="00BB612A"/>
  </w:style>
  <w:style w:type="paragraph" w:customStyle="1" w:styleId="52326EFF076F47C8B12E7DF0B08DE786">
    <w:name w:val="52326EFF076F47C8B12E7DF0B08DE786"/>
    <w:rsid w:val="00BB612A"/>
  </w:style>
  <w:style w:type="paragraph" w:customStyle="1" w:styleId="EB7BF5920EE64505BD9068AD42C78A52">
    <w:name w:val="EB7BF5920EE64505BD9068AD42C78A52"/>
    <w:rsid w:val="00BB612A"/>
  </w:style>
  <w:style w:type="paragraph" w:customStyle="1" w:styleId="C6F97B5AF5A74ECE85BA984E7423FC63">
    <w:name w:val="C6F97B5AF5A74ECE85BA984E7423FC63"/>
    <w:rsid w:val="00BB612A"/>
  </w:style>
  <w:style w:type="paragraph" w:customStyle="1" w:styleId="6D100E5E5CE94146A595574282D20EFF">
    <w:name w:val="6D100E5E5CE94146A595574282D20EFF"/>
    <w:rsid w:val="00BB612A"/>
  </w:style>
  <w:style w:type="paragraph" w:customStyle="1" w:styleId="6CCD0788B5454D81B4F13027E272D966">
    <w:name w:val="6CCD0788B5454D81B4F13027E272D966"/>
    <w:rsid w:val="00BB612A"/>
  </w:style>
  <w:style w:type="paragraph" w:customStyle="1" w:styleId="C3E5E05D82C14559BBD83DB42DFEAA15">
    <w:name w:val="C3E5E05D82C14559BBD83DB42DFEAA15"/>
    <w:rsid w:val="00BB612A"/>
  </w:style>
  <w:style w:type="paragraph" w:customStyle="1" w:styleId="5AD4AD18F17F4E80822EC5C2652B52A3">
    <w:name w:val="5AD4AD18F17F4E80822EC5C2652B52A3"/>
    <w:rsid w:val="00BB612A"/>
  </w:style>
  <w:style w:type="paragraph" w:customStyle="1" w:styleId="035314B0554E4ECAB1EE6C259F2BE268">
    <w:name w:val="035314B0554E4ECAB1EE6C259F2BE268"/>
    <w:rsid w:val="00BB612A"/>
  </w:style>
  <w:style w:type="paragraph" w:customStyle="1" w:styleId="88A1E1CB0006432E82D88CFE91DF264E">
    <w:name w:val="88A1E1CB0006432E82D88CFE91DF264E"/>
    <w:rsid w:val="00BB612A"/>
  </w:style>
  <w:style w:type="paragraph" w:customStyle="1" w:styleId="A1845F7AC1C7403AADA0B70B972D564C">
    <w:name w:val="A1845F7AC1C7403AADA0B70B972D564C"/>
    <w:rsid w:val="00BB612A"/>
  </w:style>
  <w:style w:type="paragraph" w:customStyle="1" w:styleId="DB7A3ADA1B2E47329C3D5BBB1E456271">
    <w:name w:val="DB7A3ADA1B2E47329C3D5BBB1E456271"/>
    <w:rsid w:val="00BB612A"/>
  </w:style>
  <w:style w:type="paragraph" w:customStyle="1" w:styleId="53C15BEE9FA84BCBA5E664F946246ADA">
    <w:name w:val="53C15BEE9FA84BCBA5E664F946246ADA"/>
    <w:rsid w:val="00BB612A"/>
  </w:style>
  <w:style w:type="paragraph" w:customStyle="1" w:styleId="8C30E211DB924E99B3D7EA6DE38EC5E7">
    <w:name w:val="8C30E211DB924E99B3D7EA6DE38EC5E7"/>
    <w:rsid w:val="00BB612A"/>
  </w:style>
  <w:style w:type="paragraph" w:customStyle="1" w:styleId="90AB373B576B43FA91BEFD2C3F5210C4">
    <w:name w:val="90AB373B576B43FA91BEFD2C3F5210C4"/>
    <w:rsid w:val="00BB612A"/>
  </w:style>
  <w:style w:type="paragraph" w:customStyle="1" w:styleId="D74A02F015434004A8E2C24A49A8CD84">
    <w:name w:val="D74A02F015434004A8E2C24A49A8CD84"/>
    <w:rsid w:val="00BB612A"/>
  </w:style>
  <w:style w:type="paragraph" w:customStyle="1" w:styleId="343727A1C91B45DC96A96334D7F7DDD1">
    <w:name w:val="343727A1C91B45DC96A96334D7F7DDD1"/>
    <w:rsid w:val="00BB612A"/>
  </w:style>
  <w:style w:type="paragraph" w:customStyle="1" w:styleId="1A08D31A241B4155842E861A582F2B88">
    <w:name w:val="1A08D31A241B4155842E861A582F2B88"/>
    <w:rsid w:val="00BB612A"/>
  </w:style>
  <w:style w:type="paragraph" w:customStyle="1" w:styleId="B5953A5636504C00BF41A2B8D44E6855">
    <w:name w:val="B5953A5636504C00BF41A2B8D44E6855"/>
    <w:rsid w:val="00BB612A"/>
  </w:style>
  <w:style w:type="paragraph" w:customStyle="1" w:styleId="EAE35C5A776C4C97856D054D466FB4F4">
    <w:name w:val="EAE35C5A776C4C97856D054D466FB4F4"/>
    <w:rsid w:val="00BB612A"/>
  </w:style>
  <w:style w:type="paragraph" w:customStyle="1" w:styleId="E16B1F8E8B5E427B93B558EFC45E0FA1">
    <w:name w:val="E16B1F8E8B5E427B93B558EFC45E0FA1"/>
    <w:rsid w:val="00BB612A"/>
  </w:style>
  <w:style w:type="paragraph" w:customStyle="1" w:styleId="74152AA8FD624F6D94B7DB72821D294C">
    <w:name w:val="74152AA8FD624F6D94B7DB72821D294C"/>
    <w:rsid w:val="00BB612A"/>
  </w:style>
  <w:style w:type="paragraph" w:customStyle="1" w:styleId="DD95230855334D43AF535C50993EC75B">
    <w:name w:val="DD95230855334D43AF535C50993EC75B"/>
    <w:rsid w:val="00BB612A"/>
  </w:style>
  <w:style w:type="paragraph" w:customStyle="1" w:styleId="B09C764EB74242B68E05DB1AC0BF6382">
    <w:name w:val="B09C764EB74242B68E05DB1AC0BF6382"/>
    <w:rsid w:val="00BB612A"/>
  </w:style>
  <w:style w:type="paragraph" w:customStyle="1" w:styleId="5D1C12D15E3449378C2F7C8EB388F1C5">
    <w:name w:val="5D1C12D15E3449378C2F7C8EB388F1C5"/>
    <w:rsid w:val="00BB612A"/>
  </w:style>
  <w:style w:type="paragraph" w:customStyle="1" w:styleId="8A38A72EB1194661A7E41FC80E3DF215">
    <w:name w:val="8A38A72EB1194661A7E41FC80E3DF215"/>
    <w:rsid w:val="00BB612A"/>
  </w:style>
  <w:style w:type="paragraph" w:customStyle="1" w:styleId="C36F693BACBE491CADDA5214B57E90FA">
    <w:name w:val="C36F693BACBE491CADDA5214B57E90FA"/>
    <w:rsid w:val="00BB612A"/>
  </w:style>
  <w:style w:type="paragraph" w:customStyle="1" w:styleId="C68CAF7B44BF4548BF9572A3AC132B94">
    <w:name w:val="C68CAF7B44BF4548BF9572A3AC132B94"/>
    <w:rsid w:val="00BB612A"/>
  </w:style>
  <w:style w:type="paragraph" w:customStyle="1" w:styleId="18AFE080CF374442ADEC22D9A99D3405">
    <w:name w:val="18AFE080CF374442ADEC22D9A99D3405"/>
    <w:rsid w:val="00BB612A"/>
  </w:style>
  <w:style w:type="paragraph" w:customStyle="1" w:styleId="EF87121633CF417B8E9D7F840B8E68BA">
    <w:name w:val="EF87121633CF417B8E9D7F840B8E68BA"/>
    <w:rsid w:val="00BB612A"/>
  </w:style>
  <w:style w:type="paragraph" w:customStyle="1" w:styleId="A4E015BDF30246A2B618E6D2A974A7DB">
    <w:name w:val="A4E015BDF30246A2B618E6D2A974A7DB"/>
    <w:rsid w:val="00BB612A"/>
  </w:style>
  <w:style w:type="paragraph" w:customStyle="1" w:styleId="2ACB13BF62EF4F97BF37012FF7DBAD81">
    <w:name w:val="2ACB13BF62EF4F97BF37012FF7DBAD81"/>
    <w:rsid w:val="00BB612A"/>
  </w:style>
  <w:style w:type="paragraph" w:customStyle="1" w:styleId="49B03D8B1AD3400183526D2B9BB33B23">
    <w:name w:val="49B03D8B1AD3400183526D2B9BB33B23"/>
    <w:rsid w:val="006E76B9"/>
  </w:style>
  <w:style w:type="paragraph" w:customStyle="1" w:styleId="B8DEE14D2C734F9C92DE89DF6D549097">
    <w:name w:val="B8DEE14D2C734F9C92DE89DF6D549097"/>
    <w:rsid w:val="006E76B9"/>
  </w:style>
  <w:style w:type="paragraph" w:customStyle="1" w:styleId="A75463A55CC74C6DB28A466165325792">
    <w:name w:val="A75463A55CC74C6DB28A466165325792"/>
    <w:rsid w:val="00AA70AD"/>
  </w:style>
  <w:style w:type="paragraph" w:customStyle="1" w:styleId="04845E754494486B8FC217609D39D82C">
    <w:name w:val="04845E754494486B8FC217609D39D82C"/>
    <w:rsid w:val="00AA70AD"/>
  </w:style>
  <w:style w:type="paragraph" w:customStyle="1" w:styleId="E0BC5DE7DB504A63B387A9C98B6CB09B">
    <w:name w:val="E0BC5DE7DB504A63B387A9C98B6CB09B"/>
    <w:rsid w:val="00AA70AD"/>
  </w:style>
  <w:style w:type="paragraph" w:customStyle="1" w:styleId="68FE753B3A73448F8707843385F26598">
    <w:name w:val="68FE753B3A73448F8707843385F26598"/>
    <w:rsid w:val="00AA70AD"/>
  </w:style>
  <w:style w:type="paragraph" w:customStyle="1" w:styleId="6F5D8FEBB5984E17A4F5ADD7BA8CACCF">
    <w:name w:val="6F5D8FEBB5984E17A4F5ADD7BA8CACCF"/>
    <w:rsid w:val="00AA70AD"/>
  </w:style>
  <w:style w:type="paragraph" w:customStyle="1" w:styleId="018FA732E60044478823E6BB8C07F95A">
    <w:name w:val="018FA732E60044478823E6BB8C07F95A"/>
    <w:rsid w:val="00AA70AD"/>
  </w:style>
  <w:style w:type="paragraph" w:customStyle="1" w:styleId="2CE3A606FE5B49DDB78EE9DA1FF3E366">
    <w:name w:val="2CE3A606FE5B49DDB78EE9DA1FF3E366"/>
    <w:rsid w:val="00DD6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4C5F9F6A-0363-46D2-AB53-553ADA69290A}">
  <ds:schemaRefs>
    <ds:schemaRef ds:uri="http://purl.org/dc/elements/1.1/"/>
    <ds:schemaRef ds:uri="http://schemas.microsoft.com/office/2006/documentManagement/types"/>
    <ds:schemaRef ds:uri="http://purl.org/dc/dcmitype/"/>
    <ds:schemaRef ds:uri="6dc4bcd6-49db-4c07-9060-8acfc67cef9f"/>
    <ds:schemaRef ds:uri="http://schemas.openxmlformats.org/package/2006/metadata/core-properties"/>
    <ds:schemaRef ds:uri="http://schemas.microsoft.com/office/infopath/2007/PartnerControls"/>
    <ds:schemaRef ds:uri="http://purl.org/dc/terms/"/>
    <ds:schemaRef ds:uri="http://schemas.microsoft.com/office/2006/metadata/properties"/>
    <ds:schemaRef ds:uri="fb0879af-3eba-417a-a55a-ffe6dcd6ca77"/>
    <ds:schemaRef ds:uri="http://schemas.microsoft.com/sharepoint/v3"/>
    <ds:schemaRef ds:uri="http://www.w3.org/XML/1998/namespace"/>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8A501-B056-476E-B300-A8092D94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2023-02-02T19:07:00Z</dcterms:created>
  <dcterms:modified xsi:type="dcterms:W3CDTF">2023-02-03T16:26:00Z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