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5FCD95" w14:textId="77777777" w:rsidR="00FC508C" w:rsidRPr="00524B4A" w:rsidRDefault="00AC0D93">
      <w:pPr>
        <w:rPr>
          <w:rFonts w:ascii="Calibri" w:hAnsi="Calibri" w:cs="Calibri"/>
          <w:b/>
          <w:bCs/>
          <w:color w:val="000000" w:themeColor="text1"/>
        </w:rPr>
      </w:pPr>
      <w:r w:rsidRPr="00524B4A">
        <w:rPr>
          <w:rFonts w:ascii="Calibri" w:hAnsi="Calibri" w:cs="Calibri"/>
          <w:b/>
          <w:bCs/>
          <w:color w:val="000000" w:themeColor="text1"/>
        </w:rPr>
        <w:t>BABIES</w:t>
      </w:r>
    </w:p>
    <w:p w14:paraId="635EA937" w14:textId="77777777" w:rsidR="001F4A3C" w:rsidRPr="00524B4A" w:rsidRDefault="001F4A3C" w:rsidP="001F4A3C">
      <w:pPr>
        <w:rPr>
          <w:rFonts w:ascii="Calibri" w:hAnsi="Calibri" w:cs="Calibri"/>
          <w:color w:val="000000" w:themeColor="text1"/>
          <w:u w:val="single"/>
        </w:rPr>
      </w:pPr>
      <w:r w:rsidRPr="00524B4A">
        <w:rPr>
          <w:rFonts w:ascii="Calibri" w:hAnsi="Calibri" w:cs="Calibri"/>
          <w:color w:val="000000" w:themeColor="text1"/>
          <w:u w:val="single"/>
        </w:rPr>
        <w:t xml:space="preserve">UNIT 1 </w:t>
      </w:r>
    </w:p>
    <w:p w14:paraId="418E85E3" w14:textId="3C84BC46" w:rsidR="00FC508C" w:rsidRPr="00524B4A" w:rsidRDefault="00FC508C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1</w:t>
      </w:r>
      <w:r w:rsidR="00D31A5A" w:rsidRPr="00524B4A">
        <w:rPr>
          <w:rFonts w:ascii="Calibri" w:hAnsi="Calibri" w:cs="Calibri"/>
          <w:color w:val="000000" w:themeColor="text1"/>
        </w:rPr>
        <w:t xml:space="preserve"> PACK</w:t>
      </w:r>
      <w:r w:rsidRPr="00524B4A">
        <w:rPr>
          <w:rFonts w:ascii="Calibri" w:hAnsi="Calibri" w:cs="Calibri"/>
          <w:color w:val="000000" w:themeColor="text1"/>
        </w:rPr>
        <w:t>:</w:t>
      </w:r>
      <w:r w:rsidR="00E75FB2" w:rsidRPr="00524B4A">
        <w:rPr>
          <w:rFonts w:ascii="Calibri" w:hAnsi="Calibri" w:cs="Calibri"/>
          <w:color w:val="000000" w:themeColor="text1"/>
        </w:rPr>
        <w:t xml:space="preserve"> </w:t>
      </w:r>
      <w:r w:rsidR="00103B54" w:rsidRPr="00524B4A">
        <w:rPr>
          <w:rFonts w:ascii="Calibri" w:hAnsi="Calibri" w:cs="Calibri"/>
          <w:color w:val="000000" w:themeColor="text1"/>
        </w:rPr>
        <w:t>2, 9, 10, 17, 19, 26</w:t>
      </w:r>
    </w:p>
    <w:p w14:paraId="13B32651" w14:textId="3C1C90AB" w:rsidR="00D31A5A" w:rsidRPr="00524B4A" w:rsidRDefault="00D31A5A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 xml:space="preserve">Session 1 PRINTABLES: </w:t>
      </w:r>
      <w:r w:rsidR="00103B54" w:rsidRPr="00524B4A">
        <w:rPr>
          <w:rFonts w:ascii="Calibri" w:hAnsi="Calibri" w:cs="Calibri"/>
          <w:color w:val="000000" w:themeColor="text1"/>
        </w:rPr>
        <w:t>none</w:t>
      </w:r>
      <w:r w:rsidR="005F7728" w:rsidRPr="00524B4A">
        <w:rPr>
          <w:rFonts w:ascii="Calibri" w:hAnsi="Calibri" w:cs="Calibri"/>
          <w:color w:val="000000" w:themeColor="text1"/>
        </w:rPr>
        <w:t xml:space="preserve"> </w:t>
      </w:r>
    </w:p>
    <w:p w14:paraId="5AD1A487" w14:textId="77777777" w:rsidR="00D31A5A" w:rsidRPr="00524B4A" w:rsidRDefault="00D31A5A">
      <w:pPr>
        <w:rPr>
          <w:rFonts w:ascii="Calibri" w:hAnsi="Calibri" w:cs="Calibri"/>
          <w:color w:val="000000" w:themeColor="text1"/>
        </w:rPr>
      </w:pPr>
    </w:p>
    <w:p w14:paraId="37A1A43D" w14:textId="0C8D7690" w:rsidR="00D31A5A" w:rsidRPr="00524B4A" w:rsidRDefault="00FC508C" w:rsidP="00D31A5A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2</w:t>
      </w:r>
      <w:r w:rsidR="00D31A5A" w:rsidRPr="00524B4A">
        <w:rPr>
          <w:rFonts w:ascii="Calibri" w:hAnsi="Calibri" w:cs="Calibri"/>
          <w:color w:val="000000" w:themeColor="text1"/>
        </w:rPr>
        <w:t xml:space="preserve"> PACK:</w:t>
      </w:r>
      <w:r w:rsidR="00154FAE" w:rsidRPr="00524B4A">
        <w:rPr>
          <w:rFonts w:ascii="Calibri" w:hAnsi="Calibri" w:cs="Calibri"/>
          <w:color w:val="000000" w:themeColor="text1"/>
        </w:rPr>
        <w:t xml:space="preserve"> </w:t>
      </w:r>
      <w:r w:rsidR="00103B54" w:rsidRPr="00524B4A">
        <w:rPr>
          <w:rFonts w:ascii="Calibri" w:hAnsi="Calibri" w:cs="Calibri"/>
          <w:color w:val="000000" w:themeColor="text1"/>
        </w:rPr>
        <w:t>2, 9, 10, 17, 20</w:t>
      </w:r>
    </w:p>
    <w:p w14:paraId="4F267FCA" w14:textId="4593E17E" w:rsidR="00FC508C" w:rsidRPr="00524B4A" w:rsidRDefault="00D31A5A" w:rsidP="00D31A5A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2 PRINTABLES:</w:t>
      </w:r>
      <w:r w:rsidR="00077E7D" w:rsidRPr="00524B4A">
        <w:rPr>
          <w:rFonts w:ascii="Calibri" w:hAnsi="Calibri" w:cs="Calibri"/>
          <w:color w:val="000000" w:themeColor="text1"/>
        </w:rPr>
        <w:t xml:space="preserve"> </w:t>
      </w:r>
      <w:r w:rsidR="00103B54" w:rsidRPr="00524B4A">
        <w:rPr>
          <w:rFonts w:ascii="Calibri" w:hAnsi="Calibri" w:cs="Calibri"/>
          <w:color w:val="000000" w:themeColor="text1"/>
        </w:rPr>
        <w:t>Unit 1 Missions</w:t>
      </w:r>
      <w:r w:rsidR="00B93031" w:rsidRPr="00524B4A">
        <w:rPr>
          <w:rFonts w:ascii="Calibri" w:hAnsi="Calibri" w:cs="Calibri"/>
          <w:color w:val="000000" w:themeColor="text1"/>
        </w:rPr>
        <w:t xml:space="preserve"> </w:t>
      </w:r>
    </w:p>
    <w:p w14:paraId="13015B1A" w14:textId="77777777" w:rsidR="00223C4F" w:rsidRPr="00524B4A" w:rsidRDefault="00223C4F" w:rsidP="00223C4F">
      <w:pPr>
        <w:rPr>
          <w:rFonts w:ascii="Calibri" w:hAnsi="Calibri" w:cs="Calibri"/>
          <w:color w:val="000000" w:themeColor="text1"/>
        </w:rPr>
      </w:pPr>
    </w:p>
    <w:p w14:paraId="3610AB72" w14:textId="1B21AC6A" w:rsidR="00D31A5A" w:rsidRPr="00524B4A" w:rsidRDefault="00FC508C" w:rsidP="00D31A5A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3</w:t>
      </w:r>
      <w:r w:rsidR="00D31A5A" w:rsidRPr="00524B4A">
        <w:rPr>
          <w:rFonts w:ascii="Calibri" w:hAnsi="Calibri" w:cs="Calibri"/>
          <w:color w:val="000000" w:themeColor="text1"/>
        </w:rPr>
        <w:t xml:space="preserve"> PACK:</w:t>
      </w:r>
      <w:r w:rsidR="00154FAE" w:rsidRPr="00524B4A">
        <w:rPr>
          <w:rFonts w:ascii="Calibri" w:hAnsi="Calibri" w:cs="Calibri"/>
          <w:color w:val="000000" w:themeColor="text1"/>
        </w:rPr>
        <w:t xml:space="preserve"> </w:t>
      </w:r>
      <w:r w:rsidR="002140F2" w:rsidRPr="00524B4A">
        <w:rPr>
          <w:rFonts w:ascii="Calibri" w:hAnsi="Calibri" w:cs="Calibri"/>
          <w:color w:val="000000" w:themeColor="text1"/>
        </w:rPr>
        <w:t>3</w:t>
      </w:r>
      <w:r w:rsidR="00103B54" w:rsidRPr="00524B4A">
        <w:rPr>
          <w:rFonts w:ascii="Calibri" w:hAnsi="Calibri" w:cs="Calibri"/>
          <w:color w:val="000000" w:themeColor="text1"/>
        </w:rPr>
        <w:t>, 9, 11, 17, 32</w:t>
      </w:r>
      <w:r w:rsidR="005F7728" w:rsidRPr="00524B4A">
        <w:rPr>
          <w:rFonts w:ascii="Calibri" w:hAnsi="Calibri" w:cs="Calibri"/>
          <w:color w:val="000000" w:themeColor="text1"/>
        </w:rPr>
        <w:t xml:space="preserve"> </w:t>
      </w:r>
    </w:p>
    <w:p w14:paraId="388DF454" w14:textId="7FDF59C5" w:rsidR="00FC508C" w:rsidRPr="00524B4A" w:rsidRDefault="00D31A5A" w:rsidP="00D31A5A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3 PRINTABLES:</w:t>
      </w:r>
      <w:r w:rsidR="00077E7D" w:rsidRPr="00524B4A">
        <w:rPr>
          <w:rFonts w:ascii="Calibri" w:hAnsi="Calibri" w:cs="Calibri"/>
          <w:color w:val="000000" w:themeColor="text1"/>
        </w:rPr>
        <w:t xml:space="preserve"> </w:t>
      </w:r>
      <w:r w:rsidR="00103B54" w:rsidRPr="00524B4A">
        <w:rPr>
          <w:rFonts w:ascii="Calibri" w:hAnsi="Calibri" w:cs="Calibri"/>
          <w:color w:val="000000" w:themeColor="text1"/>
        </w:rPr>
        <w:t>Allergy Alert</w:t>
      </w:r>
      <w:r w:rsidR="0089338D" w:rsidRPr="00524B4A">
        <w:rPr>
          <w:rFonts w:ascii="Calibri" w:hAnsi="Calibri" w:cs="Calibri"/>
          <w:color w:val="000000" w:themeColor="text1"/>
        </w:rPr>
        <w:t xml:space="preserve"> </w:t>
      </w:r>
    </w:p>
    <w:p w14:paraId="38E31208" w14:textId="77777777" w:rsidR="00223C4F" w:rsidRPr="00524B4A" w:rsidRDefault="00223C4F" w:rsidP="00223C4F">
      <w:pPr>
        <w:rPr>
          <w:rFonts w:ascii="Calibri" w:hAnsi="Calibri" w:cs="Calibri"/>
          <w:color w:val="000000" w:themeColor="text1"/>
        </w:rPr>
      </w:pPr>
    </w:p>
    <w:p w14:paraId="7A379CBC" w14:textId="4D7237FB" w:rsidR="00D31A5A" w:rsidRPr="00524B4A" w:rsidRDefault="00D31A5A" w:rsidP="00D31A5A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4 PACK:</w:t>
      </w:r>
      <w:r w:rsidR="00154FAE" w:rsidRPr="00524B4A">
        <w:rPr>
          <w:rFonts w:ascii="Calibri" w:hAnsi="Calibri" w:cs="Calibri"/>
          <w:color w:val="000000" w:themeColor="text1"/>
        </w:rPr>
        <w:t xml:space="preserve"> </w:t>
      </w:r>
      <w:r w:rsidR="002140F2" w:rsidRPr="00524B4A">
        <w:rPr>
          <w:rFonts w:ascii="Calibri" w:hAnsi="Calibri" w:cs="Calibri"/>
          <w:color w:val="000000" w:themeColor="text1"/>
        </w:rPr>
        <w:t>3</w:t>
      </w:r>
      <w:r w:rsidR="00103B54" w:rsidRPr="00524B4A">
        <w:rPr>
          <w:rFonts w:ascii="Calibri" w:hAnsi="Calibri" w:cs="Calibri"/>
          <w:color w:val="000000" w:themeColor="text1"/>
        </w:rPr>
        <w:t>, 8, 9, 11, 17, 21, 22, 32</w:t>
      </w:r>
    </w:p>
    <w:p w14:paraId="4284E4B6" w14:textId="0024520D" w:rsidR="00077E7D" w:rsidRPr="00524B4A" w:rsidRDefault="00D31A5A" w:rsidP="00077E7D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4 PRINTABLES:</w:t>
      </w:r>
      <w:r w:rsidR="00077E7D" w:rsidRPr="00524B4A">
        <w:rPr>
          <w:rFonts w:ascii="Calibri" w:hAnsi="Calibri" w:cs="Calibri"/>
          <w:color w:val="000000" w:themeColor="text1"/>
        </w:rPr>
        <w:t xml:space="preserve"> </w:t>
      </w:r>
      <w:r w:rsidR="00103B54" w:rsidRPr="00524B4A">
        <w:rPr>
          <w:rFonts w:ascii="Calibri" w:hAnsi="Calibri" w:cs="Calibri"/>
          <w:color w:val="000000" w:themeColor="text1"/>
        </w:rPr>
        <w:t>none</w:t>
      </w:r>
      <w:r w:rsidR="00B93031" w:rsidRPr="00524B4A">
        <w:rPr>
          <w:rFonts w:ascii="Calibri" w:hAnsi="Calibri" w:cs="Calibri"/>
          <w:color w:val="000000" w:themeColor="text1"/>
        </w:rPr>
        <w:t xml:space="preserve"> </w:t>
      </w:r>
    </w:p>
    <w:p w14:paraId="624E758D" w14:textId="77777777" w:rsidR="00541CD2" w:rsidRPr="00524B4A" w:rsidRDefault="00541CD2">
      <w:pPr>
        <w:rPr>
          <w:rFonts w:ascii="Calibri" w:hAnsi="Calibri" w:cs="Calibri"/>
          <w:color w:val="000000" w:themeColor="text1"/>
        </w:rPr>
      </w:pPr>
    </w:p>
    <w:p w14:paraId="77008726" w14:textId="77777777" w:rsidR="001F4A3C" w:rsidRPr="00524B4A" w:rsidRDefault="001F4A3C" w:rsidP="001F4A3C">
      <w:pPr>
        <w:rPr>
          <w:rFonts w:ascii="Calibri" w:hAnsi="Calibri" w:cs="Calibri"/>
          <w:color w:val="000000" w:themeColor="text1"/>
          <w:u w:val="single"/>
        </w:rPr>
      </w:pPr>
      <w:r w:rsidRPr="00524B4A">
        <w:rPr>
          <w:rFonts w:ascii="Calibri" w:hAnsi="Calibri" w:cs="Calibri"/>
          <w:color w:val="000000" w:themeColor="text1"/>
          <w:u w:val="single"/>
        </w:rPr>
        <w:t xml:space="preserve">UNIT 2 </w:t>
      </w:r>
    </w:p>
    <w:p w14:paraId="6A4DB058" w14:textId="5A0278C4" w:rsidR="00D31A5A" w:rsidRPr="00524B4A" w:rsidRDefault="00D31A5A" w:rsidP="00D31A5A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1 PACK:</w:t>
      </w:r>
      <w:r w:rsidR="00154FAE" w:rsidRPr="00524B4A">
        <w:rPr>
          <w:rFonts w:ascii="Calibri" w:hAnsi="Calibri" w:cs="Calibri"/>
          <w:color w:val="000000" w:themeColor="text1"/>
        </w:rPr>
        <w:t xml:space="preserve"> </w:t>
      </w:r>
      <w:r w:rsidR="00103B54" w:rsidRPr="00524B4A">
        <w:rPr>
          <w:rFonts w:ascii="Calibri" w:hAnsi="Calibri" w:cs="Calibri"/>
          <w:color w:val="000000" w:themeColor="text1"/>
        </w:rPr>
        <w:t>4, 9, 12, 18, 23, 24, 25, 27, 32</w:t>
      </w:r>
    </w:p>
    <w:p w14:paraId="4172FD41" w14:textId="42AE51E9" w:rsidR="00FC508C" w:rsidRPr="00524B4A" w:rsidRDefault="00D31A5A" w:rsidP="00916F8F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1 PRINTABLES:</w:t>
      </w:r>
      <w:r w:rsidR="00077E7D" w:rsidRPr="00524B4A">
        <w:rPr>
          <w:rFonts w:ascii="Calibri" w:hAnsi="Calibri" w:cs="Calibri"/>
          <w:color w:val="000000" w:themeColor="text1"/>
        </w:rPr>
        <w:t xml:space="preserve"> </w:t>
      </w:r>
      <w:r w:rsidR="00103B54" w:rsidRPr="00524B4A">
        <w:rPr>
          <w:rFonts w:ascii="Calibri" w:hAnsi="Calibri" w:cs="Calibri"/>
          <w:color w:val="000000" w:themeColor="text1"/>
        </w:rPr>
        <w:t>none</w:t>
      </w:r>
      <w:r w:rsidR="00B93031" w:rsidRPr="00524B4A">
        <w:rPr>
          <w:rFonts w:ascii="Calibri" w:hAnsi="Calibri" w:cs="Calibri"/>
          <w:color w:val="000000" w:themeColor="text1"/>
        </w:rPr>
        <w:t xml:space="preserve"> </w:t>
      </w:r>
    </w:p>
    <w:p w14:paraId="736A85EB" w14:textId="77777777" w:rsidR="00223C4F" w:rsidRPr="00524B4A" w:rsidRDefault="00223C4F" w:rsidP="00223C4F">
      <w:pPr>
        <w:rPr>
          <w:rFonts w:ascii="Calibri" w:hAnsi="Calibri" w:cs="Calibri"/>
          <w:color w:val="000000" w:themeColor="text1"/>
        </w:rPr>
      </w:pPr>
    </w:p>
    <w:p w14:paraId="58A08A5F" w14:textId="2C77245C" w:rsidR="00D31A5A" w:rsidRPr="00524B4A" w:rsidRDefault="00FC508C" w:rsidP="00D31A5A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2</w:t>
      </w:r>
      <w:r w:rsidR="00D31A5A" w:rsidRPr="00524B4A">
        <w:rPr>
          <w:rFonts w:ascii="Calibri" w:hAnsi="Calibri" w:cs="Calibri"/>
          <w:color w:val="000000" w:themeColor="text1"/>
        </w:rPr>
        <w:t xml:space="preserve"> PACK:</w:t>
      </w:r>
      <w:r w:rsidR="00154FAE" w:rsidRPr="00524B4A">
        <w:rPr>
          <w:rFonts w:ascii="Calibri" w:hAnsi="Calibri" w:cs="Calibri"/>
          <w:color w:val="000000" w:themeColor="text1"/>
        </w:rPr>
        <w:t xml:space="preserve"> </w:t>
      </w:r>
      <w:r w:rsidR="00103B54" w:rsidRPr="00524B4A">
        <w:rPr>
          <w:rFonts w:ascii="Calibri" w:hAnsi="Calibri" w:cs="Calibri"/>
          <w:color w:val="000000" w:themeColor="text1"/>
        </w:rPr>
        <w:t>4, 9, 12, 18</w:t>
      </w:r>
    </w:p>
    <w:p w14:paraId="21E93E0C" w14:textId="4C4D65D9" w:rsidR="00FC508C" w:rsidRPr="00524B4A" w:rsidRDefault="00D31A5A" w:rsidP="00D31A5A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2 PRINTABLES:</w:t>
      </w:r>
      <w:r w:rsidR="00077E7D" w:rsidRPr="00524B4A">
        <w:rPr>
          <w:rFonts w:ascii="Calibri" w:hAnsi="Calibri" w:cs="Calibri"/>
          <w:color w:val="000000" w:themeColor="text1"/>
        </w:rPr>
        <w:t xml:space="preserve"> </w:t>
      </w:r>
      <w:r w:rsidR="00103B54" w:rsidRPr="00524B4A">
        <w:rPr>
          <w:rFonts w:ascii="Calibri" w:hAnsi="Calibri" w:cs="Calibri"/>
          <w:color w:val="000000" w:themeColor="text1"/>
        </w:rPr>
        <w:t>Unit 2 Missions</w:t>
      </w:r>
      <w:r w:rsidR="00A47A94" w:rsidRPr="00524B4A">
        <w:rPr>
          <w:rFonts w:ascii="Calibri" w:hAnsi="Calibri" w:cs="Calibri"/>
          <w:color w:val="000000" w:themeColor="text1"/>
        </w:rPr>
        <w:t xml:space="preserve"> </w:t>
      </w:r>
    </w:p>
    <w:p w14:paraId="0BFE1C8B" w14:textId="77777777" w:rsidR="00223C4F" w:rsidRPr="00524B4A" w:rsidRDefault="00223C4F" w:rsidP="00223C4F">
      <w:pPr>
        <w:rPr>
          <w:rFonts w:ascii="Calibri" w:hAnsi="Calibri" w:cs="Calibri"/>
          <w:color w:val="000000" w:themeColor="text1"/>
        </w:rPr>
      </w:pPr>
    </w:p>
    <w:p w14:paraId="2E99AD3B" w14:textId="026D842A" w:rsidR="00916F8F" w:rsidRPr="00524B4A" w:rsidRDefault="00D31A5A" w:rsidP="00D31A5A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3 PACK:</w:t>
      </w:r>
      <w:r w:rsidR="00154FAE" w:rsidRPr="00524B4A">
        <w:rPr>
          <w:rFonts w:ascii="Calibri" w:hAnsi="Calibri" w:cs="Calibri"/>
          <w:color w:val="000000" w:themeColor="text1"/>
        </w:rPr>
        <w:t xml:space="preserve"> </w:t>
      </w:r>
      <w:r w:rsidR="006E7A03" w:rsidRPr="00524B4A">
        <w:rPr>
          <w:rFonts w:ascii="Calibri" w:hAnsi="Calibri" w:cs="Calibri"/>
          <w:color w:val="000000" w:themeColor="text1"/>
        </w:rPr>
        <w:t>5, 9, 18, 13, 32</w:t>
      </w:r>
    </w:p>
    <w:p w14:paraId="589774C4" w14:textId="0B537A0B" w:rsidR="00FC508C" w:rsidRPr="00524B4A" w:rsidRDefault="00077E7D" w:rsidP="00D31A5A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3</w:t>
      </w:r>
      <w:r w:rsidR="00D31A5A" w:rsidRPr="00524B4A">
        <w:rPr>
          <w:rFonts w:ascii="Calibri" w:hAnsi="Calibri" w:cs="Calibri"/>
          <w:color w:val="000000" w:themeColor="text1"/>
        </w:rPr>
        <w:t xml:space="preserve"> PRINTABLES:</w:t>
      </w:r>
      <w:r w:rsidRPr="00524B4A">
        <w:rPr>
          <w:rFonts w:ascii="Calibri" w:hAnsi="Calibri" w:cs="Calibri"/>
          <w:color w:val="000000" w:themeColor="text1"/>
        </w:rPr>
        <w:t xml:space="preserve"> </w:t>
      </w:r>
      <w:r w:rsidR="006E7A03" w:rsidRPr="00524B4A">
        <w:rPr>
          <w:rFonts w:ascii="Calibri" w:hAnsi="Calibri" w:cs="Calibri"/>
          <w:color w:val="000000" w:themeColor="text1"/>
        </w:rPr>
        <w:t>none</w:t>
      </w:r>
      <w:r w:rsidR="002E49C1" w:rsidRPr="00524B4A">
        <w:rPr>
          <w:rFonts w:ascii="Calibri" w:hAnsi="Calibri" w:cs="Calibri"/>
          <w:color w:val="000000" w:themeColor="text1"/>
        </w:rPr>
        <w:t xml:space="preserve"> </w:t>
      </w:r>
    </w:p>
    <w:p w14:paraId="45677638" w14:textId="77777777" w:rsidR="00223C4F" w:rsidRPr="00524B4A" w:rsidRDefault="00223C4F" w:rsidP="00223C4F">
      <w:pPr>
        <w:rPr>
          <w:rFonts w:ascii="Calibri" w:hAnsi="Calibri" w:cs="Calibri"/>
          <w:color w:val="000000" w:themeColor="text1"/>
        </w:rPr>
      </w:pPr>
    </w:p>
    <w:p w14:paraId="2D2F1537" w14:textId="2D592181" w:rsidR="00D31A5A" w:rsidRPr="00524B4A" w:rsidRDefault="00D31A5A" w:rsidP="00D31A5A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4 PACK:</w:t>
      </w:r>
      <w:r w:rsidR="00154FAE" w:rsidRPr="00524B4A">
        <w:rPr>
          <w:rFonts w:ascii="Calibri" w:hAnsi="Calibri" w:cs="Calibri"/>
          <w:color w:val="000000" w:themeColor="text1"/>
        </w:rPr>
        <w:t xml:space="preserve"> </w:t>
      </w:r>
      <w:r w:rsidR="006E7A03" w:rsidRPr="00524B4A">
        <w:rPr>
          <w:rFonts w:ascii="Calibri" w:hAnsi="Calibri" w:cs="Calibri"/>
          <w:color w:val="000000" w:themeColor="text1"/>
        </w:rPr>
        <w:t>5, 9, 13, 18, 29, 32</w:t>
      </w:r>
    </w:p>
    <w:p w14:paraId="024DB4C7" w14:textId="3F52FDDA" w:rsidR="00FC508C" w:rsidRPr="00524B4A" w:rsidRDefault="00D31A5A" w:rsidP="00D31A5A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</w:t>
      </w:r>
      <w:r w:rsidR="00077E7D" w:rsidRPr="00524B4A">
        <w:rPr>
          <w:rFonts w:ascii="Calibri" w:hAnsi="Calibri" w:cs="Calibri"/>
          <w:color w:val="000000" w:themeColor="text1"/>
        </w:rPr>
        <w:t>n 4</w:t>
      </w:r>
      <w:r w:rsidRPr="00524B4A">
        <w:rPr>
          <w:rFonts w:ascii="Calibri" w:hAnsi="Calibri" w:cs="Calibri"/>
          <w:color w:val="000000" w:themeColor="text1"/>
        </w:rPr>
        <w:t xml:space="preserve"> PRINTABLES:</w:t>
      </w:r>
      <w:r w:rsidR="00077E7D" w:rsidRPr="00524B4A">
        <w:rPr>
          <w:rFonts w:ascii="Calibri" w:hAnsi="Calibri" w:cs="Calibri"/>
          <w:color w:val="000000" w:themeColor="text1"/>
        </w:rPr>
        <w:t xml:space="preserve"> </w:t>
      </w:r>
      <w:r w:rsidR="006E7A03" w:rsidRPr="00524B4A">
        <w:rPr>
          <w:rFonts w:ascii="Calibri" w:hAnsi="Calibri" w:cs="Calibri"/>
          <w:color w:val="000000" w:themeColor="text1"/>
        </w:rPr>
        <w:t>Footprint</w:t>
      </w:r>
      <w:r w:rsidR="00B93031" w:rsidRPr="00524B4A">
        <w:rPr>
          <w:rFonts w:ascii="Calibri" w:hAnsi="Calibri" w:cs="Calibri"/>
          <w:color w:val="000000" w:themeColor="text1"/>
        </w:rPr>
        <w:t xml:space="preserve"> </w:t>
      </w:r>
    </w:p>
    <w:p w14:paraId="7A841624" w14:textId="77777777" w:rsidR="006E7A03" w:rsidRPr="00524B4A" w:rsidRDefault="006E7A03" w:rsidP="00586EED">
      <w:pPr>
        <w:rPr>
          <w:rFonts w:ascii="Calibri" w:hAnsi="Calibri" w:cs="Calibri"/>
          <w:color w:val="000000" w:themeColor="text1"/>
        </w:rPr>
      </w:pPr>
    </w:p>
    <w:p w14:paraId="66D25AA9" w14:textId="77777777" w:rsidR="001F4A3C" w:rsidRPr="00524B4A" w:rsidRDefault="001F4A3C" w:rsidP="001F4A3C">
      <w:pPr>
        <w:rPr>
          <w:rFonts w:ascii="Calibri" w:hAnsi="Calibri" w:cs="Calibri"/>
          <w:color w:val="000000" w:themeColor="text1"/>
          <w:u w:val="single"/>
        </w:rPr>
      </w:pPr>
      <w:r w:rsidRPr="00524B4A">
        <w:rPr>
          <w:rFonts w:ascii="Calibri" w:hAnsi="Calibri" w:cs="Calibri"/>
          <w:color w:val="000000" w:themeColor="text1"/>
          <w:u w:val="single"/>
        </w:rPr>
        <w:t xml:space="preserve">UNIT 3 </w:t>
      </w:r>
    </w:p>
    <w:p w14:paraId="2EECF111" w14:textId="1BC11179" w:rsidR="00D243F2" w:rsidRPr="00524B4A" w:rsidRDefault="00D31A5A" w:rsidP="00D31A5A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1 PACK:</w:t>
      </w:r>
      <w:r w:rsidR="00154FAE" w:rsidRPr="00524B4A">
        <w:rPr>
          <w:rFonts w:ascii="Calibri" w:hAnsi="Calibri" w:cs="Calibri"/>
          <w:color w:val="000000" w:themeColor="text1"/>
        </w:rPr>
        <w:t xml:space="preserve"> </w:t>
      </w:r>
      <w:r w:rsidR="00D61B0B" w:rsidRPr="00524B4A">
        <w:rPr>
          <w:rFonts w:ascii="Calibri" w:hAnsi="Calibri" w:cs="Calibri"/>
          <w:color w:val="000000" w:themeColor="text1"/>
        </w:rPr>
        <w:t>6, 14, 18, 28, 31</w:t>
      </w:r>
    </w:p>
    <w:p w14:paraId="52E8F3B0" w14:textId="1E489419" w:rsidR="00FC508C" w:rsidRPr="00524B4A" w:rsidRDefault="00D31A5A" w:rsidP="00D31A5A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1 PRINTABLES:</w:t>
      </w:r>
      <w:r w:rsidR="00077E7D" w:rsidRPr="00524B4A">
        <w:rPr>
          <w:rFonts w:ascii="Calibri" w:hAnsi="Calibri" w:cs="Calibri"/>
          <w:color w:val="000000" w:themeColor="text1"/>
        </w:rPr>
        <w:t xml:space="preserve"> </w:t>
      </w:r>
      <w:r w:rsidR="00D61B0B" w:rsidRPr="00524B4A">
        <w:rPr>
          <w:rFonts w:ascii="Calibri" w:hAnsi="Calibri" w:cs="Calibri"/>
          <w:color w:val="000000" w:themeColor="text1"/>
        </w:rPr>
        <w:t>none</w:t>
      </w:r>
      <w:r w:rsidR="00B93031" w:rsidRPr="00524B4A">
        <w:rPr>
          <w:rFonts w:ascii="Calibri" w:hAnsi="Calibri" w:cs="Calibri"/>
          <w:color w:val="000000" w:themeColor="text1"/>
        </w:rPr>
        <w:t xml:space="preserve"> </w:t>
      </w:r>
    </w:p>
    <w:p w14:paraId="4DD990F6" w14:textId="77777777" w:rsidR="00223C4F" w:rsidRPr="00524B4A" w:rsidRDefault="00223C4F" w:rsidP="00223C4F">
      <w:pPr>
        <w:rPr>
          <w:rFonts w:ascii="Calibri" w:hAnsi="Calibri" w:cs="Calibri"/>
          <w:color w:val="000000" w:themeColor="text1"/>
        </w:rPr>
      </w:pPr>
    </w:p>
    <w:p w14:paraId="2E9B0808" w14:textId="0E7C95C4" w:rsidR="00D31A5A" w:rsidRPr="00524B4A" w:rsidRDefault="00D31A5A" w:rsidP="00D31A5A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2 PACK:</w:t>
      </w:r>
      <w:r w:rsidR="00154FAE" w:rsidRPr="00524B4A">
        <w:rPr>
          <w:rFonts w:ascii="Calibri" w:hAnsi="Calibri" w:cs="Calibri"/>
          <w:color w:val="000000" w:themeColor="text1"/>
        </w:rPr>
        <w:t xml:space="preserve"> </w:t>
      </w:r>
      <w:r w:rsidR="00D61B0B" w:rsidRPr="00524B4A">
        <w:rPr>
          <w:rFonts w:ascii="Calibri" w:hAnsi="Calibri" w:cs="Calibri"/>
          <w:color w:val="000000" w:themeColor="text1"/>
        </w:rPr>
        <w:t>6, 9, 14, 18, 32</w:t>
      </w:r>
    </w:p>
    <w:p w14:paraId="0C8FEC82" w14:textId="06164F88" w:rsidR="00FC508C" w:rsidRPr="00524B4A" w:rsidRDefault="00D31A5A" w:rsidP="00D31A5A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2 PRINTABLES</w:t>
      </w:r>
      <w:r w:rsidR="00D243F2" w:rsidRPr="00524B4A">
        <w:rPr>
          <w:rFonts w:ascii="Calibri" w:hAnsi="Calibri" w:cs="Calibri"/>
          <w:color w:val="000000" w:themeColor="text1"/>
        </w:rPr>
        <w:t xml:space="preserve">: </w:t>
      </w:r>
      <w:r w:rsidR="00D61B0B" w:rsidRPr="00524B4A">
        <w:rPr>
          <w:rFonts w:ascii="Calibri" w:hAnsi="Calibri" w:cs="Calibri"/>
          <w:color w:val="000000" w:themeColor="text1"/>
        </w:rPr>
        <w:t>Allergy Alert</w:t>
      </w:r>
      <w:r w:rsidR="00137183" w:rsidRPr="00524B4A">
        <w:rPr>
          <w:rFonts w:ascii="Calibri" w:hAnsi="Calibri" w:cs="Calibri"/>
          <w:color w:val="000000" w:themeColor="text1"/>
        </w:rPr>
        <w:t xml:space="preserve"> </w:t>
      </w:r>
    </w:p>
    <w:p w14:paraId="0870E34A" w14:textId="77777777" w:rsidR="00223C4F" w:rsidRPr="00524B4A" w:rsidRDefault="00223C4F" w:rsidP="00223C4F">
      <w:pPr>
        <w:rPr>
          <w:rFonts w:ascii="Calibri" w:hAnsi="Calibri" w:cs="Calibri"/>
          <w:color w:val="000000" w:themeColor="text1"/>
        </w:rPr>
      </w:pPr>
    </w:p>
    <w:p w14:paraId="6DCC39DD" w14:textId="34D55049" w:rsidR="00D31A5A" w:rsidRPr="00524B4A" w:rsidRDefault="00D31A5A" w:rsidP="00D31A5A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3 PACK:</w:t>
      </w:r>
      <w:r w:rsidR="00791C46" w:rsidRPr="00524B4A">
        <w:rPr>
          <w:rFonts w:ascii="Calibri" w:hAnsi="Calibri" w:cs="Calibri"/>
          <w:color w:val="000000" w:themeColor="text1"/>
        </w:rPr>
        <w:t xml:space="preserve"> </w:t>
      </w:r>
      <w:r w:rsidR="00D61B0B" w:rsidRPr="00524B4A">
        <w:rPr>
          <w:rFonts w:ascii="Calibri" w:hAnsi="Calibri" w:cs="Calibri"/>
          <w:color w:val="000000" w:themeColor="text1"/>
        </w:rPr>
        <w:t>7, 9, 15, 18, 30</w:t>
      </w:r>
    </w:p>
    <w:p w14:paraId="4ED4C507" w14:textId="0BCD4AC9" w:rsidR="00FC508C" w:rsidRPr="00524B4A" w:rsidRDefault="00D31A5A" w:rsidP="00D31A5A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3 PRINTABLES:</w:t>
      </w:r>
      <w:r w:rsidR="00077E7D" w:rsidRPr="00524B4A">
        <w:rPr>
          <w:rFonts w:ascii="Calibri" w:hAnsi="Calibri" w:cs="Calibri"/>
          <w:color w:val="000000" w:themeColor="text1"/>
        </w:rPr>
        <w:t xml:space="preserve"> </w:t>
      </w:r>
      <w:r w:rsidR="00D61B0B" w:rsidRPr="00524B4A">
        <w:rPr>
          <w:rFonts w:ascii="Calibri" w:hAnsi="Calibri" w:cs="Calibri"/>
          <w:color w:val="000000" w:themeColor="text1"/>
        </w:rPr>
        <w:t>none</w:t>
      </w:r>
      <w:r w:rsidR="00791C46" w:rsidRPr="00524B4A">
        <w:rPr>
          <w:rFonts w:ascii="Calibri" w:hAnsi="Calibri" w:cs="Calibri"/>
          <w:color w:val="000000" w:themeColor="text1"/>
        </w:rPr>
        <w:t xml:space="preserve"> </w:t>
      </w:r>
    </w:p>
    <w:p w14:paraId="53976D0B" w14:textId="77777777" w:rsidR="00223C4F" w:rsidRPr="00524B4A" w:rsidRDefault="00223C4F" w:rsidP="00223C4F">
      <w:pPr>
        <w:rPr>
          <w:rFonts w:ascii="Calibri" w:hAnsi="Calibri" w:cs="Calibri"/>
          <w:color w:val="000000" w:themeColor="text1"/>
        </w:rPr>
      </w:pPr>
    </w:p>
    <w:p w14:paraId="733F0E1E" w14:textId="1C9E6396" w:rsidR="00D31A5A" w:rsidRPr="00524B4A" w:rsidRDefault="00D31A5A" w:rsidP="00D31A5A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4 PACK:</w:t>
      </w:r>
      <w:r w:rsidR="00791C46" w:rsidRPr="00524B4A">
        <w:rPr>
          <w:rFonts w:ascii="Calibri" w:hAnsi="Calibri" w:cs="Calibri"/>
          <w:color w:val="000000" w:themeColor="text1"/>
        </w:rPr>
        <w:t xml:space="preserve"> </w:t>
      </w:r>
      <w:r w:rsidR="00A81CA4" w:rsidRPr="00524B4A">
        <w:rPr>
          <w:rFonts w:ascii="Calibri" w:hAnsi="Calibri" w:cs="Calibri"/>
          <w:color w:val="000000" w:themeColor="text1"/>
        </w:rPr>
        <w:t>7, 9, 15, 18, 30, 32, 33</w:t>
      </w:r>
    </w:p>
    <w:p w14:paraId="550D8DE8" w14:textId="22A89FA4" w:rsidR="00077E7D" w:rsidRPr="00524B4A" w:rsidRDefault="00D31A5A" w:rsidP="00077E7D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4 PRINTABLES:</w:t>
      </w:r>
      <w:r w:rsidR="00077E7D" w:rsidRPr="00524B4A">
        <w:rPr>
          <w:rFonts w:ascii="Calibri" w:hAnsi="Calibri" w:cs="Calibri"/>
          <w:color w:val="000000" w:themeColor="text1"/>
        </w:rPr>
        <w:t xml:space="preserve"> </w:t>
      </w:r>
      <w:r w:rsidR="00A81CA4" w:rsidRPr="00524B4A">
        <w:rPr>
          <w:rFonts w:ascii="Calibri" w:hAnsi="Calibri" w:cs="Calibri"/>
          <w:color w:val="000000" w:themeColor="text1"/>
        </w:rPr>
        <w:t>none</w:t>
      </w:r>
      <w:r w:rsidR="00B93031" w:rsidRPr="00524B4A">
        <w:rPr>
          <w:rFonts w:ascii="Calibri" w:hAnsi="Calibri" w:cs="Calibri"/>
          <w:color w:val="000000" w:themeColor="text1"/>
        </w:rPr>
        <w:t xml:space="preserve"> </w:t>
      </w:r>
    </w:p>
    <w:p w14:paraId="385269A6" w14:textId="77777777" w:rsidR="006E7A03" w:rsidRPr="00524B4A" w:rsidRDefault="006E7A03" w:rsidP="006E7A03">
      <w:pPr>
        <w:rPr>
          <w:rFonts w:ascii="Calibri" w:hAnsi="Calibri" w:cs="Calibri"/>
          <w:color w:val="000000" w:themeColor="text1"/>
        </w:rPr>
      </w:pPr>
    </w:p>
    <w:p w14:paraId="4CABE7D6" w14:textId="3F3BFE7F" w:rsidR="006E7A03" w:rsidRPr="00524B4A" w:rsidRDefault="006E7A03" w:rsidP="006E7A0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 xml:space="preserve">Session 5 PACK: </w:t>
      </w:r>
      <w:r w:rsidR="00A81CA4" w:rsidRPr="00524B4A">
        <w:rPr>
          <w:rFonts w:ascii="Calibri" w:hAnsi="Calibri" w:cs="Calibri"/>
          <w:color w:val="000000" w:themeColor="text1"/>
        </w:rPr>
        <w:t>8, 9, 16, 18, 34</w:t>
      </w:r>
    </w:p>
    <w:p w14:paraId="79E9D11C" w14:textId="6E14FB4C" w:rsidR="006E7A03" w:rsidRPr="00524B4A" w:rsidRDefault="006E7A03" w:rsidP="006E7A0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 xml:space="preserve">Session 5 PRINTABLES: </w:t>
      </w:r>
      <w:r w:rsidR="00A81CA4" w:rsidRPr="00524B4A">
        <w:rPr>
          <w:rFonts w:ascii="Calibri" w:hAnsi="Calibri" w:cs="Calibri"/>
          <w:color w:val="000000" w:themeColor="text1"/>
        </w:rPr>
        <w:t>none</w:t>
      </w:r>
    </w:p>
    <w:p w14:paraId="1A080D3F" w14:textId="77777777" w:rsidR="006E7A03" w:rsidRPr="00524B4A" w:rsidRDefault="006E7A03" w:rsidP="006E7A03">
      <w:pPr>
        <w:rPr>
          <w:rFonts w:ascii="Calibri" w:hAnsi="Calibri" w:cs="Calibri"/>
          <w:color w:val="000000" w:themeColor="text1"/>
        </w:rPr>
      </w:pPr>
    </w:p>
    <w:p w14:paraId="3D3445BC" w14:textId="015C9938" w:rsidR="7B50D8DE" w:rsidRDefault="7B50D8DE" w:rsidP="7B50D8DE">
      <w:pPr>
        <w:rPr>
          <w:rFonts w:ascii="Calibri" w:hAnsi="Calibri" w:cs="Calibri"/>
          <w:color w:val="000000" w:themeColor="text1"/>
        </w:rPr>
      </w:pPr>
    </w:p>
    <w:p w14:paraId="41D19602" w14:textId="71EB652D" w:rsidR="7B50D8DE" w:rsidRDefault="7B50D8DE" w:rsidP="7B50D8DE">
      <w:pPr>
        <w:rPr>
          <w:rFonts w:ascii="Calibri" w:hAnsi="Calibri" w:cs="Calibri"/>
          <w:color w:val="000000" w:themeColor="text1"/>
        </w:rPr>
      </w:pPr>
    </w:p>
    <w:p w14:paraId="526BEBDD" w14:textId="77777777" w:rsidR="00FC508C" w:rsidRPr="00524B4A" w:rsidRDefault="00AC0D93" w:rsidP="00FC508C">
      <w:pPr>
        <w:rPr>
          <w:rFonts w:ascii="Calibri" w:hAnsi="Calibri" w:cs="Calibri"/>
          <w:b/>
          <w:bCs/>
          <w:color w:val="000000" w:themeColor="text1"/>
        </w:rPr>
      </w:pPr>
      <w:r w:rsidRPr="00524B4A">
        <w:rPr>
          <w:rFonts w:ascii="Calibri" w:hAnsi="Calibri" w:cs="Calibri"/>
          <w:b/>
          <w:bCs/>
          <w:color w:val="000000" w:themeColor="text1"/>
        </w:rPr>
        <w:t>1</w:t>
      </w:r>
      <w:r w:rsidR="00586EED" w:rsidRPr="00524B4A">
        <w:rPr>
          <w:rFonts w:ascii="Calibri" w:hAnsi="Calibri" w:cs="Calibri"/>
          <w:b/>
          <w:bCs/>
          <w:color w:val="000000" w:themeColor="text1"/>
        </w:rPr>
        <w:t>s</w:t>
      </w:r>
      <w:r w:rsidRPr="00524B4A">
        <w:rPr>
          <w:rFonts w:ascii="Calibri" w:hAnsi="Calibri" w:cs="Calibri"/>
          <w:b/>
          <w:bCs/>
          <w:color w:val="000000" w:themeColor="text1"/>
        </w:rPr>
        <w:t xml:space="preserve"> &amp; 2</w:t>
      </w:r>
      <w:r w:rsidR="00586EED" w:rsidRPr="00524B4A">
        <w:rPr>
          <w:rFonts w:ascii="Calibri" w:hAnsi="Calibri" w:cs="Calibri"/>
          <w:b/>
          <w:bCs/>
          <w:color w:val="000000" w:themeColor="text1"/>
        </w:rPr>
        <w:t>s</w:t>
      </w:r>
    </w:p>
    <w:p w14:paraId="11445614" w14:textId="77777777" w:rsidR="001F4A3C" w:rsidRPr="00524B4A" w:rsidRDefault="001F4A3C" w:rsidP="001F4A3C">
      <w:pPr>
        <w:rPr>
          <w:rFonts w:ascii="Calibri" w:hAnsi="Calibri" w:cs="Calibri"/>
          <w:color w:val="000000" w:themeColor="text1"/>
          <w:u w:val="single"/>
        </w:rPr>
      </w:pPr>
      <w:r w:rsidRPr="00524B4A">
        <w:rPr>
          <w:rFonts w:ascii="Calibri" w:hAnsi="Calibri" w:cs="Calibri"/>
          <w:color w:val="000000" w:themeColor="text1"/>
          <w:u w:val="single"/>
        </w:rPr>
        <w:t xml:space="preserve">UNIT 1 </w:t>
      </w:r>
    </w:p>
    <w:p w14:paraId="05A6FA1C" w14:textId="6CF5BF94" w:rsidR="00AC0D93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1 PACK:</w:t>
      </w:r>
      <w:r w:rsidR="008B4823" w:rsidRPr="00524B4A">
        <w:rPr>
          <w:rFonts w:ascii="Calibri" w:hAnsi="Calibri" w:cs="Calibri"/>
          <w:color w:val="000000" w:themeColor="text1"/>
        </w:rPr>
        <w:t xml:space="preserve"> </w:t>
      </w:r>
      <w:r w:rsidR="00AE6A63" w:rsidRPr="00524B4A">
        <w:rPr>
          <w:rFonts w:ascii="Calibri" w:hAnsi="Calibri" w:cs="Calibri"/>
          <w:color w:val="000000" w:themeColor="text1"/>
        </w:rPr>
        <w:t>Teaching P</w:t>
      </w:r>
      <w:r w:rsidR="002947E5" w:rsidRPr="00524B4A">
        <w:rPr>
          <w:rFonts w:ascii="Calibri" w:hAnsi="Calibri" w:cs="Calibri"/>
          <w:color w:val="000000" w:themeColor="text1"/>
        </w:rPr>
        <w:t xml:space="preserve">icture </w:t>
      </w:r>
      <w:r w:rsidR="001D625F" w:rsidRPr="00524B4A">
        <w:rPr>
          <w:rFonts w:ascii="Calibri" w:hAnsi="Calibri" w:cs="Calibri"/>
          <w:color w:val="000000" w:themeColor="text1"/>
        </w:rPr>
        <w:t xml:space="preserve">1; 15, 16, 18, 19, 22, 40, 42 (Jesus) </w:t>
      </w:r>
    </w:p>
    <w:p w14:paraId="71D5CA87" w14:textId="77777777" w:rsidR="00FC508C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1 PRINTABLES:</w:t>
      </w:r>
      <w:r w:rsidR="002947E5" w:rsidRPr="00524B4A">
        <w:rPr>
          <w:rFonts w:ascii="Calibri" w:hAnsi="Calibri" w:cs="Calibri"/>
          <w:color w:val="000000" w:themeColor="text1"/>
        </w:rPr>
        <w:t xml:space="preserve"> Unit 1 Missions</w:t>
      </w:r>
    </w:p>
    <w:p w14:paraId="31C78C63" w14:textId="77777777" w:rsidR="00586EED" w:rsidRPr="00524B4A" w:rsidRDefault="00586EED" w:rsidP="00586EED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4F6188A8" w14:textId="31E5A727" w:rsidR="00D243F2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2 PACK:</w:t>
      </w:r>
      <w:r w:rsidR="000F709D" w:rsidRPr="00524B4A">
        <w:rPr>
          <w:rFonts w:ascii="Calibri" w:hAnsi="Calibri" w:cs="Calibri"/>
          <w:color w:val="000000" w:themeColor="text1"/>
        </w:rPr>
        <w:t xml:space="preserve"> </w:t>
      </w:r>
      <w:r w:rsidR="002947E5" w:rsidRPr="00524B4A">
        <w:rPr>
          <w:rFonts w:ascii="Calibri" w:hAnsi="Calibri" w:cs="Calibri"/>
          <w:color w:val="000000" w:themeColor="text1"/>
        </w:rPr>
        <w:t xml:space="preserve">Teaching Picture </w:t>
      </w:r>
      <w:r w:rsidR="001D625F" w:rsidRPr="00524B4A">
        <w:rPr>
          <w:rFonts w:ascii="Calibri" w:hAnsi="Calibri" w:cs="Calibri"/>
          <w:color w:val="000000" w:themeColor="text1"/>
        </w:rPr>
        <w:t xml:space="preserve">2; 15, 16, </w:t>
      </w:r>
      <w:r w:rsidR="0000338E" w:rsidRPr="00524B4A">
        <w:rPr>
          <w:rFonts w:ascii="Calibri" w:hAnsi="Calibri" w:cs="Calibri"/>
          <w:color w:val="000000" w:themeColor="text1"/>
        </w:rPr>
        <w:t xml:space="preserve">20, 21, 40, </w:t>
      </w:r>
      <w:r w:rsidR="001D625F" w:rsidRPr="00524B4A">
        <w:rPr>
          <w:rFonts w:ascii="Calibri" w:hAnsi="Calibri" w:cs="Calibri"/>
          <w:color w:val="000000" w:themeColor="text1"/>
        </w:rPr>
        <w:t>42 (Jesus)</w:t>
      </w:r>
    </w:p>
    <w:p w14:paraId="6BC474F0" w14:textId="77777777" w:rsidR="00FC508C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2 PRINTABLES:</w:t>
      </w:r>
      <w:r w:rsidR="00B3048A" w:rsidRPr="00524B4A">
        <w:rPr>
          <w:rFonts w:ascii="Calibri" w:hAnsi="Calibri" w:cs="Calibri"/>
          <w:color w:val="000000" w:themeColor="text1"/>
        </w:rPr>
        <w:t xml:space="preserve"> Unit 1 Missions</w:t>
      </w:r>
    </w:p>
    <w:p w14:paraId="61CD99FE" w14:textId="77777777" w:rsidR="00524B4A" w:rsidRPr="00524B4A" w:rsidRDefault="00524B4A" w:rsidP="00524B4A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7092BE2E" w14:textId="19A17FBD" w:rsidR="00916F8F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3 PACK:</w:t>
      </w:r>
      <w:r w:rsidR="000F709D" w:rsidRPr="00524B4A">
        <w:rPr>
          <w:rFonts w:ascii="Calibri" w:hAnsi="Calibri" w:cs="Calibri"/>
          <w:color w:val="000000" w:themeColor="text1"/>
        </w:rPr>
        <w:t xml:space="preserve"> </w:t>
      </w:r>
      <w:r w:rsidR="00101A60" w:rsidRPr="00524B4A">
        <w:rPr>
          <w:rFonts w:ascii="Calibri" w:hAnsi="Calibri" w:cs="Calibri"/>
          <w:color w:val="000000" w:themeColor="text1"/>
        </w:rPr>
        <w:t xml:space="preserve">Teaching Picture </w:t>
      </w:r>
      <w:r w:rsidR="0000338E" w:rsidRPr="00524B4A">
        <w:rPr>
          <w:rFonts w:ascii="Calibri" w:hAnsi="Calibri" w:cs="Calibri"/>
          <w:color w:val="000000" w:themeColor="text1"/>
        </w:rPr>
        <w:t xml:space="preserve">3; </w:t>
      </w:r>
      <w:r w:rsidR="00485D43" w:rsidRPr="00524B4A">
        <w:rPr>
          <w:rFonts w:ascii="Calibri" w:hAnsi="Calibri" w:cs="Calibri"/>
          <w:color w:val="000000" w:themeColor="text1"/>
        </w:rPr>
        <w:t xml:space="preserve">14 (Allergy Alert), </w:t>
      </w:r>
      <w:r w:rsidR="0000338E" w:rsidRPr="00524B4A">
        <w:rPr>
          <w:rFonts w:ascii="Calibri" w:hAnsi="Calibri" w:cs="Calibri"/>
          <w:color w:val="000000" w:themeColor="text1"/>
        </w:rPr>
        <w:t xml:space="preserve">15, 16, </w:t>
      </w:r>
      <w:r w:rsidR="00485D43" w:rsidRPr="00524B4A">
        <w:rPr>
          <w:rFonts w:ascii="Calibri" w:hAnsi="Calibri" w:cs="Calibri"/>
          <w:color w:val="000000" w:themeColor="text1"/>
        </w:rPr>
        <w:t xml:space="preserve">18, 22, 23, 24 (Numbers), 26, </w:t>
      </w:r>
      <w:r w:rsidR="0000338E" w:rsidRPr="00524B4A">
        <w:rPr>
          <w:rFonts w:ascii="Calibri" w:hAnsi="Calibri" w:cs="Calibri"/>
          <w:color w:val="000000" w:themeColor="text1"/>
        </w:rPr>
        <w:t>42 (Jesus, Zacchaeus)</w:t>
      </w:r>
    </w:p>
    <w:p w14:paraId="4896DE53" w14:textId="77777777" w:rsidR="00FC508C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3 PRINTABLES:</w:t>
      </w:r>
      <w:r w:rsidR="00B3048A" w:rsidRPr="00524B4A">
        <w:rPr>
          <w:rFonts w:ascii="Calibri" w:hAnsi="Calibri" w:cs="Calibri"/>
          <w:color w:val="000000" w:themeColor="text1"/>
        </w:rPr>
        <w:t xml:space="preserve"> Unit 1 Missions</w:t>
      </w:r>
    </w:p>
    <w:p w14:paraId="27997D77" w14:textId="77777777" w:rsidR="00524B4A" w:rsidRPr="00524B4A" w:rsidRDefault="00524B4A" w:rsidP="00524B4A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382522D7" w14:textId="2AC3873B" w:rsidR="0004609E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4 PACK:</w:t>
      </w:r>
      <w:r w:rsidR="000F709D" w:rsidRPr="00524B4A">
        <w:rPr>
          <w:rFonts w:ascii="Calibri" w:hAnsi="Calibri" w:cs="Calibri"/>
          <w:color w:val="000000" w:themeColor="text1"/>
        </w:rPr>
        <w:t xml:space="preserve"> </w:t>
      </w:r>
      <w:r w:rsidR="00AE6A63" w:rsidRPr="00524B4A">
        <w:rPr>
          <w:rFonts w:ascii="Calibri" w:hAnsi="Calibri" w:cs="Calibri"/>
          <w:color w:val="000000" w:themeColor="text1"/>
        </w:rPr>
        <w:t>Teaching Picture</w:t>
      </w:r>
      <w:r w:rsidR="007274E9" w:rsidRPr="00524B4A">
        <w:rPr>
          <w:rFonts w:ascii="Calibri" w:hAnsi="Calibri" w:cs="Calibri"/>
          <w:color w:val="000000" w:themeColor="text1"/>
        </w:rPr>
        <w:t xml:space="preserve"> </w:t>
      </w:r>
      <w:r w:rsidR="00E33136" w:rsidRPr="00524B4A">
        <w:rPr>
          <w:rFonts w:ascii="Calibri" w:hAnsi="Calibri" w:cs="Calibri"/>
          <w:color w:val="000000" w:themeColor="text1"/>
        </w:rPr>
        <w:t xml:space="preserve">4; </w:t>
      </w:r>
      <w:r w:rsidR="00BE3026" w:rsidRPr="00524B4A">
        <w:rPr>
          <w:rFonts w:ascii="Calibri" w:hAnsi="Calibri" w:cs="Calibri"/>
          <w:color w:val="000000" w:themeColor="text1"/>
        </w:rPr>
        <w:t xml:space="preserve">14, 15, 16, 24, 25, 26, 39, 42 (Jesus, children) </w:t>
      </w:r>
    </w:p>
    <w:p w14:paraId="03B66A00" w14:textId="77777777" w:rsidR="00D866B7" w:rsidRPr="00524B4A" w:rsidRDefault="00AC0D93" w:rsidP="00D866B7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4 PRINTABLES:</w:t>
      </w:r>
      <w:r w:rsidR="00B3048A" w:rsidRPr="00524B4A">
        <w:rPr>
          <w:rFonts w:ascii="Calibri" w:hAnsi="Calibri" w:cs="Calibri"/>
          <w:color w:val="000000" w:themeColor="text1"/>
        </w:rPr>
        <w:t xml:space="preserve"> Unit 1 Missions</w:t>
      </w:r>
    </w:p>
    <w:p w14:paraId="466F100D" w14:textId="77777777" w:rsidR="00524B4A" w:rsidRPr="00524B4A" w:rsidRDefault="00524B4A" w:rsidP="00524B4A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67C8420D" w14:textId="77777777" w:rsidR="001F4A3C" w:rsidRPr="00524B4A" w:rsidRDefault="001F4A3C" w:rsidP="001F4A3C">
      <w:pPr>
        <w:rPr>
          <w:rFonts w:ascii="Calibri" w:hAnsi="Calibri" w:cs="Calibri"/>
          <w:color w:val="000000" w:themeColor="text1"/>
          <w:u w:val="single"/>
        </w:rPr>
      </w:pPr>
      <w:r w:rsidRPr="00524B4A">
        <w:rPr>
          <w:rFonts w:ascii="Calibri" w:hAnsi="Calibri" w:cs="Calibri"/>
          <w:color w:val="000000" w:themeColor="text1"/>
          <w:u w:val="single"/>
        </w:rPr>
        <w:t xml:space="preserve">UNIT 2 </w:t>
      </w:r>
    </w:p>
    <w:p w14:paraId="089AEDAE" w14:textId="2B354093" w:rsidR="00AC0D93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1 PACK:</w:t>
      </w:r>
      <w:r w:rsidR="000F709D" w:rsidRPr="00524B4A">
        <w:rPr>
          <w:rFonts w:ascii="Calibri" w:hAnsi="Calibri" w:cs="Calibri"/>
          <w:color w:val="000000" w:themeColor="text1"/>
        </w:rPr>
        <w:t xml:space="preserve"> </w:t>
      </w:r>
      <w:r w:rsidR="002947E5" w:rsidRPr="00524B4A">
        <w:rPr>
          <w:rFonts w:ascii="Calibri" w:hAnsi="Calibri" w:cs="Calibri"/>
          <w:color w:val="000000" w:themeColor="text1"/>
        </w:rPr>
        <w:t>Teaching Pictur</w:t>
      </w:r>
      <w:r w:rsidR="00084A22" w:rsidRPr="00524B4A">
        <w:rPr>
          <w:rFonts w:ascii="Calibri" w:hAnsi="Calibri" w:cs="Calibri"/>
          <w:color w:val="000000" w:themeColor="text1"/>
        </w:rPr>
        <w:t xml:space="preserve">e </w:t>
      </w:r>
      <w:r w:rsidR="00BE3026" w:rsidRPr="00524B4A">
        <w:rPr>
          <w:rFonts w:ascii="Calibri" w:hAnsi="Calibri" w:cs="Calibri"/>
          <w:color w:val="000000" w:themeColor="text1"/>
        </w:rPr>
        <w:t xml:space="preserve">5; </w:t>
      </w:r>
      <w:r w:rsidR="00B51228" w:rsidRPr="00524B4A">
        <w:rPr>
          <w:rFonts w:ascii="Calibri" w:hAnsi="Calibri" w:cs="Calibri"/>
          <w:color w:val="000000" w:themeColor="text1"/>
        </w:rPr>
        <w:t xml:space="preserve">14 (We’re Not Here), </w:t>
      </w:r>
      <w:r w:rsidR="00BE3026" w:rsidRPr="00524B4A">
        <w:rPr>
          <w:rFonts w:ascii="Calibri" w:hAnsi="Calibri" w:cs="Calibri"/>
          <w:color w:val="000000" w:themeColor="text1"/>
        </w:rPr>
        <w:t xml:space="preserve">15, 17 (Unit 2), </w:t>
      </w:r>
      <w:r w:rsidR="00B51228" w:rsidRPr="00524B4A">
        <w:rPr>
          <w:rFonts w:ascii="Calibri" w:hAnsi="Calibri" w:cs="Calibri"/>
          <w:color w:val="000000" w:themeColor="text1"/>
        </w:rPr>
        <w:t>23 (optional), 27, 28, 29, 38, 42 (Joshua)</w:t>
      </w:r>
    </w:p>
    <w:p w14:paraId="3A9CD07A" w14:textId="77777777" w:rsidR="00FC508C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1 PRINTABLES:</w:t>
      </w:r>
      <w:r w:rsidR="00B3048A" w:rsidRPr="00524B4A">
        <w:rPr>
          <w:rFonts w:ascii="Calibri" w:hAnsi="Calibri" w:cs="Calibri"/>
          <w:color w:val="000000" w:themeColor="text1"/>
        </w:rPr>
        <w:t xml:space="preserve"> Unit 2 Missions</w:t>
      </w:r>
      <w:r w:rsidR="007C7D12" w:rsidRPr="00524B4A">
        <w:rPr>
          <w:rFonts w:ascii="Calibri" w:hAnsi="Calibri" w:cs="Calibri"/>
          <w:color w:val="000000" w:themeColor="text1"/>
        </w:rPr>
        <w:t xml:space="preserve"> </w:t>
      </w:r>
    </w:p>
    <w:p w14:paraId="2DC7AA0D" w14:textId="77777777" w:rsidR="00524B4A" w:rsidRPr="00524B4A" w:rsidRDefault="00524B4A" w:rsidP="00524B4A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0E9F2643" w14:textId="56B49B28" w:rsidR="00AC0D93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2 PACK:</w:t>
      </w:r>
      <w:r w:rsidR="000F709D" w:rsidRPr="00524B4A">
        <w:rPr>
          <w:rFonts w:ascii="Calibri" w:hAnsi="Calibri" w:cs="Calibri"/>
          <w:color w:val="000000" w:themeColor="text1"/>
        </w:rPr>
        <w:t xml:space="preserve"> </w:t>
      </w:r>
      <w:r w:rsidR="002947E5" w:rsidRPr="00524B4A">
        <w:rPr>
          <w:rFonts w:ascii="Calibri" w:hAnsi="Calibri" w:cs="Calibri"/>
          <w:color w:val="000000" w:themeColor="text1"/>
        </w:rPr>
        <w:t xml:space="preserve">Teaching Picture </w:t>
      </w:r>
      <w:r w:rsidR="00E3436C" w:rsidRPr="00524B4A">
        <w:rPr>
          <w:rFonts w:ascii="Calibri" w:hAnsi="Calibri" w:cs="Calibri"/>
          <w:color w:val="000000" w:themeColor="text1"/>
        </w:rPr>
        <w:t>6; 15, 17 (Unit 2), 42 (Joshua)</w:t>
      </w:r>
    </w:p>
    <w:p w14:paraId="0A8B80E1" w14:textId="77777777" w:rsidR="00FC508C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2 PRINTABLES:</w:t>
      </w:r>
      <w:r w:rsidR="00B3048A" w:rsidRPr="00524B4A">
        <w:rPr>
          <w:rFonts w:ascii="Calibri" w:hAnsi="Calibri" w:cs="Calibri"/>
          <w:color w:val="000000" w:themeColor="text1"/>
        </w:rPr>
        <w:t xml:space="preserve"> Unit 2 Missions</w:t>
      </w:r>
    </w:p>
    <w:p w14:paraId="5FD37AB4" w14:textId="77777777" w:rsidR="00524B4A" w:rsidRPr="00524B4A" w:rsidRDefault="00524B4A" w:rsidP="00524B4A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25653CF0" w14:textId="36151372" w:rsidR="00D243F2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3 PACK:</w:t>
      </w:r>
      <w:r w:rsidR="000F709D" w:rsidRPr="00524B4A">
        <w:rPr>
          <w:rFonts w:ascii="Calibri" w:hAnsi="Calibri" w:cs="Calibri"/>
          <w:color w:val="000000" w:themeColor="text1"/>
        </w:rPr>
        <w:t xml:space="preserve"> </w:t>
      </w:r>
      <w:r w:rsidR="002947E5" w:rsidRPr="00524B4A">
        <w:rPr>
          <w:rFonts w:ascii="Calibri" w:hAnsi="Calibri" w:cs="Calibri"/>
          <w:color w:val="000000" w:themeColor="text1"/>
        </w:rPr>
        <w:t xml:space="preserve">Teaching Picture </w:t>
      </w:r>
      <w:r w:rsidR="00E3436C" w:rsidRPr="00524B4A">
        <w:rPr>
          <w:rFonts w:ascii="Calibri" w:hAnsi="Calibri" w:cs="Calibri"/>
          <w:color w:val="000000" w:themeColor="text1"/>
        </w:rPr>
        <w:t>7; 15, 17 (Unit 2), 30, 33 (Cloud), 37, 42 (Elijah)</w:t>
      </w:r>
    </w:p>
    <w:p w14:paraId="37DF8114" w14:textId="627CDF96" w:rsidR="00FC508C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3 PRINTABLES:</w:t>
      </w:r>
      <w:r w:rsidR="00B3048A" w:rsidRPr="00524B4A">
        <w:rPr>
          <w:rFonts w:ascii="Calibri" w:hAnsi="Calibri" w:cs="Calibri"/>
          <w:color w:val="000000" w:themeColor="text1"/>
        </w:rPr>
        <w:t xml:space="preserve"> </w:t>
      </w:r>
      <w:r w:rsidR="00E3436C" w:rsidRPr="00524B4A">
        <w:rPr>
          <w:rFonts w:ascii="Calibri" w:hAnsi="Calibri" w:cs="Calibri"/>
          <w:color w:val="000000" w:themeColor="text1"/>
        </w:rPr>
        <w:t xml:space="preserve">Raindrops; </w:t>
      </w:r>
      <w:r w:rsidR="00B3048A" w:rsidRPr="00524B4A">
        <w:rPr>
          <w:rFonts w:ascii="Calibri" w:hAnsi="Calibri" w:cs="Calibri"/>
          <w:color w:val="000000" w:themeColor="text1"/>
        </w:rPr>
        <w:t>Unit 2 Missions</w:t>
      </w:r>
    </w:p>
    <w:p w14:paraId="4F173E41" w14:textId="77777777" w:rsidR="00524B4A" w:rsidRPr="00524B4A" w:rsidRDefault="00524B4A" w:rsidP="00524B4A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69F5B926" w14:textId="7E4ABB7B" w:rsidR="00AC0D93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4 PACK:</w:t>
      </w:r>
      <w:r w:rsidR="000F709D" w:rsidRPr="00524B4A">
        <w:rPr>
          <w:rFonts w:ascii="Calibri" w:hAnsi="Calibri" w:cs="Calibri"/>
          <w:color w:val="000000" w:themeColor="text1"/>
        </w:rPr>
        <w:t xml:space="preserve"> </w:t>
      </w:r>
      <w:r w:rsidR="002947E5" w:rsidRPr="00524B4A">
        <w:rPr>
          <w:rFonts w:ascii="Calibri" w:hAnsi="Calibri" w:cs="Calibri"/>
          <w:color w:val="000000" w:themeColor="text1"/>
        </w:rPr>
        <w:t xml:space="preserve">Teaching Picture </w:t>
      </w:r>
      <w:r w:rsidR="00E3436C" w:rsidRPr="00524B4A">
        <w:rPr>
          <w:rFonts w:ascii="Calibri" w:hAnsi="Calibri" w:cs="Calibri"/>
          <w:color w:val="000000" w:themeColor="text1"/>
        </w:rPr>
        <w:t>8; 14 (Allergy Alert), 15, 17 (Unit 2), 28, 31, 42 (Daniel, lion)</w:t>
      </w:r>
    </w:p>
    <w:p w14:paraId="12CCE91C" w14:textId="77777777" w:rsidR="00B3048A" w:rsidRPr="00524B4A" w:rsidRDefault="00AC0D93" w:rsidP="00B3048A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4 PRINTABLES:</w:t>
      </w:r>
      <w:r w:rsidR="00B3048A" w:rsidRPr="00524B4A">
        <w:rPr>
          <w:rFonts w:ascii="Calibri" w:hAnsi="Calibri" w:cs="Calibri"/>
          <w:color w:val="000000" w:themeColor="text1"/>
        </w:rPr>
        <w:t xml:space="preserve"> Unit 2 Missions</w:t>
      </w:r>
    </w:p>
    <w:p w14:paraId="49BC2EE9" w14:textId="77777777" w:rsidR="00524B4A" w:rsidRPr="00524B4A" w:rsidRDefault="00524B4A" w:rsidP="00524B4A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2F3E9B3D" w14:textId="77777777" w:rsidR="001F4A3C" w:rsidRPr="00524B4A" w:rsidRDefault="001F4A3C" w:rsidP="001F4A3C">
      <w:pPr>
        <w:rPr>
          <w:rFonts w:ascii="Calibri" w:hAnsi="Calibri" w:cs="Calibri"/>
          <w:color w:val="000000" w:themeColor="text1"/>
          <w:u w:val="single"/>
        </w:rPr>
      </w:pPr>
      <w:r w:rsidRPr="00524B4A">
        <w:rPr>
          <w:rFonts w:ascii="Calibri" w:hAnsi="Calibri" w:cs="Calibri"/>
          <w:color w:val="000000" w:themeColor="text1"/>
          <w:u w:val="single"/>
        </w:rPr>
        <w:t xml:space="preserve">UNIT 3 </w:t>
      </w:r>
    </w:p>
    <w:p w14:paraId="0FD63BC5" w14:textId="629B481E" w:rsidR="00AC0D93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1 PACK:</w:t>
      </w:r>
      <w:r w:rsidR="000F709D" w:rsidRPr="00524B4A">
        <w:rPr>
          <w:rFonts w:ascii="Calibri" w:hAnsi="Calibri" w:cs="Calibri"/>
          <w:color w:val="000000" w:themeColor="text1"/>
        </w:rPr>
        <w:t xml:space="preserve"> </w:t>
      </w:r>
      <w:r w:rsidR="002947E5" w:rsidRPr="00524B4A">
        <w:rPr>
          <w:rFonts w:ascii="Calibri" w:hAnsi="Calibri" w:cs="Calibri"/>
          <w:color w:val="000000" w:themeColor="text1"/>
        </w:rPr>
        <w:t xml:space="preserve">Teaching Picture </w:t>
      </w:r>
      <w:r w:rsidR="00E3436C" w:rsidRPr="00524B4A">
        <w:rPr>
          <w:rFonts w:ascii="Calibri" w:hAnsi="Calibri" w:cs="Calibri"/>
          <w:color w:val="000000" w:themeColor="text1"/>
        </w:rPr>
        <w:t>9; 15, 17 (Unit 3), 32, 33 (basket, world), 36</w:t>
      </w:r>
    </w:p>
    <w:p w14:paraId="28BFA86B" w14:textId="77777777" w:rsidR="00AC0D93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1 PRINTABLES:</w:t>
      </w:r>
      <w:r w:rsidR="00B3048A" w:rsidRPr="00524B4A">
        <w:rPr>
          <w:rFonts w:ascii="Calibri" w:hAnsi="Calibri" w:cs="Calibri"/>
          <w:color w:val="000000" w:themeColor="text1"/>
        </w:rPr>
        <w:t xml:space="preserve"> Unit</w:t>
      </w:r>
      <w:r w:rsidR="0004609E" w:rsidRPr="00524B4A">
        <w:rPr>
          <w:rFonts w:ascii="Calibri" w:hAnsi="Calibri" w:cs="Calibri"/>
          <w:color w:val="000000" w:themeColor="text1"/>
        </w:rPr>
        <w:t xml:space="preserve"> </w:t>
      </w:r>
      <w:r w:rsidR="00B3048A" w:rsidRPr="00524B4A">
        <w:rPr>
          <w:rFonts w:ascii="Calibri" w:hAnsi="Calibri" w:cs="Calibri"/>
          <w:color w:val="000000" w:themeColor="text1"/>
        </w:rPr>
        <w:t>3 Missions</w:t>
      </w:r>
    </w:p>
    <w:p w14:paraId="53607EAE" w14:textId="77777777" w:rsidR="00524B4A" w:rsidRPr="00524B4A" w:rsidRDefault="00524B4A" w:rsidP="00524B4A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11F4ADF8" w14:textId="24F435F3" w:rsidR="00D243F2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2 PACK:</w:t>
      </w:r>
      <w:r w:rsidR="0004609E" w:rsidRPr="00524B4A">
        <w:rPr>
          <w:rFonts w:ascii="Calibri" w:hAnsi="Calibri" w:cs="Calibri"/>
          <w:color w:val="000000" w:themeColor="text1"/>
        </w:rPr>
        <w:t xml:space="preserve"> </w:t>
      </w:r>
      <w:r w:rsidR="002947E5" w:rsidRPr="00524B4A">
        <w:rPr>
          <w:rFonts w:ascii="Calibri" w:hAnsi="Calibri" w:cs="Calibri"/>
          <w:color w:val="000000" w:themeColor="text1"/>
        </w:rPr>
        <w:t xml:space="preserve">Teaching Picture </w:t>
      </w:r>
      <w:r w:rsidR="00E3436C" w:rsidRPr="00524B4A">
        <w:rPr>
          <w:rFonts w:ascii="Calibri" w:hAnsi="Calibri" w:cs="Calibri"/>
          <w:color w:val="000000" w:themeColor="text1"/>
        </w:rPr>
        <w:t>10; 14 (Allergy Alert), 15, 17 (Unit 3), 23, 24 (Numbers), 33 (basket), 35, 39</w:t>
      </w:r>
    </w:p>
    <w:p w14:paraId="72C2ACD3" w14:textId="77777777" w:rsidR="00586EED" w:rsidRPr="00524B4A" w:rsidRDefault="00AC0D93" w:rsidP="00586EED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2 PRINTABLES:</w:t>
      </w:r>
      <w:r w:rsidR="00B3048A" w:rsidRPr="00524B4A">
        <w:rPr>
          <w:rFonts w:ascii="Calibri" w:hAnsi="Calibri" w:cs="Calibri"/>
          <w:color w:val="000000" w:themeColor="text1"/>
        </w:rPr>
        <w:t xml:space="preserve"> </w:t>
      </w:r>
      <w:r w:rsidR="007274E9" w:rsidRPr="00524B4A">
        <w:rPr>
          <w:rFonts w:ascii="Calibri" w:hAnsi="Calibri" w:cs="Calibri"/>
          <w:color w:val="000000" w:themeColor="text1"/>
        </w:rPr>
        <w:t>Unit 3 Missions</w:t>
      </w:r>
    </w:p>
    <w:p w14:paraId="37E8B17A" w14:textId="77777777" w:rsidR="00524B4A" w:rsidRPr="00524B4A" w:rsidRDefault="00524B4A" w:rsidP="00524B4A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42ABE9B8" w14:textId="6F0051B1" w:rsidR="00AC0D93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3 PACK:</w:t>
      </w:r>
      <w:r w:rsidR="000F709D" w:rsidRPr="00524B4A">
        <w:rPr>
          <w:rFonts w:ascii="Calibri" w:hAnsi="Calibri" w:cs="Calibri"/>
          <w:color w:val="000000" w:themeColor="text1"/>
        </w:rPr>
        <w:t xml:space="preserve"> </w:t>
      </w:r>
      <w:r w:rsidR="002947E5" w:rsidRPr="00524B4A">
        <w:rPr>
          <w:rFonts w:ascii="Calibri" w:hAnsi="Calibri" w:cs="Calibri"/>
          <w:color w:val="000000" w:themeColor="text1"/>
        </w:rPr>
        <w:t xml:space="preserve">Teaching Picture </w:t>
      </w:r>
      <w:r w:rsidR="00E3436C" w:rsidRPr="00524B4A">
        <w:rPr>
          <w:rFonts w:ascii="Calibri" w:hAnsi="Calibri" w:cs="Calibri"/>
          <w:color w:val="000000" w:themeColor="text1"/>
        </w:rPr>
        <w:t xml:space="preserve">11; 15, 17 (Unit 3), </w:t>
      </w:r>
      <w:r w:rsidR="00505605" w:rsidRPr="00524B4A">
        <w:rPr>
          <w:rFonts w:ascii="Calibri" w:hAnsi="Calibri" w:cs="Calibri"/>
          <w:color w:val="000000" w:themeColor="text1"/>
        </w:rPr>
        <w:t>18, 23, 24 (Numbers), 41, 42 (Abram), 43</w:t>
      </w:r>
    </w:p>
    <w:p w14:paraId="58322217" w14:textId="77777777" w:rsidR="00B3048A" w:rsidRPr="00524B4A" w:rsidRDefault="00AC0D93" w:rsidP="00B3048A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3 PRINTABLES</w:t>
      </w:r>
      <w:r w:rsidR="00512EAE" w:rsidRPr="00524B4A">
        <w:rPr>
          <w:rFonts w:ascii="Calibri" w:hAnsi="Calibri" w:cs="Calibri"/>
          <w:color w:val="000000" w:themeColor="text1"/>
        </w:rPr>
        <w:t xml:space="preserve">: </w:t>
      </w:r>
      <w:r w:rsidR="00C24543" w:rsidRPr="00524B4A">
        <w:rPr>
          <w:rFonts w:ascii="Calibri" w:hAnsi="Calibri" w:cs="Calibri"/>
          <w:color w:val="000000" w:themeColor="text1"/>
        </w:rPr>
        <w:t>Unit 3 Missions</w:t>
      </w:r>
    </w:p>
    <w:p w14:paraId="74ED6E1C" w14:textId="77777777" w:rsidR="00524B4A" w:rsidRPr="00524B4A" w:rsidRDefault="00524B4A" w:rsidP="00524B4A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7F003854" w14:textId="39181F37" w:rsidR="00AC0D93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4 PACK:</w:t>
      </w:r>
      <w:r w:rsidR="000F709D" w:rsidRPr="00524B4A">
        <w:rPr>
          <w:rFonts w:ascii="Calibri" w:hAnsi="Calibri" w:cs="Calibri"/>
          <w:color w:val="000000" w:themeColor="text1"/>
        </w:rPr>
        <w:t xml:space="preserve"> </w:t>
      </w:r>
      <w:r w:rsidR="002947E5" w:rsidRPr="00524B4A">
        <w:rPr>
          <w:rFonts w:ascii="Calibri" w:hAnsi="Calibri" w:cs="Calibri"/>
          <w:color w:val="000000" w:themeColor="text1"/>
        </w:rPr>
        <w:t>Teaching Picture</w:t>
      </w:r>
      <w:r w:rsidR="000F26E6" w:rsidRPr="00524B4A">
        <w:rPr>
          <w:rFonts w:ascii="Calibri" w:hAnsi="Calibri" w:cs="Calibri"/>
          <w:color w:val="000000" w:themeColor="text1"/>
        </w:rPr>
        <w:t xml:space="preserve"> </w:t>
      </w:r>
      <w:r w:rsidR="00505605" w:rsidRPr="00524B4A">
        <w:rPr>
          <w:rFonts w:ascii="Calibri" w:hAnsi="Calibri" w:cs="Calibri"/>
          <w:color w:val="000000" w:themeColor="text1"/>
        </w:rPr>
        <w:t>12; 14, 15, 17 (Unit 3), 31, 42 (Mary, Martha)</w:t>
      </w:r>
    </w:p>
    <w:p w14:paraId="467DE86D" w14:textId="519CF480" w:rsidR="00586EED" w:rsidRPr="00524B4A" w:rsidRDefault="00AC0D93" w:rsidP="00FC508C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4 PRINTABLES:</w:t>
      </w:r>
      <w:r w:rsidR="00B3048A" w:rsidRPr="00524B4A">
        <w:rPr>
          <w:rFonts w:ascii="Calibri" w:hAnsi="Calibri" w:cs="Calibri"/>
          <w:color w:val="000000" w:themeColor="text1"/>
        </w:rPr>
        <w:t xml:space="preserve"> </w:t>
      </w:r>
      <w:r w:rsidR="00505605" w:rsidRPr="00524B4A">
        <w:rPr>
          <w:rFonts w:ascii="Calibri" w:hAnsi="Calibri" w:cs="Calibri"/>
          <w:color w:val="000000" w:themeColor="text1"/>
        </w:rPr>
        <w:t xml:space="preserve">House Template; </w:t>
      </w:r>
      <w:r w:rsidR="00B3048A" w:rsidRPr="00524B4A">
        <w:rPr>
          <w:rFonts w:ascii="Calibri" w:hAnsi="Calibri" w:cs="Calibri"/>
          <w:color w:val="000000" w:themeColor="text1"/>
        </w:rPr>
        <w:t>Unit 3 Missions</w:t>
      </w:r>
    </w:p>
    <w:p w14:paraId="53A60B60" w14:textId="77777777" w:rsidR="00524B4A" w:rsidRPr="00524B4A" w:rsidRDefault="00524B4A" w:rsidP="00524B4A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5818C8F8" w14:textId="56B9CBD4" w:rsidR="00E3436C" w:rsidRPr="00524B4A" w:rsidRDefault="00E3436C" w:rsidP="00E3436C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 xml:space="preserve">Session 5 PACK: Teaching Picture </w:t>
      </w:r>
      <w:r w:rsidR="00505605" w:rsidRPr="00524B4A">
        <w:rPr>
          <w:rFonts w:ascii="Calibri" w:hAnsi="Calibri" w:cs="Calibri"/>
          <w:color w:val="000000" w:themeColor="text1"/>
        </w:rPr>
        <w:t>13; 14 (Allergy Alert), 15, 17 (Unit 3), 33 (tent), 34</w:t>
      </w:r>
    </w:p>
    <w:p w14:paraId="49E2B8F8" w14:textId="3AF24DE2" w:rsidR="00E3436C" w:rsidRPr="00524B4A" w:rsidRDefault="00E3436C" w:rsidP="00E3436C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5 PRINTABLES:</w:t>
      </w:r>
      <w:r w:rsidR="00505605" w:rsidRPr="00524B4A">
        <w:rPr>
          <w:rFonts w:ascii="Calibri" w:hAnsi="Calibri" w:cs="Calibri"/>
          <w:color w:val="000000" w:themeColor="text1"/>
        </w:rPr>
        <w:t xml:space="preserve"> </w:t>
      </w:r>
      <w:r w:rsidRPr="00524B4A">
        <w:rPr>
          <w:rFonts w:ascii="Calibri" w:hAnsi="Calibri" w:cs="Calibri"/>
          <w:color w:val="000000" w:themeColor="text1"/>
        </w:rPr>
        <w:t xml:space="preserve">Unit </w:t>
      </w:r>
      <w:r w:rsidR="00505605" w:rsidRPr="00524B4A">
        <w:rPr>
          <w:rFonts w:ascii="Calibri" w:hAnsi="Calibri" w:cs="Calibri"/>
          <w:color w:val="000000" w:themeColor="text1"/>
        </w:rPr>
        <w:t>3</w:t>
      </w:r>
      <w:r w:rsidRPr="00524B4A">
        <w:rPr>
          <w:rFonts w:ascii="Calibri" w:hAnsi="Calibri" w:cs="Calibri"/>
          <w:color w:val="000000" w:themeColor="text1"/>
        </w:rPr>
        <w:t xml:space="preserve"> Missions</w:t>
      </w:r>
      <w:r w:rsidR="00505605" w:rsidRPr="00524B4A">
        <w:rPr>
          <w:rFonts w:ascii="Calibri" w:hAnsi="Calibri" w:cs="Calibri"/>
          <w:color w:val="000000" w:themeColor="text1"/>
        </w:rPr>
        <w:t>; Megaphone</w:t>
      </w:r>
    </w:p>
    <w:p w14:paraId="2C22F466" w14:textId="77777777" w:rsidR="009861AC" w:rsidRPr="00524B4A" w:rsidRDefault="009861AC" w:rsidP="00FC508C">
      <w:pPr>
        <w:rPr>
          <w:rFonts w:ascii="Calibri" w:hAnsi="Calibri" w:cs="Calibri"/>
          <w:color w:val="000000" w:themeColor="text1"/>
        </w:rPr>
      </w:pPr>
    </w:p>
    <w:p w14:paraId="5406BE0D" w14:textId="77777777" w:rsidR="009861AC" w:rsidRPr="00524B4A" w:rsidRDefault="009861AC" w:rsidP="00FC508C">
      <w:pPr>
        <w:rPr>
          <w:rFonts w:ascii="Calibri" w:hAnsi="Calibri" w:cs="Calibri"/>
          <w:color w:val="000000" w:themeColor="text1"/>
        </w:rPr>
      </w:pPr>
    </w:p>
    <w:p w14:paraId="60FF730E" w14:textId="761DD4CB" w:rsidR="7B50D8DE" w:rsidRDefault="7B50D8DE" w:rsidP="7B50D8DE">
      <w:pPr>
        <w:rPr>
          <w:rFonts w:ascii="Calibri" w:hAnsi="Calibri" w:cs="Calibri"/>
          <w:color w:val="000000" w:themeColor="text1"/>
        </w:rPr>
      </w:pPr>
    </w:p>
    <w:p w14:paraId="69480368" w14:textId="46EDD303" w:rsidR="7B50D8DE" w:rsidRDefault="7B50D8DE" w:rsidP="7B50D8DE">
      <w:pPr>
        <w:rPr>
          <w:rFonts w:ascii="Calibri" w:hAnsi="Calibri" w:cs="Calibri"/>
          <w:color w:val="000000" w:themeColor="text1"/>
        </w:rPr>
      </w:pPr>
    </w:p>
    <w:p w14:paraId="1CA0DB52" w14:textId="4C4B20F3" w:rsidR="7B50D8DE" w:rsidRDefault="7B50D8DE" w:rsidP="7B50D8DE">
      <w:pPr>
        <w:rPr>
          <w:rFonts w:ascii="Calibri" w:hAnsi="Calibri" w:cs="Calibri"/>
          <w:color w:val="000000" w:themeColor="text1"/>
        </w:rPr>
      </w:pPr>
    </w:p>
    <w:p w14:paraId="17356C20" w14:textId="77777777" w:rsidR="00FC508C" w:rsidRPr="00524B4A" w:rsidRDefault="00D33301" w:rsidP="00FC508C">
      <w:pPr>
        <w:rPr>
          <w:rFonts w:ascii="Calibri" w:hAnsi="Calibri" w:cs="Calibri"/>
          <w:b/>
          <w:bCs/>
          <w:color w:val="000000" w:themeColor="text1"/>
        </w:rPr>
      </w:pPr>
      <w:r w:rsidRPr="00524B4A">
        <w:rPr>
          <w:rFonts w:ascii="Calibri" w:hAnsi="Calibri" w:cs="Calibri"/>
          <w:b/>
          <w:bCs/>
          <w:color w:val="000000" w:themeColor="text1"/>
        </w:rPr>
        <w:t>3</w:t>
      </w:r>
      <w:r w:rsidR="00F1554A" w:rsidRPr="00524B4A">
        <w:rPr>
          <w:rFonts w:ascii="Calibri" w:hAnsi="Calibri" w:cs="Calibri"/>
          <w:b/>
          <w:bCs/>
          <w:color w:val="000000" w:themeColor="text1"/>
        </w:rPr>
        <w:t>s</w:t>
      </w:r>
      <w:r w:rsidRPr="00524B4A">
        <w:rPr>
          <w:rFonts w:ascii="Calibri" w:hAnsi="Calibri" w:cs="Calibri"/>
          <w:b/>
          <w:bCs/>
          <w:color w:val="000000" w:themeColor="text1"/>
        </w:rPr>
        <w:t>–PRE-K</w:t>
      </w:r>
    </w:p>
    <w:p w14:paraId="7781D240" w14:textId="77777777" w:rsidR="001F4A3C" w:rsidRPr="00524B4A" w:rsidRDefault="001F4A3C" w:rsidP="001F4A3C">
      <w:pPr>
        <w:rPr>
          <w:rFonts w:ascii="Calibri" w:hAnsi="Calibri" w:cs="Calibri"/>
          <w:color w:val="000000" w:themeColor="text1"/>
          <w:u w:val="single"/>
        </w:rPr>
      </w:pPr>
      <w:r w:rsidRPr="00524B4A">
        <w:rPr>
          <w:rFonts w:ascii="Calibri" w:hAnsi="Calibri" w:cs="Calibri"/>
          <w:color w:val="000000" w:themeColor="text1"/>
          <w:u w:val="single"/>
        </w:rPr>
        <w:t xml:space="preserve">UNIT 1 </w:t>
      </w:r>
    </w:p>
    <w:p w14:paraId="4A6BDE28" w14:textId="007452E7" w:rsidR="00FC508C" w:rsidRPr="00524B4A" w:rsidRDefault="00FC508C" w:rsidP="00FC508C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1</w:t>
      </w:r>
      <w:r w:rsidR="00D93899" w:rsidRPr="00524B4A">
        <w:rPr>
          <w:rFonts w:ascii="Calibri" w:hAnsi="Calibri" w:cs="Calibri"/>
          <w:color w:val="000000" w:themeColor="text1"/>
        </w:rPr>
        <w:t xml:space="preserve"> PACK</w:t>
      </w:r>
      <w:r w:rsidRPr="00524B4A">
        <w:rPr>
          <w:rFonts w:ascii="Calibri" w:hAnsi="Calibri" w:cs="Calibri"/>
          <w:color w:val="000000" w:themeColor="text1"/>
        </w:rPr>
        <w:t>:</w:t>
      </w:r>
      <w:r w:rsidR="007D2A8C" w:rsidRPr="00524B4A">
        <w:rPr>
          <w:rFonts w:ascii="Calibri" w:hAnsi="Calibri" w:cs="Calibri"/>
          <w:color w:val="000000" w:themeColor="text1"/>
        </w:rPr>
        <w:t xml:space="preserve"> </w:t>
      </w:r>
      <w:r w:rsidR="00095AA9" w:rsidRPr="00524B4A">
        <w:rPr>
          <w:rFonts w:ascii="Calibri" w:hAnsi="Calibri" w:cs="Calibri"/>
          <w:color w:val="000000" w:themeColor="text1"/>
        </w:rPr>
        <w:t xml:space="preserve">Teaching Picture </w:t>
      </w:r>
      <w:r w:rsidR="00505605" w:rsidRPr="00524B4A">
        <w:rPr>
          <w:rFonts w:ascii="Calibri" w:hAnsi="Calibri" w:cs="Calibri"/>
          <w:color w:val="000000" w:themeColor="text1"/>
        </w:rPr>
        <w:t>1; 14, 15, 16, 17, 18, 19, 20</w:t>
      </w:r>
    </w:p>
    <w:p w14:paraId="27367694" w14:textId="6AABE891" w:rsidR="00D93899" w:rsidRPr="00524B4A" w:rsidRDefault="00D93899" w:rsidP="00D93899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</w:t>
      </w:r>
      <w:r w:rsidR="007D2A8C" w:rsidRPr="00524B4A">
        <w:rPr>
          <w:rFonts w:ascii="Calibri" w:hAnsi="Calibri" w:cs="Calibri"/>
          <w:color w:val="000000" w:themeColor="text1"/>
        </w:rPr>
        <w:t xml:space="preserve"> 1 PRINTABLES: </w:t>
      </w:r>
      <w:r w:rsidR="00505605" w:rsidRPr="00524B4A">
        <w:rPr>
          <w:rFonts w:ascii="Calibri" w:hAnsi="Calibri" w:cs="Calibri"/>
          <w:color w:val="000000" w:themeColor="text1"/>
        </w:rPr>
        <w:t xml:space="preserve">Allergy Alert; </w:t>
      </w:r>
      <w:r w:rsidR="007D2A8C" w:rsidRPr="00524B4A">
        <w:rPr>
          <w:rFonts w:ascii="Calibri" w:hAnsi="Calibri" w:cs="Calibri"/>
          <w:color w:val="000000" w:themeColor="text1"/>
        </w:rPr>
        <w:t>Unit 1 Missions</w:t>
      </w:r>
      <w:r w:rsidR="00935457" w:rsidRPr="00524B4A">
        <w:rPr>
          <w:rFonts w:ascii="Calibri" w:hAnsi="Calibri" w:cs="Calibri"/>
          <w:color w:val="000000" w:themeColor="text1"/>
        </w:rPr>
        <w:t xml:space="preserve">; </w:t>
      </w:r>
      <w:r w:rsidR="00505605" w:rsidRPr="00524B4A">
        <w:rPr>
          <w:rFonts w:ascii="Calibri" w:hAnsi="Calibri" w:cs="Calibri"/>
          <w:color w:val="000000" w:themeColor="text1"/>
        </w:rPr>
        <w:t>Jesus Helped His Friends</w:t>
      </w:r>
      <w:r w:rsidR="000F26E6" w:rsidRPr="00524B4A">
        <w:rPr>
          <w:rFonts w:ascii="Calibri" w:hAnsi="Calibri" w:cs="Calibri"/>
          <w:color w:val="000000" w:themeColor="text1"/>
        </w:rPr>
        <w:t xml:space="preserve"> </w:t>
      </w:r>
      <w:r w:rsidR="00095AA9" w:rsidRPr="00524B4A">
        <w:rPr>
          <w:rFonts w:ascii="Calibri" w:hAnsi="Calibri" w:cs="Calibri"/>
          <w:color w:val="000000" w:themeColor="text1"/>
        </w:rPr>
        <w:t>Coloring Page</w:t>
      </w:r>
    </w:p>
    <w:p w14:paraId="6F6FE1A2" w14:textId="77777777" w:rsidR="00586EED" w:rsidRPr="00524B4A" w:rsidRDefault="00586EED" w:rsidP="7B50D8DE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322FE3D6" w14:textId="3178E392" w:rsidR="00FC508C" w:rsidRPr="00524B4A" w:rsidRDefault="00FC508C" w:rsidP="00FC508C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2</w:t>
      </w:r>
      <w:r w:rsidR="00D93899" w:rsidRPr="00524B4A">
        <w:rPr>
          <w:rFonts w:ascii="Calibri" w:hAnsi="Calibri" w:cs="Calibri"/>
          <w:color w:val="000000" w:themeColor="text1"/>
        </w:rPr>
        <w:t xml:space="preserve"> PACK</w:t>
      </w:r>
      <w:r w:rsidRPr="00524B4A">
        <w:rPr>
          <w:rFonts w:ascii="Calibri" w:hAnsi="Calibri" w:cs="Calibri"/>
          <w:color w:val="000000" w:themeColor="text1"/>
        </w:rPr>
        <w:t>:</w:t>
      </w:r>
      <w:r w:rsidR="00105577" w:rsidRPr="00524B4A">
        <w:rPr>
          <w:rFonts w:ascii="Calibri" w:hAnsi="Calibri" w:cs="Calibri"/>
          <w:color w:val="000000" w:themeColor="text1"/>
        </w:rPr>
        <w:t xml:space="preserve"> </w:t>
      </w:r>
      <w:r w:rsidR="00095AA9" w:rsidRPr="00524B4A">
        <w:rPr>
          <w:rFonts w:ascii="Calibri" w:hAnsi="Calibri" w:cs="Calibri"/>
          <w:color w:val="000000" w:themeColor="text1"/>
        </w:rPr>
        <w:t>Teaching Picture</w:t>
      </w:r>
      <w:r w:rsidR="00505605" w:rsidRPr="00524B4A">
        <w:rPr>
          <w:rFonts w:ascii="Calibri" w:hAnsi="Calibri" w:cs="Calibri"/>
          <w:color w:val="000000" w:themeColor="text1"/>
        </w:rPr>
        <w:t xml:space="preserve"> 2;</w:t>
      </w:r>
      <w:r w:rsidR="00095AA9" w:rsidRPr="00524B4A">
        <w:rPr>
          <w:rFonts w:ascii="Calibri" w:hAnsi="Calibri" w:cs="Calibri"/>
          <w:color w:val="000000" w:themeColor="text1"/>
        </w:rPr>
        <w:t xml:space="preserve"> </w:t>
      </w:r>
      <w:r w:rsidR="00505605" w:rsidRPr="00524B4A">
        <w:rPr>
          <w:rFonts w:ascii="Calibri" w:hAnsi="Calibri" w:cs="Calibri"/>
          <w:color w:val="000000" w:themeColor="text1"/>
        </w:rPr>
        <w:t>14, 15, 16, 21</w:t>
      </w:r>
      <w:r w:rsidR="0071558C" w:rsidRPr="00524B4A">
        <w:rPr>
          <w:rFonts w:ascii="Calibri" w:hAnsi="Calibri" w:cs="Calibri"/>
          <w:color w:val="000000" w:themeColor="text1"/>
        </w:rPr>
        <w:t>, 22, 23</w:t>
      </w:r>
    </w:p>
    <w:p w14:paraId="72445671" w14:textId="15260036" w:rsidR="00D93899" w:rsidRPr="00524B4A" w:rsidRDefault="00D93899" w:rsidP="0004609E">
      <w:pPr>
        <w:rPr>
          <w:rFonts w:ascii="Calibri" w:hAnsi="Calibri" w:cs="Calibri"/>
          <w:color w:val="000000" w:themeColor="text1"/>
        </w:rPr>
      </w:pPr>
      <w:r w:rsidRPr="7B50D8DE">
        <w:rPr>
          <w:rFonts w:ascii="Calibri" w:hAnsi="Calibri" w:cs="Calibri"/>
          <w:color w:val="000000" w:themeColor="text1"/>
        </w:rPr>
        <w:t xml:space="preserve">Session 2 PRINTABLES: </w:t>
      </w:r>
      <w:r w:rsidR="0071558C" w:rsidRPr="7B50D8DE">
        <w:rPr>
          <w:rFonts w:ascii="Calibri" w:hAnsi="Calibri" w:cs="Calibri"/>
          <w:color w:val="000000" w:themeColor="text1"/>
        </w:rPr>
        <w:t xml:space="preserve">Allergy Alert; </w:t>
      </w:r>
      <w:r w:rsidR="00D243F2" w:rsidRPr="7B50D8DE">
        <w:rPr>
          <w:rFonts w:ascii="Calibri" w:hAnsi="Calibri" w:cs="Calibri"/>
          <w:color w:val="000000" w:themeColor="text1"/>
        </w:rPr>
        <w:t>Unit 1 Missions</w:t>
      </w:r>
      <w:r w:rsidR="003F2676" w:rsidRPr="7B50D8DE">
        <w:rPr>
          <w:rFonts w:ascii="Calibri" w:hAnsi="Calibri" w:cs="Calibri"/>
          <w:color w:val="000000" w:themeColor="text1"/>
        </w:rPr>
        <w:t>;</w:t>
      </w:r>
      <w:r w:rsidR="001E054D" w:rsidRPr="7B50D8DE">
        <w:rPr>
          <w:rFonts w:ascii="Calibri" w:hAnsi="Calibri" w:cs="Calibri"/>
          <w:color w:val="000000" w:themeColor="text1"/>
        </w:rPr>
        <w:t xml:space="preserve"> </w:t>
      </w:r>
      <w:r w:rsidR="0071558C" w:rsidRPr="7B50D8DE">
        <w:rPr>
          <w:rFonts w:ascii="Calibri" w:hAnsi="Calibri" w:cs="Calibri"/>
          <w:color w:val="000000" w:themeColor="text1"/>
        </w:rPr>
        <w:t>Jesus Prayed in a Garden</w:t>
      </w:r>
      <w:r w:rsidR="000F26E6" w:rsidRPr="7B50D8DE">
        <w:rPr>
          <w:rFonts w:ascii="Calibri" w:hAnsi="Calibri" w:cs="Calibri"/>
          <w:color w:val="000000" w:themeColor="text1"/>
        </w:rPr>
        <w:t xml:space="preserve"> </w:t>
      </w:r>
      <w:r w:rsidR="00095AA9" w:rsidRPr="7B50D8DE">
        <w:rPr>
          <w:rFonts w:ascii="Calibri" w:hAnsi="Calibri" w:cs="Calibri"/>
          <w:color w:val="000000" w:themeColor="text1"/>
        </w:rPr>
        <w:t>Coloring Page</w:t>
      </w:r>
    </w:p>
    <w:p w14:paraId="026537AA" w14:textId="52482F6F" w:rsidR="7B50D8DE" w:rsidRDefault="7B50D8DE" w:rsidP="7B50D8DE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37E9F293" w14:textId="0D4A46F9" w:rsidR="00FC508C" w:rsidRPr="00524B4A" w:rsidRDefault="00FC508C" w:rsidP="00FC508C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3</w:t>
      </w:r>
      <w:r w:rsidR="00D93899" w:rsidRPr="00524B4A">
        <w:rPr>
          <w:rFonts w:ascii="Calibri" w:hAnsi="Calibri" w:cs="Calibri"/>
          <w:color w:val="000000" w:themeColor="text1"/>
        </w:rPr>
        <w:t xml:space="preserve"> PACK</w:t>
      </w:r>
      <w:r w:rsidRPr="00524B4A">
        <w:rPr>
          <w:rFonts w:ascii="Calibri" w:hAnsi="Calibri" w:cs="Calibri"/>
          <w:color w:val="000000" w:themeColor="text1"/>
        </w:rPr>
        <w:t>:</w:t>
      </w:r>
      <w:r w:rsidR="00105577" w:rsidRPr="00524B4A">
        <w:rPr>
          <w:rFonts w:ascii="Calibri" w:hAnsi="Calibri" w:cs="Calibri"/>
          <w:color w:val="000000" w:themeColor="text1"/>
        </w:rPr>
        <w:t xml:space="preserve"> </w:t>
      </w:r>
      <w:r w:rsidR="00095AA9" w:rsidRPr="00524B4A">
        <w:rPr>
          <w:rFonts w:ascii="Calibri" w:hAnsi="Calibri" w:cs="Calibri"/>
          <w:color w:val="000000" w:themeColor="text1"/>
        </w:rPr>
        <w:t xml:space="preserve">Teaching Picture </w:t>
      </w:r>
      <w:r w:rsidR="0071558C" w:rsidRPr="00524B4A">
        <w:rPr>
          <w:rFonts w:ascii="Calibri" w:hAnsi="Calibri" w:cs="Calibri"/>
          <w:color w:val="000000" w:themeColor="text1"/>
        </w:rPr>
        <w:t>3; 14, 15, 16, 17, 18, 19, 20, 21, 22, 23</w:t>
      </w:r>
    </w:p>
    <w:p w14:paraId="250BCFAA" w14:textId="790C7B52" w:rsidR="00B65A2D" w:rsidRPr="00524B4A" w:rsidRDefault="00D93899" w:rsidP="00B65A2D">
      <w:pPr>
        <w:rPr>
          <w:rFonts w:ascii="Calibri" w:hAnsi="Calibri" w:cs="Calibri"/>
          <w:color w:val="000000" w:themeColor="text1"/>
        </w:rPr>
      </w:pPr>
      <w:r w:rsidRPr="7B50D8DE">
        <w:rPr>
          <w:rFonts w:ascii="Calibri" w:hAnsi="Calibri" w:cs="Calibri"/>
          <w:color w:val="000000" w:themeColor="text1"/>
        </w:rPr>
        <w:t xml:space="preserve">Session 3 PRINTABLES: </w:t>
      </w:r>
      <w:r w:rsidR="007D2A8C" w:rsidRPr="7B50D8DE">
        <w:rPr>
          <w:rFonts w:ascii="Calibri" w:hAnsi="Calibri" w:cs="Calibri"/>
          <w:color w:val="000000" w:themeColor="text1"/>
        </w:rPr>
        <w:t>Unit 1 Missions</w:t>
      </w:r>
      <w:r w:rsidR="003F2676" w:rsidRPr="7B50D8DE">
        <w:rPr>
          <w:rFonts w:ascii="Calibri" w:hAnsi="Calibri" w:cs="Calibri"/>
          <w:color w:val="000000" w:themeColor="text1"/>
        </w:rPr>
        <w:t>;</w:t>
      </w:r>
      <w:r w:rsidR="00BD4E63" w:rsidRPr="7B50D8DE">
        <w:rPr>
          <w:rFonts w:ascii="Calibri" w:hAnsi="Calibri" w:cs="Calibri"/>
          <w:color w:val="000000" w:themeColor="text1"/>
        </w:rPr>
        <w:t xml:space="preserve"> </w:t>
      </w:r>
      <w:r w:rsidR="0071558C" w:rsidRPr="7B50D8DE">
        <w:rPr>
          <w:rFonts w:ascii="Calibri" w:hAnsi="Calibri" w:cs="Calibri"/>
          <w:color w:val="000000" w:themeColor="text1"/>
        </w:rPr>
        <w:t>Jesus Loved Zacchaeus</w:t>
      </w:r>
      <w:r w:rsidR="000F26E6" w:rsidRPr="7B50D8DE">
        <w:rPr>
          <w:rFonts w:ascii="Calibri" w:hAnsi="Calibri" w:cs="Calibri"/>
          <w:color w:val="000000" w:themeColor="text1"/>
        </w:rPr>
        <w:t xml:space="preserve"> </w:t>
      </w:r>
      <w:r w:rsidR="00095AA9" w:rsidRPr="7B50D8DE">
        <w:rPr>
          <w:rFonts w:ascii="Calibri" w:hAnsi="Calibri" w:cs="Calibri"/>
          <w:color w:val="000000" w:themeColor="text1"/>
        </w:rPr>
        <w:t>Coloring Page</w:t>
      </w:r>
    </w:p>
    <w:p w14:paraId="7DB03CDF" w14:textId="6852B5CB" w:rsidR="7B50D8DE" w:rsidRDefault="7B50D8DE" w:rsidP="7B50D8DE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64A04E1A" w14:textId="1A0A5B2C" w:rsidR="00FC508C" w:rsidRPr="00524B4A" w:rsidRDefault="00FC508C" w:rsidP="00FC508C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4</w:t>
      </w:r>
      <w:r w:rsidR="00D93899" w:rsidRPr="00524B4A">
        <w:rPr>
          <w:rFonts w:ascii="Calibri" w:hAnsi="Calibri" w:cs="Calibri"/>
          <w:color w:val="000000" w:themeColor="text1"/>
        </w:rPr>
        <w:t xml:space="preserve"> PACK</w:t>
      </w:r>
      <w:r w:rsidRPr="00524B4A">
        <w:rPr>
          <w:rFonts w:ascii="Calibri" w:hAnsi="Calibri" w:cs="Calibri"/>
          <w:color w:val="000000" w:themeColor="text1"/>
        </w:rPr>
        <w:t>:</w:t>
      </w:r>
      <w:r w:rsidR="00105577" w:rsidRPr="00524B4A">
        <w:rPr>
          <w:rFonts w:ascii="Calibri" w:hAnsi="Calibri" w:cs="Calibri"/>
          <w:color w:val="000000" w:themeColor="text1"/>
        </w:rPr>
        <w:t xml:space="preserve"> </w:t>
      </w:r>
      <w:r w:rsidR="00095AA9" w:rsidRPr="00524B4A">
        <w:rPr>
          <w:rFonts w:ascii="Calibri" w:hAnsi="Calibri" w:cs="Calibri"/>
          <w:color w:val="000000" w:themeColor="text1"/>
        </w:rPr>
        <w:t>Teaching Pictur</w:t>
      </w:r>
      <w:r w:rsidR="000F599C" w:rsidRPr="00524B4A">
        <w:rPr>
          <w:rFonts w:ascii="Calibri" w:hAnsi="Calibri" w:cs="Calibri"/>
          <w:color w:val="000000" w:themeColor="text1"/>
        </w:rPr>
        <w:t xml:space="preserve">e </w:t>
      </w:r>
      <w:r w:rsidR="0071558C" w:rsidRPr="00524B4A">
        <w:rPr>
          <w:rFonts w:ascii="Calibri" w:hAnsi="Calibri" w:cs="Calibri"/>
          <w:color w:val="000000" w:themeColor="text1"/>
        </w:rPr>
        <w:t>4; 14, 15, 16, 18, 23</w:t>
      </w:r>
    </w:p>
    <w:p w14:paraId="74E11FC5" w14:textId="3C783F2F" w:rsidR="0004609E" w:rsidRPr="00524B4A" w:rsidRDefault="00D93899" w:rsidP="0004609E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 xml:space="preserve">Session 4 PRINTABLES: </w:t>
      </w:r>
      <w:r w:rsidR="0071558C" w:rsidRPr="00524B4A">
        <w:rPr>
          <w:rFonts w:ascii="Calibri" w:hAnsi="Calibri" w:cs="Calibri"/>
          <w:color w:val="000000" w:themeColor="text1"/>
        </w:rPr>
        <w:t xml:space="preserve">Person Pattern; </w:t>
      </w:r>
      <w:r w:rsidR="007D2A8C" w:rsidRPr="00524B4A">
        <w:rPr>
          <w:rFonts w:ascii="Calibri" w:hAnsi="Calibri" w:cs="Calibri"/>
          <w:color w:val="000000" w:themeColor="text1"/>
        </w:rPr>
        <w:t>Unit 1 Missions</w:t>
      </w:r>
      <w:r w:rsidR="005F3E75" w:rsidRPr="00524B4A">
        <w:rPr>
          <w:rFonts w:ascii="Calibri" w:hAnsi="Calibri" w:cs="Calibri"/>
          <w:color w:val="000000" w:themeColor="text1"/>
        </w:rPr>
        <w:t>;</w:t>
      </w:r>
      <w:r w:rsidR="007D2A8C" w:rsidRPr="00524B4A">
        <w:rPr>
          <w:rFonts w:ascii="Calibri" w:hAnsi="Calibri" w:cs="Calibri"/>
          <w:color w:val="000000" w:themeColor="text1"/>
        </w:rPr>
        <w:t xml:space="preserve"> </w:t>
      </w:r>
      <w:r w:rsidR="0071558C" w:rsidRPr="00524B4A">
        <w:rPr>
          <w:rFonts w:ascii="Calibri" w:hAnsi="Calibri" w:cs="Calibri"/>
          <w:color w:val="000000" w:themeColor="text1"/>
        </w:rPr>
        <w:t>Jesus Blessed the Children</w:t>
      </w:r>
      <w:r w:rsidR="000F26E6" w:rsidRPr="00524B4A">
        <w:rPr>
          <w:rFonts w:ascii="Calibri" w:hAnsi="Calibri" w:cs="Calibri"/>
          <w:color w:val="000000" w:themeColor="text1"/>
        </w:rPr>
        <w:t xml:space="preserve"> </w:t>
      </w:r>
      <w:r w:rsidR="00095AA9" w:rsidRPr="00524B4A">
        <w:rPr>
          <w:rFonts w:ascii="Calibri" w:hAnsi="Calibri" w:cs="Calibri"/>
          <w:color w:val="000000" w:themeColor="text1"/>
        </w:rPr>
        <w:t>Coloring Page</w:t>
      </w:r>
    </w:p>
    <w:p w14:paraId="643E10E2" w14:textId="77777777" w:rsidR="00991737" w:rsidRPr="00524B4A" w:rsidRDefault="00991737" w:rsidP="00991737">
      <w:pPr>
        <w:rPr>
          <w:rFonts w:ascii="Calibri" w:hAnsi="Calibri" w:cs="Calibri"/>
          <w:color w:val="000000" w:themeColor="text1"/>
        </w:rPr>
      </w:pPr>
    </w:p>
    <w:p w14:paraId="3C1A8A7D" w14:textId="77777777" w:rsidR="001F4A3C" w:rsidRPr="00524B4A" w:rsidRDefault="001F4A3C" w:rsidP="001F4A3C">
      <w:pPr>
        <w:rPr>
          <w:rFonts w:ascii="Calibri" w:hAnsi="Calibri" w:cs="Calibri"/>
          <w:color w:val="000000" w:themeColor="text1"/>
          <w:u w:val="single"/>
        </w:rPr>
      </w:pPr>
      <w:r w:rsidRPr="00524B4A">
        <w:rPr>
          <w:rFonts w:ascii="Calibri" w:hAnsi="Calibri" w:cs="Calibri"/>
          <w:color w:val="000000" w:themeColor="text1"/>
          <w:u w:val="single"/>
        </w:rPr>
        <w:t xml:space="preserve">UNIT 2 </w:t>
      </w:r>
    </w:p>
    <w:p w14:paraId="613FB5D3" w14:textId="5E2FEAA4" w:rsidR="00FC508C" w:rsidRPr="00524B4A" w:rsidRDefault="00FC508C" w:rsidP="00FC508C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1</w:t>
      </w:r>
      <w:r w:rsidR="00D93899" w:rsidRPr="00524B4A">
        <w:rPr>
          <w:rFonts w:ascii="Calibri" w:hAnsi="Calibri" w:cs="Calibri"/>
          <w:color w:val="000000" w:themeColor="text1"/>
        </w:rPr>
        <w:t xml:space="preserve"> PACK</w:t>
      </w:r>
      <w:r w:rsidRPr="00524B4A">
        <w:rPr>
          <w:rFonts w:ascii="Calibri" w:hAnsi="Calibri" w:cs="Calibri"/>
          <w:color w:val="000000" w:themeColor="text1"/>
        </w:rPr>
        <w:t>:</w:t>
      </w:r>
      <w:r w:rsidR="00105577" w:rsidRPr="00524B4A">
        <w:rPr>
          <w:rFonts w:ascii="Calibri" w:hAnsi="Calibri" w:cs="Calibri"/>
          <w:color w:val="000000" w:themeColor="text1"/>
        </w:rPr>
        <w:t xml:space="preserve"> </w:t>
      </w:r>
      <w:r w:rsidR="00095AA9" w:rsidRPr="00524B4A">
        <w:rPr>
          <w:rFonts w:ascii="Calibri" w:hAnsi="Calibri" w:cs="Calibri"/>
          <w:color w:val="000000" w:themeColor="text1"/>
        </w:rPr>
        <w:t xml:space="preserve">Teaching Picture </w:t>
      </w:r>
      <w:r w:rsidR="002510CC" w:rsidRPr="00524B4A">
        <w:rPr>
          <w:rFonts w:ascii="Calibri" w:hAnsi="Calibri" w:cs="Calibri"/>
          <w:color w:val="000000" w:themeColor="text1"/>
        </w:rPr>
        <w:t>5; 14, 24, 25, 26, 27, 28, 29</w:t>
      </w:r>
    </w:p>
    <w:p w14:paraId="642F4661" w14:textId="603BA2EE" w:rsidR="003931B7" w:rsidRPr="00524B4A" w:rsidRDefault="00D93899" w:rsidP="003931B7">
      <w:pPr>
        <w:rPr>
          <w:rFonts w:ascii="Calibri" w:hAnsi="Calibri" w:cs="Calibri"/>
          <w:color w:val="000000" w:themeColor="text1"/>
        </w:rPr>
      </w:pPr>
      <w:r w:rsidRPr="7B50D8DE">
        <w:rPr>
          <w:rFonts w:ascii="Calibri" w:hAnsi="Calibri" w:cs="Calibri"/>
          <w:color w:val="000000" w:themeColor="text1"/>
        </w:rPr>
        <w:t xml:space="preserve">Session 1 PRINTABLES: </w:t>
      </w:r>
      <w:r w:rsidR="002510CC" w:rsidRPr="7B50D8DE">
        <w:rPr>
          <w:rFonts w:ascii="Calibri" w:hAnsi="Calibri" w:cs="Calibri"/>
          <w:color w:val="000000" w:themeColor="text1"/>
        </w:rPr>
        <w:t xml:space="preserve">Fruit Puzzles; Allergy Alert; </w:t>
      </w:r>
      <w:r w:rsidR="003931B7" w:rsidRPr="7B50D8DE">
        <w:rPr>
          <w:rFonts w:ascii="Calibri" w:hAnsi="Calibri" w:cs="Calibri"/>
          <w:color w:val="000000" w:themeColor="text1"/>
        </w:rPr>
        <w:t>Unit 2 Missions</w:t>
      </w:r>
      <w:r w:rsidR="00F44493" w:rsidRPr="7B50D8DE">
        <w:rPr>
          <w:rFonts w:ascii="Calibri" w:hAnsi="Calibri" w:cs="Calibri"/>
          <w:color w:val="000000" w:themeColor="text1"/>
        </w:rPr>
        <w:t>;</w:t>
      </w:r>
      <w:r w:rsidR="000F599C" w:rsidRPr="7B50D8DE">
        <w:rPr>
          <w:rFonts w:ascii="Calibri" w:hAnsi="Calibri" w:cs="Calibri"/>
          <w:color w:val="000000" w:themeColor="text1"/>
        </w:rPr>
        <w:t xml:space="preserve"> </w:t>
      </w:r>
      <w:r w:rsidR="002510CC" w:rsidRPr="7B50D8DE">
        <w:rPr>
          <w:rFonts w:ascii="Calibri" w:hAnsi="Calibri" w:cs="Calibri"/>
          <w:color w:val="000000" w:themeColor="text1"/>
        </w:rPr>
        <w:t>Joshua and Caleb</w:t>
      </w:r>
      <w:r w:rsidR="003931B7" w:rsidRPr="7B50D8DE">
        <w:rPr>
          <w:rFonts w:ascii="Calibri" w:hAnsi="Calibri" w:cs="Calibri"/>
          <w:color w:val="000000" w:themeColor="text1"/>
        </w:rPr>
        <w:t xml:space="preserve"> </w:t>
      </w:r>
      <w:r w:rsidR="00044767" w:rsidRPr="7B50D8DE">
        <w:rPr>
          <w:rFonts w:ascii="Calibri" w:hAnsi="Calibri" w:cs="Calibri"/>
          <w:color w:val="000000" w:themeColor="text1"/>
        </w:rPr>
        <w:t>Coloring Page</w:t>
      </w:r>
    </w:p>
    <w:p w14:paraId="5F20B7B2" w14:textId="65C12280" w:rsidR="7B50D8DE" w:rsidRDefault="7B50D8DE" w:rsidP="7B50D8DE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4EABDBFF" w14:textId="1F94C30B" w:rsidR="00FC508C" w:rsidRPr="00524B4A" w:rsidRDefault="00FC508C" w:rsidP="00FC508C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2</w:t>
      </w:r>
      <w:r w:rsidR="00D93899" w:rsidRPr="00524B4A">
        <w:rPr>
          <w:rFonts w:ascii="Calibri" w:hAnsi="Calibri" w:cs="Calibri"/>
          <w:color w:val="000000" w:themeColor="text1"/>
        </w:rPr>
        <w:t xml:space="preserve"> PACK</w:t>
      </w:r>
      <w:r w:rsidRPr="00524B4A">
        <w:rPr>
          <w:rFonts w:ascii="Calibri" w:hAnsi="Calibri" w:cs="Calibri"/>
          <w:color w:val="000000" w:themeColor="text1"/>
        </w:rPr>
        <w:t>:</w:t>
      </w:r>
      <w:r w:rsidR="00724E48" w:rsidRPr="00524B4A">
        <w:rPr>
          <w:rFonts w:ascii="Calibri" w:hAnsi="Calibri" w:cs="Calibri"/>
          <w:color w:val="000000" w:themeColor="text1"/>
        </w:rPr>
        <w:t xml:space="preserve"> </w:t>
      </w:r>
      <w:r w:rsidR="00044767" w:rsidRPr="00524B4A">
        <w:rPr>
          <w:rFonts w:ascii="Calibri" w:hAnsi="Calibri" w:cs="Calibri"/>
          <w:color w:val="000000" w:themeColor="text1"/>
        </w:rPr>
        <w:t xml:space="preserve">Teaching Picture </w:t>
      </w:r>
      <w:r w:rsidR="002510CC" w:rsidRPr="00524B4A">
        <w:rPr>
          <w:rFonts w:ascii="Calibri" w:hAnsi="Calibri" w:cs="Calibri"/>
          <w:color w:val="000000" w:themeColor="text1"/>
        </w:rPr>
        <w:t>6; 14, 24, 25, 26, 27, 28, 29, 30 (yellow border)</w:t>
      </w:r>
    </w:p>
    <w:p w14:paraId="3223ADF0" w14:textId="00DBA746" w:rsidR="00D93899" w:rsidRPr="00524B4A" w:rsidRDefault="00D93899" w:rsidP="00D93899">
      <w:pPr>
        <w:rPr>
          <w:rFonts w:ascii="Calibri" w:hAnsi="Calibri" w:cs="Calibri"/>
          <w:color w:val="000000" w:themeColor="text1"/>
        </w:rPr>
      </w:pPr>
      <w:r w:rsidRPr="7B50D8DE">
        <w:rPr>
          <w:rFonts w:ascii="Calibri" w:hAnsi="Calibri" w:cs="Calibri"/>
          <w:color w:val="000000" w:themeColor="text1"/>
        </w:rPr>
        <w:t xml:space="preserve">Session 2 PRINTABLES: </w:t>
      </w:r>
      <w:r w:rsidR="003931B7" w:rsidRPr="7B50D8DE">
        <w:rPr>
          <w:rFonts w:ascii="Calibri" w:hAnsi="Calibri" w:cs="Calibri"/>
          <w:color w:val="000000" w:themeColor="text1"/>
        </w:rPr>
        <w:t>Unit 2 Missions</w:t>
      </w:r>
      <w:r w:rsidR="00E041D9" w:rsidRPr="7B50D8DE">
        <w:rPr>
          <w:rFonts w:ascii="Calibri" w:hAnsi="Calibri" w:cs="Calibri"/>
          <w:color w:val="000000" w:themeColor="text1"/>
        </w:rPr>
        <w:t>;</w:t>
      </w:r>
      <w:r w:rsidR="003931B7" w:rsidRPr="7B50D8DE">
        <w:rPr>
          <w:rFonts w:ascii="Calibri" w:hAnsi="Calibri" w:cs="Calibri"/>
          <w:color w:val="000000" w:themeColor="text1"/>
        </w:rPr>
        <w:t xml:space="preserve"> </w:t>
      </w:r>
      <w:r w:rsidR="002510CC" w:rsidRPr="7B50D8DE">
        <w:rPr>
          <w:rFonts w:ascii="Calibri" w:hAnsi="Calibri" w:cs="Calibri"/>
          <w:color w:val="000000" w:themeColor="text1"/>
        </w:rPr>
        <w:t>Joshua and Jericho</w:t>
      </w:r>
      <w:r w:rsidR="0039224D" w:rsidRPr="7B50D8DE">
        <w:rPr>
          <w:rFonts w:ascii="Calibri" w:hAnsi="Calibri" w:cs="Calibri"/>
          <w:color w:val="000000" w:themeColor="text1"/>
        </w:rPr>
        <w:t xml:space="preserve"> </w:t>
      </w:r>
      <w:r w:rsidR="00044767" w:rsidRPr="7B50D8DE">
        <w:rPr>
          <w:rFonts w:ascii="Calibri" w:hAnsi="Calibri" w:cs="Calibri"/>
          <w:color w:val="000000" w:themeColor="text1"/>
        </w:rPr>
        <w:t>Coloring Page</w:t>
      </w:r>
    </w:p>
    <w:p w14:paraId="323471CF" w14:textId="51F3A2FF" w:rsidR="7B50D8DE" w:rsidRDefault="7B50D8DE" w:rsidP="7B50D8DE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01A5AA91" w14:textId="2E547EC5" w:rsidR="00FC508C" w:rsidRPr="00524B4A" w:rsidRDefault="00FC508C" w:rsidP="00586EED">
      <w:pPr>
        <w:tabs>
          <w:tab w:val="left" w:pos="540"/>
        </w:tabs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3</w:t>
      </w:r>
      <w:r w:rsidR="00D93899" w:rsidRPr="00524B4A">
        <w:rPr>
          <w:rFonts w:ascii="Calibri" w:hAnsi="Calibri" w:cs="Calibri"/>
          <w:color w:val="000000" w:themeColor="text1"/>
        </w:rPr>
        <w:t xml:space="preserve"> PACK</w:t>
      </w:r>
      <w:r w:rsidRPr="00524B4A">
        <w:rPr>
          <w:rFonts w:ascii="Calibri" w:hAnsi="Calibri" w:cs="Calibri"/>
          <w:color w:val="000000" w:themeColor="text1"/>
        </w:rPr>
        <w:t>:</w:t>
      </w:r>
      <w:r w:rsidR="0004609E" w:rsidRPr="00524B4A">
        <w:rPr>
          <w:rFonts w:ascii="Calibri" w:hAnsi="Calibri" w:cs="Calibri"/>
          <w:color w:val="000000" w:themeColor="text1"/>
        </w:rPr>
        <w:t xml:space="preserve"> </w:t>
      </w:r>
      <w:r w:rsidR="00044767" w:rsidRPr="00524B4A">
        <w:rPr>
          <w:rFonts w:ascii="Calibri" w:hAnsi="Calibri" w:cs="Calibri"/>
          <w:color w:val="000000" w:themeColor="text1"/>
        </w:rPr>
        <w:t xml:space="preserve">Teaching Picture </w:t>
      </w:r>
      <w:r w:rsidR="002510CC" w:rsidRPr="00524B4A">
        <w:rPr>
          <w:rFonts w:ascii="Calibri" w:hAnsi="Calibri" w:cs="Calibri"/>
          <w:color w:val="000000" w:themeColor="text1"/>
        </w:rPr>
        <w:t>7; 14, 24, 25, 29, 31</w:t>
      </w:r>
    </w:p>
    <w:p w14:paraId="4B8D201E" w14:textId="63FD3B38" w:rsidR="00D93899" w:rsidRPr="00524B4A" w:rsidRDefault="00D93899" w:rsidP="0004609E">
      <w:pPr>
        <w:rPr>
          <w:rFonts w:ascii="Calibri" w:hAnsi="Calibri" w:cs="Calibri"/>
          <w:color w:val="000000" w:themeColor="text1"/>
        </w:rPr>
      </w:pPr>
      <w:r w:rsidRPr="7B50D8DE">
        <w:rPr>
          <w:rFonts w:ascii="Calibri" w:hAnsi="Calibri" w:cs="Calibri"/>
          <w:color w:val="000000" w:themeColor="text1"/>
        </w:rPr>
        <w:t xml:space="preserve">Session 3 PRINTABLES: </w:t>
      </w:r>
      <w:r w:rsidR="003931B7" w:rsidRPr="7B50D8DE">
        <w:rPr>
          <w:rFonts w:ascii="Calibri" w:hAnsi="Calibri" w:cs="Calibri"/>
          <w:color w:val="000000" w:themeColor="text1"/>
        </w:rPr>
        <w:t>Unit 2 Missions</w:t>
      </w:r>
      <w:r w:rsidR="00E041D9" w:rsidRPr="7B50D8DE">
        <w:rPr>
          <w:rFonts w:ascii="Calibri" w:hAnsi="Calibri" w:cs="Calibri"/>
          <w:color w:val="000000" w:themeColor="text1"/>
        </w:rPr>
        <w:t>;</w:t>
      </w:r>
      <w:r w:rsidR="00BD4E63" w:rsidRPr="7B50D8DE">
        <w:rPr>
          <w:rFonts w:ascii="Calibri" w:hAnsi="Calibri" w:cs="Calibri"/>
          <w:color w:val="000000" w:themeColor="text1"/>
        </w:rPr>
        <w:t xml:space="preserve"> </w:t>
      </w:r>
      <w:r w:rsidR="002510CC" w:rsidRPr="7B50D8DE">
        <w:rPr>
          <w:rFonts w:ascii="Calibri" w:hAnsi="Calibri" w:cs="Calibri"/>
          <w:color w:val="000000" w:themeColor="text1"/>
        </w:rPr>
        <w:t>Elijah on Mount Carmel</w:t>
      </w:r>
      <w:r w:rsidR="0039224D" w:rsidRPr="7B50D8DE">
        <w:rPr>
          <w:rFonts w:ascii="Calibri" w:hAnsi="Calibri" w:cs="Calibri"/>
          <w:color w:val="000000" w:themeColor="text1"/>
        </w:rPr>
        <w:t xml:space="preserve"> </w:t>
      </w:r>
      <w:r w:rsidR="00044767" w:rsidRPr="7B50D8DE">
        <w:rPr>
          <w:rFonts w:ascii="Calibri" w:hAnsi="Calibri" w:cs="Calibri"/>
          <w:color w:val="000000" w:themeColor="text1"/>
        </w:rPr>
        <w:t>Coloring Page</w:t>
      </w:r>
    </w:p>
    <w:p w14:paraId="123D7049" w14:textId="155AEC2C" w:rsidR="7B50D8DE" w:rsidRDefault="7B50D8DE" w:rsidP="7B50D8DE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6578AD5B" w14:textId="4D3D3AB4" w:rsidR="00FC508C" w:rsidRPr="00524B4A" w:rsidRDefault="00FC508C" w:rsidP="00FC508C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4</w:t>
      </w:r>
      <w:r w:rsidR="00D93899" w:rsidRPr="00524B4A">
        <w:rPr>
          <w:rFonts w:ascii="Calibri" w:hAnsi="Calibri" w:cs="Calibri"/>
          <w:color w:val="000000" w:themeColor="text1"/>
        </w:rPr>
        <w:t xml:space="preserve"> PACK</w:t>
      </w:r>
      <w:r w:rsidRPr="00524B4A">
        <w:rPr>
          <w:rFonts w:ascii="Calibri" w:hAnsi="Calibri" w:cs="Calibri"/>
          <w:color w:val="000000" w:themeColor="text1"/>
        </w:rPr>
        <w:t>:</w:t>
      </w:r>
      <w:r w:rsidR="0004609E" w:rsidRPr="00524B4A">
        <w:rPr>
          <w:rFonts w:ascii="Calibri" w:hAnsi="Calibri" w:cs="Calibri"/>
          <w:color w:val="000000" w:themeColor="text1"/>
        </w:rPr>
        <w:t xml:space="preserve"> </w:t>
      </w:r>
      <w:r w:rsidR="00044767" w:rsidRPr="00524B4A">
        <w:rPr>
          <w:rFonts w:ascii="Calibri" w:hAnsi="Calibri" w:cs="Calibri"/>
          <w:color w:val="000000" w:themeColor="text1"/>
        </w:rPr>
        <w:t xml:space="preserve">Teaching Picture </w:t>
      </w:r>
      <w:r w:rsidR="002510CC" w:rsidRPr="00524B4A">
        <w:rPr>
          <w:rFonts w:ascii="Calibri" w:hAnsi="Calibri" w:cs="Calibri"/>
          <w:color w:val="000000" w:themeColor="text1"/>
        </w:rPr>
        <w:t>8; 14, 24, 25, 26, 30 (red border), 31</w:t>
      </w:r>
    </w:p>
    <w:p w14:paraId="619F652F" w14:textId="333152B9" w:rsidR="003931B7" w:rsidRPr="00524B4A" w:rsidRDefault="00B84D18" w:rsidP="0004609E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 xml:space="preserve">Session 4 PRINTABLES: </w:t>
      </w:r>
      <w:r w:rsidR="002510CC" w:rsidRPr="00524B4A">
        <w:rPr>
          <w:rFonts w:ascii="Calibri" w:hAnsi="Calibri" w:cs="Calibri"/>
          <w:color w:val="000000" w:themeColor="text1"/>
        </w:rPr>
        <w:t xml:space="preserve">Sequence Cards; </w:t>
      </w:r>
      <w:r w:rsidR="00044767" w:rsidRPr="00524B4A">
        <w:rPr>
          <w:rFonts w:ascii="Calibri" w:hAnsi="Calibri" w:cs="Calibri"/>
          <w:color w:val="000000" w:themeColor="text1"/>
        </w:rPr>
        <w:t>Unit 2 Missions</w:t>
      </w:r>
      <w:r w:rsidR="00D83772" w:rsidRPr="00524B4A">
        <w:rPr>
          <w:rFonts w:ascii="Calibri" w:hAnsi="Calibri" w:cs="Calibri"/>
          <w:color w:val="000000" w:themeColor="text1"/>
        </w:rPr>
        <w:t>;</w:t>
      </w:r>
      <w:r w:rsidR="00044767" w:rsidRPr="00524B4A">
        <w:rPr>
          <w:rFonts w:ascii="Calibri" w:hAnsi="Calibri" w:cs="Calibri"/>
          <w:color w:val="000000" w:themeColor="text1"/>
        </w:rPr>
        <w:t xml:space="preserve"> </w:t>
      </w:r>
      <w:r w:rsidR="002510CC" w:rsidRPr="00524B4A">
        <w:rPr>
          <w:rFonts w:ascii="Calibri" w:hAnsi="Calibri" w:cs="Calibri"/>
          <w:color w:val="000000" w:themeColor="text1"/>
        </w:rPr>
        <w:t>Daniel and the Lions’ Den</w:t>
      </w:r>
      <w:r w:rsidR="0039224D" w:rsidRPr="00524B4A">
        <w:rPr>
          <w:rFonts w:ascii="Calibri" w:hAnsi="Calibri" w:cs="Calibri"/>
          <w:color w:val="000000" w:themeColor="text1"/>
        </w:rPr>
        <w:t xml:space="preserve"> </w:t>
      </w:r>
      <w:r w:rsidR="00044767" w:rsidRPr="00524B4A">
        <w:rPr>
          <w:rFonts w:ascii="Calibri" w:hAnsi="Calibri" w:cs="Calibri"/>
          <w:color w:val="000000" w:themeColor="text1"/>
        </w:rPr>
        <w:t>Coloring Page</w:t>
      </w:r>
    </w:p>
    <w:p w14:paraId="711DD101" w14:textId="77777777" w:rsidR="00293CB5" w:rsidRPr="00524B4A" w:rsidRDefault="00293CB5" w:rsidP="00184832">
      <w:pPr>
        <w:rPr>
          <w:rFonts w:ascii="Calibri" w:hAnsi="Calibri" w:cs="Calibri"/>
          <w:color w:val="000000" w:themeColor="text1"/>
          <w:u w:val="single"/>
        </w:rPr>
      </w:pPr>
    </w:p>
    <w:p w14:paraId="1FE7FC31" w14:textId="77777777" w:rsidR="001F4A3C" w:rsidRPr="00524B4A" w:rsidRDefault="001F4A3C" w:rsidP="001F4A3C">
      <w:pPr>
        <w:rPr>
          <w:rFonts w:ascii="Calibri" w:hAnsi="Calibri" w:cs="Calibri"/>
          <w:color w:val="000000" w:themeColor="text1"/>
          <w:u w:val="single"/>
        </w:rPr>
      </w:pPr>
      <w:r w:rsidRPr="00524B4A">
        <w:rPr>
          <w:rFonts w:ascii="Calibri" w:hAnsi="Calibri" w:cs="Calibri"/>
          <w:color w:val="000000" w:themeColor="text1"/>
          <w:u w:val="single"/>
        </w:rPr>
        <w:t xml:space="preserve">UNIT 3 </w:t>
      </w:r>
    </w:p>
    <w:p w14:paraId="21C29BC6" w14:textId="0949E87D" w:rsidR="00FC508C" w:rsidRPr="00524B4A" w:rsidRDefault="00FC508C" w:rsidP="00FC508C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1</w:t>
      </w:r>
      <w:r w:rsidR="00D93899" w:rsidRPr="00524B4A">
        <w:rPr>
          <w:rFonts w:ascii="Calibri" w:hAnsi="Calibri" w:cs="Calibri"/>
          <w:color w:val="000000" w:themeColor="text1"/>
        </w:rPr>
        <w:t xml:space="preserve"> PACK</w:t>
      </w:r>
      <w:r w:rsidRPr="00524B4A">
        <w:rPr>
          <w:rFonts w:ascii="Calibri" w:hAnsi="Calibri" w:cs="Calibri"/>
          <w:color w:val="000000" w:themeColor="text1"/>
        </w:rPr>
        <w:t>:</w:t>
      </w:r>
      <w:r w:rsidR="00724E48" w:rsidRPr="00524B4A">
        <w:rPr>
          <w:rFonts w:ascii="Calibri" w:hAnsi="Calibri" w:cs="Calibri"/>
          <w:color w:val="000000" w:themeColor="text1"/>
        </w:rPr>
        <w:t xml:space="preserve"> </w:t>
      </w:r>
      <w:r w:rsidR="00044767" w:rsidRPr="00524B4A">
        <w:rPr>
          <w:rFonts w:ascii="Calibri" w:hAnsi="Calibri" w:cs="Calibri"/>
          <w:color w:val="000000" w:themeColor="text1"/>
        </w:rPr>
        <w:t>Teaching P</w:t>
      </w:r>
      <w:r w:rsidR="0039224D" w:rsidRPr="00524B4A">
        <w:rPr>
          <w:rFonts w:ascii="Calibri" w:hAnsi="Calibri" w:cs="Calibri"/>
          <w:color w:val="000000" w:themeColor="text1"/>
        </w:rPr>
        <w:t xml:space="preserve">icture </w:t>
      </w:r>
      <w:r w:rsidR="002510CC" w:rsidRPr="00524B4A">
        <w:rPr>
          <w:rFonts w:ascii="Calibri" w:hAnsi="Calibri" w:cs="Calibri"/>
          <w:color w:val="000000" w:themeColor="text1"/>
        </w:rPr>
        <w:t>9; 14, 32, 33, 34, 35</w:t>
      </w:r>
    </w:p>
    <w:p w14:paraId="41DEC8B5" w14:textId="11B452C9" w:rsidR="003931B7" w:rsidRPr="00524B4A" w:rsidRDefault="00D93899" w:rsidP="0004609E">
      <w:pPr>
        <w:rPr>
          <w:rFonts w:ascii="Calibri" w:hAnsi="Calibri" w:cs="Calibri"/>
          <w:color w:val="000000" w:themeColor="text1"/>
        </w:rPr>
      </w:pPr>
      <w:r w:rsidRPr="7B50D8DE">
        <w:rPr>
          <w:rFonts w:ascii="Calibri" w:hAnsi="Calibri" w:cs="Calibri"/>
          <w:color w:val="000000" w:themeColor="text1"/>
        </w:rPr>
        <w:t xml:space="preserve">Session 1 PRINTABLES: </w:t>
      </w:r>
      <w:r w:rsidR="002510CC" w:rsidRPr="7B50D8DE">
        <w:rPr>
          <w:rFonts w:ascii="Calibri" w:hAnsi="Calibri" w:cs="Calibri"/>
          <w:color w:val="000000" w:themeColor="text1"/>
        </w:rPr>
        <w:t xml:space="preserve">Baby’s Day Checklist; </w:t>
      </w:r>
      <w:r w:rsidR="00C3502D" w:rsidRPr="7B50D8DE">
        <w:rPr>
          <w:rFonts w:ascii="Calibri" w:hAnsi="Calibri" w:cs="Calibri"/>
          <w:color w:val="000000" w:themeColor="text1"/>
        </w:rPr>
        <w:t xml:space="preserve">Allergy Alert; </w:t>
      </w:r>
      <w:r w:rsidR="003931B7" w:rsidRPr="7B50D8DE">
        <w:rPr>
          <w:rFonts w:ascii="Calibri" w:hAnsi="Calibri" w:cs="Calibri"/>
          <w:color w:val="000000" w:themeColor="text1"/>
        </w:rPr>
        <w:t>Unit 3 Missions</w:t>
      </w:r>
      <w:r w:rsidR="008F098B" w:rsidRPr="7B50D8DE">
        <w:rPr>
          <w:rFonts w:ascii="Calibri" w:hAnsi="Calibri" w:cs="Calibri"/>
          <w:color w:val="000000" w:themeColor="text1"/>
        </w:rPr>
        <w:t>;</w:t>
      </w:r>
      <w:r w:rsidR="003931B7" w:rsidRPr="7B50D8DE">
        <w:rPr>
          <w:rFonts w:ascii="Calibri" w:hAnsi="Calibri" w:cs="Calibri"/>
          <w:color w:val="000000" w:themeColor="text1"/>
        </w:rPr>
        <w:t xml:space="preserve"> </w:t>
      </w:r>
      <w:r w:rsidR="00C3502D" w:rsidRPr="7B50D8DE">
        <w:rPr>
          <w:rFonts w:ascii="Calibri" w:hAnsi="Calibri" w:cs="Calibri"/>
          <w:color w:val="000000" w:themeColor="text1"/>
        </w:rPr>
        <w:t>Baby Moses</w:t>
      </w:r>
      <w:r w:rsidR="00F32472" w:rsidRPr="7B50D8DE">
        <w:rPr>
          <w:rFonts w:ascii="Calibri" w:hAnsi="Calibri" w:cs="Calibri"/>
          <w:color w:val="000000" w:themeColor="text1"/>
        </w:rPr>
        <w:t xml:space="preserve"> </w:t>
      </w:r>
      <w:r w:rsidR="00AE353E" w:rsidRPr="7B50D8DE">
        <w:rPr>
          <w:rFonts w:ascii="Calibri" w:hAnsi="Calibri" w:cs="Calibri"/>
          <w:color w:val="000000" w:themeColor="text1"/>
        </w:rPr>
        <w:t>Coloring Page</w:t>
      </w:r>
    </w:p>
    <w:p w14:paraId="71D900F2" w14:textId="1D262482" w:rsidR="7B50D8DE" w:rsidRDefault="7B50D8DE" w:rsidP="7B50D8DE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4E917427" w14:textId="23391117" w:rsidR="00FC508C" w:rsidRPr="00524B4A" w:rsidRDefault="00FC508C" w:rsidP="00FC508C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2</w:t>
      </w:r>
      <w:r w:rsidR="00D93899" w:rsidRPr="00524B4A">
        <w:rPr>
          <w:rFonts w:ascii="Calibri" w:hAnsi="Calibri" w:cs="Calibri"/>
          <w:color w:val="000000" w:themeColor="text1"/>
        </w:rPr>
        <w:t xml:space="preserve"> PACK</w:t>
      </w:r>
      <w:r w:rsidRPr="00524B4A">
        <w:rPr>
          <w:rFonts w:ascii="Calibri" w:hAnsi="Calibri" w:cs="Calibri"/>
          <w:color w:val="000000" w:themeColor="text1"/>
        </w:rPr>
        <w:t>:</w:t>
      </w:r>
      <w:r w:rsidR="00724E48" w:rsidRPr="00524B4A">
        <w:rPr>
          <w:rFonts w:ascii="Calibri" w:hAnsi="Calibri" w:cs="Calibri"/>
          <w:color w:val="000000" w:themeColor="text1"/>
        </w:rPr>
        <w:t xml:space="preserve"> </w:t>
      </w:r>
      <w:r w:rsidR="00AE353E" w:rsidRPr="00524B4A">
        <w:rPr>
          <w:rFonts w:ascii="Calibri" w:hAnsi="Calibri" w:cs="Calibri"/>
          <w:color w:val="000000" w:themeColor="text1"/>
        </w:rPr>
        <w:t xml:space="preserve">Teaching Picture </w:t>
      </w:r>
      <w:r w:rsidR="00F82792" w:rsidRPr="00524B4A">
        <w:rPr>
          <w:rFonts w:ascii="Calibri" w:hAnsi="Calibri" w:cs="Calibri"/>
          <w:color w:val="000000" w:themeColor="text1"/>
        </w:rPr>
        <w:t>10; 14, 32, 33, 34, 36, 37, 38</w:t>
      </w:r>
    </w:p>
    <w:p w14:paraId="3D21DACE" w14:textId="1F9D278A" w:rsidR="003931B7" w:rsidRPr="00524B4A" w:rsidRDefault="00D93899" w:rsidP="003931B7">
      <w:pPr>
        <w:rPr>
          <w:rFonts w:ascii="Calibri" w:hAnsi="Calibri" w:cs="Calibri"/>
          <w:color w:val="000000" w:themeColor="text1"/>
        </w:rPr>
      </w:pPr>
      <w:r w:rsidRPr="7B50D8DE">
        <w:rPr>
          <w:rFonts w:ascii="Calibri" w:hAnsi="Calibri" w:cs="Calibri"/>
          <w:color w:val="000000" w:themeColor="text1"/>
        </w:rPr>
        <w:t xml:space="preserve">Session 2 PRINTABLES: </w:t>
      </w:r>
      <w:r w:rsidR="00F82792" w:rsidRPr="7B50D8DE">
        <w:rPr>
          <w:rFonts w:ascii="Calibri" w:hAnsi="Calibri" w:cs="Calibri"/>
          <w:color w:val="000000" w:themeColor="text1"/>
        </w:rPr>
        <w:t xml:space="preserve">Allergy Alert; </w:t>
      </w:r>
      <w:r w:rsidR="003931B7" w:rsidRPr="7B50D8DE">
        <w:rPr>
          <w:rFonts w:ascii="Calibri" w:hAnsi="Calibri" w:cs="Calibri"/>
          <w:color w:val="000000" w:themeColor="text1"/>
        </w:rPr>
        <w:t>Unit 3 Missions</w:t>
      </w:r>
      <w:r w:rsidR="00752188" w:rsidRPr="7B50D8DE">
        <w:rPr>
          <w:rFonts w:ascii="Calibri" w:hAnsi="Calibri" w:cs="Calibri"/>
          <w:color w:val="000000" w:themeColor="text1"/>
        </w:rPr>
        <w:t>;</w:t>
      </w:r>
      <w:r w:rsidR="00AF4521" w:rsidRPr="7B50D8DE">
        <w:rPr>
          <w:rFonts w:ascii="Calibri" w:hAnsi="Calibri" w:cs="Calibri"/>
          <w:color w:val="000000" w:themeColor="text1"/>
        </w:rPr>
        <w:t xml:space="preserve"> </w:t>
      </w:r>
      <w:r w:rsidR="00F82792" w:rsidRPr="7B50D8DE">
        <w:rPr>
          <w:rFonts w:ascii="Calibri" w:hAnsi="Calibri" w:cs="Calibri"/>
          <w:color w:val="000000" w:themeColor="text1"/>
        </w:rPr>
        <w:t>Ruth and Boaz</w:t>
      </w:r>
      <w:r w:rsidR="000F26E6" w:rsidRPr="7B50D8DE">
        <w:rPr>
          <w:rFonts w:ascii="Calibri" w:hAnsi="Calibri" w:cs="Calibri"/>
          <w:color w:val="000000" w:themeColor="text1"/>
        </w:rPr>
        <w:t xml:space="preserve"> </w:t>
      </w:r>
      <w:r w:rsidR="00AE353E" w:rsidRPr="7B50D8DE">
        <w:rPr>
          <w:rFonts w:ascii="Calibri" w:hAnsi="Calibri" w:cs="Calibri"/>
          <w:color w:val="000000" w:themeColor="text1"/>
        </w:rPr>
        <w:t>Coloring Page</w:t>
      </w:r>
    </w:p>
    <w:p w14:paraId="2582C5AA" w14:textId="45BC1DCC" w:rsidR="7B50D8DE" w:rsidRDefault="7B50D8DE" w:rsidP="7B50D8DE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177D8773" w14:textId="6E391FF7" w:rsidR="00FC508C" w:rsidRPr="00524B4A" w:rsidRDefault="00FC508C" w:rsidP="00FC508C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3</w:t>
      </w:r>
      <w:r w:rsidR="00D93899" w:rsidRPr="00524B4A">
        <w:rPr>
          <w:rFonts w:ascii="Calibri" w:hAnsi="Calibri" w:cs="Calibri"/>
          <w:color w:val="000000" w:themeColor="text1"/>
        </w:rPr>
        <w:t xml:space="preserve"> PACK</w:t>
      </w:r>
      <w:r w:rsidRPr="00524B4A">
        <w:rPr>
          <w:rFonts w:ascii="Calibri" w:hAnsi="Calibri" w:cs="Calibri"/>
          <w:color w:val="000000" w:themeColor="text1"/>
        </w:rPr>
        <w:t>:</w:t>
      </w:r>
      <w:r w:rsidR="00724E48" w:rsidRPr="00524B4A">
        <w:rPr>
          <w:rFonts w:ascii="Calibri" w:hAnsi="Calibri" w:cs="Calibri"/>
          <w:color w:val="000000" w:themeColor="text1"/>
        </w:rPr>
        <w:t xml:space="preserve"> </w:t>
      </w:r>
      <w:r w:rsidR="0039224D" w:rsidRPr="00524B4A">
        <w:rPr>
          <w:rFonts w:ascii="Calibri" w:hAnsi="Calibri" w:cs="Calibri"/>
          <w:color w:val="000000" w:themeColor="text1"/>
        </w:rPr>
        <w:t xml:space="preserve">Teaching Picture </w:t>
      </w:r>
      <w:r w:rsidR="00F82792" w:rsidRPr="00524B4A">
        <w:rPr>
          <w:rFonts w:ascii="Calibri" w:hAnsi="Calibri" w:cs="Calibri"/>
          <w:color w:val="000000" w:themeColor="text1"/>
        </w:rPr>
        <w:t>11; 14, 32, 33, 34, 37, 38, 39, 40</w:t>
      </w:r>
    </w:p>
    <w:p w14:paraId="45C2069E" w14:textId="4314D9CD" w:rsidR="0004609E" w:rsidRPr="00524B4A" w:rsidRDefault="00D93899" w:rsidP="0004609E">
      <w:pPr>
        <w:rPr>
          <w:rFonts w:ascii="Calibri" w:hAnsi="Calibri" w:cs="Calibri"/>
          <w:color w:val="000000" w:themeColor="text1"/>
        </w:rPr>
      </w:pPr>
      <w:r w:rsidRPr="7B50D8DE">
        <w:rPr>
          <w:rFonts w:ascii="Calibri" w:hAnsi="Calibri" w:cs="Calibri"/>
          <w:color w:val="000000" w:themeColor="text1"/>
        </w:rPr>
        <w:t xml:space="preserve">Session 3 PRINTABLES: </w:t>
      </w:r>
      <w:r w:rsidR="00AE353E" w:rsidRPr="7B50D8DE">
        <w:rPr>
          <w:rFonts w:ascii="Calibri" w:hAnsi="Calibri" w:cs="Calibri"/>
          <w:color w:val="000000" w:themeColor="text1"/>
        </w:rPr>
        <w:t>Unit 3 Missions</w:t>
      </w:r>
      <w:r w:rsidR="00752188" w:rsidRPr="7B50D8DE">
        <w:rPr>
          <w:rFonts w:ascii="Calibri" w:hAnsi="Calibri" w:cs="Calibri"/>
          <w:color w:val="000000" w:themeColor="text1"/>
        </w:rPr>
        <w:t>;</w:t>
      </w:r>
      <w:r w:rsidR="00AE353E" w:rsidRPr="7B50D8DE">
        <w:rPr>
          <w:rFonts w:ascii="Calibri" w:hAnsi="Calibri" w:cs="Calibri"/>
          <w:color w:val="000000" w:themeColor="text1"/>
        </w:rPr>
        <w:t xml:space="preserve"> </w:t>
      </w:r>
      <w:r w:rsidR="00AD1D31" w:rsidRPr="7B50D8DE">
        <w:rPr>
          <w:rFonts w:ascii="Calibri" w:hAnsi="Calibri" w:cs="Calibri"/>
          <w:color w:val="000000" w:themeColor="text1"/>
        </w:rPr>
        <w:t>Allergy Alert; Abram and Lot</w:t>
      </w:r>
      <w:r w:rsidR="000F26E6" w:rsidRPr="7B50D8DE">
        <w:rPr>
          <w:rFonts w:ascii="Calibri" w:hAnsi="Calibri" w:cs="Calibri"/>
          <w:color w:val="000000" w:themeColor="text1"/>
        </w:rPr>
        <w:t xml:space="preserve"> </w:t>
      </w:r>
      <w:r w:rsidR="00B56BF6" w:rsidRPr="7B50D8DE">
        <w:rPr>
          <w:rFonts w:ascii="Calibri" w:hAnsi="Calibri" w:cs="Calibri"/>
          <w:color w:val="000000" w:themeColor="text1"/>
        </w:rPr>
        <w:t>Coloring Page</w:t>
      </w:r>
    </w:p>
    <w:p w14:paraId="2F6C7E9E" w14:textId="0167B4EF" w:rsidR="7B50D8DE" w:rsidRDefault="7B50D8DE" w:rsidP="7B50D8DE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5FC546DE" w14:textId="45C78940" w:rsidR="00FC508C" w:rsidRPr="00524B4A" w:rsidRDefault="00FC508C" w:rsidP="00FC508C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4</w:t>
      </w:r>
      <w:r w:rsidR="00D93899" w:rsidRPr="00524B4A">
        <w:rPr>
          <w:rFonts w:ascii="Calibri" w:hAnsi="Calibri" w:cs="Calibri"/>
          <w:color w:val="000000" w:themeColor="text1"/>
        </w:rPr>
        <w:t xml:space="preserve"> PACK</w:t>
      </w:r>
      <w:r w:rsidRPr="00524B4A">
        <w:rPr>
          <w:rFonts w:ascii="Calibri" w:hAnsi="Calibri" w:cs="Calibri"/>
          <w:color w:val="000000" w:themeColor="text1"/>
        </w:rPr>
        <w:t>:</w:t>
      </w:r>
      <w:r w:rsidR="00724E48" w:rsidRPr="00524B4A">
        <w:rPr>
          <w:rFonts w:ascii="Calibri" w:hAnsi="Calibri" w:cs="Calibri"/>
          <w:color w:val="000000" w:themeColor="text1"/>
        </w:rPr>
        <w:t xml:space="preserve"> </w:t>
      </w:r>
      <w:r w:rsidR="0039224D" w:rsidRPr="00524B4A">
        <w:rPr>
          <w:rFonts w:ascii="Calibri" w:hAnsi="Calibri" w:cs="Calibri"/>
          <w:color w:val="000000" w:themeColor="text1"/>
        </w:rPr>
        <w:t>Teaching Picture</w:t>
      </w:r>
      <w:r w:rsidR="00CF1AD0" w:rsidRPr="00524B4A">
        <w:rPr>
          <w:rFonts w:ascii="Calibri" w:hAnsi="Calibri" w:cs="Calibri"/>
          <w:color w:val="000000" w:themeColor="text1"/>
        </w:rPr>
        <w:t xml:space="preserve"> </w:t>
      </w:r>
      <w:r w:rsidR="00AD1D31" w:rsidRPr="00524B4A">
        <w:rPr>
          <w:rFonts w:ascii="Calibri" w:hAnsi="Calibri" w:cs="Calibri"/>
          <w:color w:val="000000" w:themeColor="text1"/>
        </w:rPr>
        <w:t>12; 14, 32, 33, 34, 35, 36, 40</w:t>
      </w:r>
    </w:p>
    <w:p w14:paraId="2E3C9854" w14:textId="499B8DC8" w:rsidR="0004609E" w:rsidRPr="00524B4A" w:rsidRDefault="00D93899" w:rsidP="0004609E">
      <w:pPr>
        <w:rPr>
          <w:rFonts w:ascii="Calibri" w:hAnsi="Calibri" w:cs="Calibri"/>
          <w:color w:val="000000" w:themeColor="text1"/>
        </w:rPr>
      </w:pPr>
      <w:r w:rsidRPr="7B50D8DE">
        <w:rPr>
          <w:rFonts w:ascii="Calibri" w:hAnsi="Calibri" w:cs="Calibri"/>
          <w:color w:val="000000" w:themeColor="text1"/>
        </w:rPr>
        <w:t xml:space="preserve">Session 4 PRINTABLES: </w:t>
      </w:r>
      <w:r w:rsidR="00AD1D31" w:rsidRPr="7B50D8DE">
        <w:rPr>
          <w:rFonts w:ascii="Calibri" w:hAnsi="Calibri" w:cs="Calibri"/>
          <w:color w:val="000000" w:themeColor="text1"/>
        </w:rPr>
        <w:t xml:space="preserve">Allergy Alert; </w:t>
      </w:r>
      <w:r w:rsidR="003931B7" w:rsidRPr="7B50D8DE">
        <w:rPr>
          <w:rFonts w:ascii="Calibri" w:hAnsi="Calibri" w:cs="Calibri"/>
          <w:color w:val="000000" w:themeColor="text1"/>
        </w:rPr>
        <w:t>Unit 3 Missions</w:t>
      </w:r>
      <w:r w:rsidR="00CF1AD0" w:rsidRPr="7B50D8DE">
        <w:rPr>
          <w:rFonts w:ascii="Calibri" w:hAnsi="Calibri" w:cs="Calibri"/>
          <w:color w:val="000000" w:themeColor="text1"/>
        </w:rPr>
        <w:t>;</w:t>
      </w:r>
      <w:r w:rsidR="00270A89" w:rsidRPr="7B50D8DE">
        <w:rPr>
          <w:rFonts w:ascii="Calibri" w:hAnsi="Calibri" w:cs="Calibri"/>
          <w:color w:val="000000" w:themeColor="text1"/>
        </w:rPr>
        <w:t xml:space="preserve"> </w:t>
      </w:r>
      <w:r w:rsidR="00AD1D31" w:rsidRPr="7B50D8DE">
        <w:rPr>
          <w:rFonts w:ascii="Calibri" w:hAnsi="Calibri" w:cs="Calibri"/>
          <w:color w:val="000000" w:themeColor="text1"/>
        </w:rPr>
        <w:t xml:space="preserve">Jesus Visited Mary and Martha </w:t>
      </w:r>
      <w:r w:rsidR="00B56BF6" w:rsidRPr="7B50D8DE">
        <w:rPr>
          <w:rFonts w:ascii="Calibri" w:hAnsi="Calibri" w:cs="Calibri"/>
          <w:color w:val="000000" w:themeColor="text1"/>
        </w:rPr>
        <w:t>Coloring Page</w:t>
      </w:r>
    </w:p>
    <w:p w14:paraId="4ABD5917" w14:textId="604081F6" w:rsidR="7B50D8DE" w:rsidRDefault="7B50D8DE" w:rsidP="7B50D8DE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0309CF67" w14:textId="52ACBAB7" w:rsidR="00505605" w:rsidRPr="00524B4A" w:rsidRDefault="00505605" w:rsidP="00505605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 xml:space="preserve">Session 5 PACK: Teaching Picture </w:t>
      </w:r>
      <w:r w:rsidR="00AD1D31" w:rsidRPr="00524B4A">
        <w:rPr>
          <w:rFonts w:ascii="Calibri" w:hAnsi="Calibri" w:cs="Calibri"/>
          <w:color w:val="000000" w:themeColor="text1"/>
        </w:rPr>
        <w:t>13; 14, 32, 33, 34, 35, 39, 41</w:t>
      </w:r>
    </w:p>
    <w:p w14:paraId="2A666003" w14:textId="2D0FCE99" w:rsidR="00505605" w:rsidRPr="00524B4A" w:rsidRDefault="00505605" w:rsidP="00505605">
      <w:pPr>
        <w:rPr>
          <w:rFonts w:ascii="Calibri" w:hAnsi="Calibri" w:cs="Calibri"/>
          <w:color w:val="000000" w:themeColor="text1"/>
        </w:rPr>
      </w:pPr>
      <w:r w:rsidRPr="7B50D8DE">
        <w:rPr>
          <w:rFonts w:ascii="Calibri" w:hAnsi="Calibri" w:cs="Calibri"/>
          <w:color w:val="000000" w:themeColor="text1"/>
        </w:rPr>
        <w:t xml:space="preserve">Session 5 PRINTABLES: </w:t>
      </w:r>
      <w:r w:rsidR="00AD1D31" w:rsidRPr="7B50D8DE">
        <w:rPr>
          <w:rFonts w:ascii="Calibri" w:hAnsi="Calibri" w:cs="Calibri"/>
          <w:color w:val="000000" w:themeColor="text1"/>
        </w:rPr>
        <w:t xml:space="preserve">Families Can Serve; Allergy Alert; </w:t>
      </w:r>
      <w:r w:rsidRPr="7B50D8DE">
        <w:rPr>
          <w:rFonts w:ascii="Calibri" w:hAnsi="Calibri" w:cs="Calibri"/>
          <w:color w:val="000000" w:themeColor="text1"/>
        </w:rPr>
        <w:t xml:space="preserve">Unit 3 Missions; </w:t>
      </w:r>
      <w:r w:rsidR="00AD1D31" w:rsidRPr="7B50D8DE">
        <w:rPr>
          <w:rFonts w:ascii="Calibri" w:hAnsi="Calibri" w:cs="Calibri"/>
          <w:color w:val="000000" w:themeColor="text1"/>
        </w:rPr>
        <w:t>Priscilla and Aquila</w:t>
      </w:r>
      <w:r w:rsidRPr="7B50D8DE">
        <w:rPr>
          <w:rFonts w:ascii="Calibri" w:hAnsi="Calibri" w:cs="Calibri"/>
          <w:color w:val="000000" w:themeColor="text1"/>
        </w:rPr>
        <w:t xml:space="preserve"> Coloring Page</w:t>
      </w:r>
    </w:p>
    <w:p w14:paraId="38B0F063" w14:textId="1E8F3221" w:rsidR="7B50D8DE" w:rsidRDefault="7B50D8DE" w:rsidP="7B50D8DE">
      <w:pPr>
        <w:rPr>
          <w:rFonts w:ascii="Calibri" w:hAnsi="Calibri" w:cs="Calibri"/>
          <w:b/>
          <w:bCs/>
          <w:color w:val="000000" w:themeColor="text1"/>
        </w:rPr>
      </w:pPr>
    </w:p>
    <w:p w14:paraId="2C2FD0CC" w14:textId="220C9950" w:rsidR="7B50D8DE" w:rsidRDefault="7B50D8DE" w:rsidP="7B50D8DE">
      <w:pPr>
        <w:rPr>
          <w:rFonts w:ascii="Calibri" w:hAnsi="Calibri" w:cs="Calibri"/>
          <w:b/>
          <w:bCs/>
          <w:color w:val="000000" w:themeColor="text1"/>
        </w:rPr>
      </w:pPr>
    </w:p>
    <w:p w14:paraId="6627FE54" w14:textId="5EC1CC55" w:rsidR="7B50D8DE" w:rsidRDefault="7B50D8DE" w:rsidP="7B50D8DE">
      <w:pPr>
        <w:rPr>
          <w:rFonts w:ascii="Calibri" w:hAnsi="Calibri" w:cs="Calibri"/>
          <w:b/>
          <w:bCs/>
          <w:color w:val="000000" w:themeColor="text1"/>
        </w:rPr>
      </w:pPr>
    </w:p>
    <w:p w14:paraId="59AE380C" w14:textId="77777777" w:rsidR="00FC508C" w:rsidRPr="00524B4A" w:rsidRDefault="00D33301" w:rsidP="00F41046">
      <w:pPr>
        <w:rPr>
          <w:rFonts w:ascii="Calibri" w:hAnsi="Calibri" w:cs="Calibri"/>
          <w:b/>
          <w:bCs/>
          <w:color w:val="000000" w:themeColor="text1"/>
        </w:rPr>
      </w:pPr>
      <w:r w:rsidRPr="00524B4A">
        <w:rPr>
          <w:rFonts w:ascii="Calibri" w:hAnsi="Calibri" w:cs="Calibri"/>
          <w:b/>
          <w:bCs/>
          <w:color w:val="000000" w:themeColor="text1"/>
        </w:rPr>
        <w:t>KINDERGARTEN</w:t>
      </w:r>
    </w:p>
    <w:p w14:paraId="0BA91BF3" w14:textId="77777777" w:rsidR="006679B6" w:rsidRPr="00524B4A" w:rsidRDefault="006679B6" w:rsidP="006679B6">
      <w:pPr>
        <w:rPr>
          <w:rFonts w:ascii="Calibri" w:hAnsi="Calibri" w:cs="Calibri"/>
          <w:color w:val="000000" w:themeColor="text1"/>
          <w:u w:val="single"/>
        </w:rPr>
      </w:pPr>
      <w:r w:rsidRPr="00524B4A">
        <w:rPr>
          <w:rFonts w:ascii="Calibri" w:hAnsi="Calibri" w:cs="Calibri"/>
          <w:color w:val="000000" w:themeColor="text1"/>
          <w:u w:val="single"/>
        </w:rPr>
        <w:t xml:space="preserve">UNIT 1 </w:t>
      </w:r>
    </w:p>
    <w:p w14:paraId="71A1E8DB" w14:textId="352BF43D" w:rsidR="00FC508C" w:rsidRPr="00524B4A" w:rsidRDefault="00FC508C" w:rsidP="00FC508C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1</w:t>
      </w:r>
      <w:r w:rsidR="00D3766F" w:rsidRPr="00524B4A">
        <w:rPr>
          <w:rFonts w:ascii="Calibri" w:hAnsi="Calibri" w:cs="Calibri"/>
          <w:color w:val="000000" w:themeColor="text1"/>
        </w:rPr>
        <w:t xml:space="preserve"> PACK</w:t>
      </w:r>
      <w:r w:rsidRPr="00524B4A">
        <w:rPr>
          <w:rFonts w:ascii="Calibri" w:hAnsi="Calibri" w:cs="Calibri"/>
          <w:color w:val="000000" w:themeColor="text1"/>
        </w:rPr>
        <w:t>:</w:t>
      </w:r>
      <w:r w:rsidR="00492AD5" w:rsidRPr="00524B4A">
        <w:rPr>
          <w:rFonts w:ascii="Calibri" w:hAnsi="Calibri" w:cs="Calibri"/>
          <w:color w:val="000000" w:themeColor="text1"/>
        </w:rPr>
        <w:t xml:space="preserve"> T</w:t>
      </w:r>
      <w:r w:rsidR="009C1964" w:rsidRPr="00524B4A">
        <w:rPr>
          <w:rFonts w:ascii="Calibri" w:hAnsi="Calibri" w:cs="Calibri"/>
          <w:color w:val="000000" w:themeColor="text1"/>
        </w:rPr>
        <w:t xml:space="preserve">eaching Picture </w:t>
      </w:r>
      <w:r w:rsidR="000F2E6C" w:rsidRPr="00524B4A">
        <w:rPr>
          <w:rFonts w:ascii="Calibri" w:hAnsi="Calibri" w:cs="Calibri"/>
          <w:color w:val="000000" w:themeColor="text1"/>
        </w:rPr>
        <w:t>1; 1, 4, 7 (Passover), 8 (John 13:15), 9 (We can help our friends.), 10 (pitcher, basin, towel apple)</w:t>
      </w:r>
      <w:r w:rsidR="00997CCF" w:rsidRPr="00524B4A">
        <w:rPr>
          <w:rFonts w:ascii="Calibri" w:hAnsi="Calibri" w:cs="Calibri"/>
          <w:color w:val="000000" w:themeColor="text1"/>
        </w:rPr>
        <w:t>, 11, 12, 13</w:t>
      </w:r>
    </w:p>
    <w:p w14:paraId="6B6F0082" w14:textId="3043E7FB" w:rsidR="00D3766F" w:rsidRPr="00524B4A" w:rsidRDefault="00D3766F" w:rsidP="00FC508C">
      <w:pPr>
        <w:rPr>
          <w:rFonts w:ascii="Calibri" w:hAnsi="Calibri" w:cs="Calibri"/>
          <w:color w:val="000000" w:themeColor="text1"/>
        </w:rPr>
      </w:pPr>
      <w:r w:rsidRPr="7B50D8DE">
        <w:rPr>
          <w:rFonts w:ascii="Calibri" w:hAnsi="Calibri" w:cs="Calibri"/>
          <w:color w:val="000000" w:themeColor="text1"/>
        </w:rPr>
        <w:t>Session 1 PRINTABLES</w:t>
      </w:r>
      <w:r w:rsidR="00997CCF" w:rsidRPr="7B50D8DE">
        <w:rPr>
          <w:rFonts w:ascii="Calibri" w:hAnsi="Calibri" w:cs="Calibri"/>
          <w:color w:val="000000" w:themeColor="text1"/>
        </w:rPr>
        <w:t>: Gospel Books Word Cards</w:t>
      </w:r>
      <w:r w:rsidR="005826D3" w:rsidRPr="7B50D8DE">
        <w:rPr>
          <w:rFonts w:ascii="Calibri" w:hAnsi="Calibri" w:cs="Calibri"/>
          <w:color w:val="000000" w:themeColor="text1"/>
        </w:rPr>
        <w:t>;</w:t>
      </w:r>
      <w:r w:rsidR="00573E92" w:rsidRPr="7B50D8DE">
        <w:rPr>
          <w:rFonts w:ascii="Calibri" w:hAnsi="Calibri" w:cs="Calibri"/>
          <w:color w:val="000000" w:themeColor="text1"/>
        </w:rPr>
        <w:t xml:space="preserve"> </w:t>
      </w:r>
      <w:r w:rsidRPr="7B50D8DE">
        <w:rPr>
          <w:rFonts w:ascii="Calibri" w:hAnsi="Calibri" w:cs="Calibri"/>
          <w:color w:val="000000" w:themeColor="text1"/>
        </w:rPr>
        <w:t>Unit 1 Missions</w:t>
      </w:r>
      <w:r w:rsidR="000F26E6" w:rsidRPr="7B50D8DE">
        <w:rPr>
          <w:rFonts w:ascii="Calibri" w:hAnsi="Calibri" w:cs="Calibri"/>
          <w:color w:val="000000" w:themeColor="text1"/>
        </w:rPr>
        <w:t>;</w:t>
      </w:r>
      <w:r w:rsidR="001F4A3C" w:rsidRPr="7B50D8DE">
        <w:rPr>
          <w:rFonts w:ascii="Calibri" w:hAnsi="Calibri" w:cs="Calibri"/>
          <w:color w:val="000000" w:themeColor="text1"/>
        </w:rPr>
        <w:t xml:space="preserve"> </w:t>
      </w:r>
      <w:r w:rsidR="00997CCF" w:rsidRPr="7B50D8DE">
        <w:rPr>
          <w:rFonts w:ascii="Calibri" w:hAnsi="Calibri" w:cs="Calibri"/>
          <w:color w:val="000000" w:themeColor="text1"/>
        </w:rPr>
        <w:t>Jesus Helped His Friends</w:t>
      </w:r>
      <w:r w:rsidR="000F26E6" w:rsidRPr="7B50D8DE">
        <w:rPr>
          <w:rFonts w:ascii="Calibri" w:hAnsi="Calibri" w:cs="Calibri"/>
          <w:color w:val="000000" w:themeColor="text1"/>
        </w:rPr>
        <w:t xml:space="preserve"> </w:t>
      </w:r>
      <w:r w:rsidR="009C1964" w:rsidRPr="7B50D8DE">
        <w:rPr>
          <w:rFonts w:ascii="Calibri" w:hAnsi="Calibri" w:cs="Calibri"/>
          <w:color w:val="000000" w:themeColor="text1"/>
        </w:rPr>
        <w:t>Coloring Page</w:t>
      </w:r>
      <w:r w:rsidR="005A631B" w:rsidRPr="7B50D8DE">
        <w:rPr>
          <w:rFonts w:ascii="Calibri" w:hAnsi="Calibri" w:cs="Calibri"/>
          <w:color w:val="000000" w:themeColor="text1"/>
        </w:rPr>
        <w:t xml:space="preserve"> </w:t>
      </w:r>
    </w:p>
    <w:p w14:paraId="646875C2" w14:textId="0A0D0108" w:rsidR="7B50D8DE" w:rsidRDefault="7B50D8DE" w:rsidP="7B50D8DE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12E058E7" w14:textId="00586759" w:rsidR="00FC508C" w:rsidRPr="00524B4A" w:rsidRDefault="00FC508C" w:rsidP="00FC508C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2</w:t>
      </w:r>
      <w:r w:rsidR="00D3766F" w:rsidRPr="00524B4A">
        <w:rPr>
          <w:rFonts w:ascii="Calibri" w:hAnsi="Calibri" w:cs="Calibri"/>
          <w:color w:val="000000" w:themeColor="text1"/>
        </w:rPr>
        <w:t xml:space="preserve"> PACK</w:t>
      </w:r>
      <w:r w:rsidRPr="00524B4A">
        <w:rPr>
          <w:rFonts w:ascii="Calibri" w:hAnsi="Calibri" w:cs="Calibri"/>
          <w:color w:val="000000" w:themeColor="text1"/>
        </w:rPr>
        <w:t>:</w:t>
      </w:r>
      <w:r w:rsidR="00492AD5" w:rsidRPr="00524B4A">
        <w:rPr>
          <w:rFonts w:ascii="Calibri" w:hAnsi="Calibri" w:cs="Calibri"/>
          <w:color w:val="000000" w:themeColor="text1"/>
        </w:rPr>
        <w:t xml:space="preserve"> </w:t>
      </w:r>
      <w:r w:rsidR="009C1964" w:rsidRPr="00524B4A">
        <w:rPr>
          <w:rFonts w:ascii="Calibri" w:hAnsi="Calibri" w:cs="Calibri"/>
          <w:color w:val="000000" w:themeColor="text1"/>
        </w:rPr>
        <w:t>Teaching Picture</w:t>
      </w:r>
      <w:r w:rsidR="008806D2" w:rsidRPr="00524B4A">
        <w:rPr>
          <w:rFonts w:ascii="Calibri" w:hAnsi="Calibri" w:cs="Calibri"/>
          <w:color w:val="000000" w:themeColor="text1"/>
        </w:rPr>
        <w:t xml:space="preserve"> </w:t>
      </w:r>
      <w:r w:rsidR="00F76E26" w:rsidRPr="00524B4A">
        <w:rPr>
          <w:rFonts w:ascii="Calibri" w:hAnsi="Calibri" w:cs="Calibri"/>
          <w:color w:val="000000" w:themeColor="text1"/>
        </w:rPr>
        <w:t>2; 1, 4, 7 (pray), 8 (Luke 11:1), 9 (We can pray.), 10 (praying hands), 13, 14, 15</w:t>
      </w:r>
    </w:p>
    <w:p w14:paraId="43BF5FF2" w14:textId="35D241A6" w:rsidR="00ED00C4" w:rsidRPr="00524B4A" w:rsidRDefault="00D3766F" w:rsidP="00D3766F">
      <w:pPr>
        <w:rPr>
          <w:rFonts w:ascii="Calibri" w:hAnsi="Calibri" w:cs="Calibri"/>
          <w:color w:val="000000" w:themeColor="text1"/>
        </w:rPr>
      </w:pPr>
      <w:r w:rsidRPr="7B50D8DE">
        <w:rPr>
          <w:rFonts w:ascii="Calibri" w:hAnsi="Calibri" w:cs="Calibri"/>
          <w:color w:val="000000" w:themeColor="text1"/>
        </w:rPr>
        <w:t xml:space="preserve">Session 2 PRINTABLES: </w:t>
      </w:r>
      <w:r w:rsidR="00F76E26" w:rsidRPr="7B50D8DE">
        <w:rPr>
          <w:rFonts w:ascii="Calibri" w:hAnsi="Calibri" w:cs="Calibri"/>
          <w:color w:val="000000" w:themeColor="text1"/>
        </w:rPr>
        <w:t xml:space="preserve">Allergy Alert; </w:t>
      </w:r>
      <w:r w:rsidRPr="7B50D8DE">
        <w:rPr>
          <w:rFonts w:ascii="Calibri" w:hAnsi="Calibri" w:cs="Calibri"/>
          <w:color w:val="000000" w:themeColor="text1"/>
        </w:rPr>
        <w:t>Unit 1 Missions</w:t>
      </w:r>
      <w:r w:rsidR="005826D3" w:rsidRPr="7B50D8DE">
        <w:rPr>
          <w:rFonts w:ascii="Calibri" w:hAnsi="Calibri" w:cs="Calibri"/>
          <w:color w:val="000000" w:themeColor="text1"/>
        </w:rPr>
        <w:t>;</w:t>
      </w:r>
      <w:r w:rsidR="0081696D" w:rsidRPr="7B50D8DE">
        <w:rPr>
          <w:rFonts w:ascii="Calibri" w:hAnsi="Calibri" w:cs="Calibri"/>
          <w:color w:val="000000" w:themeColor="text1"/>
        </w:rPr>
        <w:t xml:space="preserve"> </w:t>
      </w:r>
      <w:r w:rsidR="00F76E26" w:rsidRPr="7B50D8DE">
        <w:rPr>
          <w:rFonts w:ascii="Calibri" w:hAnsi="Calibri" w:cs="Calibri"/>
          <w:color w:val="000000" w:themeColor="text1"/>
        </w:rPr>
        <w:t>Gospel Books Word Cards; Jesus Prayed in a Garden</w:t>
      </w:r>
      <w:r w:rsidR="008806D2" w:rsidRPr="7B50D8DE">
        <w:rPr>
          <w:rFonts w:ascii="Calibri" w:hAnsi="Calibri" w:cs="Calibri"/>
          <w:color w:val="000000" w:themeColor="text1"/>
        </w:rPr>
        <w:t xml:space="preserve"> </w:t>
      </w:r>
      <w:r w:rsidR="00ED00C4" w:rsidRPr="7B50D8DE">
        <w:rPr>
          <w:rFonts w:ascii="Calibri" w:hAnsi="Calibri" w:cs="Calibri"/>
          <w:color w:val="000000" w:themeColor="text1"/>
        </w:rPr>
        <w:t>Coloring Pag</w:t>
      </w:r>
      <w:r w:rsidR="005826D3" w:rsidRPr="7B50D8DE">
        <w:rPr>
          <w:rFonts w:ascii="Calibri" w:hAnsi="Calibri" w:cs="Calibri"/>
          <w:color w:val="000000" w:themeColor="text1"/>
        </w:rPr>
        <w:t>e</w:t>
      </w:r>
    </w:p>
    <w:p w14:paraId="24EEA539" w14:textId="2CBE00A5" w:rsidR="7B50D8DE" w:rsidRDefault="7B50D8DE" w:rsidP="7B50D8DE">
      <w:pPr>
        <w:spacing w:line="259" w:lineRule="auto"/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245A3F44" w14:textId="313AE6C1" w:rsidR="00FC508C" w:rsidRPr="00524B4A" w:rsidRDefault="00FC508C" w:rsidP="00FC508C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3</w:t>
      </w:r>
      <w:r w:rsidR="00D3766F" w:rsidRPr="00524B4A">
        <w:rPr>
          <w:rFonts w:ascii="Calibri" w:hAnsi="Calibri" w:cs="Calibri"/>
          <w:color w:val="000000" w:themeColor="text1"/>
        </w:rPr>
        <w:t xml:space="preserve"> PACK</w:t>
      </w:r>
      <w:r w:rsidRPr="00524B4A">
        <w:rPr>
          <w:rFonts w:ascii="Calibri" w:hAnsi="Calibri" w:cs="Calibri"/>
          <w:color w:val="000000" w:themeColor="text1"/>
        </w:rPr>
        <w:t>:</w:t>
      </w:r>
      <w:r w:rsidR="00A56899" w:rsidRPr="00524B4A">
        <w:rPr>
          <w:rFonts w:ascii="Calibri" w:hAnsi="Calibri" w:cs="Calibri"/>
          <w:color w:val="000000" w:themeColor="text1"/>
        </w:rPr>
        <w:t xml:space="preserve"> </w:t>
      </w:r>
      <w:r w:rsidR="00ED00C4" w:rsidRPr="00524B4A">
        <w:rPr>
          <w:rFonts w:ascii="Calibri" w:hAnsi="Calibri" w:cs="Calibri"/>
          <w:color w:val="000000" w:themeColor="text1"/>
        </w:rPr>
        <w:t>Teaching Picture</w:t>
      </w:r>
      <w:r w:rsidR="00573E92" w:rsidRPr="00524B4A">
        <w:rPr>
          <w:rFonts w:ascii="Calibri" w:hAnsi="Calibri" w:cs="Calibri"/>
          <w:color w:val="000000" w:themeColor="text1"/>
        </w:rPr>
        <w:t xml:space="preserve"> </w:t>
      </w:r>
      <w:r w:rsidR="00D51A27" w:rsidRPr="00524B4A">
        <w:rPr>
          <w:rFonts w:ascii="Calibri" w:hAnsi="Calibri" w:cs="Calibri"/>
          <w:color w:val="000000" w:themeColor="text1"/>
        </w:rPr>
        <w:t>3;1, 4, 7 (tax collector); 8 (John 13:34), 9 (We can love all people.), 10 (heart), 15</w:t>
      </w:r>
    </w:p>
    <w:p w14:paraId="3539DF9B" w14:textId="6C50527C" w:rsidR="00ED00C4" w:rsidRPr="00524B4A" w:rsidRDefault="00D3766F" w:rsidP="00D3766F">
      <w:pPr>
        <w:rPr>
          <w:rFonts w:ascii="Calibri" w:hAnsi="Calibri" w:cs="Calibri"/>
          <w:color w:val="000000" w:themeColor="text1"/>
        </w:rPr>
      </w:pPr>
      <w:r w:rsidRPr="7B50D8DE">
        <w:rPr>
          <w:rFonts w:ascii="Calibri" w:hAnsi="Calibri" w:cs="Calibri"/>
          <w:color w:val="000000" w:themeColor="text1"/>
        </w:rPr>
        <w:t>Session 3 PRINTABLES:</w:t>
      </w:r>
      <w:r w:rsidR="0022369D" w:rsidRPr="7B50D8DE">
        <w:rPr>
          <w:rFonts w:ascii="Calibri" w:hAnsi="Calibri" w:cs="Calibri"/>
          <w:color w:val="000000" w:themeColor="text1"/>
        </w:rPr>
        <w:t xml:space="preserve"> </w:t>
      </w:r>
      <w:r w:rsidR="00D51A27" w:rsidRPr="7B50D8DE">
        <w:rPr>
          <w:rFonts w:ascii="Calibri" w:hAnsi="Calibri" w:cs="Calibri"/>
          <w:color w:val="000000" w:themeColor="text1"/>
        </w:rPr>
        <w:t xml:space="preserve">Allergy Alert; </w:t>
      </w:r>
      <w:r w:rsidRPr="7B50D8DE">
        <w:rPr>
          <w:rFonts w:ascii="Calibri" w:hAnsi="Calibri" w:cs="Calibri"/>
          <w:color w:val="000000" w:themeColor="text1"/>
        </w:rPr>
        <w:t>Unit 1 Missions</w:t>
      </w:r>
      <w:r w:rsidR="005826D3" w:rsidRPr="7B50D8DE">
        <w:rPr>
          <w:rFonts w:ascii="Calibri" w:hAnsi="Calibri" w:cs="Calibri"/>
          <w:color w:val="000000" w:themeColor="text1"/>
        </w:rPr>
        <w:t>;</w:t>
      </w:r>
      <w:r w:rsidR="00573E92" w:rsidRPr="7B50D8DE">
        <w:rPr>
          <w:rFonts w:ascii="Calibri" w:hAnsi="Calibri" w:cs="Calibri"/>
          <w:color w:val="000000" w:themeColor="text1"/>
        </w:rPr>
        <w:t xml:space="preserve"> </w:t>
      </w:r>
      <w:r w:rsidR="00D51A27" w:rsidRPr="7B50D8DE">
        <w:rPr>
          <w:rFonts w:ascii="Calibri" w:hAnsi="Calibri" w:cs="Calibri"/>
          <w:color w:val="000000" w:themeColor="text1"/>
        </w:rPr>
        <w:t>Jesus Loved Zacchaeus</w:t>
      </w:r>
      <w:r w:rsidR="00741493" w:rsidRPr="7B50D8DE">
        <w:rPr>
          <w:rFonts w:ascii="Calibri" w:hAnsi="Calibri" w:cs="Calibri"/>
          <w:color w:val="000000" w:themeColor="text1"/>
        </w:rPr>
        <w:t xml:space="preserve"> </w:t>
      </w:r>
      <w:r w:rsidR="00ED00C4" w:rsidRPr="7B50D8DE">
        <w:rPr>
          <w:rFonts w:ascii="Calibri" w:hAnsi="Calibri" w:cs="Calibri"/>
          <w:color w:val="000000" w:themeColor="text1"/>
        </w:rPr>
        <w:t>Coloring Page</w:t>
      </w:r>
    </w:p>
    <w:p w14:paraId="08466E9C" w14:textId="55372B1F" w:rsidR="7B50D8DE" w:rsidRDefault="7B50D8DE" w:rsidP="7B50D8DE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373BBE59" w14:textId="5D539680" w:rsidR="00FC508C" w:rsidRPr="00524B4A" w:rsidRDefault="00FC508C" w:rsidP="00FC508C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4</w:t>
      </w:r>
      <w:r w:rsidR="00D3766F" w:rsidRPr="00524B4A">
        <w:rPr>
          <w:rFonts w:ascii="Calibri" w:hAnsi="Calibri" w:cs="Calibri"/>
          <w:color w:val="000000" w:themeColor="text1"/>
        </w:rPr>
        <w:t xml:space="preserve"> PACK</w:t>
      </w:r>
      <w:r w:rsidRPr="00524B4A">
        <w:rPr>
          <w:rFonts w:ascii="Calibri" w:hAnsi="Calibri" w:cs="Calibri"/>
          <w:color w:val="000000" w:themeColor="text1"/>
        </w:rPr>
        <w:t>:</w:t>
      </w:r>
      <w:r w:rsidR="00A56899" w:rsidRPr="00524B4A">
        <w:rPr>
          <w:rFonts w:ascii="Calibri" w:hAnsi="Calibri" w:cs="Calibri"/>
          <w:color w:val="000000" w:themeColor="text1"/>
        </w:rPr>
        <w:t xml:space="preserve"> </w:t>
      </w:r>
      <w:r w:rsidR="00ED00C4" w:rsidRPr="00524B4A">
        <w:rPr>
          <w:rFonts w:ascii="Calibri" w:hAnsi="Calibri" w:cs="Calibri"/>
          <w:color w:val="000000" w:themeColor="text1"/>
        </w:rPr>
        <w:t>Teaching Picture</w:t>
      </w:r>
      <w:r w:rsidR="002947E5" w:rsidRPr="00524B4A">
        <w:rPr>
          <w:rFonts w:ascii="Calibri" w:hAnsi="Calibri" w:cs="Calibri"/>
          <w:color w:val="000000" w:themeColor="text1"/>
        </w:rPr>
        <w:t xml:space="preserve"> </w:t>
      </w:r>
      <w:r w:rsidR="00D51A27" w:rsidRPr="00524B4A">
        <w:rPr>
          <w:rFonts w:ascii="Calibri" w:hAnsi="Calibri" w:cs="Calibri"/>
          <w:color w:val="000000" w:themeColor="text1"/>
        </w:rPr>
        <w:t>4; 1, 4, 8 (Hebrews 10:24), 9 (We can be kind.), 10 (family), 11, 12, 13, 14</w:t>
      </w:r>
    </w:p>
    <w:p w14:paraId="0A02319B" w14:textId="4A637EBC" w:rsidR="00ED00C4" w:rsidRPr="00524B4A" w:rsidRDefault="00D3766F" w:rsidP="00D3766F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4 PRINTABLES: Unit 1 Mission</w:t>
      </w:r>
      <w:r w:rsidR="000D0F6F" w:rsidRPr="00524B4A">
        <w:rPr>
          <w:rFonts w:ascii="Calibri" w:hAnsi="Calibri" w:cs="Calibri"/>
          <w:color w:val="000000" w:themeColor="text1"/>
        </w:rPr>
        <w:t>s</w:t>
      </w:r>
      <w:r w:rsidR="005826D3" w:rsidRPr="00524B4A">
        <w:rPr>
          <w:rFonts w:ascii="Calibri" w:hAnsi="Calibri" w:cs="Calibri"/>
          <w:color w:val="000000" w:themeColor="text1"/>
        </w:rPr>
        <w:t>;</w:t>
      </w:r>
      <w:r w:rsidR="00B244B8" w:rsidRPr="00524B4A">
        <w:rPr>
          <w:rFonts w:ascii="Calibri" w:hAnsi="Calibri" w:cs="Calibri"/>
          <w:color w:val="000000" w:themeColor="text1"/>
        </w:rPr>
        <w:t xml:space="preserve"> </w:t>
      </w:r>
      <w:r w:rsidR="00D51A27" w:rsidRPr="00524B4A">
        <w:rPr>
          <w:rFonts w:ascii="Calibri" w:hAnsi="Calibri" w:cs="Calibri"/>
          <w:color w:val="000000" w:themeColor="text1"/>
        </w:rPr>
        <w:t>Gospel Books Word Cards (1 per child); Jesus Blessed the Children</w:t>
      </w:r>
      <w:r w:rsidR="000D0F6F" w:rsidRPr="00524B4A">
        <w:rPr>
          <w:rFonts w:ascii="Calibri" w:hAnsi="Calibri" w:cs="Calibri"/>
          <w:color w:val="000000" w:themeColor="text1"/>
        </w:rPr>
        <w:t xml:space="preserve"> </w:t>
      </w:r>
      <w:r w:rsidR="00ED00C4" w:rsidRPr="00524B4A">
        <w:rPr>
          <w:rFonts w:ascii="Calibri" w:hAnsi="Calibri" w:cs="Calibri"/>
          <w:color w:val="000000" w:themeColor="text1"/>
        </w:rPr>
        <w:t>Coloring Page</w:t>
      </w:r>
    </w:p>
    <w:p w14:paraId="7A470C8F" w14:textId="77777777" w:rsidR="00524B4A" w:rsidRPr="00524B4A" w:rsidRDefault="00524B4A" w:rsidP="00586EED">
      <w:pPr>
        <w:rPr>
          <w:rFonts w:ascii="Calibri" w:hAnsi="Calibri" w:cs="Calibri"/>
          <w:color w:val="000000" w:themeColor="text1"/>
        </w:rPr>
      </w:pPr>
    </w:p>
    <w:p w14:paraId="539C5617" w14:textId="77777777" w:rsidR="00526EFB" w:rsidRPr="00524B4A" w:rsidRDefault="00526EFB" w:rsidP="00526EFB">
      <w:pPr>
        <w:rPr>
          <w:rFonts w:ascii="Calibri" w:hAnsi="Calibri" w:cs="Calibri"/>
          <w:color w:val="000000" w:themeColor="text1"/>
          <w:u w:val="single"/>
        </w:rPr>
      </w:pPr>
      <w:r w:rsidRPr="00524B4A">
        <w:rPr>
          <w:rFonts w:ascii="Calibri" w:hAnsi="Calibri" w:cs="Calibri"/>
          <w:color w:val="000000" w:themeColor="text1"/>
          <w:u w:val="single"/>
        </w:rPr>
        <w:t xml:space="preserve">UNIT 2 </w:t>
      </w:r>
    </w:p>
    <w:p w14:paraId="2F9F8E18" w14:textId="396A4B91" w:rsidR="00FC508C" w:rsidRPr="00524B4A" w:rsidRDefault="00FC508C" w:rsidP="00FC508C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1</w:t>
      </w:r>
      <w:r w:rsidR="00D3766F" w:rsidRPr="00524B4A">
        <w:rPr>
          <w:rFonts w:ascii="Calibri" w:hAnsi="Calibri" w:cs="Calibri"/>
          <w:color w:val="000000" w:themeColor="text1"/>
        </w:rPr>
        <w:t xml:space="preserve"> PACK</w:t>
      </w:r>
      <w:r w:rsidRPr="00524B4A">
        <w:rPr>
          <w:rFonts w:ascii="Calibri" w:hAnsi="Calibri" w:cs="Calibri"/>
          <w:color w:val="000000" w:themeColor="text1"/>
        </w:rPr>
        <w:t>:</w:t>
      </w:r>
      <w:r w:rsidR="00492AD5" w:rsidRPr="00524B4A">
        <w:rPr>
          <w:rFonts w:ascii="Calibri" w:hAnsi="Calibri" w:cs="Calibri"/>
          <w:color w:val="000000" w:themeColor="text1"/>
        </w:rPr>
        <w:t xml:space="preserve"> </w:t>
      </w:r>
      <w:r w:rsidR="00ED00C4" w:rsidRPr="00524B4A">
        <w:rPr>
          <w:rFonts w:ascii="Calibri" w:hAnsi="Calibri" w:cs="Calibri"/>
          <w:color w:val="000000" w:themeColor="text1"/>
        </w:rPr>
        <w:t xml:space="preserve">Teaching Picture </w:t>
      </w:r>
      <w:r w:rsidR="00D51A27" w:rsidRPr="00524B4A">
        <w:rPr>
          <w:rFonts w:ascii="Calibri" w:hAnsi="Calibri" w:cs="Calibri"/>
          <w:color w:val="000000" w:themeColor="text1"/>
        </w:rPr>
        <w:t xml:space="preserve">5; 2, 5, 7 (sin), 8 (Jeremiah 31:3), 9 (We can obey God even when others do not.), </w:t>
      </w:r>
      <w:r w:rsidR="00B950AE" w:rsidRPr="00524B4A">
        <w:rPr>
          <w:rFonts w:ascii="Calibri" w:hAnsi="Calibri" w:cs="Calibri"/>
          <w:color w:val="000000" w:themeColor="text1"/>
        </w:rPr>
        <w:t>16, 17</w:t>
      </w:r>
      <w:r w:rsidR="004346CB" w:rsidRPr="00524B4A">
        <w:rPr>
          <w:rFonts w:ascii="Calibri" w:hAnsi="Calibri" w:cs="Calibri"/>
          <w:color w:val="000000" w:themeColor="text1"/>
        </w:rPr>
        <w:t>, 18, 19</w:t>
      </w:r>
    </w:p>
    <w:p w14:paraId="171AEB1D" w14:textId="58455954" w:rsidR="006E1A09" w:rsidRPr="00524B4A" w:rsidRDefault="00D3766F" w:rsidP="00D3766F">
      <w:pPr>
        <w:rPr>
          <w:rFonts w:ascii="Calibri" w:hAnsi="Calibri" w:cs="Calibri"/>
          <w:color w:val="000000" w:themeColor="text1"/>
        </w:rPr>
      </w:pPr>
      <w:r w:rsidRPr="7B50D8DE">
        <w:rPr>
          <w:rFonts w:ascii="Calibri" w:hAnsi="Calibri" w:cs="Calibri"/>
          <w:color w:val="000000" w:themeColor="text1"/>
        </w:rPr>
        <w:t xml:space="preserve">Session 1 PRINTABLES: </w:t>
      </w:r>
      <w:r w:rsidR="004346CB" w:rsidRPr="7B50D8DE">
        <w:rPr>
          <w:rFonts w:ascii="Calibri" w:hAnsi="Calibri" w:cs="Calibri"/>
          <w:color w:val="000000" w:themeColor="text1"/>
        </w:rPr>
        <w:t xml:space="preserve">Allergy Alert; Foods of the Promised Land; </w:t>
      </w:r>
      <w:r w:rsidRPr="7B50D8DE">
        <w:rPr>
          <w:rFonts w:ascii="Calibri" w:hAnsi="Calibri" w:cs="Calibri"/>
          <w:color w:val="000000" w:themeColor="text1"/>
        </w:rPr>
        <w:t>Unit 2 Missions</w:t>
      </w:r>
      <w:r w:rsidR="005826D3" w:rsidRPr="7B50D8DE">
        <w:rPr>
          <w:rFonts w:ascii="Calibri" w:hAnsi="Calibri" w:cs="Calibri"/>
          <w:color w:val="000000" w:themeColor="text1"/>
        </w:rPr>
        <w:t>;</w:t>
      </w:r>
      <w:r w:rsidR="0081696D" w:rsidRPr="7B50D8DE">
        <w:rPr>
          <w:rFonts w:ascii="Calibri" w:hAnsi="Calibri" w:cs="Calibri"/>
          <w:color w:val="000000" w:themeColor="text1"/>
        </w:rPr>
        <w:t xml:space="preserve"> </w:t>
      </w:r>
      <w:r w:rsidR="004346CB" w:rsidRPr="7B50D8DE">
        <w:rPr>
          <w:rFonts w:ascii="Calibri" w:hAnsi="Calibri" w:cs="Calibri"/>
          <w:color w:val="000000" w:themeColor="text1"/>
        </w:rPr>
        <w:t>Joshua and Caleb</w:t>
      </w:r>
      <w:r w:rsidR="000D0F6F" w:rsidRPr="7B50D8DE">
        <w:rPr>
          <w:rFonts w:ascii="Calibri" w:hAnsi="Calibri" w:cs="Calibri"/>
          <w:color w:val="000000" w:themeColor="text1"/>
        </w:rPr>
        <w:t xml:space="preserve"> </w:t>
      </w:r>
      <w:r w:rsidR="006E1A09" w:rsidRPr="7B50D8DE">
        <w:rPr>
          <w:rFonts w:ascii="Calibri" w:hAnsi="Calibri" w:cs="Calibri"/>
          <w:color w:val="000000" w:themeColor="text1"/>
        </w:rPr>
        <w:t>Coloring Page</w:t>
      </w:r>
    </w:p>
    <w:p w14:paraId="354E0F6C" w14:textId="247D6268" w:rsidR="7B50D8DE" w:rsidRDefault="7B50D8DE" w:rsidP="7B50D8DE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52F8491F" w14:textId="3411892C" w:rsidR="00FC508C" w:rsidRPr="00524B4A" w:rsidRDefault="00FC508C" w:rsidP="00FC508C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2</w:t>
      </w:r>
      <w:r w:rsidR="00D3766F" w:rsidRPr="00524B4A">
        <w:rPr>
          <w:rFonts w:ascii="Calibri" w:hAnsi="Calibri" w:cs="Calibri"/>
          <w:color w:val="000000" w:themeColor="text1"/>
        </w:rPr>
        <w:t xml:space="preserve"> PACK</w:t>
      </w:r>
      <w:r w:rsidRPr="00524B4A">
        <w:rPr>
          <w:rFonts w:ascii="Calibri" w:hAnsi="Calibri" w:cs="Calibri"/>
          <w:color w:val="000000" w:themeColor="text1"/>
        </w:rPr>
        <w:t>:</w:t>
      </w:r>
      <w:r w:rsidR="00492AD5" w:rsidRPr="00524B4A">
        <w:rPr>
          <w:rFonts w:ascii="Calibri" w:hAnsi="Calibri" w:cs="Calibri"/>
          <w:color w:val="000000" w:themeColor="text1"/>
        </w:rPr>
        <w:t xml:space="preserve"> </w:t>
      </w:r>
      <w:r w:rsidR="00ED00C4" w:rsidRPr="00524B4A">
        <w:rPr>
          <w:rFonts w:ascii="Calibri" w:hAnsi="Calibri" w:cs="Calibri"/>
          <w:color w:val="000000" w:themeColor="text1"/>
        </w:rPr>
        <w:t xml:space="preserve">Teaching Picture </w:t>
      </w:r>
      <w:r w:rsidR="00741970" w:rsidRPr="00524B4A">
        <w:rPr>
          <w:rFonts w:ascii="Calibri" w:hAnsi="Calibri" w:cs="Calibri"/>
          <w:color w:val="000000" w:themeColor="text1"/>
        </w:rPr>
        <w:t xml:space="preserve">6; 2, 5, 7 (ark of the </w:t>
      </w:r>
      <w:r w:rsidR="00FA0754" w:rsidRPr="00524B4A">
        <w:rPr>
          <w:rFonts w:ascii="Calibri" w:hAnsi="Calibri" w:cs="Calibri"/>
          <w:color w:val="000000" w:themeColor="text1"/>
        </w:rPr>
        <w:t>covenant</w:t>
      </w:r>
      <w:r w:rsidR="00741970" w:rsidRPr="00524B4A">
        <w:rPr>
          <w:rFonts w:ascii="Calibri" w:hAnsi="Calibri" w:cs="Calibri"/>
          <w:color w:val="000000" w:themeColor="text1"/>
        </w:rPr>
        <w:t>), 8 (Deuteronomy 30:20), 9 (We obey God when we do what He says.), 17, 19, 20, 21</w:t>
      </w:r>
    </w:p>
    <w:p w14:paraId="1A19FEB5" w14:textId="064478AD" w:rsidR="006E1A09" w:rsidRPr="00524B4A" w:rsidRDefault="00D3766F" w:rsidP="00D3766F">
      <w:pPr>
        <w:rPr>
          <w:rFonts w:ascii="Calibri" w:hAnsi="Calibri" w:cs="Calibri"/>
          <w:color w:val="000000" w:themeColor="text1"/>
        </w:rPr>
      </w:pPr>
      <w:r w:rsidRPr="7B50D8DE">
        <w:rPr>
          <w:rFonts w:ascii="Calibri" w:hAnsi="Calibri" w:cs="Calibri"/>
          <w:color w:val="000000" w:themeColor="text1"/>
        </w:rPr>
        <w:t>Session 2 PRINTABLES: Unit 2 Missions</w:t>
      </w:r>
      <w:r w:rsidR="005826D3" w:rsidRPr="7B50D8DE">
        <w:rPr>
          <w:rFonts w:ascii="Calibri" w:hAnsi="Calibri" w:cs="Calibri"/>
          <w:color w:val="000000" w:themeColor="text1"/>
        </w:rPr>
        <w:t>;</w:t>
      </w:r>
      <w:r w:rsidR="003C7559" w:rsidRPr="7B50D8DE">
        <w:rPr>
          <w:rFonts w:ascii="Calibri" w:hAnsi="Calibri" w:cs="Calibri"/>
          <w:color w:val="000000" w:themeColor="text1"/>
        </w:rPr>
        <w:t xml:space="preserve"> </w:t>
      </w:r>
      <w:r w:rsidR="00741970" w:rsidRPr="7B50D8DE">
        <w:rPr>
          <w:rFonts w:ascii="Calibri" w:hAnsi="Calibri" w:cs="Calibri"/>
          <w:color w:val="000000" w:themeColor="text1"/>
        </w:rPr>
        <w:t>Joshua and Jericho</w:t>
      </w:r>
      <w:r w:rsidR="00252044" w:rsidRPr="7B50D8DE">
        <w:rPr>
          <w:rFonts w:ascii="Calibri" w:hAnsi="Calibri" w:cs="Calibri"/>
          <w:color w:val="000000" w:themeColor="text1"/>
        </w:rPr>
        <w:t xml:space="preserve"> </w:t>
      </w:r>
      <w:r w:rsidR="006E1A09" w:rsidRPr="7B50D8DE">
        <w:rPr>
          <w:rFonts w:ascii="Calibri" w:hAnsi="Calibri" w:cs="Calibri"/>
          <w:color w:val="000000" w:themeColor="text1"/>
        </w:rPr>
        <w:t>Coloring Page</w:t>
      </w:r>
    </w:p>
    <w:p w14:paraId="02959CFF" w14:textId="21FC41BE" w:rsidR="7B50D8DE" w:rsidRDefault="7B50D8DE" w:rsidP="7B50D8DE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16E12F2A" w14:textId="20BA1EFF" w:rsidR="00FC508C" w:rsidRPr="00524B4A" w:rsidRDefault="00FC508C" w:rsidP="00FC508C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3</w:t>
      </w:r>
      <w:r w:rsidR="00F544C9" w:rsidRPr="00524B4A">
        <w:rPr>
          <w:rFonts w:ascii="Calibri" w:hAnsi="Calibri" w:cs="Calibri"/>
          <w:color w:val="000000" w:themeColor="text1"/>
        </w:rPr>
        <w:t xml:space="preserve"> PACK</w:t>
      </w:r>
      <w:r w:rsidRPr="00524B4A">
        <w:rPr>
          <w:rFonts w:ascii="Calibri" w:hAnsi="Calibri" w:cs="Calibri"/>
          <w:color w:val="000000" w:themeColor="text1"/>
        </w:rPr>
        <w:t>:</w:t>
      </w:r>
      <w:r w:rsidR="00A56899" w:rsidRPr="00524B4A">
        <w:rPr>
          <w:rFonts w:ascii="Calibri" w:hAnsi="Calibri" w:cs="Calibri"/>
          <w:color w:val="000000" w:themeColor="text1"/>
        </w:rPr>
        <w:t xml:space="preserve"> </w:t>
      </w:r>
      <w:r w:rsidR="00ED00C4" w:rsidRPr="00524B4A">
        <w:rPr>
          <w:rFonts w:ascii="Calibri" w:hAnsi="Calibri" w:cs="Calibri"/>
          <w:color w:val="000000" w:themeColor="text1"/>
        </w:rPr>
        <w:t xml:space="preserve">Teaching Picture </w:t>
      </w:r>
      <w:r w:rsidR="00FA0754" w:rsidRPr="00524B4A">
        <w:rPr>
          <w:rFonts w:ascii="Calibri" w:hAnsi="Calibri" w:cs="Calibri"/>
          <w:color w:val="000000" w:themeColor="text1"/>
        </w:rPr>
        <w:t>7; 2, 5, 7 (altar), 8 (1 Kings 8:60), 9 (We can obey God by worshiping Him.), 16, 17 (Sessions 1-3), 21</w:t>
      </w:r>
    </w:p>
    <w:p w14:paraId="57DB1195" w14:textId="5F13171E" w:rsidR="006E1A09" w:rsidRPr="00524B4A" w:rsidRDefault="00F544C9" w:rsidP="00F544C9">
      <w:pPr>
        <w:rPr>
          <w:rFonts w:ascii="Calibri" w:hAnsi="Calibri" w:cs="Calibri"/>
          <w:color w:val="000000" w:themeColor="text1"/>
        </w:rPr>
      </w:pPr>
      <w:r w:rsidRPr="7B50D8DE">
        <w:rPr>
          <w:rFonts w:ascii="Calibri" w:hAnsi="Calibri" w:cs="Calibri"/>
          <w:color w:val="000000" w:themeColor="text1"/>
        </w:rPr>
        <w:t xml:space="preserve">Session 3 PRINTABLES: </w:t>
      </w:r>
      <w:r w:rsidR="00FA0754" w:rsidRPr="7B50D8DE">
        <w:rPr>
          <w:rFonts w:ascii="Calibri" w:hAnsi="Calibri" w:cs="Calibri"/>
          <w:color w:val="000000" w:themeColor="text1"/>
        </w:rPr>
        <w:t xml:space="preserve">Ideas for Making Rhythm Instruments (optional); Altars in the Bible; </w:t>
      </w:r>
      <w:r w:rsidRPr="7B50D8DE">
        <w:rPr>
          <w:rFonts w:ascii="Calibri" w:hAnsi="Calibri" w:cs="Calibri"/>
          <w:color w:val="000000" w:themeColor="text1"/>
        </w:rPr>
        <w:t>Unit 2 Missions</w:t>
      </w:r>
      <w:r w:rsidR="003F4182" w:rsidRPr="7B50D8DE">
        <w:rPr>
          <w:rFonts w:ascii="Calibri" w:hAnsi="Calibri" w:cs="Calibri"/>
          <w:color w:val="000000" w:themeColor="text1"/>
        </w:rPr>
        <w:t>;</w:t>
      </w:r>
      <w:r w:rsidR="003C7559" w:rsidRPr="7B50D8DE">
        <w:rPr>
          <w:rFonts w:ascii="Calibri" w:hAnsi="Calibri" w:cs="Calibri"/>
          <w:color w:val="000000" w:themeColor="text1"/>
        </w:rPr>
        <w:t xml:space="preserve"> </w:t>
      </w:r>
      <w:r w:rsidR="00FA0754" w:rsidRPr="7B50D8DE">
        <w:rPr>
          <w:rFonts w:ascii="Calibri" w:hAnsi="Calibri" w:cs="Calibri"/>
          <w:color w:val="000000" w:themeColor="text1"/>
        </w:rPr>
        <w:t>Elijah on Mount Carmel</w:t>
      </w:r>
      <w:r w:rsidR="000D0F6F" w:rsidRPr="7B50D8DE">
        <w:rPr>
          <w:rFonts w:ascii="Calibri" w:hAnsi="Calibri" w:cs="Calibri"/>
          <w:color w:val="000000" w:themeColor="text1"/>
        </w:rPr>
        <w:t xml:space="preserve"> </w:t>
      </w:r>
      <w:r w:rsidR="00C12B03" w:rsidRPr="7B50D8DE">
        <w:rPr>
          <w:rFonts w:ascii="Calibri" w:hAnsi="Calibri" w:cs="Calibri"/>
          <w:color w:val="000000" w:themeColor="text1"/>
        </w:rPr>
        <w:t>Coloring Page</w:t>
      </w:r>
    </w:p>
    <w:p w14:paraId="39725F3F" w14:textId="01EFBDA6" w:rsidR="7B50D8DE" w:rsidRDefault="7B50D8DE" w:rsidP="7B50D8DE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17A471B4" w14:textId="74EDBF3A" w:rsidR="00FC508C" w:rsidRPr="00524B4A" w:rsidRDefault="00FC508C" w:rsidP="00FC508C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4</w:t>
      </w:r>
      <w:r w:rsidR="00F544C9" w:rsidRPr="00524B4A">
        <w:rPr>
          <w:rFonts w:ascii="Calibri" w:hAnsi="Calibri" w:cs="Calibri"/>
          <w:color w:val="000000" w:themeColor="text1"/>
        </w:rPr>
        <w:t xml:space="preserve"> PACK</w:t>
      </w:r>
      <w:r w:rsidRPr="00524B4A">
        <w:rPr>
          <w:rFonts w:ascii="Calibri" w:hAnsi="Calibri" w:cs="Calibri"/>
          <w:color w:val="000000" w:themeColor="text1"/>
        </w:rPr>
        <w:t>:</w:t>
      </w:r>
      <w:r w:rsidR="00A56899" w:rsidRPr="00524B4A">
        <w:rPr>
          <w:rFonts w:ascii="Calibri" w:hAnsi="Calibri" w:cs="Calibri"/>
          <w:color w:val="000000" w:themeColor="text1"/>
        </w:rPr>
        <w:t xml:space="preserve"> </w:t>
      </w:r>
      <w:r w:rsidR="00ED00C4" w:rsidRPr="00524B4A">
        <w:rPr>
          <w:rFonts w:ascii="Calibri" w:hAnsi="Calibri" w:cs="Calibri"/>
          <w:color w:val="000000" w:themeColor="text1"/>
        </w:rPr>
        <w:t>Teaching</w:t>
      </w:r>
      <w:r w:rsidR="0022369D" w:rsidRPr="00524B4A">
        <w:rPr>
          <w:rFonts w:ascii="Calibri" w:hAnsi="Calibri" w:cs="Calibri"/>
          <w:color w:val="000000" w:themeColor="text1"/>
        </w:rPr>
        <w:t xml:space="preserve"> </w:t>
      </w:r>
      <w:r w:rsidR="002947E5" w:rsidRPr="00524B4A">
        <w:rPr>
          <w:rFonts w:ascii="Calibri" w:hAnsi="Calibri" w:cs="Calibri"/>
          <w:color w:val="000000" w:themeColor="text1"/>
        </w:rPr>
        <w:t xml:space="preserve">Picture </w:t>
      </w:r>
      <w:r w:rsidR="00FA0754" w:rsidRPr="00524B4A">
        <w:rPr>
          <w:rFonts w:ascii="Calibri" w:hAnsi="Calibri" w:cs="Calibri"/>
          <w:color w:val="000000" w:themeColor="text1"/>
        </w:rPr>
        <w:t>8; 2, 5, 8 (Psalm 50:15), 9 (We can obey God wherever we go.), 17 (Sessions 1–4), 18, 19, 21</w:t>
      </w:r>
    </w:p>
    <w:p w14:paraId="1AAAD3DE" w14:textId="436C4616" w:rsidR="00C12B03" w:rsidRPr="00524B4A" w:rsidRDefault="00F544C9" w:rsidP="00FC508C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4 PRINTABLES: Unit 2 Mission</w:t>
      </w:r>
      <w:r w:rsidR="000D0F6F" w:rsidRPr="00524B4A">
        <w:rPr>
          <w:rFonts w:ascii="Calibri" w:hAnsi="Calibri" w:cs="Calibri"/>
          <w:color w:val="000000" w:themeColor="text1"/>
        </w:rPr>
        <w:t>s</w:t>
      </w:r>
      <w:r w:rsidR="003F4182" w:rsidRPr="00524B4A">
        <w:rPr>
          <w:rFonts w:ascii="Calibri" w:hAnsi="Calibri" w:cs="Calibri"/>
          <w:color w:val="000000" w:themeColor="text1"/>
        </w:rPr>
        <w:t>;</w:t>
      </w:r>
      <w:r w:rsidR="00ED00C4" w:rsidRPr="00524B4A">
        <w:rPr>
          <w:rFonts w:ascii="Calibri" w:hAnsi="Calibri" w:cs="Calibri"/>
          <w:color w:val="000000" w:themeColor="text1"/>
        </w:rPr>
        <w:t xml:space="preserve"> </w:t>
      </w:r>
      <w:r w:rsidR="00FA0754" w:rsidRPr="00524B4A">
        <w:rPr>
          <w:rFonts w:ascii="Calibri" w:hAnsi="Calibri" w:cs="Calibri"/>
          <w:color w:val="000000" w:themeColor="text1"/>
        </w:rPr>
        <w:t>Daniel in the Lions’ Den</w:t>
      </w:r>
      <w:r w:rsidR="003F4182" w:rsidRPr="00524B4A">
        <w:rPr>
          <w:rFonts w:ascii="Calibri" w:hAnsi="Calibri" w:cs="Calibri"/>
          <w:color w:val="000000" w:themeColor="text1"/>
        </w:rPr>
        <w:t xml:space="preserve"> </w:t>
      </w:r>
      <w:r w:rsidR="00C12B03" w:rsidRPr="00524B4A">
        <w:rPr>
          <w:rFonts w:ascii="Calibri" w:hAnsi="Calibri" w:cs="Calibri"/>
          <w:color w:val="000000" w:themeColor="text1"/>
        </w:rPr>
        <w:t>Coloring Page</w:t>
      </w:r>
    </w:p>
    <w:p w14:paraId="0D424BFC" w14:textId="77777777" w:rsidR="00293CB5" w:rsidRPr="00524B4A" w:rsidRDefault="00293CB5" w:rsidP="00FC508C">
      <w:pPr>
        <w:rPr>
          <w:rFonts w:ascii="Calibri" w:hAnsi="Calibri" w:cs="Calibri"/>
          <w:color w:val="000000" w:themeColor="text1"/>
        </w:rPr>
      </w:pPr>
    </w:p>
    <w:p w14:paraId="4369C010" w14:textId="77777777" w:rsidR="00526EFB" w:rsidRPr="00524B4A" w:rsidRDefault="00526EFB" w:rsidP="00526EFB">
      <w:pPr>
        <w:rPr>
          <w:rFonts w:ascii="Calibri" w:hAnsi="Calibri" w:cs="Calibri"/>
          <w:color w:val="000000" w:themeColor="text1"/>
          <w:u w:val="single"/>
        </w:rPr>
      </w:pPr>
      <w:r w:rsidRPr="00524B4A">
        <w:rPr>
          <w:rFonts w:ascii="Calibri" w:hAnsi="Calibri" w:cs="Calibri"/>
          <w:color w:val="000000" w:themeColor="text1"/>
          <w:u w:val="single"/>
        </w:rPr>
        <w:t xml:space="preserve">UNIT 3 </w:t>
      </w:r>
    </w:p>
    <w:p w14:paraId="4AFA0486" w14:textId="6CEC27F9" w:rsidR="00FC508C" w:rsidRPr="00524B4A" w:rsidRDefault="00FC508C" w:rsidP="00FC508C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1</w:t>
      </w:r>
      <w:r w:rsidR="00F544C9" w:rsidRPr="00524B4A">
        <w:rPr>
          <w:rFonts w:ascii="Calibri" w:hAnsi="Calibri" w:cs="Calibri"/>
          <w:color w:val="000000" w:themeColor="text1"/>
        </w:rPr>
        <w:t xml:space="preserve"> PACK</w:t>
      </w:r>
      <w:r w:rsidRPr="00524B4A">
        <w:rPr>
          <w:rFonts w:ascii="Calibri" w:hAnsi="Calibri" w:cs="Calibri"/>
          <w:color w:val="000000" w:themeColor="text1"/>
        </w:rPr>
        <w:t>:</w:t>
      </w:r>
      <w:r w:rsidR="00A56899" w:rsidRPr="00524B4A">
        <w:rPr>
          <w:rFonts w:ascii="Calibri" w:hAnsi="Calibri" w:cs="Calibri"/>
          <w:color w:val="000000" w:themeColor="text1"/>
        </w:rPr>
        <w:t xml:space="preserve"> </w:t>
      </w:r>
      <w:r w:rsidR="00ED00C4" w:rsidRPr="00524B4A">
        <w:rPr>
          <w:rFonts w:ascii="Calibri" w:hAnsi="Calibri" w:cs="Calibri"/>
          <w:color w:val="000000" w:themeColor="text1"/>
        </w:rPr>
        <w:t xml:space="preserve">Teaching Picture </w:t>
      </w:r>
      <w:r w:rsidR="0077013D" w:rsidRPr="00524B4A">
        <w:rPr>
          <w:rFonts w:ascii="Calibri" w:hAnsi="Calibri" w:cs="Calibri"/>
          <w:color w:val="000000" w:themeColor="text1"/>
        </w:rPr>
        <w:t>9; 3, 6, 7 (care), 8 (1 Timothy 5:4), 9 (We can care for and protect our family members.), 22, 23</w:t>
      </w:r>
    </w:p>
    <w:p w14:paraId="748C52EE" w14:textId="1F04E1F0" w:rsidR="00C12B03" w:rsidRPr="00524B4A" w:rsidRDefault="00F544C9" w:rsidP="00FC508C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 xml:space="preserve">Session 1 PRINTABLES: </w:t>
      </w:r>
      <w:r w:rsidR="0077013D" w:rsidRPr="00524B4A">
        <w:rPr>
          <w:rFonts w:ascii="Calibri" w:hAnsi="Calibri" w:cs="Calibri"/>
          <w:color w:val="000000" w:themeColor="text1"/>
        </w:rPr>
        <w:t>Bible Story Questions</w:t>
      </w:r>
      <w:r w:rsidR="004B0992" w:rsidRPr="00524B4A">
        <w:rPr>
          <w:rFonts w:ascii="Calibri" w:hAnsi="Calibri" w:cs="Calibri"/>
          <w:color w:val="000000" w:themeColor="text1"/>
        </w:rPr>
        <w:t xml:space="preserve">; </w:t>
      </w:r>
      <w:r w:rsidR="0077013D" w:rsidRPr="00524B4A">
        <w:rPr>
          <w:rFonts w:ascii="Calibri" w:hAnsi="Calibri" w:cs="Calibri"/>
          <w:color w:val="000000" w:themeColor="text1"/>
        </w:rPr>
        <w:t xml:space="preserve">Allergy Alert; </w:t>
      </w:r>
      <w:r w:rsidRPr="00524B4A">
        <w:rPr>
          <w:rFonts w:ascii="Calibri" w:hAnsi="Calibri" w:cs="Calibri"/>
          <w:color w:val="000000" w:themeColor="text1"/>
        </w:rPr>
        <w:t>Unit 3 Missions</w:t>
      </w:r>
      <w:r w:rsidR="004B0992" w:rsidRPr="00524B4A">
        <w:rPr>
          <w:rFonts w:ascii="Calibri" w:hAnsi="Calibri" w:cs="Calibri"/>
          <w:color w:val="000000" w:themeColor="text1"/>
        </w:rPr>
        <w:t>;</w:t>
      </w:r>
      <w:r w:rsidRPr="00524B4A">
        <w:rPr>
          <w:rFonts w:ascii="Calibri" w:hAnsi="Calibri" w:cs="Calibri"/>
          <w:color w:val="000000" w:themeColor="text1"/>
        </w:rPr>
        <w:t xml:space="preserve"> </w:t>
      </w:r>
      <w:r w:rsidR="0077013D" w:rsidRPr="00524B4A">
        <w:rPr>
          <w:rFonts w:ascii="Calibri" w:hAnsi="Calibri" w:cs="Calibri"/>
          <w:color w:val="000000" w:themeColor="text1"/>
        </w:rPr>
        <w:t xml:space="preserve">Baby Moses </w:t>
      </w:r>
      <w:r w:rsidR="00684695" w:rsidRPr="00524B4A">
        <w:rPr>
          <w:rFonts w:ascii="Calibri" w:hAnsi="Calibri" w:cs="Calibri"/>
          <w:color w:val="000000" w:themeColor="text1"/>
        </w:rPr>
        <w:t>Coloring Page</w:t>
      </w:r>
    </w:p>
    <w:p w14:paraId="465674E3" w14:textId="77777777" w:rsidR="00293CB5" w:rsidRPr="00524B4A" w:rsidRDefault="00293CB5" w:rsidP="00293CB5">
      <w:pPr>
        <w:rPr>
          <w:rFonts w:ascii="Calibri" w:hAnsi="Calibri" w:cs="Calibri"/>
          <w:color w:val="000000" w:themeColor="text1"/>
        </w:rPr>
      </w:pPr>
    </w:p>
    <w:p w14:paraId="7DCF0F0A" w14:textId="21C183E5" w:rsidR="00FC508C" w:rsidRPr="00524B4A" w:rsidRDefault="00FC508C" w:rsidP="00FC508C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2</w:t>
      </w:r>
      <w:r w:rsidR="00F544C9" w:rsidRPr="00524B4A">
        <w:rPr>
          <w:rFonts w:ascii="Calibri" w:hAnsi="Calibri" w:cs="Calibri"/>
          <w:color w:val="000000" w:themeColor="text1"/>
        </w:rPr>
        <w:t xml:space="preserve"> PACK</w:t>
      </w:r>
      <w:r w:rsidRPr="00524B4A">
        <w:rPr>
          <w:rFonts w:ascii="Calibri" w:hAnsi="Calibri" w:cs="Calibri"/>
          <w:color w:val="000000" w:themeColor="text1"/>
        </w:rPr>
        <w:t>:</w:t>
      </w:r>
      <w:r w:rsidR="00492AD5" w:rsidRPr="00524B4A">
        <w:rPr>
          <w:rFonts w:ascii="Calibri" w:hAnsi="Calibri" w:cs="Calibri"/>
          <w:color w:val="000000" w:themeColor="text1"/>
        </w:rPr>
        <w:t xml:space="preserve"> </w:t>
      </w:r>
      <w:r w:rsidR="0022369D" w:rsidRPr="00524B4A">
        <w:rPr>
          <w:rFonts w:ascii="Calibri" w:hAnsi="Calibri" w:cs="Calibri"/>
          <w:color w:val="000000" w:themeColor="text1"/>
        </w:rPr>
        <w:t>Teaching Picture</w:t>
      </w:r>
      <w:r w:rsidR="002947E5" w:rsidRPr="00524B4A">
        <w:rPr>
          <w:rFonts w:ascii="Calibri" w:hAnsi="Calibri" w:cs="Calibri"/>
          <w:color w:val="000000" w:themeColor="text1"/>
        </w:rPr>
        <w:t xml:space="preserve"> </w:t>
      </w:r>
      <w:r w:rsidR="0077013D" w:rsidRPr="00524B4A">
        <w:rPr>
          <w:rFonts w:ascii="Calibri" w:hAnsi="Calibri" w:cs="Calibri"/>
          <w:color w:val="000000" w:themeColor="text1"/>
        </w:rPr>
        <w:t>10; 3, 6, 8 (Romans 12:10), 9 (We can love and help our family members.), 22</w:t>
      </w:r>
      <w:r w:rsidR="00D24724" w:rsidRPr="00524B4A">
        <w:rPr>
          <w:rFonts w:ascii="Calibri" w:hAnsi="Calibri" w:cs="Calibri"/>
          <w:color w:val="000000" w:themeColor="text1"/>
        </w:rPr>
        <w:t>, 24 (Print 1 copy per child.), 25, 26, 28</w:t>
      </w:r>
    </w:p>
    <w:p w14:paraId="0B80E607" w14:textId="07447717" w:rsidR="00C12B03" w:rsidRPr="00524B4A" w:rsidRDefault="00F544C9" w:rsidP="00F544C9">
      <w:pPr>
        <w:rPr>
          <w:rFonts w:ascii="Calibri" w:hAnsi="Calibri" w:cs="Calibri"/>
          <w:color w:val="000000" w:themeColor="text1"/>
        </w:rPr>
      </w:pPr>
      <w:r w:rsidRPr="7B50D8DE">
        <w:rPr>
          <w:rFonts w:ascii="Calibri" w:hAnsi="Calibri" w:cs="Calibri"/>
          <w:color w:val="000000" w:themeColor="text1"/>
        </w:rPr>
        <w:t xml:space="preserve">Session 2 PRINTABLES: </w:t>
      </w:r>
      <w:r w:rsidR="0077013D" w:rsidRPr="7B50D8DE">
        <w:rPr>
          <w:rFonts w:ascii="Calibri" w:hAnsi="Calibri" w:cs="Calibri"/>
          <w:color w:val="000000" w:themeColor="text1"/>
        </w:rPr>
        <w:t>Bible Story Questions</w:t>
      </w:r>
      <w:r w:rsidR="003F4182" w:rsidRPr="7B50D8DE">
        <w:rPr>
          <w:rFonts w:ascii="Calibri" w:hAnsi="Calibri" w:cs="Calibri"/>
          <w:color w:val="000000" w:themeColor="text1"/>
        </w:rPr>
        <w:t xml:space="preserve">; </w:t>
      </w:r>
      <w:r w:rsidR="00D24724" w:rsidRPr="7B50D8DE">
        <w:rPr>
          <w:rFonts w:ascii="Calibri" w:hAnsi="Calibri" w:cs="Calibri"/>
          <w:color w:val="000000" w:themeColor="text1"/>
        </w:rPr>
        <w:t>Allergy Alert; Unit 3 Missions; Ruth and Boaz</w:t>
      </w:r>
      <w:r w:rsidR="000D0F6F" w:rsidRPr="7B50D8DE">
        <w:rPr>
          <w:rFonts w:ascii="Calibri" w:hAnsi="Calibri" w:cs="Calibri"/>
          <w:color w:val="000000" w:themeColor="text1"/>
        </w:rPr>
        <w:t xml:space="preserve"> </w:t>
      </w:r>
      <w:r w:rsidR="00C12B03" w:rsidRPr="7B50D8DE">
        <w:rPr>
          <w:rFonts w:ascii="Calibri" w:hAnsi="Calibri" w:cs="Calibri"/>
          <w:color w:val="000000" w:themeColor="text1"/>
        </w:rPr>
        <w:t>Coloring Page</w:t>
      </w:r>
    </w:p>
    <w:p w14:paraId="02C9F231" w14:textId="20D71479" w:rsidR="7B50D8DE" w:rsidRDefault="7B50D8DE" w:rsidP="7B50D8DE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43FC7998" w14:textId="512C5DB9" w:rsidR="00FC508C" w:rsidRPr="00524B4A" w:rsidRDefault="00FC508C" w:rsidP="00FC508C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3</w:t>
      </w:r>
      <w:r w:rsidR="00F544C9" w:rsidRPr="00524B4A">
        <w:rPr>
          <w:rFonts w:ascii="Calibri" w:hAnsi="Calibri" w:cs="Calibri"/>
          <w:color w:val="000000" w:themeColor="text1"/>
        </w:rPr>
        <w:t xml:space="preserve"> PACK</w:t>
      </w:r>
      <w:r w:rsidRPr="00524B4A">
        <w:rPr>
          <w:rFonts w:ascii="Calibri" w:hAnsi="Calibri" w:cs="Calibri"/>
          <w:color w:val="000000" w:themeColor="text1"/>
        </w:rPr>
        <w:t>:</w:t>
      </w:r>
      <w:r w:rsidR="00492AD5" w:rsidRPr="00524B4A">
        <w:rPr>
          <w:rFonts w:ascii="Calibri" w:hAnsi="Calibri" w:cs="Calibri"/>
          <w:color w:val="000000" w:themeColor="text1"/>
        </w:rPr>
        <w:t xml:space="preserve"> </w:t>
      </w:r>
      <w:r w:rsidR="00ED00C4" w:rsidRPr="00524B4A">
        <w:rPr>
          <w:rFonts w:ascii="Calibri" w:hAnsi="Calibri" w:cs="Calibri"/>
          <w:color w:val="000000" w:themeColor="text1"/>
        </w:rPr>
        <w:t xml:space="preserve">Teaching Picture </w:t>
      </w:r>
      <w:r w:rsidR="00D24724" w:rsidRPr="00524B4A">
        <w:rPr>
          <w:rFonts w:ascii="Calibri" w:hAnsi="Calibri" w:cs="Calibri"/>
          <w:color w:val="000000" w:themeColor="text1"/>
        </w:rPr>
        <w:t>11; 3, 6, 7 (get along), 8 (Romans 12:18), 9 (We can get along and help our family members.), 22,23, 26, 27</w:t>
      </w:r>
    </w:p>
    <w:p w14:paraId="47D1971B" w14:textId="2A05CCB4" w:rsidR="00C12B03" w:rsidRPr="00524B4A" w:rsidRDefault="00F544C9" w:rsidP="00F544C9">
      <w:pPr>
        <w:rPr>
          <w:rFonts w:ascii="Calibri" w:hAnsi="Calibri" w:cs="Calibri"/>
          <w:color w:val="000000" w:themeColor="text1"/>
        </w:rPr>
      </w:pPr>
      <w:r w:rsidRPr="7B50D8DE">
        <w:rPr>
          <w:rFonts w:ascii="Calibri" w:hAnsi="Calibri" w:cs="Calibri"/>
          <w:color w:val="000000" w:themeColor="text1"/>
        </w:rPr>
        <w:t xml:space="preserve">Session 3 PRINTABLES: </w:t>
      </w:r>
      <w:r w:rsidR="0077013D" w:rsidRPr="7B50D8DE">
        <w:rPr>
          <w:rFonts w:ascii="Calibri" w:hAnsi="Calibri" w:cs="Calibri"/>
          <w:color w:val="000000" w:themeColor="text1"/>
        </w:rPr>
        <w:t>Bible Story Questions</w:t>
      </w:r>
      <w:r w:rsidR="006A013C" w:rsidRPr="7B50D8DE">
        <w:rPr>
          <w:rFonts w:ascii="Calibri" w:hAnsi="Calibri" w:cs="Calibri"/>
          <w:color w:val="000000" w:themeColor="text1"/>
        </w:rPr>
        <w:t xml:space="preserve">; </w:t>
      </w:r>
      <w:r w:rsidR="00D24724" w:rsidRPr="7B50D8DE">
        <w:rPr>
          <w:rFonts w:ascii="Calibri" w:hAnsi="Calibri" w:cs="Calibri"/>
          <w:color w:val="000000" w:themeColor="text1"/>
        </w:rPr>
        <w:t>Unit 3 Missions; Abram and Lot</w:t>
      </w:r>
      <w:r w:rsidR="000D0F6F" w:rsidRPr="7B50D8DE">
        <w:rPr>
          <w:rFonts w:ascii="Calibri" w:hAnsi="Calibri" w:cs="Calibri"/>
          <w:color w:val="000000" w:themeColor="text1"/>
        </w:rPr>
        <w:t xml:space="preserve"> </w:t>
      </w:r>
      <w:r w:rsidR="00FD7C5F" w:rsidRPr="7B50D8DE">
        <w:rPr>
          <w:rFonts w:ascii="Calibri" w:hAnsi="Calibri" w:cs="Calibri"/>
          <w:color w:val="000000" w:themeColor="text1"/>
        </w:rPr>
        <w:t>Coloring Page</w:t>
      </w:r>
    </w:p>
    <w:p w14:paraId="6F66FF6B" w14:textId="6EAA23BC" w:rsidR="7B50D8DE" w:rsidRDefault="7B50D8DE" w:rsidP="7B50D8DE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3D373C1F" w14:textId="54D03CC4" w:rsidR="00FC508C" w:rsidRPr="00524B4A" w:rsidRDefault="00FC508C" w:rsidP="00FC508C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4</w:t>
      </w:r>
      <w:r w:rsidR="00F544C9" w:rsidRPr="00524B4A">
        <w:rPr>
          <w:rFonts w:ascii="Calibri" w:hAnsi="Calibri" w:cs="Calibri"/>
          <w:color w:val="000000" w:themeColor="text1"/>
        </w:rPr>
        <w:t xml:space="preserve"> PACK</w:t>
      </w:r>
      <w:r w:rsidRPr="00524B4A">
        <w:rPr>
          <w:rFonts w:ascii="Calibri" w:hAnsi="Calibri" w:cs="Calibri"/>
          <w:color w:val="000000" w:themeColor="text1"/>
        </w:rPr>
        <w:t>:</w:t>
      </w:r>
      <w:r w:rsidR="00402DF1" w:rsidRPr="00524B4A">
        <w:rPr>
          <w:rFonts w:ascii="Calibri" w:hAnsi="Calibri" w:cs="Calibri"/>
          <w:color w:val="000000" w:themeColor="text1"/>
        </w:rPr>
        <w:t xml:space="preserve"> </w:t>
      </w:r>
      <w:r w:rsidR="00ED00C4" w:rsidRPr="00524B4A">
        <w:rPr>
          <w:rFonts w:ascii="Calibri" w:hAnsi="Calibri" w:cs="Calibri"/>
          <w:color w:val="000000" w:themeColor="text1"/>
        </w:rPr>
        <w:t>Teaching Picture</w:t>
      </w:r>
      <w:r w:rsidR="00F86CD8" w:rsidRPr="00524B4A">
        <w:rPr>
          <w:rFonts w:ascii="Calibri" w:hAnsi="Calibri" w:cs="Calibri"/>
          <w:color w:val="000000" w:themeColor="text1"/>
        </w:rPr>
        <w:t xml:space="preserve"> </w:t>
      </w:r>
      <w:r w:rsidR="004F4614" w:rsidRPr="00524B4A">
        <w:rPr>
          <w:rFonts w:ascii="Calibri" w:hAnsi="Calibri" w:cs="Calibri"/>
          <w:color w:val="000000" w:themeColor="text1"/>
        </w:rPr>
        <w:t>12; 3, 6, 7 (trust), 8 (John 11:27), 9 (Family members can choose to trust Jesus.), 25, 26, 28, 29</w:t>
      </w:r>
    </w:p>
    <w:p w14:paraId="0B0A44BC" w14:textId="113558A1" w:rsidR="00FD7C5F" w:rsidRPr="00524B4A" w:rsidRDefault="00F544C9" w:rsidP="00F544C9">
      <w:pPr>
        <w:rPr>
          <w:rFonts w:ascii="Calibri" w:hAnsi="Calibri" w:cs="Calibri"/>
          <w:color w:val="000000" w:themeColor="text1"/>
        </w:rPr>
      </w:pPr>
      <w:r w:rsidRPr="7B50D8DE">
        <w:rPr>
          <w:rFonts w:ascii="Calibri" w:hAnsi="Calibri" w:cs="Calibri"/>
          <w:color w:val="000000" w:themeColor="text1"/>
        </w:rPr>
        <w:t xml:space="preserve">Session 4 PRINTABLES: </w:t>
      </w:r>
      <w:r w:rsidR="0077013D" w:rsidRPr="7B50D8DE">
        <w:rPr>
          <w:rFonts w:ascii="Calibri" w:hAnsi="Calibri" w:cs="Calibri"/>
          <w:color w:val="000000" w:themeColor="text1"/>
        </w:rPr>
        <w:t>Bible Story Questions</w:t>
      </w:r>
      <w:r w:rsidR="006A013C" w:rsidRPr="7B50D8DE">
        <w:rPr>
          <w:rFonts w:ascii="Calibri" w:hAnsi="Calibri" w:cs="Calibri"/>
          <w:color w:val="000000" w:themeColor="text1"/>
        </w:rPr>
        <w:t xml:space="preserve">; </w:t>
      </w:r>
      <w:r w:rsidR="004F4614" w:rsidRPr="7B50D8DE">
        <w:rPr>
          <w:rFonts w:ascii="Calibri" w:hAnsi="Calibri" w:cs="Calibri"/>
          <w:color w:val="000000" w:themeColor="text1"/>
        </w:rPr>
        <w:t>Unit 3 Missions; Mary, Martha, and Lazarus</w:t>
      </w:r>
      <w:r w:rsidR="000D0F6F" w:rsidRPr="7B50D8DE">
        <w:rPr>
          <w:rFonts w:ascii="Calibri" w:hAnsi="Calibri" w:cs="Calibri"/>
          <w:color w:val="000000" w:themeColor="text1"/>
        </w:rPr>
        <w:t xml:space="preserve"> </w:t>
      </w:r>
      <w:r w:rsidR="00FD7C5F" w:rsidRPr="7B50D8DE">
        <w:rPr>
          <w:rFonts w:ascii="Calibri" w:hAnsi="Calibri" w:cs="Calibri"/>
          <w:color w:val="000000" w:themeColor="text1"/>
        </w:rPr>
        <w:t>Coloring Page</w:t>
      </w:r>
    </w:p>
    <w:p w14:paraId="4D498388" w14:textId="20DBC5D9" w:rsidR="7B50D8DE" w:rsidRDefault="7B50D8DE" w:rsidP="7B50D8DE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3B749F66" w14:textId="792E097D" w:rsidR="00997CCF" w:rsidRPr="00524B4A" w:rsidRDefault="00997CCF" w:rsidP="00997CCF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5 PACK: Teaching Picture</w:t>
      </w:r>
      <w:r w:rsidR="004F4614" w:rsidRPr="00524B4A">
        <w:rPr>
          <w:rFonts w:ascii="Calibri" w:hAnsi="Calibri" w:cs="Calibri"/>
          <w:color w:val="000000" w:themeColor="text1"/>
        </w:rPr>
        <w:t xml:space="preserve">s 9–13; 3, 6, 8 (Acts 16:10), 9 (We can tell others about Jesus with our family members.), </w:t>
      </w:r>
      <w:r w:rsidR="005D6706" w:rsidRPr="00524B4A">
        <w:rPr>
          <w:rFonts w:ascii="Calibri" w:hAnsi="Calibri" w:cs="Calibri"/>
          <w:color w:val="000000" w:themeColor="text1"/>
        </w:rPr>
        <w:t>22, 23, 26, 28</w:t>
      </w:r>
      <w:r w:rsidRPr="00524B4A">
        <w:rPr>
          <w:rFonts w:ascii="Calibri" w:hAnsi="Calibri" w:cs="Calibri"/>
          <w:color w:val="000000" w:themeColor="text1"/>
        </w:rPr>
        <w:t xml:space="preserve"> </w:t>
      </w:r>
    </w:p>
    <w:p w14:paraId="0413CEE5" w14:textId="0F7C8FB4" w:rsidR="00997CCF" w:rsidRPr="00524B4A" w:rsidRDefault="00997CCF" w:rsidP="00997CCF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 xml:space="preserve">Session </w:t>
      </w:r>
      <w:r w:rsidR="00404687">
        <w:rPr>
          <w:rFonts w:ascii="Calibri" w:hAnsi="Calibri" w:cs="Calibri"/>
          <w:color w:val="000000" w:themeColor="text1"/>
        </w:rPr>
        <w:t>5</w:t>
      </w:r>
      <w:r w:rsidRPr="00524B4A">
        <w:rPr>
          <w:rFonts w:ascii="Calibri" w:hAnsi="Calibri" w:cs="Calibri"/>
          <w:color w:val="000000" w:themeColor="text1"/>
        </w:rPr>
        <w:t xml:space="preserve"> PRINTABLES: </w:t>
      </w:r>
      <w:r w:rsidR="005D6706" w:rsidRPr="00524B4A">
        <w:rPr>
          <w:rFonts w:ascii="Calibri" w:hAnsi="Calibri" w:cs="Calibri"/>
          <w:color w:val="000000" w:themeColor="text1"/>
        </w:rPr>
        <w:t xml:space="preserve">Bible Story Questions; </w:t>
      </w:r>
      <w:r w:rsidRPr="00524B4A">
        <w:rPr>
          <w:rFonts w:ascii="Calibri" w:hAnsi="Calibri" w:cs="Calibri"/>
          <w:color w:val="000000" w:themeColor="text1"/>
        </w:rPr>
        <w:t xml:space="preserve">Unit 3 Missions; </w:t>
      </w:r>
      <w:r w:rsidR="005D6706" w:rsidRPr="00524B4A">
        <w:rPr>
          <w:rFonts w:ascii="Calibri" w:hAnsi="Calibri" w:cs="Calibri"/>
          <w:color w:val="000000" w:themeColor="text1"/>
        </w:rPr>
        <w:t xml:space="preserve">Priscilla and Aquila </w:t>
      </w:r>
      <w:r w:rsidRPr="00524B4A">
        <w:rPr>
          <w:rFonts w:ascii="Calibri" w:hAnsi="Calibri" w:cs="Calibri"/>
          <w:color w:val="000000" w:themeColor="text1"/>
        </w:rPr>
        <w:t>Coloring Page</w:t>
      </w:r>
    </w:p>
    <w:p w14:paraId="4A3786CE" w14:textId="77777777" w:rsidR="00490AD2" w:rsidRPr="00524B4A" w:rsidRDefault="00490AD2" w:rsidP="00FC508C">
      <w:pPr>
        <w:rPr>
          <w:rFonts w:ascii="Calibri" w:hAnsi="Calibri" w:cs="Calibri"/>
          <w:color w:val="000000" w:themeColor="text1"/>
        </w:rPr>
      </w:pPr>
    </w:p>
    <w:p w14:paraId="1E2461E0" w14:textId="77777777" w:rsidR="005826D3" w:rsidRPr="00524B4A" w:rsidRDefault="005826D3" w:rsidP="00FC508C">
      <w:pPr>
        <w:rPr>
          <w:rFonts w:ascii="Calibri" w:hAnsi="Calibri" w:cs="Calibri"/>
          <w:color w:val="000000" w:themeColor="text1"/>
        </w:rPr>
      </w:pPr>
    </w:p>
    <w:p w14:paraId="74CB928F" w14:textId="77777777" w:rsidR="00FC508C" w:rsidRPr="00524B4A" w:rsidRDefault="00AC0D93" w:rsidP="00FC508C">
      <w:pPr>
        <w:rPr>
          <w:rFonts w:ascii="Calibri" w:hAnsi="Calibri" w:cs="Calibri"/>
          <w:b/>
          <w:bCs/>
          <w:color w:val="000000" w:themeColor="text1"/>
        </w:rPr>
      </w:pPr>
      <w:r w:rsidRPr="00524B4A">
        <w:rPr>
          <w:rFonts w:ascii="Calibri" w:hAnsi="Calibri" w:cs="Calibri"/>
          <w:b/>
          <w:bCs/>
          <w:color w:val="000000" w:themeColor="text1"/>
        </w:rPr>
        <w:t>BABIES–5</w:t>
      </w:r>
      <w:r w:rsidR="008B4823" w:rsidRPr="00524B4A">
        <w:rPr>
          <w:rFonts w:ascii="Calibri" w:hAnsi="Calibri" w:cs="Calibri"/>
          <w:b/>
          <w:bCs/>
          <w:color w:val="000000" w:themeColor="text1"/>
        </w:rPr>
        <w:t>s</w:t>
      </w:r>
    </w:p>
    <w:p w14:paraId="40C25D07" w14:textId="77777777" w:rsidR="001F4A3C" w:rsidRPr="00524B4A" w:rsidRDefault="001F4A3C" w:rsidP="001F4A3C">
      <w:pPr>
        <w:rPr>
          <w:rFonts w:ascii="Calibri" w:hAnsi="Calibri" w:cs="Calibri"/>
          <w:color w:val="000000" w:themeColor="text1"/>
          <w:u w:val="single"/>
        </w:rPr>
      </w:pPr>
      <w:r w:rsidRPr="00524B4A">
        <w:rPr>
          <w:rFonts w:ascii="Calibri" w:hAnsi="Calibri" w:cs="Calibri"/>
          <w:color w:val="000000" w:themeColor="text1"/>
          <w:u w:val="single"/>
        </w:rPr>
        <w:t xml:space="preserve">UNIT 1 </w:t>
      </w:r>
    </w:p>
    <w:p w14:paraId="7B77B0BA" w14:textId="385CC6DF" w:rsidR="002947E5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1 PACK:</w:t>
      </w:r>
      <w:r w:rsidR="008B4823" w:rsidRPr="00524B4A">
        <w:rPr>
          <w:rFonts w:ascii="Calibri" w:hAnsi="Calibri" w:cs="Calibri"/>
          <w:color w:val="000000" w:themeColor="text1"/>
        </w:rPr>
        <w:t xml:space="preserve"> </w:t>
      </w:r>
      <w:r w:rsidR="00684695" w:rsidRPr="00524B4A">
        <w:rPr>
          <w:rFonts w:ascii="Calibri" w:hAnsi="Calibri" w:cs="Calibri"/>
          <w:color w:val="000000" w:themeColor="text1"/>
        </w:rPr>
        <w:t xml:space="preserve">Teaching Picture </w:t>
      </w:r>
      <w:r w:rsidR="00CF05C2" w:rsidRPr="00524B4A">
        <w:rPr>
          <w:rFonts w:ascii="Calibri" w:hAnsi="Calibri" w:cs="Calibri"/>
          <w:color w:val="000000" w:themeColor="text1"/>
        </w:rPr>
        <w:t>1; 14 (Allergy Alert), 15 (John 13;15,34), 16, 19 (Passover), 21, 24</w:t>
      </w:r>
      <w:r w:rsidR="002A7146" w:rsidRPr="00524B4A">
        <w:rPr>
          <w:rFonts w:ascii="Calibri" w:hAnsi="Calibri" w:cs="Calibri"/>
          <w:color w:val="000000" w:themeColor="text1"/>
        </w:rPr>
        <w:t>, 25 (World Map, optional)</w:t>
      </w:r>
    </w:p>
    <w:p w14:paraId="39C3D1F2" w14:textId="2C25ADAA" w:rsidR="00AC0D93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7B50D8DE">
        <w:rPr>
          <w:rFonts w:ascii="Calibri" w:hAnsi="Calibri" w:cs="Calibri"/>
          <w:color w:val="000000" w:themeColor="text1"/>
        </w:rPr>
        <w:t>Session 1 PRINTABLES:</w:t>
      </w:r>
      <w:r w:rsidR="008B4823" w:rsidRPr="7B50D8DE">
        <w:rPr>
          <w:rFonts w:ascii="Calibri" w:hAnsi="Calibri" w:cs="Calibri"/>
          <w:color w:val="000000" w:themeColor="text1"/>
        </w:rPr>
        <w:t xml:space="preserve"> Unit 1 Missions</w:t>
      </w:r>
      <w:r w:rsidR="00031A5F" w:rsidRPr="7B50D8DE">
        <w:rPr>
          <w:rFonts w:ascii="Calibri" w:hAnsi="Calibri" w:cs="Calibri"/>
          <w:color w:val="000000" w:themeColor="text1"/>
        </w:rPr>
        <w:t>;</w:t>
      </w:r>
      <w:r w:rsidR="008B4823" w:rsidRPr="7B50D8DE">
        <w:rPr>
          <w:rFonts w:ascii="Calibri" w:hAnsi="Calibri" w:cs="Calibri"/>
          <w:color w:val="000000" w:themeColor="text1"/>
        </w:rPr>
        <w:t xml:space="preserve"> </w:t>
      </w:r>
      <w:r w:rsidR="00CF05C2" w:rsidRPr="7B50D8DE">
        <w:rPr>
          <w:rFonts w:ascii="Calibri" w:hAnsi="Calibri" w:cs="Calibri"/>
          <w:color w:val="000000" w:themeColor="text1"/>
        </w:rPr>
        <w:t>Jesus Helped His Friends</w:t>
      </w:r>
      <w:r w:rsidR="00A96447" w:rsidRPr="7B50D8DE">
        <w:rPr>
          <w:rFonts w:ascii="Calibri" w:hAnsi="Calibri" w:cs="Calibri"/>
          <w:color w:val="000000" w:themeColor="text1"/>
        </w:rPr>
        <w:t xml:space="preserve"> </w:t>
      </w:r>
      <w:r w:rsidR="008B4823" w:rsidRPr="7B50D8DE">
        <w:rPr>
          <w:rFonts w:ascii="Calibri" w:hAnsi="Calibri" w:cs="Calibri"/>
          <w:color w:val="000000" w:themeColor="text1"/>
        </w:rPr>
        <w:t>Coloring Page</w:t>
      </w:r>
    </w:p>
    <w:p w14:paraId="201A0065" w14:textId="05B46E08" w:rsidR="7B50D8DE" w:rsidRDefault="7B50D8DE" w:rsidP="7B50D8DE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21ABDC2B" w14:textId="55CADD2B" w:rsidR="00AC0D93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2 PACK:</w:t>
      </w:r>
      <w:r w:rsidR="00025835" w:rsidRPr="00524B4A">
        <w:rPr>
          <w:rFonts w:ascii="Calibri" w:hAnsi="Calibri" w:cs="Calibri"/>
          <w:color w:val="000000" w:themeColor="text1"/>
        </w:rPr>
        <w:t xml:space="preserve"> </w:t>
      </w:r>
      <w:r w:rsidR="00684695" w:rsidRPr="00524B4A">
        <w:rPr>
          <w:rFonts w:ascii="Calibri" w:hAnsi="Calibri" w:cs="Calibri"/>
          <w:color w:val="000000" w:themeColor="text1"/>
        </w:rPr>
        <w:t xml:space="preserve">Teaching Picture </w:t>
      </w:r>
      <w:r w:rsidR="00CF05C2" w:rsidRPr="00524B4A">
        <w:rPr>
          <w:rFonts w:ascii="Calibri" w:hAnsi="Calibri" w:cs="Calibri"/>
          <w:color w:val="000000" w:themeColor="text1"/>
        </w:rPr>
        <w:t xml:space="preserve">2; </w:t>
      </w:r>
      <w:r w:rsidR="002A7146" w:rsidRPr="00524B4A">
        <w:rPr>
          <w:rFonts w:ascii="Calibri" w:hAnsi="Calibri" w:cs="Calibri"/>
          <w:color w:val="000000" w:themeColor="text1"/>
        </w:rPr>
        <w:t xml:space="preserve">14 (Allergy Alert), </w:t>
      </w:r>
      <w:r w:rsidR="00CF05C2" w:rsidRPr="00524B4A">
        <w:rPr>
          <w:rFonts w:ascii="Calibri" w:hAnsi="Calibri" w:cs="Calibri"/>
          <w:color w:val="000000" w:themeColor="text1"/>
        </w:rPr>
        <w:t xml:space="preserve">15 (Luke 11:1), 16, 19 (pray), </w:t>
      </w:r>
      <w:r w:rsidR="002A7146" w:rsidRPr="00524B4A">
        <w:rPr>
          <w:rFonts w:ascii="Calibri" w:hAnsi="Calibri" w:cs="Calibri"/>
          <w:color w:val="000000" w:themeColor="text1"/>
        </w:rPr>
        <w:t xml:space="preserve">20, </w:t>
      </w:r>
      <w:r w:rsidR="00CF05C2" w:rsidRPr="00524B4A">
        <w:rPr>
          <w:rFonts w:ascii="Calibri" w:hAnsi="Calibri" w:cs="Calibri"/>
          <w:color w:val="000000" w:themeColor="text1"/>
        </w:rPr>
        <w:t>22, 23 (Jesus), 26</w:t>
      </w:r>
      <w:r w:rsidR="002A7146" w:rsidRPr="00524B4A">
        <w:rPr>
          <w:rFonts w:ascii="Calibri" w:hAnsi="Calibri" w:cs="Calibri"/>
          <w:color w:val="000000" w:themeColor="text1"/>
        </w:rPr>
        <w:t>, 27</w:t>
      </w:r>
    </w:p>
    <w:p w14:paraId="592A1059" w14:textId="688EE273" w:rsidR="00AC0D93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7B50D8DE">
        <w:rPr>
          <w:rFonts w:ascii="Calibri" w:hAnsi="Calibri" w:cs="Calibri"/>
          <w:color w:val="000000" w:themeColor="text1"/>
        </w:rPr>
        <w:t>Session 2 PRINTABLES:</w:t>
      </w:r>
      <w:r w:rsidR="008B4823" w:rsidRPr="7B50D8DE">
        <w:rPr>
          <w:rFonts w:ascii="Calibri" w:hAnsi="Calibri" w:cs="Calibri"/>
          <w:color w:val="000000" w:themeColor="text1"/>
        </w:rPr>
        <w:t xml:space="preserve"> Unit 1 Missions</w:t>
      </w:r>
      <w:r w:rsidR="0017097F" w:rsidRPr="7B50D8DE">
        <w:rPr>
          <w:rFonts w:ascii="Calibri" w:hAnsi="Calibri" w:cs="Calibri"/>
          <w:color w:val="000000" w:themeColor="text1"/>
        </w:rPr>
        <w:t>;</w:t>
      </w:r>
      <w:r w:rsidR="008B4823" w:rsidRPr="7B50D8DE">
        <w:rPr>
          <w:rFonts w:ascii="Calibri" w:hAnsi="Calibri" w:cs="Calibri"/>
          <w:color w:val="000000" w:themeColor="text1"/>
        </w:rPr>
        <w:t xml:space="preserve"> </w:t>
      </w:r>
      <w:r w:rsidR="002A7146" w:rsidRPr="7B50D8DE">
        <w:rPr>
          <w:rFonts w:ascii="Calibri" w:hAnsi="Calibri" w:cs="Calibri"/>
          <w:color w:val="000000" w:themeColor="text1"/>
        </w:rPr>
        <w:t>Jesus Prayed in a Garden</w:t>
      </w:r>
      <w:r w:rsidR="000D0F6F" w:rsidRPr="7B50D8DE">
        <w:rPr>
          <w:rFonts w:ascii="Calibri" w:hAnsi="Calibri" w:cs="Calibri"/>
          <w:color w:val="000000" w:themeColor="text1"/>
        </w:rPr>
        <w:t xml:space="preserve"> </w:t>
      </w:r>
      <w:r w:rsidR="008B4823" w:rsidRPr="7B50D8DE">
        <w:rPr>
          <w:rFonts w:ascii="Calibri" w:hAnsi="Calibri" w:cs="Calibri"/>
          <w:color w:val="000000" w:themeColor="text1"/>
        </w:rPr>
        <w:t>Coloring Page</w:t>
      </w:r>
    </w:p>
    <w:p w14:paraId="63B3F8DB" w14:textId="28B10A0F" w:rsidR="7B50D8DE" w:rsidRDefault="7B50D8DE" w:rsidP="7B50D8DE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56624B98" w14:textId="1E923F36" w:rsidR="00AC0D93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3 PACK:</w:t>
      </w:r>
      <w:r w:rsidR="00025835" w:rsidRPr="00524B4A">
        <w:rPr>
          <w:rFonts w:ascii="Calibri" w:hAnsi="Calibri" w:cs="Calibri"/>
          <w:color w:val="000000" w:themeColor="text1"/>
        </w:rPr>
        <w:t xml:space="preserve"> </w:t>
      </w:r>
      <w:r w:rsidR="00684695" w:rsidRPr="00524B4A">
        <w:rPr>
          <w:rFonts w:ascii="Calibri" w:hAnsi="Calibri" w:cs="Calibri"/>
          <w:color w:val="000000" w:themeColor="text1"/>
        </w:rPr>
        <w:t xml:space="preserve">Teaching Picture </w:t>
      </w:r>
      <w:r w:rsidR="002A7146" w:rsidRPr="00524B4A">
        <w:rPr>
          <w:rFonts w:ascii="Calibri" w:hAnsi="Calibri" w:cs="Calibri"/>
          <w:color w:val="000000" w:themeColor="text1"/>
        </w:rPr>
        <w:t>3; 15 (John 13:34), 16, 19 (tax collector), 23 (Jesus, Zacchaeus), 24, 25 (World Map), 28 (Numbers), 30 (Zacchaeus bookmark, optional)</w:t>
      </w:r>
    </w:p>
    <w:p w14:paraId="13FAF710" w14:textId="3652770A" w:rsidR="00AC0D93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7B50D8DE">
        <w:rPr>
          <w:rFonts w:ascii="Calibri" w:hAnsi="Calibri" w:cs="Calibri"/>
          <w:color w:val="000000" w:themeColor="text1"/>
        </w:rPr>
        <w:t>Session 3 PRINTABLES:</w:t>
      </w:r>
      <w:r w:rsidR="00AA793D" w:rsidRPr="7B50D8DE">
        <w:rPr>
          <w:rFonts w:ascii="Calibri" w:hAnsi="Calibri" w:cs="Calibri"/>
          <w:color w:val="000000" w:themeColor="text1"/>
        </w:rPr>
        <w:t xml:space="preserve"> </w:t>
      </w:r>
      <w:r w:rsidR="008B4823" w:rsidRPr="7B50D8DE">
        <w:rPr>
          <w:rFonts w:ascii="Calibri" w:hAnsi="Calibri" w:cs="Calibri"/>
          <w:color w:val="000000" w:themeColor="text1"/>
        </w:rPr>
        <w:t>Unit 1 Missio</w:t>
      </w:r>
      <w:r w:rsidR="0020100B" w:rsidRPr="7B50D8DE">
        <w:rPr>
          <w:rFonts w:ascii="Calibri" w:hAnsi="Calibri" w:cs="Calibri"/>
          <w:color w:val="000000" w:themeColor="text1"/>
        </w:rPr>
        <w:t>ns</w:t>
      </w:r>
      <w:r w:rsidR="0017097F" w:rsidRPr="7B50D8DE">
        <w:rPr>
          <w:rFonts w:ascii="Calibri" w:hAnsi="Calibri" w:cs="Calibri"/>
          <w:color w:val="000000" w:themeColor="text1"/>
        </w:rPr>
        <w:t>;</w:t>
      </w:r>
      <w:r w:rsidR="00877454" w:rsidRPr="7B50D8DE">
        <w:rPr>
          <w:rFonts w:ascii="Calibri" w:hAnsi="Calibri" w:cs="Calibri"/>
          <w:color w:val="000000" w:themeColor="text1"/>
        </w:rPr>
        <w:t xml:space="preserve"> </w:t>
      </w:r>
      <w:r w:rsidR="002A7146" w:rsidRPr="7B50D8DE">
        <w:rPr>
          <w:rFonts w:ascii="Calibri" w:hAnsi="Calibri" w:cs="Calibri"/>
          <w:color w:val="000000" w:themeColor="text1"/>
        </w:rPr>
        <w:t>Jesus Loved Zacchaeus</w:t>
      </w:r>
      <w:r w:rsidR="000D0F6F" w:rsidRPr="7B50D8DE">
        <w:rPr>
          <w:rFonts w:ascii="Calibri" w:hAnsi="Calibri" w:cs="Calibri"/>
          <w:color w:val="000000" w:themeColor="text1"/>
        </w:rPr>
        <w:t xml:space="preserve"> </w:t>
      </w:r>
      <w:r w:rsidR="008B4823" w:rsidRPr="7B50D8DE">
        <w:rPr>
          <w:rFonts w:ascii="Calibri" w:hAnsi="Calibri" w:cs="Calibri"/>
          <w:color w:val="000000" w:themeColor="text1"/>
        </w:rPr>
        <w:t>Coloring Page</w:t>
      </w:r>
    </w:p>
    <w:p w14:paraId="59B7CDA0" w14:textId="06EB474A" w:rsidR="7B50D8DE" w:rsidRDefault="7B50D8DE" w:rsidP="7B50D8DE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71DB8815" w14:textId="1D8D20F9" w:rsidR="00AB5E48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4 PACK:</w:t>
      </w:r>
      <w:r w:rsidR="00025835" w:rsidRPr="00524B4A">
        <w:rPr>
          <w:rFonts w:ascii="Calibri" w:hAnsi="Calibri" w:cs="Calibri"/>
          <w:color w:val="000000" w:themeColor="text1"/>
        </w:rPr>
        <w:t xml:space="preserve"> </w:t>
      </w:r>
      <w:r w:rsidR="00684695" w:rsidRPr="00524B4A">
        <w:rPr>
          <w:rFonts w:ascii="Calibri" w:hAnsi="Calibri" w:cs="Calibri"/>
          <w:color w:val="000000" w:themeColor="text1"/>
        </w:rPr>
        <w:t>Teaching Picture</w:t>
      </w:r>
      <w:r w:rsidR="00877454" w:rsidRPr="00524B4A">
        <w:rPr>
          <w:rFonts w:ascii="Calibri" w:hAnsi="Calibri" w:cs="Calibri"/>
          <w:color w:val="000000" w:themeColor="text1"/>
        </w:rPr>
        <w:t xml:space="preserve"> </w:t>
      </w:r>
      <w:r w:rsidR="002A7146" w:rsidRPr="00524B4A">
        <w:rPr>
          <w:rFonts w:ascii="Calibri" w:hAnsi="Calibri" w:cs="Calibri"/>
          <w:color w:val="000000" w:themeColor="text1"/>
        </w:rPr>
        <w:t>4; 15 (John 13:34; Hebrews 10:24), 16, 21, 27, 28, 29</w:t>
      </w:r>
    </w:p>
    <w:p w14:paraId="0E008225" w14:textId="670C66E8" w:rsidR="00AC0D93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4 PRINTABLES</w:t>
      </w:r>
      <w:r w:rsidR="002947E5" w:rsidRPr="00524B4A">
        <w:rPr>
          <w:rFonts w:ascii="Calibri" w:hAnsi="Calibri" w:cs="Calibri"/>
          <w:color w:val="000000" w:themeColor="text1"/>
        </w:rPr>
        <w:t xml:space="preserve">: </w:t>
      </w:r>
      <w:r w:rsidR="008B4823" w:rsidRPr="00524B4A">
        <w:rPr>
          <w:rFonts w:ascii="Calibri" w:hAnsi="Calibri" w:cs="Calibri"/>
          <w:color w:val="000000" w:themeColor="text1"/>
        </w:rPr>
        <w:t>Unit 1 Missions</w:t>
      </w:r>
      <w:r w:rsidR="0017097F" w:rsidRPr="00524B4A">
        <w:rPr>
          <w:rFonts w:ascii="Calibri" w:hAnsi="Calibri" w:cs="Calibri"/>
          <w:color w:val="000000" w:themeColor="text1"/>
        </w:rPr>
        <w:t>;</w:t>
      </w:r>
      <w:r w:rsidR="00AA793D" w:rsidRPr="00524B4A">
        <w:rPr>
          <w:rFonts w:ascii="Calibri" w:hAnsi="Calibri" w:cs="Calibri"/>
          <w:color w:val="000000" w:themeColor="text1"/>
        </w:rPr>
        <w:t xml:space="preserve"> </w:t>
      </w:r>
      <w:r w:rsidR="002A7146" w:rsidRPr="00524B4A">
        <w:rPr>
          <w:rFonts w:ascii="Calibri" w:hAnsi="Calibri" w:cs="Calibri"/>
          <w:color w:val="000000" w:themeColor="text1"/>
        </w:rPr>
        <w:t>Jesus Blessed the Children</w:t>
      </w:r>
      <w:r w:rsidR="000D0F6F" w:rsidRPr="00524B4A">
        <w:rPr>
          <w:rFonts w:ascii="Calibri" w:hAnsi="Calibri" w:cs="Calibri"/>
          <w:color w:val="000000" w:themeColor="text1"/>
        </w:rPr>
        <w:t xml:space="preserve"> </w:t>
      </w:r>
      <w:r w:rsidR="008B4823" w:rsidRPr="00524B4A">
        <w:rPr>
          <w:rFonts w:ascii="Calibri" w:hAnsi="Calibri" w:cs="Calibri"/>
          <w:color w:val="000000" w:themeColor="text1"/>
        </w:rPr>
        <w:t>Coloring Page</w:t>
      </w:r>
      <w:r w:rsidR="00AA793D" w:rsidRPr="00524B4A">
        <w:rPr>
          <w:rFonts w:ascii="Calibri" w:hAnsi="Calibri" w:cs="Calibri"/>
          <w:color w:val="000000" w:themeColor="text1"/>
        </w:rPr>
        <w:t xml:space="preserve"> </w:t>
      </w:r>
    </w:p>
    <w:p w14:paraId="448D8A4D" w14:textId="77777777" w:rsidR="00541CD2" w:rsidRPr="00524B4A" w:rsidRDefault="00541CD2" w:rsidP="00586EED">
      <w:pPr>
        <w:rPr>
          <w:rFonts w:ascii="Calibri" w:hAnsi="Calibri" w:cs="Calibri"/>
          <w:color w:val="000000" w:themeColor="text1"/>
        </w:rPr>
      </w:pPr>
    </w:p>
    <w:p w14:paraId="04FF830B" w14:textId="77777777" w:rsidR="001F4A3C" w:rsidRPr="00524B4A" w:rsidRDefault="001F4A3C" w:rsidP="001F4A3C">
      <w:pPr>
        <w:rPr>
          <w:rFonts w:ascii="Calibri" w:hAnsi="Calibri" w:cs="Calibri"/>
          <w:color w:val="000000" w:themeColor="text1"/>
          <w:u w:val="single"/>
        </w:rPr>
      </w:pPr>
      <w:r w:rsidRPr="00524B4A">
        <w:rPr>
          <w:rFonts w:ascii="Calibri" w:hAnsi="Calibri" w:cs="Calibri"/>
          <w:color w:val="000000" w:themeColor="text1"/>
          <w:u w:val="single"/>
        </w:rPr>
        <w:t xml:space="preserve">UNIT 2 </w:t>
      </w:r>
    </w:p>
    <w:p w14:paraId="5952F305" w14:textId="53784B55" w:rsidR="00CE541C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1 PACK:</w:t>
      </w:r>
      <w:r w:rsidR="00025835" w:rsidRPr="00524B4A">
        <w:rPr>
          <w:rFonts w:ascii="Calibri" w:hAnsi="Calibri" w:cs="Calibri"/>
          <w:color w:val="000000" w:themeColor="text1"/>
        </w:rPr>
        <w:t xml:space="preserve"> </w:t>
      </w:r>
      <w:r w:rsidR="00083E65" w:rsidRPr="00524B4A">
        <w:rPr>
          <w:rFonts w:ascii="Calibri" w:hAnsi="Calibri" w:cs="Calibri"/>
          <w:color w:val="000000" w:themeColor="text1"/>
        </w:rPr>
        <w:t xml:space="preserve">Teaching Picture </w:t>
      </w:r>
      <w:r w:rsidR="002A7146" w:rsidRPr="00524B4A">
        <w:rPr>
          <w:rFonts w:ascii="Calibri" w:hAnsi="Calibri" w:cs="Calibri"/>
          <w:color w:val="000000" w:themeColor="text1"/>
        </w:rPr>
        <w:t>5; 14 (We’re Not Here</w:t>
      </w:r>
      <w:r w:rsidR="005467AE" w:rsidRPr="00524B4A">
        <w:rPr>
          <w:rFonts w:ascii="Calibri" w:hAnsi="Calibri" w:cs="Calibri"/>
          <w:color w:val="000000" w:themeColor="text1"/>
        </w:rPr>
        <w:t>, Allergy Alert</w:t>
      </w:r>
      <w:r w:rsidR="002A7146" w:rsidRPr="00524B4A">
        <w:rPr>
          <w:rFonts w:ascii="Calibri" w:hAnsi="Calibri" w:cs="Calibri"/>
          <w:color w:val="000000" w:themeColor="text1"/>
        </w:rPr>
        <w:t xml:space="preserve">); 15 (Deuteronomy 30:20; Jeremiah 31:3), 17, 19 (sin), 23 (Joshua, Caleb), </w:t>
      </w:r>
      <w:r w:rsidR="005467AE" w:rsidRPr="00524B4A">
        <w:rPr>
          <w:rFonts w:ascii="Calibri" w:hAnsi="Calibri" w:cs="Calibri"/>
          <w:color w:val="000000" w:themeColor="text1"/>
        </w:rPr>
        <w:t xml:space="preserve">25 (World Map, optional), </w:t>
      </w:r>
      <w:r w:rsidR="002A7146" w:rsidRPr="00524B4A">
        <w:rPr>
          <w:rFonts w:ascii="Calibri" w:hAnsi="Calibri" w:cs="Calibri"/>
          <w:color w:val="000000" w:themeColor="text1"/>
        </w:rPr>
        <w:t xml:space="preserve">30 (Joshua bookmark, optional), 31, 32, </w:t>
      </w:r>
      <w:r w:rsidR="005467AE" w:rsidRPr="00524B4A">
        <w:rPr>
          <w:rFonts w:ascii="Calibri" w:hAnsi="Calibri" w:cs="Calibri"/>
          <w:color w:val="000000" w:themeColor="text1"/>
        </w:rPr>
        <w:t xml:space="preserve">34 (Grapes), </w:t>
      </w:r>
      <w:r w:rsidR="002A7146" w:rsidRPr="00524B4A">
        <w:rPr>
          <w:rFonts w:ascii="Calibri" w:hAnsi="Calibri" w:cs="Calibri"/>
          <w:color w:val="000000" w:themeColor="text1"/>
        </w:rPr>
        <w:t>36</w:t>
      </w:r>
    </w:p>
    <w:p w14:paraId="5E41DF3B" w14:textId="68EFC3AE" w:rsidR="00CE541C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7B50D8DE">
        <w:rPr>
          <w:rFonts w:ascii="Calibri" w:hAnsi="Calibri" w:cs="Calibri"/>
          <w:color w:val="000000" w:themeColor="text1"/>
        </w:rPr>
        <w:t>Session 1 PRINTABLES:</w:t>
      </w:r>
      <w:r w:rsidR="008B4823" w:rsidRPr="7B50D8DE">
        <w:rPr>
          <w:rFonts w:ascii="Calibri" w:hAnsi="Calibri" w:cs="Calibri"/>
          <w:color w:val="000000" w:themeColor="text1"/>
        </w:rPr>
        <w:t xml:space="preserve"> </w:t>
      </w:r>
      <w:r w:rsidR="002A7146" w:rsidRPr="7B50D8DE">
        <w:rPr>
          <w:rFonts w:ascii="Calibri" w:hAnsi="Calibri" w:cs="Calibri"/>
          <w:color w:val="000000" w:themeColor="text1"/>
        </w:rPr>
        <w:t xml:space="preserve">Fruit Puzzles; </w:t>
      </w:r>
      <w:r w:rsidR="008B4823" w:rsidRPr="7B50D8DE">
        <w:rPr>
          <w:rFonts w:ascii="Calibri" w:hAnsi="Calibri" w:cs="Calibri"/>
          <w:color w:val="000000" w:themeColor="text1"/>
        </w:rPr>
        <w:t>Unit 2 Missions</w:t>
      </w:r>
      <w:r w:rsidR="0017097F" w:rsidRPr="7B50D8DE">
        <w:rPr>
          <w:rFonts w:ascii="Calibri" w:hAnsi="Calibri" w:cs="Calibri"/>
          <w:color w:val="000000" w:themeColor="text1"/>
        </w:rPr>
        <w:t>;</w:t>
      </w:r>
      <w:r w:rsidR="008B4823" w:rsidRPr="7B50D8DE">
        <w:rPr>
          <w:rFonts w:ascii="Calibri" w:hAnsi="Calibri" w:cs="Calibri"/>
          <w:color w:val="000000" w:themeColor="text1"/>
        </w:rPr>
        <w:t xml:space="preserve"> </w:t>
      </w:r>
      <w:r w:rsidR="005467AE" w:rsidRPr="7B50D8DE">
        <w:rPr>
          <w:rFonts w:ascii="Calibri" w:hAnsi="Calibri" w:cs="Calibri"/>
          <w:color w:val="000000" w:themeColor="text1"/>
        </w:rPr>
        <w:t>Joshua and Caleb</w:t>
      </w:r>
      <w:r w:rsidR="000D0F6F" w:rsidRPr="7B50D8DE">
        <w:rPr>
          <w:rFonts w:ascii="Calibri" w:hAnsi="Calibri" w:cs="Calibri"/>
          <w:color w:val="000000" w:themeColor="text1"/>
        </w:rPr>
        <w:t xml:space="preserve"> </w:t>
      </w:r>
      <w:r w:rsidR="008B4823" w:rsidRPr="7B50D8DE">
        <w:rPr>
          <w:rFonts w:ascii="Calibri" w:hAnsi="Calibri" w:cs="Calibri"/>
          <w:color w:val="000000" w:themeColor="text1"/>
        </w:rPr>
        <w:t>Coloring Page</w:t>
      </w:r>
    </w:p>
    <w:p w14:paraId="043FDF83" w14:textId="49848500" w:rsidR="7B50D8DE" w:rsidRDefault="7B50D8DE" w:rsidP="7B50D8DE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30881CDC" w14:textId="729711EA" w:rsidR="00AC0D93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2 PACK:</w:t>
      </w:r>
      <w:r w:rsidR="00025835" w:rsidRPr="00524B4A">
        <w:rPr>
          <w:rFonts w:ascii="Calibri" w:hAnsi="Calibri" w:cs="Calibri"/>
          <w:color w:val="000000" w:themeColor="text1"/>
        </w:rPr>
        <w:t xml:space="preserve"> </w:t>
      </w:r>
      <w:r w:rsidR="00083E65" w:rsidRPr="00524B4A">
        <w:rPr>
          <w:rFonts w:ascii="Calibri" w:hAnsi="Calibri" w:cs="Calibri"/>
          <w:color w:val="000000" w:themeColor="text1"/>
        </w:rPr>
        <w:t xml:space="preserve">Teaching Picture </w:t>
      </w:r>
      <w:r w:rsidR="005467AE" w:rsidRPr="00524B4A">
        <w:rPr>
          <w:rFonts w:ascii="Calibri" w:hAnsi="Calibri" w:cs="Calibri"/>
          <w:color w:val="000000" w:themeColor="text1"/>
        </w:rPr>
        <w:t>6; 15 (Deuteronomy 30:20), 17, 19 (obey), 23 (Joshua), 30 (Joshua bookmark, optional), 31</w:t>
      </w:r>
    </w:p>
    <w:p w14:paraId="70C7EB07" w14:textId="2AAACB07" w:rsidR="00AC0D93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2 PRINTABLES:</w:t>
      </w:r>
      <w:r w:rsidR="008B4823" w:rsidRPr="00524B4A">
        <w:rPr>
          <w:rFonts w:ascii="Calibri" w:hAnsi="Calibri" w:cs="Calibri"/>
          <w:color w:val="000000" w:themeColor="text1"/>
        </w:rPr>
        <w:t xml:space="preserve"> Unit 2 Missions</w:t>
      </w:r>
      <w:r w:rsidR="0017097F" w:rsidRPr="00524B4A">
        <w:rPr>
          <w:rFonts w:ascii="Calibri" w:hAnsi="Calibri" w:cs="Calibri"/>
          <w:color w:val="000000" w:themeColor="text1"/>
        </w:rPr>
        <w:t>;</w:t>
      </w:r>
      <w:r w:rsidR="008B4823" w:rsidRPr="00524B4A">
        <w:rPr>
          <w:rFonts w:ascii="Calibri" w:hAnsi="Calibri" w:cs="Calibri"/>
          <w:color w:val="000000" w:themeColor="text1"/>
        </w:rPr>
        <w:t xml:space="preserve"> </w:t>
      </w:r>
      <w:r w:rsidR="005467AE" w:rsidRPr="00524B4A">
        <w:rPr>
          <w:rFonts w:ascii="Calibri" w:hAnsi="Calibri" w:cs="Calibri"/>
          <w:color w:val="000000" w:themeColor="text1"/>
        </w:rPr>
        <w:t>Joshua and Jericho</w:t>
      </w:r>
      <w:r w:rsidR="000D0F6F" w:rsidRPr="00524B4A">
        <w:rPr>
          <w:rFonts w:ascii="Calibri" w:hAnsi="Calibri" w:cs="Calibri"/>
          <w:color w:val="000000" w:themeColor="text1"/>
        </w:rPr>
        <w:t xml:space="preserve"> </w:t>
      </w:r>
      <w:r w:rsidR="008B4823" w:rsidRPr="00524B4A">
        <w:rPr>
          <w:rFonts w:ascii="Calibri" w:hAnsi="Calibri" w:cs="Calibri"/>
          <w:color w:val="000000" w:themeColor="text1"/>
        </w:rPr>
        <w:t>Coloring Page</w:t>
      </w:r>
    </w:p>
    <w:p w14:paraId="409053D8" w14:textId="77777777" w:rsidR="00AC0D93" w:rsidRPr="00524B4A" w:rsidRDefault="00AC0D93" w:rsidP="00AC0D93">
      <w:pPr>
        <w:rPr>
          <w:rFonts w:ascii="Calibri" w:hAnsi="Calibri" w:cs="Calibri"/>
          <w:color w:val="000000" w:themeColor="text1"/>
        </w:rPr>
      </w:pPr>
    </w:p>
    <w:p w14:paraId="7BED594F" w14:textId="33B2C154" w:rsidR="00AC0D93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lastRenderedPageBreak/>
        <w:t>Session 3 PACK:</w:t>
      </w:r>
      <w:r w:rsidR="00025835" w:rsidRPr="00524B4A">
        <w:rPr>
          <w:rFonts w:ascii="Calibri" w:hAnsi="Calibri" w:cs="Calibri"/>
          <w:color w:val="000000" w:themeColor="text1"/>
        </w:rPr>
        <w:t xml:space="preserve"> </w:t>
      </w:r>
      <w:r w:rsidR="00083E65" w:rsidRPr="00524B4A">
        <w:rPr>
          <w:rFonts w:ascii="Calibri" w:hAnsi="Calibri" w:cs="Calibri"/>
          <w:color w:val="000000" w:themeColor="text1"/>
        </w:rPr>
        <w:t xml:space="preserve">Teaching Picture </w:t>
      </w:r>
      <w:r w:rsidR="005467AE" w:rsidRPr="00524B4A">
        <w:rPr>
          <w:rFonts w:ascii="Calibri" w:hAnsi="Calibri" w:cs="Calibri"/>
          <w:color w:val="000000" w:themeColor="text1"/>
        </w:rPr>
        <w:t>7; 15 (Deuteronomy 30:20; 1 Kings 8:60), 17, 19 (altar), 23 (Elijah figure, optional), 34 (cloud picture, optional)</w:t>
      </w:r>
    </w:p>
    <w:p w14:paraId="5B8835B7" w14:textId="35024931" w:rsidR="00AC0D93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7B50D8DE">
        <w:rPr>
          <w:rFonts w:ascii="Calibri" w:hAnsi="Calibri" w:cs="Calibri"/>
          <w:color w:val="000000" w:themeColor="text1"/>
        </w:rPr>
        <w:t>Session 3 PRINTABLES:</w:t>
      </w:r>
      <w:r w:rsidR="008B4823" w:rsidRPr="7B50D8DE">
        <w:rPr>
          <w:rFonts w:ascii="Calibri" w:hAnsi="Calibri" w:cs="Calibri"/>
          <w:color w:val="000000" w:themeColor="text1"/>
        </w:rPr>
        <w:t xml:space="preserve"> </w:t>
      </w:r>
      <w:r w:rsidR="005467AE" w:rsidRPr="7B50D8DE">
        <w:rPr>
          <w:rFonts w:ascii="Calibri" w:hAnsi="Calibri" w:cs="Calibri"/>
          <w:color w:val="000000" w:themeColor="text1"/>
        </w:rPr>
        <w:t xml:space="preserve">Altars in the Bible; </w:t>
      </w:r>
      <w:r w:rsidR="008B4823" w:rsidRPr="7B50D8DE">
        <w:rPr>
          <w:rFonts w:ascii="Calibri" w:hAnsi="Calibri" w:cs="Calibri"/>
          <w:color w:val="000000" w:themeColor="text1"/>
        </w:rPr>
        <w:t>Unit 2 Missions</w:t>
      </w:r>
      <w:r w:rsidR="0017097F" w:rsidRPr="7B50D8DE">
        <w:rPr>
          <w:rFonts w:ascii="Calibri" w:hAnsi="Calibri" w:cs="Calibri"/>
          <w:color w:val="000000" w:themeColor="text1"/>
        </w:rPr>
        <w:t>;</w:t>
      </w:r>
      <w:r w:rsidR="008B4823" w:rsidRPr="7B50D8DE">
        <w:rPr>
          <w:rFonts w:ascii="Calibri" w:hAnsi="Calibri" w:cs="Calibri"/>
          <w:color w:val="000000" w:themeColor="text1"/>
        </w:rPr>
        <w:t xml:space="preserve"> </w:t>
      </w:r>
      <w:r w:rsidR="005467AE" w:rsidRPr="7B50D8DE">
        <w:rPr>
          <w:rFonts w:ascii="Calibri" w:hAnsi="Calibri" w:cs="Calibri"/>
          <w:color w:val="000000" w:themeColor="text1"/>
        </w:rPr>
        <w:t>Elijah on Mount Carmel</w:t>
      </w:r>
      <w:r w:rsidR="0017097F" w:rsidRPr="7B50D8DE">
        <w:rPr>
          <w:rFonts w:ascii="Calibri" w:hAnsi="Calibri" w:cs="Calibri"/>
          <w:color w:val="000000" w:themeColor="text1"/>
        </w:rPr>
        <w:t xml:space="preserve"> </w:t>
      </w:r>
      <w:r w:rsidR="00AB5E48" w:rsidRPr="7B50D8DE">
        <w:rPr>
          <w:rFonts w:ascii="Calibri" w:hAnsi="Calibri" w:cs="Calibri"/>
          <w:color w:val="000000" w:themeColor="text1"/>
        </w:rPr>
        <w:t>Coloring Page</w:t>
      </w:r>
    </w:p>
    <w:p w14:paraId="1AFEAE77" w14:textId="5FF4EC38" w:rsidR="7B50D8DE" w:rsidRDefault="7B50D8DE" w:rsidP="7B50D8DE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14F0C846" w14:textId="53C3E7AC" w:rsidR="000954EE" w:rsidRPr="00524B4A" w:rsidRDefault="00AC0D93" w:rsidP="000954EE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4 PACK:</w:t>
      </w:r>
      <w:r w:rsidR="00025835" w:rsidRPr="00524B4A">
        <w:rPr>
          <w:rFonts w:ascii="Calibri" w:hAnsi="Calibri" w:cs="Calibri"/>
          <w:color w:val="000000" w:themeColor="text1"/>
        </w:rPr>
        <w:t xml:space="preserve"> </w:t>
      </w:r>
      <w:r w:rsidR="00083E65" w:rsidRPr="00524B4A">
        <w:rPr>
          <w:rFonts w:ascii="Calibri" w:hAnsi="Calibri" w:cs="Calibri"/>
          <w:color w:val="000000" w:themeColor="text1"/>
        </w:rPr>
        <w:t xml:space="preserve">Teaching Picture </w:t>
      </w:r>
      <w:r w:rsidR="005467AE" w:rsidRPr="00524B4A">
        <w:rPr>
          <w:rFonts w:ascii="Calibri" w:hAnsi="Calibri" w:cs="Calibri"/>
          <w:color w:val="000000" w:themeColor="text1"/>
        </w:rPr>
        <w:t xml:space="preserve">8; </w:t>
      </w:r>
      <w:r w:rsidR="000954EE" w:rsidRPr="00524B4A">
        <w:rPr>
          <w:rFonts w:ascii="Calibri" w:hAnsi="Calibri" w:cs="Calibri"/>
          <w:color w:val="000000" w:themeColor="text1"/>
        </w:rPr>
        <w:t xml:space="preserve">14 (Allergy Alert), </w:t>
      </w:r>
      <w:r w:rsidR="005467AE" w:rsidRPr="00524B4A">
        <w:rPr>
          <w:rFonts w:ascii="Calibri" w:hAnsi="Calibri" w:cs="Calibri"/>
          <w:color w:val="000000" w:themeColor="text1"/>
        </w:rPr>
        <w:t>15 (Deuteronomy 30:20; Psalm 50:12), 17, 23 (Joshua, Elijah, Daniel)</w:t>
      </w:r>
      <w:r w:rsidR="000954EE" w:rsidRPr="00524B4A">
        <w:rPr>
          <w:rFonts w:ascii="Calibri" w:hAnsi="Calibri" w:cs="Calibri"/>
          <w:color w:val="000000" w:themeColor="text1"/>
        </w:rPr>
        <w:t>, 30 (Daniel bookmark, optional), 33, 35</w:t>
      </w:r>
    </w:p>
    <w:p w14:paraId="359499AD" w14:textId="0F8246FF" w:rsidR="00AC0D93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4 PRINTABLES:</w:t>
      </w:r>
      <w:r w:rsidR="008B4823" w:rsidRPr="00524B4A">
        <w:rPr>
          <w:rFonts w:ascii="Calibri" w:hAnsi="Calibri" w:cs="Calibri"/>
          <w:color w:val="000000" w:themeColor="text1"/>
        </w:rPr>
        <w:t xml:space="preserve"> Unit 2 Missions</w:t>
      </w:r>
      <w:r w:rsidR="001E4146" w:rsidRPr="00524B4A">
        <w:rPr>
          <w:rFonts w:ascii="Calibri" w:hAnsi="Calibri" w:cs="Calibri"/>
          <w:color w:val="000000" w:themeColor="text1"/>
        </w:rPr>
        <w:t>;</w:t>
      </w:r>
      <w:r w:rsidR="008B4823" w:rsidRPr="00524B4A">
        <w:rPr>
          <w:rFonts w:ascii="Calibri" w:hAnsi="Calibri" w:cs="Calibri"/>
          <w:color w:val="000000" w:themeColor="text1"/>
        </w:rPr>
        <w:t xml:space="preserve"> </w:t>
      </w:r>
      <w:r w:rsidR="000954EE" w:rsidRPr="00524B4A">
        <w:rPr>
          <w:rFonts w:ascii="Calibri" w:hAnsi="Calibri" w:cs="Calibri"/>
          <w:color w:val="000000" w:themeColor="text1"/>
        </w:rPr>
        <w:t>Daniel in the Lions’ Den</w:t>
      </w:r>
      <w:r w:rsidR="000D0F6F" w:rsidRPr="00524B4A">
        <w:rPr>
          <w:rFonts w:ascii="Calibri" w:hAnsi="Calibri" w:cs="Calibri"/>
          <w:color w:val="000000" w:themeColor="text1"/>
        </w:rPr>
        <w:t xml:space="preserve"> </w:t>
      </w:r>
      <w:r w:rsidR="008B4823" w:rsidRPr="00524B4A">
        <w:rPr>
          <w:rFonts w:ascii="Calibri" w:hAnsi="Calibri" w:cs="Calibri"/>
          <w:color w:val="000000" w:themeColor="text1"/>
        </w:rPr>
        <w:t>Coloring</w:t>
      </w:r>
      <w:r w:rsidR="00083E65" w:rsidRPr="00524B4A">
        <w:rPr>
          <w:rFonts w:ascii="Calibri" w:hAnsi="Calibri" w:cs="Calibri"/>
          <w:color w:val="000000" w:themeColor="text1"/>
        </w:rPr>
        <w:t xml:space="preserve"> </w:t>
      </w:r>
      <w:r w:rsidR="008B4823" w:rsidRPr="00524B4A">
        <w:rPr>
          <w:rFonts w:ascii="Calibri" w:hAnsi="Calibri" w:cs="Calibri"/>
          <w:color w:val="000000" w:themeColor="text1"/>
        </w:rPr>
        <w:t>Page</w:t>
      </w:r>
    </w:p>
    <w:p w14:paraId="4079DD7C" w14:textId="77777777" w:rsidR="00541CD2" w:rsidRPr="00524B4A" w:rsidRDefault="00541CD2" w:rsidP="00586EED">
      <w:pPr>
        <w:rPr>
          <w:rFonts w:ascii="Calibri" w:hAnsi="Calibri" w:cs="Calibri"/>
          <w:color w:val="000000" w:themeColor="text1"/>
        </w:rPr>
      </w:pPr>
    </w:p>
    <w:p w14:paraId="1E32B797" w14:textId="77777777" w:rsidR="001F4A3C" w:rsidRPr="00524B4A" w:rsidRDefault="001F4A3C" w:rsidP="001F4A3C">
      <w:pPr>
        <w:rPr>
          <w:rFonts w:ascii="Calibri" w:hAnsi="Calibri" w:cs="Calibri"/>
          <w:color w:val="000000" w:themeColor="text1"/>
          <w:u w:val="single"/>
        </w:rPr>
      </w:pPr>
      <w:r w:rsidRPr="00524B4A">
        <w:rPr>
          <w:rFonts w:ascii="Calibri" w:hAnsi="Calibri" w:cs="Calibri"/>
          <w:color w:val="000000" w:themeColor="text1"/>
          <w:u w:val="single"/>
        </w:rPr>
        <w:t xml:space="preserve">UNIT 3 </w:t>
      </w:r>
    </w:p>
    <w:p w14:paraId="1AB9D1A8" w14:textId="5BA35327" w:rsidR="00AC0D93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1 PACK:</w:t>
      </w:r>
      <w:r w:rsidR="00025835" w:rsidRPr="00524B4A">
        <w:rPr>
          <w:rFonts w:ascii="Calibri" w:hAnsi="Calibri" w:cs="Calibri"/>
          <w:color w:val="000000" w:themeColor="text1"/>
        </w:rPr>
        <w:t xml:space="preserve"> </w:t>
      </w:r>
      <w:r w:rsidR="00083E65" w:rsidRPr="00524B4A">
        <w:rPr>
          <w:rFonts w:ascii="Calibri" w:hAnsi="Calibri" w:cs="Calibri"/>
          <w:color w:val="000000" w:themeColor="text1"/>
        </w:rPr>
        <w:t>Teaching Picture</w:t>
      </w:r>
      <w:r w:rsidR="001038D2" w:rsidRPr="00524B4A">
        <w:rPr>
          <w:rFonts w:ascii="Calibri" w:hAnsi="Calibri" w:cs="Calibri"/>
          <w:color w:val="000000" w:themeColor="text1"/>
        </w:rPr>
        <w:t xml:space="preserve"> </w:t>
      </w:r>
      <w:r w:rsidR="00C94EB8" w:rsidRPr="00524B4A">
        <w:rPr>
          <w:rFonts w:ascii="Calibri" w:hAnsi="Calibri" w:cs="Calibri"/>
          <w:color w:val="000000" w:themeColor="text1"/>
        </w:rPr>
        <w:t>9; 15 (1 Timothy 5:4), 18, 19 (care), 34 (Basket, World), 40</w:t>
      </w:r>
    </w:p>
    <w:p w14:paraId="65ACDD8A" w14:textId="210036DA" w:rsidR="008B4823" w:rsidRPr="00524B4A" w:rsidRDefault="00AC0D93" w:rsidP="008B4823">
      <w:pPr>
        <w:rPr>
          <w:rFonts w:ascii="Calibri" w:hAnsi="Calibri" w:cs="Calibri"/>
          <w:color w:val="000000" w:themeColor="text1"/>
        </w:rPr>
      </w:pPr>
      <w:r w:rsidRPr="7B50D8DE">
        <w:rPr>
          <w:rFonts w:ascii="Calibri" w:hAnsi="Calibri" w:cs="Calibri"/>
          <w:color w:val="000000" w:themeColor="text1"/>
        </w:rPr>
        <w:t>Session 1 PRINTABLES:</w:t>
      </w:r>
      <w:r w:rsidR="008B4823" w:rsidRPr="7B50D8DE">
        <w:rPr>
          <w:rFonts w:ascii="Calibri" w:hAnsi="Calibri" w:cs="Calibri"/>
          <w:color w:val="000000" w:themeColor="text1"/>
        </w:rPr>
        <w:t xml:space="preserve"> Uni</w:t>
      </w:r>
      <w:r w:rsidR="009B1064" w:rsidRPr="7B50D8DE">
        <w:rPr>
          <w:rFonts w:ascii="Calibri" w:hAnsi="Calibri" w:cs="Calibri"/>
          <w:color w:val="000000" w:themeColor="text1"/>
        </w:rPr>
        <w:t>t 3 Missions</w:t>
      </w:r>
      <w:r w:rsidR="00110355" w:rsidRPr="7B50D8DE">
        <w:rPr>
          <w:rFonts w:ascii="Calibri" w:hAnsi="Calibri" w:cs="Calibri"/>
          <w:color w:val="000000" w:themeColor="text1"/>
        </w:rPr>
        <w:t>;</w:t>
      </w:r>
      <w:r w:rsidR="009B1064" w:rsidRPr="7B50D8DE">
        <w:rPr>
          <w:rFonts w:ascii="Calibri" w:hAnsi="Calibri" w:cs="Calibri"/>
          <w:color w:val="000000" w:themeColor="text1"/>
        </w:rPr>
        <w:t xml:space="preserve"> </w:t>
      </w:r>
      <w:r w:rsidR="00C94EB8" w:rsidRPr="7B50D8DE">
        <w:rPr>
          <w:rFonts w:ascii="Calibri" w:hAnsi="Calibri" w:cs="Calibri"/>
          <w:color w:val="000000" w:themeColor="text1"/>
        </w:rPr>
        <w:t>Baby Moses</w:t>
      </w:r>
      <w:r w:rsidR="000D0F6F" w:rsidRPr="7B50D8DE">
        <w:rPr>
          <w:rFonts w:ascii="Calibri" w:hAnsi="Calibri" w:cs="Calibri"/>
          <w:color w:val="000000" w:themeColor="text1"/>
        </w:rPr>
        <w:t xml:space="preserve"> </w:t>
      </w:r>
      <w:r w:rsidR="008B4823" w:rsidRPr="7B50D8DE">
        <w:rPr>
          <w:rFonts w:ascii="Calibri" w:hAnsi="Calibri" w:cs="Calibri"/>
          <w:color w:val="000000" w:themeColor="text1"/>
        </w:rPr>
        <w:t>Coloring Page</w:t>
      </w:r>
    </w:p>
    <w:p w14:paraId="5850F76C" w14:textId="0ED6986F" w:rsidR="7B50D8DE" w:rsidRDefault="7B50D8DE" w:rsidP="7B50D8DE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4B15668C" w14:textId="7D68FC97" w:rsidR="00AC0D93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2 PACK:</w:t>
      </w:r>
      <w:r w:rsidR="00223C4F" w:rsidRPr="00524B4A">
        <w:rPr>
          <w:rFonts w:ascii="Calibri" w:hAnsi="Calibri" w:cs="Calibri"/>
          <w:color w:val="000000" w:themeColor="text1"/>
        </w:rPr>
        <w:t xml:space="preserve"> </w:t>
      </w:r>
      <w:r w:rsidR="001038D2" w:rsidRPr="00524B4A">
        <w:rPr>
          <w:rFonts w:ascii="Calibri" w:hAnsi="Calibri" w:cs="Calibri"/>
          <w:color w:val="000000" w:themeColor="text1"/>
        </w:rPr>
        <w:t xml:space="preserve">Teaching Picture </w:t>
      </w:r>
      <w:r w:rsidR="00C94EB8" w:rsidRPr="00524B4A">
        <w:rPr>
          <w:rFonts w:ascii="Calibri" w:hAnsi="Calibri" w:cs="Calibri"/>
          <w:color w:val="000000" w:themeColor="text1"/>
        </w:rPr>
        <w:t>10; 14 (Allergy Alert), 15 (Romans 12:10), 18, 28, 30 (Ruth bookmark, optional), 43, 44, 45</w:t>
      </w:r>
    </w:p>
    <w:p w14:paraId="0F0BDA89" w14:textId="69625D36" w:rsidR="00AC0D93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7B50D8DE">
        <w:rPr>
          <w:rFonts w:ascii="Calibri" w:hAnsi="Calibri" w:cs="Calibri"/>
          <w:color w:val="000000" w:themeColor="text1"/>
        </w:rPr>
        <w:t>Session 2 PRINTABLES:</w:t>
      </w:r>
      <w:r w:rsidR="00A766D6" w:rsidRPr="7B50D8DE">
        <w:rPr>
          <w:rFonts w:ascii="Calibri" w:hAnsi="Calibri" w:cs="Calibri"/>
          <w:color w:val="000000" w:themeColor="text1"/>
        </w:rPr>
        <w:t xml:space="preserve"> </w:t>
      </w:r>
      <w:r w:rsidR="008B4823" w:rsidRPr="7B50D8DE">
        <w:rPr>
          <w:rFonts w:ascii="Calibri" w:hAnsi="Calibri" w:cs="Calibri"/>
          <w:color w:val="000000" w:themeColor="text1"/>
        </w:rPr>
        <w:t>Unit 3 Missions</w:t>
      </w:r>
      <w:r w:rsidR="00110355" w:rsidRPr="7B50D8DE">
        <w:rPr>
          <w:rFonts w:ascii="Calibri" w:hAnsi="Calibri" w:cs="Calibri"/>
          <w:color w:val="000000" w:themeColor="text1"/>
        </w:rPr>
        <w:t>;</w:t>
      </w:r>
      <w:r w:rsidR="008B4823" w:rsidRPr="7B50D8DE">
        <w:rPr>
          <w:rFonts w:ascii="Calibri" w:hAnsi="Calibri" w:cs="Calibri"/>
          <w:color w:val="000000" w:themeColor="text1"/>
        </w:rPr>
        <w:t xml:space="preserve"> </w:t>
      </w:r>
      <w:r w:rsidR="00C94EB8" w:rsidRPr="7B50D8DE">
        <w:rPr>
          <w:rFonts w:ascii="Calibri" w:hAnsi="Calibri" w:cs="Calibri"/>
          <w:color w:val="000000" w:themeColor="text1"/>
        </w:rPr>
        <w:t>Ruth and Boaz</w:t>
      </w:r>
      <w:r w:rsidR="001038D2" w:rsidRPr="7B50D8DE">
        <w:rPr>
          <w:rFonts w:ascii="Calibri" w:hAnsi="Calibri" w:cs="Calibri"/>
          <w:color w:val="000000" w:themeColor="text1"/>
        </w:rPr>
        <w:t xml:space="preserve"> </w:t>
      </w:r>
      <w:r w:rsidR="008B4823" w:rsidRPr="7B50D8DE">
        <w:rPr>
          <w:rFonts w:ascii="Calibri" w:hAnsi="Calibri" w:cs="Calibri"/>
          <w:color w:val="000000" w:themeColor="text1"/>
        </w:rPr>
        <w:t>Coloring Page</w:t>
      </w:r>
    </w:p>
    <w:p w14:paraId="611EBF7E" w14:textId="38CF8AEB" w:rsidR="7B50D8DE" w:rsidRDefault="7B50D8DE" w:rsidP="7B50D8DE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1B199C56" w14:textId="48CC6CEF" w:rsidR="00AC0D93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3 PACK:</w:t>
      </w:r>
      <w:r w:rsidR="00223C4F" w:rsidRPr="00524B4A">
        <w:rPr>
          <w:rFonts w:ascii="Calibri" w:hAnsi="Calibri" w:cs="Calibri"/>
          <w:color w:val="000000" w:themeColor="text1"/>
        </w:rPr>
        <w:t xml:space="preserve"> </w:t>
      </w:r>
      <w:r w:rsidR="001038D2" w:rsidRPr="00524B4A">
        <w:rPr>
          <w:rFonts w:ascii="Calibri" w:hAnsi="Calibri" w:cs="Calibri"/>
          <w:color w:val="000000" w:themeColor="text1"/>
        </w:rPr>
        <w:t xml:space="preserve">Teaching Picture </w:t>
      </w:r>
      <w:r w:rsidR="00D92E49" w:rsidRPr="00524B4A">
        <w:rPr>
          <w:rFonts w:ascii="Calibri" w:hAnsi="Calibri" w:cs="Calibri"/>
          <w:color w:val="000000" w:themeColor="text1"/>
        </w:rPr>
        <w:t>11; 15 (Romans 12:18), 18, 19 (get along), 23 (Abram), 34 (Boy and Girl Figures), 37, 39, 41, 42, 43, 44</w:t>
      </w:r>
    </w:p>
    <w:p w14:paraId="408F5AFF" w14:textId="61FF5C28" w:rsidR="00AC0D93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7B50D8DE">
        <w:rPr>
          <w:rFonts w:ascii="Calibri" w:hAnsi="Calibri" w:cs="Calibri"/>
          <w:color w:val="000000" w:themeColor="text1"/>
        </w:rPr>
        <w:t>Session 3 PRINTABLES:</w:t>
      </w:r>
      <w:r w:rsidR="008B4823" w:rsidRPr="7B50D8DE">
        <w:rPr>
          <w:rFonts w:ascii="Calibri" w:hAnsi="Calibri" w:cs="Calibri"/>
          <w:color w:val="000000" w:themeColor="text1"/>
        </w:rPr>
        <w:t xml:space="preserve"> Unit 3 Missions</w:t>
      </w:r>
      <w:r w:rsidR="00110355" w:rsidRPr="7B50D8DE">
        <w:rPr>
          <w:rFonts w:ascii="Calibri" w:hAnsi="Calibri" w:cs="Calibri"/>
          <w:color w:val="000000" w:themeColor="text1"/>
        </w:rPr>
        <w:t>;</w:t>
      </w:r>
      <w:r w:rsidR="008B4823" w:rsidRPr="7B50D8DE">
        <w:rPr>
          <w:rFonts w:ascii="Calibri" w:hAnsi="Calibri" w:cs="Calibri"/>
          <w:color w:val="000000" w:themeColor="text1"/>
        </w:rPr>
        <w:t xml:space="preserve"> </w:t>
      </w:r>
      <w:r w:rsidR="00D92E49" w:rsidRPr="7B50D8DE">
        <w:rPr>
          <w:rFonts w:ascii="Calibri" w:hAnsi="Calibri" w:cs="Calibri"/>
          <w:color w:val="000000" w:themeColor="text1"/>
        </w:rPr>
        <w:t xml:space="preserve">Abram and Lot </w:t>
      </w:r>
      <w:r w:rsidR="008B4823" w:rsidRPr="7B50D8DE">
        <w:rPr>
          <w:rFonts w:ascii="Calibri" w:hAnsi="Calibri" w:cs="Calibri"/>
          <w:color w:val="000000" w:themeColor="text1"/>
        </w:rPr>
        <w:t>Coloring Page</w:t>
      </w:r>
      <w:r w:rsidR="00D92E49" w:rsidRPr="7B50D8DE">
        <w:rPr>
          <w:rFonts w:ascii="Calibri" w:hAnsi="Calibri" w:cs="Calibri"/>
          <w:color w:val="000000" w:themeColor="text1"/>
        </w:rPr>
        <w:t>; Kinetic Sand</w:t>
      </w:r>
    </w:p>
    <w:p w14:paraId="2625D95A" w14:textId="0298150E" w:rsidR="7B50D8DE" w:rsidRDefault="7B50D8DE" w:rsidP="7B50D8DE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3AF7CBEB" w14:textId="1A860927" w:rsidR="00AC0D93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>Session 4 PACK:</w:t>
      </w:r>
      <w:r w:rsidR="00223C4F" w:rsidRPr="00524B4A">
        <w:rPr>
          <w:rFonts w:ascii="Calibri" w:hAnsi="Calibri" w:cs="Calibri"/>
          <w:color w:val="000000" w:themeColor="text1"/>
        </w:rPr>
        <w:t xml:space="preserve"> </w:t>
      </w:r>
      <w:r w:rsidR="001038D2" w:rsidRPr="00524B4A">
        <w:rPr>
          <w:rFonts w:ascii="Calibri" w:hAnsi="Calibri" w:cs="Calibri"/>
          <w:color w:val="000000" w:themeColor="text1"/>
        </w:rPr>
        <w:t>Teaching Picture</w:t>
      </w:r>
      <w:r w:rsidR="00D92E49" w:rsidRPr="00524B4A">
        <w:rPr>
          <w:rFonts w:ascii="Calibri" w:hAnsi="Calibri" w:cs="Calibri"/>
          <w:color w:val="000000" w:themeColor="text1"/>
        </w:rPr>
        <w:t xml:space="preserve"> 12; 14 (Allergy Alert), 15 (John 15:14), 18, 19 (trust), 23 (Mary, Martha, Jesus), 38</w:t>
      </w:r>
      <w:r w:rsidR="007259B8" w:rsidRPr="00524B4A">
        <w:rPr>
          <w:rFonts w:ascii="Calibri" w:hAnsi="Calibri" w:cs="Calibri"/>
          <w:color w:val="000000" w:themeColor="text1"/>
        </w:rPr>
        <w:t xml:space="preserve">, </w:t>
      </w:r>
      <w:r w:rsidR="00D92E49" w:rsidRPr="00524B4A">
        <w:rPr>
          <w:rFonts w:ascii="Calibri" w:hAnsi="Calibri" w:cs="Calibri"/>
          <w:color w:val="000000" w:themeColor="text1"/>
        </w:rPr>
        <w:t>40</w:t>
      </w:r>
      <w:r w:rsidR="001038D2" w:rsidRPr="00524B4A">
        <w:rPr>
          <w:rFonts w:ascii="Calibri" w:hAnsi="Calibri" w:cs="Calibri"/>
          <w:color w:val="000000" w:themeColor="text1"/>
        </w:rPr>
        <w:t xml:space="preserve"> </w:t>
      </w:r>
    </w:p>
    <w:p w14:paraId="4F56CAE4" w14:textId="75C05964" w:rsidR="00AC0D93" w:rsidRPr="00524B4A" w:rsidRDefault="00AC0D93" w:rsidP="00AC0D93">
      <w:pPr>
        <w:rPr>
          <w:rFonts w:ascii="Calibri" w:hAnsi="Calibri" w:cs="Calibri"/>
          <w:color w:val="000000" w:themeColor="text1"/>
        </w:rPr>
      </w:pPr>
      <w:r w:rsidRPr="7B50D8DE">
        <w:rPr>
          <w:rFonts w:ascii="Calibri" w:hAnsi="Calibri" w:cs="Calibri"/>
          <w:color w:val="000000" w:themeColor="text1"/>
        </w:rPr>
        <w:t>Session 4 PRINTABLES:</w:t>
      </w:r>
      <w:r w:rsidR="008B4823" w:rsidRPr="7B50D8DE">
        <w:rPr>
          <w:rFonts w:ascii="Calibri" w:hAnsi="Calibri" w:cs="Calibri"/>
          <w:color w:val="000000" w:themeColor="text1"/>
        </w:rPr>
        <w:t xml:space="preserve"> Unit 3 Missions</w:t>
      </w:r>
      <w:r w:rsidR="00CD7B47" w:rsidRPr="7B50D8DE">
        <w:rPr>
          <w:rFonts w:ascii="Calibri" w:hAnsi="Calibri" w:cs="Calibri"/>
          <w:color w:val="000000" w:themeColor="text1"/>
        </w:rPr>
        <w:t>;</w:t>
      </w:r>
      <w:r w:rsidR="008B4823" w:rsidRPr="7B50D8DE">
        <w:rPr>
          <w:rFonts w:ascii="Calibri" w:hAnsi="Calibri" w:cs="Calibri"/>
          <w:color w:val="000000" w:themeColor="text1"/>
        </w:rPr>
        <w:t xml:space="preserve"> </w:t>
      </w:r>
      <w:r w:rsidR="00D92E49" w:rsidRPr="7B50D8DE">
        <w:rPr>
          <w:rFonts w:ascii="Calibri" w:hAnsi="Calibri" w:cs="Calibri"/>
          <w:color w:val="000000" w:themeColor="text1"/>
        </w:rPr>
        <w:t>Jesus Visited Mary and Martha</w:t>
      </w:r>
      <w:r w:rsidR="001038D2" w:rsidRPr="7B50D8DE">
        <w:rPr>
          <w:rFonts w:ascii="Calibri" w:hAnsi="Calibri" w:cs="Calibri"/>
          <w:color w:val="000000" w:themeColor="text1"/>
        </w:rPr>
        <w:t xml:space="preserve"> </w:t>
      </w:r>
      <w:r w:rsidR="008B4823" w:rsidRPr="7B50D8DE">
        <w:rPr>
          <w:rFonts w:ascii="Calibri" w:hAnsi="Calibri" w:cs="Calibri"/>
          <w:color w:val="000000" w:themeColor="text1"/>
        </w:rPr>
        <w:t>Coloring Page</w:t>
      </w:r>
    </w:p>
    <w:p w14:paraId="0590A0EF" w14:textId="7D8ADBA3" w:rsidR="7B50D8DE" w:rsidRDefault="7B50D8DE" w:rsidP="7B50D8DE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6490FD81" w14:textId="5A53E51E" w:rsidR="00F76E26" w:rsidRPr="00524B4A" w:rsidRDefault="00F76E26" w:rsidP="00F76E26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 xml:space="preserve">Session 5 PACK: Teaching Picture </w:t>
      </w:r>
      <w:r w:rsidR="007259B8" w:rsidRPr="00524B4A">
        <w:rPr>
          <w:rFonts w:ascii="Calibri" w:hAnsi="Calibri" w:cs="Calibri"/>
          <w:color w:val="000000" w:themeColor="text1"/>
        </w:rPr>
        <w:t>13; 14 (Allergy Alert), 15 (Acts 16:10, Romans 12:10), 18, 25 (Paul’s Missionary Journey), 30 (Paul bookmark, optional), 34 (Tent), 42, 46</w:t>
      </w:r>
    </w:p>
    <w:p w14:paraId="295A2A49" w14:textId="2C732E54" w:rsidR="00F76E26" w:rsidRPr="00524B4A" w:rsidRDefault="00F76E26" w:rsidP="00F76E26">
      <w:pPr>
        <w:rPr>
          <w:rFonts w:ascii="Calibri" w:hAnsi="Calibri" w:cs="Calibri"/>
          <w:color w:val="000000" w:themeColor="text1"/>
        </w:rPr>
      </w:pPr>
      <w:r w:rsidRPr="00524B4A">
        <w:rPr>
          <w:rFonts w:ascii="Calibri" w:hAnsi="Calibri" w:cs="Calibri"/>
          <w:color w:val="000000" w:themeColor="text1"/>
        </w:rPr>
        <w:t xml:space="preserve">Session </w:t>
      </w:r>
      <w:r w:rsidR="00404687">
        <w:rPr>
          <w:rFonts w:ascii="Calibri" w:hAnsi="Calibri" w:cs="Calibri"/>
          <w:color w:val="000000" w:themeColor="text1"/>
        </w:rPr>
        <w:t>5</w:t>
      </w:r>
      <w:r w:rsidRPr="00524B4A">
        <w:rPr>
          <w:rFonts w:ascii="Calibri" w:hAnsi="Calibri" w:cs="Calibri"/>
          <w:color w:val="000000" w:themeColor="text1"/>
        </w:rPr>
        <w:t xml:space="preserve"> PRINTABLES: Unit 3 Missions; </w:t>
      </w:r>
      <w:r w:rsidR="007259B8" w:rsidRPr="00524B4A">
        <w:rPr>
          <w:rFonts w:ascii="Calibri" w:hAnsi="Calibri" w:cs="Calibri"/>
          <w:color w:val="000000" w:themeColor="text1"/>
        </w:rPr>
        <w:t>Priscilla and Aquila</w:t>
      </w:r>
      <w:r w:rsidRPr="00524B4A">
        <w:rPr>
          <w:rFonts w:ascii="Calibri" w:hAnsi="Calibri" w:cs="Calibri"/>
          <w:color w:val="000000" w:themeColor="text1"/>
        </w:rPr>
        <w:t xml:space="preserve"> Coloring Page</w:t>
      </w:r>
    </w:p>
    <w:p w14:paraId="0978870A" w14:textId="77777777" w:rsidR="00526EFB" w:rsidRPr="00524B4A" w:rsidRDefault="00526EFB">
      <w:pPr>
        <w:rPr>
          <w:rFonts w:ascii="Calibri" w:hAnsi="Calibri" w:cs="Calibri"/>
          <w:color w:val="000000" w:themeColor="text1"/>
        </w:rPr>
      </w:pPr>
    </w:p>
    <w:p w14:paraId="6FE13E41" w14:textId="77777777" w:rsidR="00250549" w:rsidRPr="00524B4A" w:rsidRDefault="00250549">
      <w:pPr>
        <w:rPr>
          <w:rFonts w:ascii="Calibri" w:hAnsi="Calibri" w:cs="Calibri"/>
          <w:color w:val="000000" w:themeColor="text1"/>
        </w:rPr>
      </w:pPr>
    </w:p>
    <w:p w14:paraId="2F1E4996" w14:textId="77777777" w:rsidR="00526EFB" w:rsidRPr="00524B4A" w:rsidRDefault="00526EFB">
      <w:pPr>
        <w:rPr>
          <w:rFonts w:ascii="Calibri" w:hAnsi="Calibri" w:cs="Calibri"/>
          <w:color w:val="000000" w:themeColor="text1"/>
        </w:rPr>
      </w:pPr>
    </w:p>
    <w:sectPr w:rsidR="00526EFB" w:rsidRPr="00524B4A" w:rsidSect="00293CB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659F53" w14:textId="77777777" w:rsidR="00564525" w:rsidRDefault="00564525" w:rsidP="009D4F32">
      <w:r>
        <w:separator/>
      </w:r>
    </w:p>
  </w:endnote>
  <w:endnote w:type="continuationSeparator" w:id="0">
    <w:p w14:paraId="7D399D5A" w14:textId="77777777" w:rsidR="00564525" w:rsidRDefault="00564525" w:rsidP="009D4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553840" w14:textId="77777777" w:rsidR="0063253C" w:rsidRDefault="006325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BA517C" w14:textId="77777777" w:rsidR="0063253C" w:rsidRDefault="006325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E24AF8" w14:textId="77777777" w:rsidR="0063253C" w:rsidRDefault="006325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E10636C" w14:textId="77777777" w:rsidR="00564525" w:rsidRDefault="00564525" w:rsidP="009D4F32">
      <w:r>
        <w:separator/>
      </w:r>
    </w:p>
  </w:footnote>
  <w:footnote w:type="continuationSeparator" w:id="0">
    <w:p w14:paraId="0587A356" w14:textId="77777777" w:rsidR="00564525" w:rsidRDefault="00564525" w:rsidP="009D4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548D9C" w14:textId="77777777" w:rsidR="0063253C" w:rsidRDefault="006325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9CC8FE" w14:textId="3946447B" w:rsidR="00250549" w:rsidRDefault="00250549" w:rsidP="009D4F32">
    <w:pPr>
      <w:jc w:val="center"/>
    </w:pPr>
    <w:r>
      <w:t>P</w:t>
    </w:r>
    <w:r w:rsidR="0063253C">
      <w:t>RESCHOOL</w:t>
    </w:r>
    <w:r>
      <w:t xml:space="preserve"> PACK &amp; PRINTABLES </w:t>
    </w:r>
    <w:r w:rsidR="0063253C">
      <w:t>FALL 2026</w:t>
    </w:r>
  </w:p>
  <w:p w14:paraId="6AD762D5" w14:textId="77777777" w:rsidR="00250549" w:rsidRDefault="002505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39D22F" w14:textId="77777777" w:rsidR="0063253C" w:rsidRDefault="0063253C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8A"/>
    <w:rsid w:val="0000338E"/>
    <w:rsid w:val="00010531"/>
    <w:rsid w:val="0001642C"/>
    <w:rsid w:val="00025835"/>
    <w:rsid w:val="00031A5F"/>
    <w:rsid w:val="000350CD"/>
    <w:rsid w:val="00044767"/>
    <w:rsid w:val="0004609E"/>
    <w:rsid w:val="00077E7D"/>
    <w:rsid w:val="00080835"/>
    <w:rsid w:val="00083E65"/>
    <w:rsid w:val="00084A22"/>
    <w:rsid w:val="00094287"/>
    <w:rsid w:val="000954EE"/>
    <w:rsid w:val="00095AA9"/>
    <w:rsid w:val="000B4166"/>
    <w:rsid w:val="000C5589"/>
    <w:rsid w:val="000D0F6F"/>
    <w:rsid w:val="000E4D0E"/>
    <w:rsid w:val="000F26E6"/>
    <w:rsid w:val="000F2E6C"/>
    <w:rsid w:val="000F51A5"/>
    <w:rsid w:val="000F599C"/>
    <w:rsid w:val="000F709D"/>
    <w:rsid w:val="00101A60"/>
    <w:rsid w:val="00101EEC"/>
    <w:rsid w:val="001038D2"/>
    <w:rsid w:val="00103B54"/>
    <w:rsid w:val="00105577"/>
    <w:rsid w:val="001102A7"/>
    <w:rsid w:val="00110355"/>
    <w:rsid w:val="00116BCA"/>
    <w:rsid w:val="00137183"/>
    <w:rsid w:val="00145261"/>
    <w:rsid w:val="00154FAE"/>
    <w:rsid w:val="0017097F"/>
    <w:rsid w:val="00184832"/>
    <w:rsid w:val="00193AE8"/>
    <w:rsid w:val="001B1350"/>
    <w:rsid w:val="001B33CF"/>
    <w:rsid w:val="001D625F"/>
    <w:rsid w:val="001E054D"/>
    <w:rsid w:val="001E4146"/>
    <w:rsid w:val="001F4A3C"/>
    <w:rsid w:val="0020100B"/>
    <w:rsid w:val="0020144C"/>
    <w:rsid w:val="002140F2"/>
    <w:rsid w:val="00220FE1"/>
    <w:rsid w:val="0022369D"/>
    <w:rsid w:val="00223C4F"/>
    <w:rsid w:val="00225C19"/>
    <w:rsid w:val="002472C0"/>
    <w:rsid w:val="00250549"/>
    <w:rsid w:val="002510CC"/>
    <w:rsid w:val="00252044"/>
    <w:rsid w:val="00270A89"/>
    <w:rsid w:val="00293CB5"/>
    <w:rsid w:val="002947E5"/>
    <w:rsid w:val="002964D8"/>
    <w:rsid w:val="002A7146"/>
    <w:rsid w:val="002B17CC"/>
    <w:rsid w:val="002E49C1"/>
    <w:rsid w:val="002F0C2C"/>
    <w:rsid w:val="00305D5A"/>
    <w:rsid w:val="003075F0"/>
    <w:rsid w:val="00335E60"/>
    <w:rsid w:val="0033664D"/>
    <w:rsid w:val="00376756"/>
    <w:rsid w:val="00387369"/>
    <w:rsid w:val="0039224D"/>
    <w:rsid w:val="003931B7"/>
    <w:rsid w:val="003958DE"/>
    <w:rsid w:val="003C7559"/>
    <w:rsid w:val="003D3278"/>
    <w:rsid w:val="003E22D3"/>
    <w:rsid w:val="003E7102"/>
    <w:rsid w:val="003F07EC"/>
    <w:rsid w:val="003F2676"/>
    <w:rsid w:val="003F4182"/>
    <w:rsid w:val="003F5B15"/>
    <w:rsid w:val="004002B5"/>
    <w:rsid w:val="004015EC"/>
    <w:rsid w:val="00401EDC"/>
    <w:rsid w:val="00402DF1"/>
    <w:rsid w:val="00403430"/>
    <w:rsid w:val="00404687"/>
    <w:rsid w:val="004346CB"/>
    <w:rsid w:val="00441AC1"/>
    <w:rsid w:val="00451B3C"/>
    <w:rsid w:val="00476DB2"/>
    <w:rsid w:val="00485D43"/>
    <w:rsid w:val="00490AD2"/>
    <w:rsid w:val="00492AD5"/>
    <w:rsid w:val="004A6AE3"/>
    <w:rsid w:val="004B0992"/>
    <w:rsid w:val="004C37F1"/>
    <w:rsid w:val="004C6D2F"/>
    <w:rsid w:val="004D1BB0"/>
    <w:rsid w:val="004E2303"/>
    <w:rsid w:val="004F4614"/>
    <w:rsid w:val="00500D43"/>
    <w:rsid w:val="00505605"/>
    <w:rsid w:val="00512EAE"/>
    <w:rsid w:val="0051310E"/>
    <w:rsid w:val="00513B4E"/>
    <w:rsid w:val="00524B4A"/>
    <w:rsid w:val="00526EFB"/>
    <w:rsid w:val="00541CD2"/>
    <w:rsid w:val="00545964"/>
    <w:rsid w:val="005467AE"/>
    <w:rsid w:val="00561E8D"/>
    <w:rsid w:val="00564525"/>
    <w:rsid w:val="005676EB"/>
    <w:rsid w:val="00573E92"/>
    <w:rsid w:val="005826D3"/>
    <w:rsid w:val="00586EED"/>
    <w:rsid w:val="005A324C"/>
    <w:rsid w:val="005A631B"/>
    <w:rsid w:val="005B51C5"/>
    <w:rsid w:val="005B53B8"/>
    <w:rsid w:val="005C02D0"/>
    <w:rsid w:val="005C3F92"/>
    <w:rsid w:val="005D6706"/>
    <w:rsid w:val="005E4B1C"/>
    <w:rsid w:val="005F163A"/>
    <w:rsid w:val="005F3E75"/>
    <w:rsid w:val="005F7728"/>
    <w:rsid w:val="0063253C"/>
    <w:rsid w:val="006510AB"/>
    <w:rsid w:val="006679B6"/>
    <w:rsid w:val="006805CC"/>
    <w:rsid w:val="00684695"/>
    <w:rsid w:val="006A013C"/>
    <w:rsid w:val="006B2FBB"/>
    <w:rsid w:val="006B4B96"/>
    <w:rsid w:val="006C1C83"/>
    <w:rsid w:val="006E1A09"/>
    <w:rsid w:val="006E2441"/>
    <w:rsid w:val="006E28C6"/>
    <w:rsid w:val="006E7A03"/>
    <w:rsid w:val="007127CF"/>
    <w:rsid w:val="0071558C"/>
    <w:rsid w:val="00724E48"/>
    <w:rsid w:val="007259B8"/>
    <w:rsid w:val="007274E9"/>
    <w:rsid w:val="00741493"/>
    <w:rsid w:val="00741970"/>
    <w:rsid w:val="00747F79"/>
    <w:rsid w:val="00752188"/>
    <w:rsid w:val="00767C1D"/>
    <w:rsid w:val="0077013D"/>
    <w:rsid w:val="007750ED"/>
    <w:rsid w:val="00791C46"/>
    <w:rsid w:val="007A581D"/>
    <w:rsid w:val="007C7D12"/>
    <w:rsid w:val="007D2A8C"/>
    <w:rsid w:val="007E51EF"/>
    <w:rsid w:val="007E5629"/>
    <w:rsid w:val="0080463D"/>
    <w:rsid w:val="0081696D"/>
    <w:rsid w:val="0082275C"/>
    <w:rsid w:val="00830FBF"/>
    <w:rsid w:val="00835C8A"/>
    <w:rsid w:val="00877454"/>
    <w:rsid w:val="008806D2"/>
    <w:rsid w:val="00884E3A"/>
    <w:rsid w:val="0088753E"/>
    <w:rsid w:val="008905A6"/>
    <w:rsid w:val="0089338D"/>
    <w:rsid w:val="008B4823"/>
    <w:rsid w:val="008F098B"/>
    <w:rsid w:val="008F4E80"/>
    <w:rsid w:val="00916F8F"/>
    <w:rsid w:val="00935457"/>
    <w:rsid w:val="00942CF0"/>
    <w:rsid w:val="009612AD"/>
    <w:rsid w:val="0096358E"/>
    <w:rsid w:val="009861AC"/>
    <w:rsid w:val="00991737"/>
    <w:rsid w:val="009917BC"/>
    <w:rsid w:val="00997CCF"/>
    <w:rsid w:val="009B1064"/>
    <w:rsid w:val="009C1964"/>
    <w:rsid w:val="009C43E4"/>
    <w:rsid w:val="009D4F32"/>
    <w:rsid w:val="009E1EC3"/>
    <w:rsid w:val="009F07AA"/>
    <w:rsid w:val="00A47A94"/>
    <w:rsid w:val="00A56899"/>
    <w:rsid w:val="00A71DF9"/>
    <w:rsid w:val="00A766D6"/>
    <w:rsid w:val="00A81CA4"/>
    <w:rsid w:val="00A854CE"/>
    <w:rsid w:val="00A96447"/>
    <w:rsid w:val="00AA793D"/>
    <w:rsid w:val="00AB5E48"/>
    <w:rsid w:val="00AC0D93"/>
    <w:rsid w:val="00AC5430"/>
    <w:rsid w:val="00AD1D31"/>
    <w:rsid w:val="00AE353E"/>
    <w:rsid w:val="00AE3B9D"/>
    <w:rsid w:val="00AE6A63"/>
    <w:rsid w:val="00AF4521"/>
    <w:rsid w:val="00B244B8"/>
    <w:rsid w:val="00B3048A"/>
    <w:rsid w:val="00B51228"/>
    <w:rsid w:val="00B56BF6"/>
    <w:rsid w:val="00B61C5B"/>
    <w:rsid w:val="00B65A2D"/>
    <w:rsid w:val="00B84D18"/>
    <w:rsid w:val="00B93031"/>
    <w:rsid w:val="00B950AE"/>
    <w:rsid w:val="00BD4E63"/>
    <w:rsid w:val="00BE3026"/>
    <w:rsid w:val="00BE73F7"/>
    <w:rsid w:val="00BF2C73"/>
    <w:rsid w:val="00C12B03"/>
    <w:rsid w:val="00C24543"/>
    <w:rsid w:val="00C3502D"/>
    <w:rsid w:val="00C42C8F"/>
    <w:rsid w:val="00C45429"/>
    <w:rsid w:val="00C47F93"/>
    <w:rsid w:val="00C94EB8"/>
    <w:rsid w:val="00CA416A"/>
    <w:rsid w:val="00CC6ED4"/>
    <w:rsid w:val="00CD7B47"/>
    <w:rsid w:val="00CE541C"/>
    <w:rsid w:val="00CF05C2"/>
    <w:rsid w:val="00CF1AD0"/>
    <w:rsid w:val="00CF27F0"/>
    <w:rsid w:val="00D049E0"/>
    <w:rsid w:val="00D067EC"/>
    <w:rsid w:val="00D20CB8"/>
    <w:rsid w:val="00D243F2"/>
    <w:rsid w:val="00D24724"/>
    <w:rsid w:val="00D27132"/>
    <w:rsid w:val="00D31A5A"/>
    <w:rsid w:val="00D33301"/>
    <w:rsid w:val="00D35827"/>
    <w:rsid w:val="00D3766F"/>
    <w:rsid w:val="00D37F95"/>
    <w:rsid w:val="00D42AA7"/>
    <w:rsid w:val="00D51A27"/>
    <w:rsid w:val="00D54365"/>
    <w:rsid w:val="00D61B0B"/>
    <w:rsid w:val="00D642E8"/>
    <w:rsid w:val="00D83772"/>
    <w:rsid w:val="00D866B7"/>
    <w:rsid w:val="00D92E49"/>
    <w:rsid w:val="00D93899"/>
    <w:rsid w:val="00D976C7"/>
    <w:rsid w:val="00D9779C"/>
    <w:rsid w:val="00DD1E55"/>
    <w:rsid w:val="00DE477D"/>
    <w:rsid w:val="00E041D9"/>
    <w:rsid w:val="00E1643F"/>
    <w:rsid w:val="00E275D2"/>
    <w:rsid w:val="00E33136"/>
    <w:rsid w:val="00E3436C"/>
    <w:rsid w:val="00E4722D"/>
    <w:rsid w:val="00E50D2F"/>
    <w:rsid w:val="00E6442D"/>
    <w:rsid w:val="00E73682"/>
    <w:rsid w:val="00E75FB2"/>
    <w:rsid w:val="00EA4D6E"/>
    <w:rsid w:val="00ED00C4"/>
    <w:rsid w:val="00ED3082"/>
    <w:rsid w:val="00EE6A14"/>
    <w:rsid w:val="00F1554A"/>
    <w:rsid w:val="00F31301"/>
    <w:rsid w:val="00F32472"/>
    <w:rsid w:val="00F41046"/>
    <w:rsid w:val="00F44493"/>
    <w:rsid w:val="00F53BF9"/>
    <w:rsid w:val="00F544C9"/>
    <w:rsid w:val="00F5533F"/>
    <w:rsid w:val="00F76AD0"/>
    <w:rsid w:val="00F76E26"/>
    <w:rsid w:val="00F82792"/>
    <w:rsid w:val="00F86CD8"/>
    <w:rsid w:val="00F9418A"/>
    <w:rsid w:val="00FA06C6"/>
    <w:rsid w:val="00FA0754"/>
    <w:rsid w:val="00FA083B"/>
    <w:rsid w:val="00FA16FB"/>
    <w:rsid w:val="00FC2385"/>
    <w:rsid w:val="00FC508C"/>
    <w:rsid w:val="00FD7C5F"/>
    <w:rsid w:val="1BD8047F"/>
    <w:rsid w:val="1FB0D2F7"/>
    <w:rsid w:val="28293BE2"/>
    <w:rsid w:val="39874B17"/>
    <w:rsid w:val="7B50D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0FD36E"/>
  <w14:defaultImageDpi w14:val="300"/>
  <w15:chartTrackingRefBased/>
  <w15:docId w15:val="{44B7A731-4FD6-6346-BBF9-DE9926F39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4F3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4F32"/>
  </w:style>
  <w:style w:type="paragraph" w:styleId="Footer">
    <w:name w:val="footer"/>
    <w:basedOn w:val="Normal"/>
    <w:link w:val="FooterChar"/>
    <w:uiPriority w:val="99"/>
    <w:unhideWhenUsed/>
    <w:rsid w:val="009D4F3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4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583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2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racey.rogers/Downloads/Preschool_Pack+Printable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Preschool_Pack+Printables_template.dotx</Template>
  <TotalTime>1</TotalTime>
  <Pages>6</Pages>
  <Words>1859</Words>
  <Characters>8753</Characters>
  <Application>Microsoft Office Word</Application>
  <DocSecurity>0</DocSecurity>
  <Lines>259</Lines>
  <Paragraphs>150</Paragraphs>
  <ScaleCrop>false</ScaleCrop>
  <Company>LifeWay</Company>
  <LinksUpToDate>false</LinksUpToDate>
  <CharactersWithSpaces>10493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Rogers</dc:creator>
  <cp:keywords/>
  <dc:description/>
  <cp:lastModifiedBy>Cynthia Wiley</cp:lastModifiedBy>
  <cp:revision>13</cp:revision>
  <dcterms:created xsi:type="dcterms:W3CDTF">2026-06-23T14:35:00Z</dcterms:created>
  <dcterms:modified xsi:type="dcterms:W3CDTF">2026-08-05T16:39:00Z</dcterms:modified>
</cp:coreProperties>
</file>