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57CC2F" w14:textId="1412C22A" w:rsidR="00FC508C" w:rsidRPr="00053BEC" w:rsidRDefault="00EE6A1A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053BEC">
        <w:rPr>
          <w:rFonts w:ascii="Calibri" w:hAnsi="Calibri" w:cs="Calibri"/>
          <w:b/>
          <w:bCs/>
          <w:color w:val="000000" w:themeColor="text1"/>
          <w:sz w:val="28"/>
          <w:szCs w:val="28"/>
        </w:rPr>
        <w:t>Grades 1 &amp; 2</w:t>
      </w:r>
    </w:p>
    <w:p w14:paraId="5E4117EA" w14:textId="77777777" w:rsidR="00467D29" w:rsidRPr="00EC00B6" w:rsidRDefault="00EB2C9C" w:rsidP="00467D29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1 </w:t>
      </w:r>
    </w:p>
    <w:p w14:paraId="023F5AFB" w14:textId="367FBD9B" w:rsidR="00B27E2A" w:rsidRPr="00EC00B6" w:rsidRDefault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</w:t>
      </w:r>
      <w:r w:rsidR="00D31A5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154FA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27E2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EE6A1A" w:rsidRPr="00EC00B6">
        <w:rPr>
          <w:rFonts w:ascii="Calibri" w:hAnsi="Calibri" w:cs="Calibri"/>
          <w:color w:val="000000" w:themeColor="text1"/>
          <w:sz w:val="22"/>
          <w:szCs w:val="22"/>
        </w:rPr>
        <w:t>1; 1, 2, 3, 4, 5</w:t>
      </w:r>
    </w:p>
    <w:p w14:paraId="53920308" w14:textId="51B07748" w:rsidR="00D31A5A" w:rsidRPr="00EC00B6" w:rsidRDefault="00D31A5A" w:rsidP="00401E6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 PRINTABLES:</w:t>
      </w:r>
      <w:r w:rsidR="003E224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E6A1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Jesus Resisted Temptation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1 Missions:</w:t>
      </w:r>
      <w:r w:rsidR="00EE6A1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Historical: Missionaries to the Deaf, Job Charades; Life Point Posters (Unit 1)</w:t>
      </w:r>
    </w:p>
    <w:p w14:paraId="238B3E6D" w14:textId="77777777" w:rsidR="00D31A5A" w:rsidRPr="00EC00B6" w:rsidRDefault="00D31A5A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2FE69106" w14:textId="0CACC085" w:rsidR="00D31A5A" w:rsidRPr="00EC00B6" w:rsidRDefault="00FC508C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2</w:t>
      </w:r>
      <w:r w:rsidR="00D31A5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PACK:</w:t>
      </w:r>
      <w:r w:rsidR="00154FA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B27E2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E6A1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2; 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1, 2, 3, 4, </w:t>
      </w:r>
      <w:r w:rsidR="00EE6A1A" w:rsidRPr="00EC00B6">
        <w:rPr>
          <w:rFonts w:ascii="Calibri" w:hAnsi="Calibri" w:cs="Calibri"/>
          <w:color w:val="000000" w:themeColor="text1"/>
          <w:sz w:val="22"/>
          <w:szCs w:val="22"/>
        </w:rPr>
        <w:t>6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>, 7, 8, 9</w:t>
      </w:r>
    </w:p>
    <w:p w14:paraId="3B565A36" w14:textId="663DA894" w:rsidR="00FC508C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2 PRINTABLES:</w:t>
      </w:r>
      <w:r w:rsidR="00077E7D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E6A1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Cards; American Sign Language Message; Jesus Prayed in a Garden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</w:t>
      </w:r>
    </w:p>
    <w:p w14:paraId="7ACFAAF2" w14:textId="77777777" w:rsidR="00223C4F" w:rsidRPr="00EC00B6" w:rsidRDefault="00223C4F" w:rsidP="00223C4F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0BDE043F" w14:textId="2BD33AA5" w:rsidR="00D31A5A" w:rsidRPr="00EC00B6" w:rsidRDefault="00FC508C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3</w:t>
      </w:r>
      <w:r w:rsidR="00D31A5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PACK:</w:t>
      </w:r>
      <w:r w:rsidR="00154FA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995D54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>3; 1, 2</w:t>
      </w:r>
    </w:p>
    <w:p w14:paraId="5F55A1CD" w14:textId="74DEA64D" w:rsidR="00223C4F" w:rsidRPr="00EC00B6" w:rsidRDefault="00D31A5A" w:rsidP="00223C4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3 PRINTABLES:</w:t>
      </w:r>
      <w:r w:rsidR="00077E7D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Jesus Loved Zacchaeus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1 Missions: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Carter and Wanda Bearden Photo; Allergy Alert</w:t>
      </w:r>
    </w:p>
    <w:p w14:paraId="732D2929" w14:textId="77777777" w:rsidR="007E2CA6" w:rsidRPr="00EC00B6" w:rsidRDefault="007E2CA6" w:rsidP="00223C4F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2690F51E" w14:textId="0C37AE53" w:rsidR="00D31A5A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 PACK:</w:t>
      </w:r>
      <w:r w:rsidR="00154FA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995D54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>4; 1, 2, 10, 11, 12</w:t>
      </w:r>
    </w:p>
    <w:p w14:paraId="2218570B" w14:textId="298DA366" w:rsidR="00077E7D" w:rsidRPr="00EC00B6" w:rsidRDefault="00D31A5A" w:rsidP="00077E7D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 PRINTABLES:</w:t>
      </w:r>
      <w:r w:rsidR="00077E7D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Jesus Blessed the Children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1 Missions: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Jesus Loves Me Sign Language; Sharing the Gospel with Kids</w:t>
      </w:r>
    </w:p>
    <w:p w14:paraId="1ACFFDFE" w14:textId="77777777" w:rsidR="0085301E" w:rsidRDefault="0085301E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0D361F9F" w14:textId="77777777" w:rsidR="00CE3BFB" w:rsidRPr="00EC00B6" w:rsidRDefault="00CE3BFB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384FA735" w14:textId="77777777" w:rsidR="00FC508C" w:rsidRPr="00EC00B6" w:rsidRDefault="00D31A5A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2 </w:t>
      </w:r>
    </w:p>
    <w:p w14:paraId="62CE5CFD" w14:textId="2D6BCDF4" w:rsidR="00607F27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 PACK:</w:t>
      </w:r>
      <w:r w:rsidR="00154FA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85301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>5; 13, 14, 15, 16, 17</w:t>
      </w:r>
      <w:r w:rsidR="00EC00B6" w:rsidRPr="00EC00B6">
        <w:rPr>
          <w:rFonts w:ascii="Calibri" w:hAnsi="Calibri" w:cs="Calibri"/>
          <w:color w:val="000000" w:themeColor="text1"/>
          <w:sz w:val="22"/>
          <w:szCs w:val="22"/>
        </w:rPr>
        <w:t>, 18</w:t>
      </w:r>
    </w:p>
    <w:p w14:paraId="21D253B8" w14:textId="75036518" w:rsidR="00FC508C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 PRINTABLES:</w:t>
      </w:r>
      <w:r w:rsidR="00077E7D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Joshua and Caleb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2 Missions: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Puerto Rico, Allergy Alert, </w:t>
      </w:r>
      <w:proofErr w:type="spellStart"/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>Mantecaditos</w:t>
      </w:r>
      <w:proofErr w:type="spellEnd"/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(Puerto Rican Guava Thumbprint Cook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>es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8B101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Recipe; </w:t>
      </w:r>
      <w:r w:rsidR="00EC00B6" w:rsidRPr="00EC00B6">
        <w:rPr>
          <w:rFonts w:ascii="Calibri" w:hAnsi="Calibri" w:cs="Calibri"/>
          <w:color w:val="000000" w:themeColor="text1"/>
          <w:sz w:val="22"/>
          <w:szCs w:val="22"/>
        </w:rPr>
        <w:t>Life Point Posters (Unit 2)</w:t>
      </w:r>
    </w:p>
    <w:p w14:paraId="1CE26C59" w14:textId="77777777" w:rsidR="00223C4F" w:rsidRPr="00EC00B6" w:rsidRDefault="00223C4F" w:rsidP="00223C4F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35635625" w14:textId="35909AD4" w:rsidR="001C39B1" w:rsidRPr="00EC00B6" w:rsidRDefault="00FC508C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2</w:t>
      </w:r>
      <w:r w:rsidR="00D31A5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PACK:</w:t>
      </w:r>
      <w:r w:rsidR="00154FA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85301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C00B6" w:rsidRPr="00EC00B6">
        <w:rPr>
          <w:rFonts w:ascii="Calibri" w:hAnsi="Calibri" w:cs="Calibri"/>
          <w:color w:val="000000" w:themeColor="text1"/>
          <w:sz w:val="22"/>
          <w:szCs w:val="22"/>
        </w:rPr>
        <w:t>6; 13, 14, 15, 19</w:t>
      </w:r>
    </w:p>
    <w:p w14:paraId="3EEC8BAE" w14:textId="62DA55F5" w:rsidR="00FC508C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2 PRINTABLES:</w:t>
      </w:r>
      <w:r w:rsidR="00607F2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C00B6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Joshua and Jericho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2 Missions:</w:t>
      </w:r>
      <w:r w:rsidR="00EC00B6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Puerto Rico Photos, El Coqui Puerto Rican Folk Song</w:t>
      </w:r>
    </w:p>
    <w:p w14:paraId="13B75B92" w14:textId="77777777" w:rsidR="00223C4F" w:rsidRPr="00EC00B6" w:rsidRDefault="00223C4F" w:rsidP="00223C4F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7C409CD8" w14:textId="633F4A42" w:rsidR="00D31A5A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3 PACK:</w:t>
      </w:r>
      <w:r w:rsidR="00154FA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85301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C00B6">
        <w:rPr>
          <w:rFonts w:ascii="Calibri" w:hAnsi="Calibri" w:cs="Calibri"/>
          <w:color w:val="000000" w:themeColor="text1"/>
          <w:sz w:val="22"/>
          <w:szCs w:val="22"/>
        </w:rPr>
        <w:t>7; 13, 14, 15, 20</w:t>
      </w:r>
      <w:r w:rsidR="004172A6">
        <w:rPr>
          <w:rFonts w:ascii="Calibri" w:hAnsi="Calibri" w:cs="Calibri"/>
          <w:color w:val="000000" w:themeColor="text1"/>
          <w:sz w:val="22"/>
          <w:szCs w:val="22"/>
        </w:rPr>
        <w:t>, 21, 22, 23, 24</w:t>
      </w:r>
    </w:p>
    <w:p w14:paraId="55CDFC22" w14:textId="7E1CC589" w:rsidR="00223C4F" w:rsidRPr="00EC00B6" w:rsidRDefault="00077E7D" w:rsidP="00223C4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3</w:t>
      </w:r>
      <w:r w:rsidR="00D31A5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PRINTABLES: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C00B6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Chart; Elijah on Mount Carmel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coloring page (optional); Unit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Missions:</w:t>
      </w:r>
      <w:r w:rsidR="00EC00B6">
        <w:rPr>
          <w:rFonts w:ascii="Calibri" w:hAnsi="Calibri" w:cs="Calibri"/>
          <w:color w:val="000000" w:themeColor="text1"/>
          <w:sz w:val="22"/>
          <w:szCs w:val="22"/>
        </w:rPr>
        <w:t xml:space="preserve"> Puerto Rico, Prayer Reminder Wristband Instructions</w:t>
      </w:r>
      <w:r w:rsidR="004172A6">
        <w:rPr>
          <w:rFonts w:ascii="Calibri" w:hAnsi="Calibri" w:cs="Calibri"/>
          <w:color w:val="000000" w:themeColor="text1"/>
          <w:sz w:val="22"/>
          <w:szCs w:val="22"/>
        </w:rPr>
        <w:t>; Life Point Posters (Unit 2, Session 3)</w:t>
      </w:r>
    </w:p>
    <w:p w14:paraId="5A4E9352" w14:textId="77777777" w:rsidR="0042740A" w:rsidRPr="00EC00B6" w:rsidRDefault="0042740A" w:rsidP="00223C4F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13768B01" w14:textId="719AFC6C" w:rsidR="00D31A5A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 PACK:</w:t>
      </w:r>
      <w:r w:rsidR="00154FA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85301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4172A6">
        <w:rPr>
          <w:rFonts w:ascii="Calibri" w:hAnsi="Calibri" w:cs="Calibri"/>
          <w:color w:val="000000" w:themeColor="text1"/>
          <w:sz w:val="22"/>
          <w:szCs w:val="22"/>
        </w:rPr>
        <w:t>8; 13, 14, 15, 25, 26</w:t>
      </w:r>
    </w:p>
    <w:p w14:paraId="45BF7383" w14:textId="2B549A35" w:rsidR="00FC508C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</w:t>
      </w:r>
      <w:r w:rsidR="00077E7D" w:rsidRPr="00EC00B6">
        <w:rPr>
          <w:rFonts w:ascii="Calibri" w:hAnsi="Calibri" w:cs="Calibri"/>
          <w:color w:val="000000" w:themeColor="text1"/>
          <w:sz w:val="22"/>
          <w:szCs w:val="22"/>
        </w:rPr>
        <w:t>n 4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PRINTABLES:</w:t>
      </w:r>
      <w:r w:rsidR="00077E7D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4172A6">
        <w:rPr>
          <w:rFonts w:ascii="Calibri" w:hAnsi="Calibri" w:cs="Calibri"/>
          <w:color w:val="000000" w:themeColor="text1"/>
          <w:sz w:val="22"/>
          <w:szCs w:val="22"/>
        </w:rPr>
        <w:t xml:space="preserve">Daniel in the Lions’ Den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coloring page (optional); Unit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Missions:</w:t>
      </w:r>
      <w:r w:rsidR="004172A6">
        <w:rPr>
          <w:rFonts w:ascii="Calibri" w:hAnsi="Calibri" w:cs="Calibri"/>
          <w:color w:val="000000" w:themeColor="text1"/>
          <w:sz w:val="22"/>
          <w:szCs w:val="22"/>
        </w:rPr>
        <w:t xml:space="preserve"> Puerto Rico Map Puzzle; Life Point Posters (Unit 2, Session 4); Who and What Fact Sheets, Parts 1 &amp; 2</w:t>
      </w:r>
    </w:p>
    <w:p w14:paraId="7455D696" w14:textId="77777777" w:rsidR="0085301E" w:rsidRPr="00EC00B6" w:rsidRDefault="0085301E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1C1622BE" w14:textId="77777777" w:rsidR="00B84949" w:rsidRPr="00EC00B6" w:rsidRDefault="00B84949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183F9C3B" w14:textId="77777777" w:rsidR="00607F27" w:rsidRPr="00EC00B6" w:rsidRDefault="00607F27" w:rsidP="00607F27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3 </w:t>
      </w:r>
    </w:p>
    <w:p w14:paraId="5B5948AA" w14:textId="747EB6C1" w:rsidR="00330F1A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 PACK:</w:t>
      </w:r>
      <w:r w:rsidR="00154FA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7E2CA6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D692B">
        <w:rPr>
          <w:rFonts w:ascii="Calibri" w:hAnsi="Calibri" w:cs="Calibri"/>
          <w:color w:val="000000" w:themeColor="text1"/>
          <w:sz w:val="22"/>
          <w:szCs w:val="22"/>
        </w:rPr>
        <w:t>9; 27, 28, 29, 30, 31, 32</w:t>
      </w:r>
    </w:p>
    <w:p w14:paraId="0B459BAB" w14:textId="40393182" w:rsidR="00FC508C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 PRINTABLES:</w:t>
      </w:r>
      <w:r w:rsidR="003505AD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1261C">
        <w:rPr>
          <w:rFonts w:ascii="Calibri" w:hAnsi="Calibri" w:cs="Calibri"/>
          <w:color w:val="000000" w:themeColor="text1"/>
          <w:sz w:val="22"/>
          <w:szCs w:val="22"/>
        </w:rPr>
        <w:t xml:space="preserve">Baby Moses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coloring page (optional); Unit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Missions:</w:t>
      </w:r>
      <w:r w:rsidR="00FD692B">
        <w:rPr>
          <w:rFonts w:ascii="Calibri" w:hAnsi="Calibri" w:cs="Calibri"/>
          <w:color w:val="000000" w:themeColor="text1"/>
          <w:sz w:val="22"/>
          <w:szCs w:val="22"/>
        </w:rPr>
        <w:t xml:space="preserve"> Deaf Peoples, Sign Language Dot to Dot; Life Point Posters (Unit 3, Session 1; Unit 3, optional); Kids Can Help</w:t>
      </w:r>
    </w:p>
    <w:p w14:paraId="0871B6E8" w14:textId="77777777" w:rsidR="00223C4F" w:rsidRPr="00EC00B6" w:rsidRDefault="00223C4F" w:rsidP="00223C4F">
      <w:pPr>
        <w:rPr>
          <w:rFonts w:ascii="Calibri" w:hAnsi="Calibri" w:cs="Calibri"/>
          <w:color w:val="000000" w:themeColor="text1"/>
          <w:sz w:val="16"/>
          <w:szCs w:val="16"/>
          <w:vertAlign w:val="subscript"/>
        </w:rPr>
      </w:pPr>
    </w:p>
    <w:p w14:paraId="0D829636" w14:textId="5893C1AA" w:rsidR="00D31A5A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2 PACK:</w:t>
      </w:r>
      <w:r w:rsidR="00154FA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2005F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D692B">
        <w:rPr>
          <w:rFonts w:ascii="Calibri" w:hAnsi="Calibri" w:cs="Calibri"/>
          <w:color w:val="000000" w:themeColor="text1"/>
          <w:sz w:val="22"/>
          <w:szCs w:val="22"/>
        </w:rPr>
        <w:t>10; 27, 28, 29, 31, 33, 34</w:t>
      </w:r>
    </w:p>
    <w:p w14:paraId="65C9445F" w14:textId="4A2520A6" w:rsidR="00FC508C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2 PRINTABLES:</w:t>
      </w:r>
      <w:r w:rsidR="00077E7D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D692B">
        <w:rPr>
          <w:rFonts w:ascii="Calibri" w:hAnsi="Calibri" w:cs="Calibri"/>
          <w:color w:val="000000" w:themeColor="text1"/>
          <w:sz w:val="22"/>
          <w:szCs w:val="22"/>
        </w:rPr>
        <w:t xml:space="preserve">Ruth and Boaz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coloring page (optional); </w:t>
      </w:r>
      <w:r w:rsidR="00FD692B">
        <w:rPr>
          <w:rFonts w:ascii="Calibri" w:hAnsi="Calibri" w:cs="Calibri"/>
          <w:color w:val="000000" w:themeColor="text1"/>
          <w:sz w:val="22"/>
          <w:szCs w:val="22"/>
        </w:rPr>
        <w:t>Kids Can Help</w:t>
      </w:r>
    </w:p>
    <w:p w14:paraId="7550D789" w14:textId="77777777" w:rsidR="00223C4F" w:rsidRPr="00EC00B6" w:rsidRDefault="00223C4F" w:rsidP="00223C4F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3969999B" w14:textId="46BF64F1" w:rsidR="00D31A5A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3 PACK:</w:t>
      </w:r>
      <w:r w:rsidR="008B4823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2005F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D692B">
        <w:rPr>
          <w:rFonts w:ascii="Calibri" w:hAnsi="Calibri" w:cs="Calibri"/>
          <w:color w:val="000000" w:themeColor="text1"/>
          <w:sz w:val="22"/>
          <w:szCs w:val="22"/>
        </w:rPr>
        <w:t xml:space="preserve">11; </w:t>
      </w:r>
      <w:r w:rsidR="00144752">
        <w:rPr>
          <w:rFonts w:ascii="Calibri" w:hAnsi="Calibri" w:cs="Calibri"/>
          <w:color w:val="000000" w:themeColor="text1"/>
          <w:sz w:val="22"/>
          <w:szCs w:val="22"/>
        </w:rPr>
        <w:t>27, 28, 29, 31, 35, 36, 37</w:t>
      </w:r>
    </w:p>
    <w:p w14:paraId="2336AC4C" w14:textId="4C4BB02C" w:rsidR="00FC508C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3 PRINTABLES:</w:t>
      </w:r>
      <w:r w:rsidR="00077E7D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44752">
        <w:rPr>
          <w:rFonts w:ascii="Calibri" w:hAnsi="Calibri" w:cs="Calibri"/>
          <w:color w:val="000000" w:themeColor="text1"/>
          <w:sz w:val="22"/>
          <w:szCs w:val="22"/>
        </w:rPr>
        <w:t xml:space="preserve">Jesus Visited Martha and Mary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coloring page (optional); Unit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Missions:</w:t>
      </w:r>
      <w:r w:rsidR="00144752">
        <w:rPr>
          <w:rFonts w:ascii="Calibri" w:hAnsi="Calibri" w:cs="Calibri"/>
          <w:color w:val="000000" w:themeColor="text1"/>
          <w:sz w:val="22"/>
          <w:szCs w:val="22"/>
        </w:rPr>
        <w:t xml:space="preserve"> Mark and Vesta Sauter Photos; Life Point Posters (Unit 3, Session 3)</w:t>
      </w:r>
    </w:p>
    <w:p w14:paraId="18BFB5D6" w14:textId="77777777" w:rsidR="00CE3BFB" w:rsidRPr="00EC00B6" w:rsidRDefault="00CE3BFB" w:rsidP="00223C4F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5F87C91E" w14:textId="5BF8A875" w:rsidR="00D31A5A" w:rsidRPr="00EC00B6" w:rsidRDefault="00D31A5A" w:rsidP="00D31A5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 PACK:</w:t>
      </w:r>
      <w:r w:rsidR="008B4823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2005F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44752">
        <w:rPr>
          <w:rFonts w:ascii="Calibri" w:hAnsi="Calibri" w:cs="Calibri"/>
          <w:color w:val="000000" w:themeColor="text1"/>
          <w:sz w:val="22"/>
          <w:szCs w:val="22"/>
        </w:rPr>
        <w:t>12; 27, 28, 29, 35</w:t>
      </w:r>
      <w:r w:rsidR="0094463B">
        <w:rPr>
          <w:rFonts w:ascii="Calibri" w:hAnsi="Calibri" w:cs="Calibri"/>
          <w:color w:val="000000" w:themeColor="text1"/>
          <w:sz w:val="22"/>
          <w:szCs w:val="22"/>
        </w:rPr>
        <w:t>, 38</w:t>
      </w:r>
    </w:p>
    <w:p w14:paraId="773B61DB" w14:textId="65F19D87" w:rsidR="00077E7D" w:rsidRPr="00EC00B6" w:rsidRDefault="00D31A5A" w:rsidP="00077E7D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lastRenderedPageBreak/>
        <w:t>Session 4 PRINTABLES:</w:t>
      </w:r>
      <w:r w:rsidR="00077E7D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44752">
        <w:rPr>
          <w:rFonts w:ascii="Calibri" w:hAnsi="Calibri" w:cs="Calibri"/>
          <w:color w:val="000000" w:themeColor="text1"/>
          <w:sz w:val="22"/>
          <w:szCs w:val="22"/>
        </w:rPr>
        <w:t xml:space="preserve">Mary, Martha, and Lazarus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coloring page (optional); </w:t>
      </w:r>
      <w:r w:rsidR="0094463B">
        <w:rPr>
          <w:rFonts w:ascii="Calibri" w:hAnsi="Calibri" w:cs="Calibri"/>
          <w:color w:val="000000" w:themeColor="text1"/>
          <w:sz w:val="22"/>
          <w:szCs w:val="22"/>
        </w:rPr>
        <w:t>Life Point Posters (Unit 3, Session 4)</w:t>
      </w:r>
    </w:p>
    <w:p w14:paraId="3C260638" w14:textId="77777777" w:rsidR="007E2CA6" w:rsidRPr="00EC00B6" w:rsidRDefault="007E2CA6" w:rsidP="00077E7D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519F6114" w14:textId="01E313F1" w:rsidR="004172A6" w:rsidRPr="00EC00B6" w:rsidRDefault="004172A6" w:rsidP="004172A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5 PACK: Teaching Picture</w:t>
      </w:r>
      <w:r w:rsidR="0094463B">
        <w:rPr>
          <w:rFonts w:ascii="Calibri" w:hAnsi="Calibri" w:cs="Calibri"/>
          <w:color w:val="000000" w:themeColor="text1"/>
          <w:sz w:val="22"/>
          <w:szCs w:val="22"/>
        </w:rPr>
        <w:t>s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4463B">
        <w:rPr>
          <w:rFonts w:ascii="Calibri" w:hAnsi="Calibri" w:cs="Calibri"/>
          <w:color w:val="000000" w:themeColor="text1"/>
          <w:sz w:val="22"/>
          <w:szCs w:val="22"/>
        </w:rPr>
        <w:t>9–13; 27, 28, 29, 35, 39, 40, 41, 42</w:t>
      </w:r>
    </w:p>
    <w:p w14:paraId="19C96F55" w14:textId="7972404C" w:rsidR="007E2CA6" w:rsidRPr="00EC00B6" w:rsidRDefault="004172A6" w:rsidP="004172A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5 PRINTABLES:</w:t>
      </w:r>
      <w:r w:rsidR="0094463B">
        <w:rPr>
          <w:rFonts w:ascii="Calibri" w:hAnsi="Calibri" w:cs="Calibri"/>
          <w:color w:val="000000" w:themeColor="text1"/>
          <w:sz w:val="22"/>
          <w:szCs w:val="22"/>
        </w:rPr>
        <w:t xml:space="preserve"> Priscilla and Aquila 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coloring page (optional); Unit </w:t>
      </w:r>
      <w:r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Missions:</w:t>
      </w:r>
      <w:r w:rsidR="0094463B">
        <w:rPr>
          <w:rFonts w:ascii="Calibri" w:hAnsi="Calibri" w:cs="Calibri"/>
          <w:color w:val="000000" w:themeColor="text1"/>
          <w:sz w:val="22"/>
          <w:szCs w:val="22"/>
        </w:rPr>
        <w:t xml:space="preserve"> ASL I Love You Puzzle; Life Point Posters (Unit 3, Session 5)</w:t>
      </w:r>
    </w:p>
    <w:p w14:paraId="5FC0D350" w14:textId="77777777" w:rsidR="00586EED" w:rsidRDefault="00586EED" w:rsidP="00223C4F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5D8F483C" w14:textId="77777777" w:rsidR="00A758D2" w:rsidRPr="00EC00B6" w:rsidRDefault="00A758D2" w:rsidP="00223C4F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7E3BF2BB" w14:textId="450A8CF4" w:rsidR="53AA3D18" w:rsidRDefault="53AA3D18" w:rsidP="53AA3D18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03779030" w14:textId="21286863" w:rsidR="00FC508C" w:rsidRPr="00053BEC" w:rsidRDefault="00D94CC1" w:rsidP="00FC508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053BEC">
        <w:rPr>
          <w:rFonts w:ascii="Calibri" w:hAnsi="Calibri" w:cs="Calibri"/>
          <w:b/>
          <w:bCs/>
          <w:color w:val="000000" w:themeColor="text1"/>
          <w:sz w:val="28"/>
          <w:szCs w:val="28"/>
        </w:rPr>
        <w:t>Grades</w:t>
      </w:r>
      <w:r w:rsidR="00EE6A1A" w:rsidRPr="00053BEC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3 &amp; 4</w:t>
      </w:r>
    </w:p>
    <w:p w14:paraId="1CE33909" w14:textId="77777777" w:rsidR="00A63C31" w:rsidRPr="00EC00B6" w:rsidRDefault="00A63C31" w:rsidP="00A63C31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1 </w:t>
      </w:r>
    </w:p>
    <w:p w14:paraId="540FDF91" w14:textId="68962448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1 PACK: 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1; </w:t>
      </w:r>
      <w:r w:rsidR="00A758D2">
        <w:rPr>
          <w:rFonts w:ascii="Calibri" w:hAnsi="Calibri" w:cs="Calibri"/>
          <w:color w:val="000000" w:themeColor="text1"/>
          <w:sz w:val="22"/>
          <w:szCs w:val="22"/>
        </w:rPr>
        <w:t>1, 2, 3, 4, 5, 6, 7</w:t>
      </w:r>
    </w:p>
    <w:p w14:paraId="00009A97" w14:textId="7D9495BD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1 PRINTABLES: </w:t>
      </w:r>
      <w:r w:rsidR="00A758D2">
        <w:rPr>
          <w:rFonts w:ascii="Calibri" w:hAnsi="Calibri" w:cs="Calibri"/>
          <w:color w:val="000000" w:themeColor="text1"/>
          <w:sz w:val="22"/>
          <w:szCs w:val="22"/>
        </w:rPr>
        <w:t xml:space="preserve">Jesus Resisted Temptation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1 Missions:</w:t>
      </w:r>
      <w:r w:rsidR="00A758D2">
        <w:rPr>
          <w:rFonts w:ascii="Calibri" w:hAnsi="Calibri" w:cs="Calibri"/>
          <w:color w:val="000000" w:themeColor="text1"/>
          <w:sz w:val="22"/>
          <w:szCs w:val="22"/>
        </w:rPr>
        <w:t xml:space="preserve"> Historical: Missionaries to the Deaf, Job Charades; Unit 1 Verse Cards</w:t>
      </w:r>
    </w:p>
    <w:p w14:paraId="32374F53" w14:textId="77777777" w:rsidR="00843B86" w:rsidRPr="00EC00B6" w:rsidRDefault="00843B86" w:rsidP="00843B86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0EEAED09" w14:textId="12933376" w:rsidR="00EE527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2 PACK: </w:t>
      </w:r>
      <w:r w:rsidR="00BD762B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5D5910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2; </w:t>
      </w:r>
      <w:r w:rsidR="00A758D2">
        <w:rPr>
          <w:rFonts w:ascii="Calibri" w:hAnsi="Calibri" w:cs="Calibri"/>
          <w:color w:val="000000" w:themeColor="text1"/>
          <w:sz w:val="22"/>
          <w:szCs w:val="22"/>
        </w:rPr>
        <w:t>1, 2, 3, 4, 5</w:t>
      </w:r>
    </w:p>
    <w:p w14:paraId="65943747" w14:textId="01F2DACD" w:rsidR="00EE527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2 PRINTABLES: </w:t>
      </w:r>
      <w:r w:rsidR="00A758D2">
        <w:rPr>
          <w:rFonts w:ascii="Calibri" w:hAnsi="Calibri" w:cs="Calibri"/>
          <w:color w:val="000000" w:themeColor="text1"/>
          <w:sz w:val="22"/>
          <w:szCs w:val="22"/>
        </w:rPr>
        <w:t xml:space="preserve">Jesus Prayed in a Garden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1 Missions:</w:t>
      </w:r>
      <w:r w:rsidR="00A758D2">
        <w:rPr>
          <w:rFonts w:ascii="Calibri" w:hAnsi="Calibri" w:cs="Calibri"/>
          <w:color w:val="000000" w:themeColor="text1"/>
          <w:sz w:val="22"/>
          <w:szCs w:val="22"/>
        </w:rPr>
        <w:t xml:space="preserve"> American Sign Language Message; Unit 1 Verse Cards</w:t>
      </w:r>
    </w:p>
    <w:p w14:paraId="021983CD" w14:textId="77777777" w:rsidR="00843B86" w:rsidRPr="00EC00B6" w:rsidRDefault="00843B86" w:rsidP="00843B86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27E1FD41" w14:textId="2730E047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PACK: 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3; </w:t>
      </w:r>
      <w:r w:rsidR="000158B4">
        <w:rPr>
          <w:rFonts w:ascii="Calibri" w:hAnsi="Calibri" w:cs="Calibri"/>
          <w:color w:val="000000" w:themeColor="text1"/>
          <w:sz w:val="22"/>
          <w:szCs w:val="22"/>
        </w:rPr>
        <w:t xml:space="preserve">1, 2, </w:t>
      </w:r>
      <w:r w:rsidR="00A758D2">
        <w:rPr>
          <w:rFonts w:ascii="Calibri" w:hAnsi="Calibri" w:cs="Calibri"/>
          <w:color w:val="000000" w:themeColor="text1"/>
          <w:sz w:val="22"/>
          <w:szCs w:val="22"/>
        </w:rPr>
        <w:t xml:space="preserve">3, 4, </w:t>
      </w:r>
      <w:r w:rsidR="000158B4">
        <w:rPr>
          <w:rFonts w:ascii="Calibri" w:hAnsi="Calibri" w:cs="Calibri"/>
          <w:color w:val="000000" w:themeColor="text1"/>
          <w:sz w:val="22"/>
          <w:szCs w:val="22"/>
        </w:rPr>
        <w:t>5, 8, 9, 10</w:t>
      </w:r>
    </w:p>
    <w:p w14:paraId="23BD7FC8" w14:textId="63EB4659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3 PRINTABLES</w:t>
      </w:r>
      <w:r w:rsidR="0001575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="000158B4">
        <w:rPr>
          <w:rFonts w:ascii="Calibri" w:hAnsi="Calibri" w:cs="Calibri"/>
          <w:color w:val="000000" w:themeColor="text1"/>
          <w:sz w:val="22"/>
          <w:szCs w:val="22"/>
        </w:rPr>
        <w:t xml:space="preserve">Jesus Loved Zacchaeus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1 Missions:</w:t>
      </w:r>
      <w:r w:rsidR="00A758D2">
        <w:rPr>
          <w:rFonts w:ascii="Calibri" w:hAnsi="Calibri" w:cs="Calibri"/>
          <w:color w:val="000000" w:themeColor="text1"/>
          <w:sz w:val="22"/>
          <w:szCs w:val="22"/>
        </w:rPr>
        <w:t xml:space="preserve"> Carter and Wanda Bearden Photo</w:t>
      </w:r>
    </w:p>
    <w:p w14:paraId="37DBEBFB" w14:textId="77777777" w:rsidR="00843B86" w:rsidRPr="00EC00B6" w:rsidRDefault="00843B86" w:rsidP="00843B86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0AF8CB3D" w14:textId="190A28E0" w:rsidR="00BD762B" w:rsidRPr="00EC00B6" w:rsidRDefault="00330F1A" w:rsidP="00BD762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 PACK: Teaching Picture</w:t>
      </w:r>
      <w:r w:rsidR="005D657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4; 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>1, 2, 3, 4, 5, 11</w:t>
      </w:r>
    </w:p>
    <w:p w14:paraId="0599887A" w14:textId="42DAD9A0" w:rsidR="00BD762B" w:rsidRPr="00EC00B6" w:rsidRDefault="00BD762B" w:rsidP="00BD762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</w:t>
      </w:r>
      <w:r w:rsidR="004172A6">
        <w:rPr>
          <w:rFonts w:ascii="Calibri" w:hAnsi="Calibri" w:cs="Calibri"/>
          <w:color w:val="000000" w:themeColor="text1"/>
          <w:sz w:val="22"/>
          <w:szCs w:val="22"/>
        </w:rPr>
        <w:t>4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PRINTABLES: 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 xml:space="preserve">Jesus Blessed the Children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1 Missions:</w:t>
      </w:r>
      <w:r w:rsidR="00A426B4" w:rsidRPr="00A426B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>Jesus Loves Me in Sign Language</w:t>
      </w:r>
    </w:p>
    <w:p w14:paraId="6E157554" w14:textId="77777777" w:rsidR="00791F37" w:rsidRPr="00EC00B6" w:rsidRDefault="00791F37" w:rsidP="00BD762B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842FC85" w14:textId="77777777" w:rsidR="00843B86" w:rsidRPr="00EC00B6" w:rsidRDefault="00843B86" w:rsidP="00843B86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4CDE4E76" w14:textId="77777777" w:rsidR="007E4B1D" w:rsidRPr="00EC00B6" w:rsidRDefault="007E4B1D" w:rsidP="007E4B1D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2 </w:t>
      </w:r>
    </w:p>
    <w:p w14:paraId="0774DE09" w14:textId="27EE9D61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1 PACK: </w:t>
      </w:r>
      <w:r w:rsidR="007116D6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5; 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>12, 13, 14, 15, 16</w:t>
      </w:r>
    </w:p>
    <w:p w14:paraId="2976B897" w14:textId="564677C9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 PRINTABLES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Cards; Joshua and Caleb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coloring page (optional); </w:t>
      </w:r>
      <w:r w:rsidR="00E40454">
        <w:rPr>
          <w:rFonts w:ascii="Calibri" w:hAnsi="Calibri" w:cs="Calibri"/>
          <w:color w:val="000000" w:themeColor="text1"/>
          <w:sz w:val="22"/>
          <w:szCs w:val="22"/>
        </w:rPr>
        <w:t xml:space="preserve">Allergy Alert;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Unit 2 Missions: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 xml:space="preserve"> Puerto Rico, </w:t>
      </w:r>
      <w:proofErr w:type="spellStart"/>
      <w:r w:rsidR="00A426B4">
        <w:rPr>
          <w:rFonts w:ascii="Calibri" w:hAnsi="Calibri" w:cs="Calibri"/>
          <w:color w:val="000000" w:themeColor="text1"/>
          <w:sz w:val="22"/>
          <w:szCs w:val="22"/>
        </w:rPr>
        <w:t>Mantecaditos</w:t>
      </w:r>
      <w:proofErr w:type="spellEnd"/>
      <w:r w:rsidR="00A426B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40454">
        <w:rPr>
          <w:rFonts w:ascii="Calibri" w:hAnsi="Calibri" w:cs="Calibri"/>
          <w:color w:val="000000" w:themeColor="text1"/>
          <w:sz w:val="22"/>
          <w:szCs w:val="22"/>
        </w:rPr>
        <w:t xml:space="preserve">Recipe 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>(Puerto Rican Guava Thumbprint Cookies); Missing Verse Words</w:t>
      </w:r>
    </w:p>
    <w:p w14:paraId="4A9450F9" w14:textId="77777777" w:rsidR="00843B86" w:rsidRPr="00EC00B6" w:rsidRDefault="00843B86" w:rsidP="00843B86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55CB2135" w14:textId="326551A9" w:rsidR="009C24BA" w:rsidRDefault="00330F1A" w:rsidP="0011385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2 PACK: </w:t>
      </w:r>
      <w:r w:rsidR="007116D6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6;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 xml:space="preserve"> 12, 13, 14, 17</w:t>
      </w:r>
    </w:p>
    <w:p w14:paraId="36F32B50" w14:textId="49EF5639" w:rsidR="00843B86" w:rsidRPr="00EC00B6" w:rsidRDefault="00330F1A" w:rsidP="0011385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2 PRINTABLES: 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 xml:space="preserve">God’s People Obeyed; Joshua and Jericho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2 Missions:</w:t>
      </w:r>
      <w:r w:rsidR="00A426B4">
        <w:rPr>
          <w:rFonts w:ascii="Calibri" w:hAnsi="Calibri" w:cs="Calibri"/>
          <w:color w:val="000000" w:themeColor="text1"/>
          <w:sz w:val="22"/>
          <w:szCs w:val="22"/>
        </w:rPr>
        <w:t xml:space="preserve"> Puerto Rico Photos, El Coqui Puerto Rican Folk Song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>; Walls (optional)</w:t>
      </w:r>
    </w:p>
    <w:p w14:paraId="29D16126" w14:textId="77777777" w:rsidR="00113857" w:rsidRPr="00EC00B6" w:rsidRDefault="00113857" w:rsidP="00330F1A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088B469" w14:textId="6F9D05C3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PACK: </w:t>
      </w:r>
      <w:r w:rsidR="00324B74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7;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 12, 13, 14, 18</w:t>
      </w:r>
    </w:p>
    <w:p w14:paraId="777E1687" w14:textId="2FDE400A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3 PRINTABLES</w:t>
      </w:r>
      <w:r w:rsidR="00122FDD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Elijah on Mount Carmel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2 Missions: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 Puerto Rico, Prayer Reminder Wristband Instructions</w:t>
      </w:r>
    </w:p>
    <w:p w14:paraId="3B3338F2" w14:textId="77777777" w:rsidR="00843B86" w:rsidRPr="00EC00B6" w:rsidRDefault="00843B86" w:rsidP="00843B86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371C7827" w14:textId="1D408951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 PACK: Teaching Picture</w:t>
      </w:r>
      <w:r w:rsidR="001C39B1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8;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 12, 13, 14, 19, 20</w:t>
      </w:r>
    </w:p>
    <w:p w14:paraId="5A3A3AA5" w14:textId="48C482E2" w:rsidR="00324B74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4 PRINTABLES: 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Cards; Daniel in the Lions’ Den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2 Missions: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 Puerto Rico Map Puzzle; Daniel Review; Lion Facts</w:t>
      </w:r>
    </w:p>
    <w:p w14:paraId="602511AF" w14:textId="77777777" w:rsidR="004F39E1" w:rsidRPr="00EC00B6" w:rsidRDefault="004F39E1" w:rsidP="00330F1A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09245D0A" w14:textId="77777777" w:rsidR="00843B86" w:rsidRPr="00EC00B6" w:rsidRDefault="00843B86" w:rsidP="00843B86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531202C7" w14:textId="77777777" w:rsidR="007E4B1D" w:rsidRPr="00EC00B6" w:rsidRDefault="007E4B1D" w:rsidP="007E4B1D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3 </w:t>
      </w:r>
    </w:p>
    <w:p w14:paraId="75016455" w14:textId="20081819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1 PACK: 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9;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 21, 22, 23, 24</w:t>
      </w:r>
    </w:p>
    <w:p w14:paraId="5172FB20" w14:textId="3C550E1B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1 PRINTABLES: 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Baby Moses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3 Missions: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 Deaf Peoples, Sign Language Dot to Dot; Allergy Alert</w:t>
      </w:r>
    </w:p>
    <w:p w14:paraId="4318EA32" w14:textId="77777777" w:rsidR="00843B86" w:rsidRPr="00EC00B6" w:rsidRDefault="00843B86" w:rsidP="00843B86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2DDD4566" w14:textId="39E53585" w:rsidR="00330F1A" w:rsidRPr="00EC00B6" w:rsidRDefault="00330F1A" w:rsidP="00B9129C">
      <w:pPr>
        <w:tabs>
          <w:tab w:val="center" w:pos="4680"/>
        </w:tabs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lastRenderedPageBreak/>
        <w:t>Session 2 PACK: Teaching Picture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 10;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 21, 22, 23, 25, 26, 27</w:t>
      </w:r>
    </w:p>
    <w:p w14:paraId="1CBC2D9A" w14:textId="2C958064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2 PRINTABLES: 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Ruth and Boaz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>)</w:t>
      </w:r>
    </w:p>
    <w:p w14:paraId="7A2E34B9" w14:textId="77777777" w:rsidR="00843B86" w:rsidRPr="00EC00B6" w:rsidRDefault="00843B86" w:rsidP="00843B86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59A99DDC" w14:textId="4BBE2B01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PACK: </w:t>
      </w:r>
      <w:r w:rsidR="003C3070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11;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32E1F">
        <w:rPr>
          <w:rFonts w:ascii="Calibri" w:hAnsi="Calibri" w:cs="Calibri"/>
          <w:color w:val="000000" w:themeColor="text1"/>
          <w:sz w:val="22"/>
          <w:szCs w:val="22"/>
        </w:rPr>
        <w:t>21, 22, 23, 27, 28</w:t>
      </w:r>
    </w:p>
    <w:p w14:paraId="5B19D61D" w14:textId="2DDDB022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PRINTABLES: 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Verse References; </w:t>
      </w:r>
      <w:r w:rsidR="00332E1F">
        <w:rPr>
          <w:rFonts w:ascii="Calibri" w:hAnsi="Calibri" w:cs="Calibri"/>
          <w:color w:val="000000" w:themeColor="text1"/>
          <w:sz w:val="22"/>
          <w:szCs w:val="22"/>
        </w:rPr>
        <w:t>Jesus Visited Martha and Mary c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oloring page (optional); Unit 3 Missions:</w:t>
      </w:r>
      <w:r w:rsidR="008C10B8">
        <w:rPr>
          <w:rFonts w:ascii="Calibri" w:hAnsi="Calibri" w:cs="Calibri"/>
          <w:color w:val="000000" w:themeColor="text1"/>
          <w:sz w:val="22"/>
          <w:szCs w:val="22"/>
        </w:rPr>
        <w:t xml:space="preserve"> Mark and Vesta Sauter Photos</w:t>
      </w:r>
    </w:p>
    <w:p w14:paraId="09380489" w14:textId="77777777" w:rsidR="00787D41" w:rsidRPr="00EC00B6" w:rsidRDefault="00787D41" w:rsidP="00330F1A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4512A1C2" w14:textId="330CD58F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 PACK: Teaching Picture</w:t>
      </w:r>
      <w:r w:rsidR="004F39E1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12;</w:t>
      </w:r>
      <w:r w:rsidR="00332E1F">
        <w:rPr>
          <w:rFonts w:ascii="Calibri" w:hAnsi="Calibri" w:cs="Calibri"/>
          <w:color w:val="000000" w:themeColor="text1"/>
          <w:sz w:val="22"/>
          <w:szCs w:val="22"/>
        </w:rPr>
        <w:t xml:space="preserve"> 21, 22, 23</w:t>
      </w:r>
    </w:p>
    <w:p w14:paraId="76D46CD6" w14:textId="54B09230" w:rsidR="00330F1A" w:rsidRPr="00EC00B6" w:rsidRDefault="00330F1A" w:rsidP="00330F1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 PRINTABLES</w:t>
      </w:r>
      <w:r w:rsidR="00730A03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="00332E1F">
        <w:rPr>
          <w:rFonts w:ascii="Calibri" w:hAnsi="Calibri" w:cs="Calibri"/>
          <w:color w:val="000000" w:themeColor="text1"/>
          <w:sz w:val="22"/>
          <w:szCs w:val="22"/>
        </w:rPr>
        <w:t xml:space="preserve">Mary, Martha, and Lazarus </w:t>
      </w:r>
      <w:r w:rsidR="00ED35D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</w:t>
      </w:r>
    </w:p>
    <w:p w14:paraId="4E603405" w14:textId="77777777" w:rsidR="00843B86" w:rsidRDefault="00843B86" w:rsidP="00843B86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3F7FBF83" w14:textId="14501279" w:rsidR="004172A6" w:rsidRPr="00EC00B6" w:rsidRDefault="004172A6" w:rsidP="004172A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5 PACK: 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13;</w:t>
      </w:r>
      <w:r w:rsidR="002E6D14">
        <w:rPr>
          <w:rFonts w:ascii="Calibri" w:hAnsi="Calibri" w:cs="Calibri"/>
          <w:color w:val="000000" w:themeColor="text1"/>
          <w:sz w:val="22"/>
          <w:szCs w:val="22"/>
        </w:rPr>
        <w:t xml:space="preserve"> 21, 22, 23, 29</w:t>
      </w:r>
    </w:p>
    <w:p w14:paraId="22E2D836" w14:textId="67966EF0" w:rsidR="004172A6" w:rsidRPr="00EC00B6" w:rsidRDefault="004172A6" w:rsidP="004172A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5 PRINTABLES: </w:t>
      </w:r>
      <w:r w:rsidR="002E6D14">
        <w:rPr>
          <w:rFonts w:ascii="Calibri" w:hAnsi="Calibri" w:cs="Calibri"/>
          <w:color w:val="000000" w:themeColor="text1"/>
          <w:sz w:val="22"/>
          <w:szCs w:val="22"/>
        </w:rPr>
        <w:t>Priscilla and Aquila c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oloring page (optional); Unit </w:t>
      </w:r>
      <w:r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Missions:</w:t>
      </w:r>
      <w:r w:rsidR="00332E1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E6D14">
        <w:rPr>
          <w:rFonts w:ascii="Calibri" w:hAnsi="Calibri" w:cs="Calibri"/>
          <w:color w:val="000000" w:themeColor="text1"/>
          <w:sz w:val="22"/>
          <w:szCs w:val="22"/>
        </w:rPr>
        <w:t>ASL I Love You Puzzle</w:t>
      </w:r>
    </w:p>
    <w:p w14:paraId="44A9C1E1" w14:textId="77777777" w:rsidR="004172A6" w:rsidRPr="00EC00B6" w:rsidRDefault="004172A6" w:rsidP="00843B86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7B26F888" w14:textId="5B40B055" w:rsidR="00053BEC" w:rsidRPr="00EC00B6" w:rsidRDefault="00053BEC" w:rsidP="53AA3D18">
      <w:pPr>
        <w:rPr>
          <w:rFonts w:ascii="Calibri" w:hAnsi="Calibri" w:cs="Calibri"/>
          <w:color w:val="000000" w:themeColor="text1"/>
        </w:rPr>
      </w:pPr>
    </w:p>
    <w:p w14:paraId="2A8BD510" w14:textId="77777777" w:rsidR="00FC508C" w:rsidRPr="00053BEC" w:rsidRDefault="00D94CC1" w:rsidP="00FC508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053BEC">
        <w:rPr>
          <w:rFonts w:ascii="Calibri" w:hAnsi="Calibri" w:cs="Calibri"/>
          <w:b/>
          <w:bCs/>
          <w:color w:val="000000" w:themeColor="text1"/>
          <w:sz w:val="28"/>
          <w:szCs w:val="28"/>
        </w:rPr>
        <w:t>PRETEEN</w:t>
      </w:r>
      <w:r w:rsidR="005A25B5" w:rsidRPr="00053BEC">
        <w:rPr>
          <w:rFonts w:ascii="Calibri" w:hAnsi="Calibri" w:cs="Calibri"/>
          <w:b/>
          <w:bCs/>
          <w:color w:val="000000" w:themeColor="text1"/>
          <w:sz w:val="28"/>
          <w:szCs w:val="28"/>
        </w:rPr>
        <w:t>S</w:t>
      </w:r>
    </w:p>
    <w:p w14:paraId="517989CC" w14:textId="77777777" w:rsidR="007E4B1D" w:rsidRPr="00EC00B6" w:rsidRDefault="007E4B1D" w:rsidP="007E4B1D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1 </w:t>
      </w:r>
    </w:p>
    <w:p w14:paraId="3EA83FC9" w14:textId="31D3886A" w:rsidR="00FC508C" w:rsidRPr="00EC00B6" w:rsidRDefault="00FC508C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</w:t>
      </w:r>
      <w:r w:rsidR="00D93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96358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1A2A9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1; 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>1, 2, 3, 4</w:t>
      </w:r>
    </w:p>
    <w:p w14:paraId="57A3D257" w14:textId="52138D72" w:rsidR="00D93899" w:rsidRPr="00EC00B6" w:rsidRDefault="00D93899" w:rsidP="00D9389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1 PRINTABLES: 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Cards;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Unit 1 Missions: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 Historical: Missionaries to the Deaf, Job Charades; Allergy Alert; God’s Way Out</w:t>
      </w:r>
    </w:p>
    <w:p w14:paraId="42C94905" w14:textId="77777777" w:rsidR="00586EED" w:rsidRPr="00EC00B6" w:rsidRDefault="00586EED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3F03107F" w14:textId="4FF41E04" w:rsidR="00FC508C" w:rsidRPr="00EC00B6" w:rsidRDefault="00FC508C" w:rsidP="00FC508C">
      <w:pPr>
        <w:rPr>
          <w:rFonts w:ascii="Calibri" w:hAnsi="Calibri" w:cs="Calibri"/>
          <w:color w:val="000000" w:themeColor="text1"/>
        </w:rPr>
      </w:pPr>
      <w:r w:rsidRPr="00EC00B6">
        <w:rPr>
          <w:rFonts w:ascii="Calibri" w:hAnsi="Calibri" w:cs="Calibri"/>
          <w:color w:val="000000" w:themeColor="text1"/>
        </w:rPr>
        <w:t>Session 2</w:t>
      </w:r>
      <w:r w:rsidR="00D93899" w:rsidRPr="00EC00B6">
        <w:rPr>
          <w:rFonts w:ascii="Calibri" w:hAnsi="Calibri" w:cs="Calibri"/>
          <w:color w:val="000000" w:themeColor="text1"/>
        </w:rPr>
        <w:t xml:space="preserve"> PACK</w:t>
      </w:r>
      <w:r w:rsidRPr="00EC00B6">
        <w:rPr>
          <w:rFonts w:ascii="Calibri" w:hAnsi="Calibri" w:cs="Calibri"/>
          <w:color w:val="000000" w:themeColor="text1"/>
        </w:rPr>
        <w:t>:</w:t>
      </w:r>
      <w:r w:rsidR="00105577" w:rsidRPr="00EC00B6">
        <w:rPr>
          <w:rFonts w:ascii="Calibri" w:hAnsi="Calibri" w:cs="Calibri"/>
          <w:color w:val="000000" w:themeColor="text1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FE2A7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2;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 1, 2, 3, 4, 5, 6</w:t>
      </w:r>
    </w:p>
    <w:p w14:paraId="739C9D25" w14:textId="6529C580" w:rsidR="00D93899" w:rsidRPr="00EC00B6" w:rsidRDefault="00D93899" w:rsidP="005504C2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</w:rPr>
        <w:t xml:space="preserve">Session 2 PRINTABLES: </w:t>
      </w:r>
      <w:r w:rsidR="00BD68AB">
        <w:rPr>
          <w:rFonts w:ascii="Calibri" w:hAnsi="Calibri" w:cs="Calibri"/>
          <w:color w:val="000000" w:themeColor="text1"/>
        </w:rPr>
        <w:t xml:space="preserve">Books of the Bible Cards;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Unit 1 Missions: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 American Sign Language Message; Allergy Alert; 1 John 1:9 Bookmarks</w:t>
      </w:r>
    </w:p>
    <w:p w14:paraId="5A457972" w14:textId="77777777" w:rsidR="00586EED" w:rsidRPr="00EC00B6" w:rsidRDefault="00586EED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3650DE8F" w14:textId="5BE0A7FB" w:rsidR="00FC508C" w:rsidRPr="00EC00B6" w:rsidRDefault="00FC508C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3</w:t>
      </w:r>
      <w:r w:rsidR="00D93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10557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FE2A7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3;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 1, 2, 3, 7, 8, 9, 34</w:t>
      </w:r>
    </w:p>
    <w:p w14:paraId="5776ED1D" w14:textId="0FE4A807" w:rsidR="00291B0C" w:rsidRPr="00EC00B6" w:rsidRDefault="00D93899" w:rsidP="00291B0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PRINTABLES: 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Cards;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Unit 1 Missions: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 Carter and Wanda Bearden Photo; Sycamore Tree Template</w:t>
      </w:r>
    </w:p>
    <w:p w14:paraId="08735139" w14:textId="77777777" w:rsidR="00586EED" w:rsidRPr="00EC00B6" w:rsidRDefault="008F1787" w:rsidP="00586EED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    </w:t>
      </w:r>
    </w:p>
    <w:p w14:paraId="4AFFA976" w14:textId="56559687" w:rsidR="00FC508C" w:rsidRPr="00EC00B6" w:rsidRDefault="00FC508C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</w:t>
      </w:r>
      <w:r w:rsidR="00D93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10557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8F178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4;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 1, 2, 3, 4, 10, 11, 12, 13, 14, 15, 16</w:t>
      </w:r>
    </w:p>
    <w:p w14:paraId="4D14DEB8" w14:textId="72A82FA0" w:rsidR="00291B0C" w:rsidRPr="00EC00B6" w:rsidRDefault="00D93899" w:rsidP="00291B0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 PRINTABLES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: Unit 1 Missions: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 Jesus Loves Me in Sign Language</w:t>
      </w:r>
    </w:p>
    <w:p w14:paraId="34B1244B" w14:textId="77777777" w:rsidR="00B65A2D" w:rsidRPr="00EC00B6" w:rsidRDefault="00B65A2D" w:rsidP="00B65A2D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0ACA16DC" w14:textId="77777777" w:rsidR="00586EED" w:rsidRPr="00EC00B6" w:rsidRDefault="00586EED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05DB9F96" w14:textId="77777777" w:rsidR="007E4B1D" w:rsidRPr="00EC00B6" w:rsidRDefault="007E4B1D" w:rsidP="007E4B1D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2 </w:t>
      </w:r>
    </w:p>
    <w:p w14:paraId="5585F0AB" w14:textId="501FB5FF" w:rsidR="00FC508C" w:rsidRPr="00EC00B6" w:rsidRDefault="00FC508C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</w:t>
      </w:r>
      <w:r w:rsidR="00D93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10557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56424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5;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57BBD">
        <w:rPr>
          <w:rFonts w:ascii="Calibri" w:hAnsi="Calibri" w:cs="Calibri"/>
          <w:color w:val="000000" w:themeColor="text1"/>
          <w:sz w:val="22"/>
          <w:szCs w:val="22"/>
        </w:rPr>
        <w:t xml:space="preserve">3, 17, 18, 19, 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>20</w:t>
      </w:r>
    </w:p>
    <w:p w14:paraId="0E6EAC49" w14:textId="5CC45251" w:rsidR="003931B7" w:rsidRPr="00EC00B6" w:rsidRDefault="00D93899" w:rsidP="003931B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 PRINTABLES</w:t>
      </w:r>
      <w:r w:rsidR="00523901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Unit 2 Missions: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 Puerto Rico, </w:t>
      </w:r>
      <w:proofErr w:type="spellStart"/>
      <w:r w:rsidR="00BD68AB">
        <w:rPr>
          <w:rFonts w:ascii="Calibri" w:hAnsi="Calibri" w:cs="Calibri"/>
          <w:color w:val="000000" w:themeColor="text1"/>
          <w:sz w:val="22"/>
          <w:szCs w:val="22"/>
        </w:rPr>
        <w:t>Mantecaditos</w:t>
      </w:r>
      <w:proofErr w:type="spellEnd"/>
      <w:r w:rsidR="00BD68A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40454">
        <w:rPr>
          <w:rFonts w:ascii="Calibri" w:hAnsi="Calibri" w:cs="Calibri"/>
          <w:color w:val="000000" w:themeColor="text1"/>
          <w:sz w:val="22"/>
          <w:szCs w:val="22"/>
        </w:rPr>
        <w:t xml:space="preserve">Recipe </w:t>
      </w:r>
      <w:r w:rsidR="00BD68AB">
        <w:rPr>
          <w:rFonts w:ascii="Calibri" w:hAnsi="Calibri" w:cs="Calibri"/>
          <w:color w:val="000000" w:themeColor="text1"/>
          <w:sz w:val="22"/>
          <w:szCs w:val="22"/>
        </w:rPr>
        <w:t>(Puerto Rican Guava Thumbprint Cookies); Allergy Alert</w:t>
      </w:r>
    </w:p>
    <w:p w14:paraId="46D43008" w14:textId="77777777" w:rsidR="00586EED" w:rsidRPr="00EC00B6" w:rsidRDefault="00586EED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55436FA2" w14:textId="402D6DAA" w:rsidR="00FC508C" w:rsidRPr="00EC00B6" w:rsidRDefault="00FC508C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2</w:t>
      </w:r>
      <w:r w:rsidR="00D93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724E4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8F178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6;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3, 17, 18, 19</w:t>
      </w:r>
    </w:p>
    <w:p w14:paraId="171E73B2" w14:textId="7A10AE60" w:rsidR="00D93899" w:rsidRPr="00EC00B6" w:rsidRDefault="00D93899" w:rsidP="005504C2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2 PRINTABLES: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Unit 2 Missions: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Puerto Rico Photos, El Coqui Puerto Rican Folk Song</w:t>
      </w:r>
    </w:p>
    <w:p w14:paraId="06491EFA" w14:textId="77777777" w:rsidR="00586EED" w:rsidRPr="00EC00B6" w:rsidRDefault="00586EED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3E360FD9" w14:textId="053C4B9D" w:rsidR="00FC508C" w:rsidRPr="00EC00B6" w:rsidRDefault="00FC508C" w:rsidP="00586EED">
      <w:pPr>
        <w:tabs>
          <w:tab w:val="left" w:pos="540"/>
        </w:tabs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3</w:t>
      </w:r>
      <w:r w:rsidR="00D93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724E4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8F1787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7;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3, 17, 18, 19, 21, 22</w:t>
      </w:r>
    </w:p>
    <w:p w14:paraId="3B0AC60F" w14:textId="2E5CEAD1" w:rsidR="00D93899" w:rsidRPr="00EC00B6" w:rsidRDefault="00D93899" w:rsidP="00D9389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PRINTABLES: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Unit 2 Missions: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Puerto Rico, Prayer Reminder Wristband Instructions</w:t>
      </w:r>
    </w:p>
    <w:p w14:paraId="275CF934" w14:textId="77777777" w:rsidR="00586EED" w:rsidRPr="00EC00B6" w:rsidRDefault="00586EED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34D10BDE" w14:textId="0120DF1C" w:rsidR="00FC508C" w:rsidRPr="00EC00B6" w:rsidRDefault="00FC508C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</w:t>
      </w:r>
      <w:r w:rsidR="00D93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B24FB3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D54F5C" w:rsidRPr="00EC00B6">
        <w:rPr>
          <w:rFonts w:ascii="Calibri" w:hAnsi="Calibri" w:cs="Calibri"/>
          <w:color w:val="000000" w:themeColor="text1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56424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8;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3, 17, 18, 19, 23, 24</w:t>
      </w:r>
    </w:p>
    <w:p w14:paraId="52C12488" w14:textId="3B832D52" w:rsidR="003931B7" w:rsidRPr="00EC00B6" w:rsidRDefault="00D93899" w:rsidP="003931B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4 PRINTABLES: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Unit 2 Missions: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Puerto Rico Map Puzzle</w:t>
      </w:r>
    </w:p>
    <w:p w14:paraId="56A349ED" w14:textId="77777777" w:rsidR="001C39B1" w:rsidRDefault="001C39B1" w:rsidP="003931B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6A66682" w14:textId="77777777" w:rsidR="00053BEC" w:rsidRPr="00EC00B6" w:rsidRDefault="00053BEC" w:rsidP="003931B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809C16E" w14:textId="77777777" w:rsidR="004F39E1" w:rsidRPr="00EC00B6" w:rsidRDefault="004F39E1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294E9EEF" w14:textId="77777777" w:rsidR="007E4B1D" w:rsidRPr="00EC00B6" w:rsidRDefault="007E4B1D" w:rsidP="007E4B1D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3 </w:t>
      </w:r>
    </w:p>
    <w:p w14:paraId="483407F9" w14:textId="25E4263D" w:rsidR="00FC508C" w:rsidRPr="00EC00B6" w:rsidRDefault="00FC508C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</w:t>
      </w:r>
      <w:r w:rsidR="00D93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724E4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D436C6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9;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25, 26, 37</w:t>
      </w:r>
    </w:p>
    <w:p w14:paraId="0F22AA6F" w14:textId="19DD0C62" w:rsidR="003931B7" w:rsidRPr="00EC00B6" w:rsidRDefault="00D93899" w:rsidP="003931B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lastRenderedPageBreak/>
        <w:t>Session 1 PRINTABLES:</w:t>
      </w:r>
      <w:r w:rsidR="00F15F4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Unit 3 Missions: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Deaf Peoples, Sign Language Dot to Dot</w:t>
      </w:r>
    </w:p>
    <w:p w14:paraId="3FF12909" w14:textId="77777777" w:rsidR="003931B7" w:rsidRPr="00EC00B6" w:rsidRDefault="003931B7" w:rsidP="00FC508C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21C00767" w14:textId="3B7FB6E1" w:rsidR="00FC508C" w:rsidRPr="00EC00B6" w:rsidRDefault="00FC508C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2</w:t>
      </w:r>
      <w:r w:rsidR="00D93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724E4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D436C6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10;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25, 26, 28, 29</w:t>
      </w:r>
    </w:p>
    <w:p w14:paraId="5EE8B8AF" w14:textId="1BCD4C47" w:rsidR="00D54F5C" w:rsidRPr="00EC00B6" w:rsidRDefault="00D93899" w:rsidP="00D54F5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2 PRINTABLES: 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>none</w:t>
      </w:r>
    </w:p>
    <w:p w14:paraId="2101E93E" w14:textId="77777777" w:rsidR="00B24FB3" w:rsidRPr="00EC00B6" w:rsidRDefault="00B24FB3" w:rsidP="003931B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15DB6EE" w14:textId="6E86ABE3" w:rsidR="00FC508C" w:rsidRPr="00EC00B6" w:rsidRDefault="00FC508C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3</w:t>
      </w:r>
      <w:r w:rsidR="00D93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724E4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9359E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11;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25, 26, 30, 31</w:t>
      </w:r>
    </w:p>
    <w:p w14:paraId="633FA645" w14:textId="45315430" w:rsidR="00BC740F" w:rsidRPr="00EC00B6" w:rsidRDefault="00D93899" w:rsidP="00D54F5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PRINTABLES: </w:t>
      </w:r>
      <w:r w:rsidR="00291B0C" w:rsidRPr="00EC00B6">
        <w:rPr>
          <w:rFonts w:ascii="Calibri" w:hAnsi="Calibri" w:cs="Calibri"/>
          <w:color w:val="000000" w:themeColor="text1"/>
          <w:sz w:val="22"/>
          <w:szCs w:val="22"/>
        </w:rPr>
        <w:t>Unit 3 Missions: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Mark and Vesta Sauter Photos</w:t>
      </w:r>
    </w:p>
    <w:p w14:paraId="1BDA8ECB" w14:textId="77777777" w:rsidR="003931B7" w:rsidRPr="00EC00B6" w:rsidRDefault="00BC740F" w:rsidP="003931B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    </w:t>
      </w:r>
    </w:p>
    <w:p w14:paraId="2AA4C08A" w14:textId="7EE28073" w:rsidR="00FC508C" w:rsidRPr="00EC00B6" w:rsidRDefault="00FC508C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</w:t>
      </w:r>
      <w:r w:rsidR="00D93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724E4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75E1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D436C6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12;</w:t>
      </w:r>
      <w:r w:rsidR="00F97E5A">
        <w:rPr>
          <w:rFonts w:ascii="Calibri" w:hAnsi="Calibri" w:cs="Calibri"/>
          <w:color w:val="000000" w:themeColor="text1"/>
          <w:sz w:val="22"/>
          <w:szCs w:val="22"/>
        </w:rPr>
        <w:t xml:space="preserve"> 3</w:t>
      </w:r>
      <w:r w:rsidR="00C3367C">
        <w:rPr>
          <w:rFonts w:ascii="Calibri" w:hAnsi="Calibri" w:cs="Calibri"/>
          <w:color w:val="000000" w:themeColor="text1"/>
          <w:sz w:val="22"/>
          <w:szCs w:val="22"/>
        </w:rPr>
        <w:t>, 25, 26, 32</w:t>
      </w:r>
    </w:p>
    <w:p w14:paraId="0D7B29DB" w14:textId="3C8E61D5" w:rsidR="00D54F5C" w:rsidRPr="00EC00B6" w:rsidRDefault="00D93899" w:rsidP="00D54F5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 PRINTABLES:</w:t>
      </w:r>
      <w:r w:rsidR="00264A24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3367C">
        <w:rPr>
          <w:rFonts w:ascii="Calibri" w:hAnsi="Calibri" w:cs="Calibri"/>
          <w:color w:val="000000" w:themeColor="text1"/>
          <w:sz w:val="22"/>
          <w:szCs w:val="22"/>
        </w:rPr>
        <w:t>none</w:t>
      </w:r>
    </w:p>
    <w:p w14:paraId="4901611E" w14:textId="77777777" w:rsidR="00BC740F" w:rsidRPr="00EC00B6" w:rsidRDefault="00BC740F" w:rsidP="00D54F5C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858F79B" w14:textId="64EDD761" w:rsidR="004172A6" w:rsidRPr="00EC00B6" w:rsidRDefault="004172A6" w:rsidP="004172A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5 PACK: 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>13;</w:t>
      </w:r>
      <w:r w:rsidR="00C3367C">
        <w:rPr>
          <w:rFonts w:ascii="Calibri" w:hAnsi="Calibri" w:cs="Calibri"/>
          <w:color w:val="000000" w:themeColor="text1"/>
          <w:sz w:val="22"/>
          <w:szCs w:val="22"/>
        </w:rPr>
        <w:t xml:space="preserve"> 3, 25, 26, 33, 34</w:t>
      </w:r>
    </w:p>
    <w:p w14:paraId="381FD42B" w14:textId="3030C239" w:rsidR="004172A6" w:rsidRPr="00EC00B6" w:rsidRDefault="004172A6" w:rsidP="004172A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5 PRINTABLES: Unit </w:t>
      </w:r>
      <w:r w:rsidR="00E1261C"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Missions:</w:t>
      </w:r>
      <w:r w:rsidR="00C3367C">
        <w:rPr>
          <w:rFonts w:ascii="Calibri" w:hAnsi="Calibri" w:cs="Calibri"/>
          <w:color w:val="000000" w:themeColor="text1"/>
          <w:sz w:val="22"/>
          <w:szCs w:val="22"/>
        </w:rPr>
        <w:t xml:space="preserve"> ASL I Love You Puzzle</w:t>
      </w:r>
    </w:p>
    <w:p w14:paraId="4B8576EE" w14:textId="4FD8EEE4" w:rsidR="009C24BA" w:rsidRPr="00EC00B6" w:rsidRDefault="009C24BA" w:rsidP="53AA3D18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3A3539F4" w14:textId="77777777" w:rsidR="00580512" w:rsidRPr="00EC00B6" w:rsidRDefault="00580512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3FDB7745" w14:textId="1F8C5286" w:rsidR="53AA3D18" w:rsidRDefault="53AA3D18" w:rsidP="53AA3D18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073B5F9B" w14:textId="0B3EAEBE" w:rsidR="53AA3D18" w:rsidRDefault="53AA3D18" w:rsidP="53AA3D18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26FD0DA6" w14:textId="4AB3C27A" w:rsidR="00FC508C" w:rsidRPr="00053BEC" w:rsidRDefault="00053BEC" w:rsidP="00FC508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Grades 1–3 &amp; 4–6/</w:t>
      </w:r>
      <w:r w:rsidR="00B24FB3" w:rsidRPr="00053BEC">
        <w:rPr>
          <w:rFonts w:ascii="Calibri" w:hAnsi="Calibri" w:cs="Calibri"/>
          <w:b/>
          <w:bCs/>
          <w:color w:val="000000" w:themeColor="text1"/>
          <w:sz w:val="28"/>
          <w:szCs w:val="28"/>
        </w:rPr>
        <w:t>Broadly Graded</w:t>
      </w:r>
      <w:r w:rsidR="00D94CC1" w:rsidRPr="00053BEC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</w:t>
      </w:r>
    </w:p>
    <w:p w14:paraId="55016222" w14:textId="77777777" w:rsidR="007E4B1D" w:rsidRPr="00EC00B6" w:rsidRDefault="007E4B1D" w:rsidP="007E4B1D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1 </w:t>
      </w:r>
    </w:p>
    <w:p w14:paraId="311EA179" w14:textId="5DE54DAB" w:rsidR="00FC508C" w:rsidRPr="00EC00B6" w:rsidRDefault="00642BC2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1–3 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Session 1</w:t>
      </w:r>
      <w:r w:rsidR="00D3766F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492AD5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62FC2" w:rsidRPr="00EC00B6">
        <w:rPr>
          <w:rFonts w:ascii="Calibri" w:hAnsi="Calibri" w:cs="Calibri"/>
          <w:color w:val="000000" w:themeColor="text1"/>
          <w:sz w:val="22"/>
          <w:szCs w:val="22"/>
        </w:rPr>
        <w:t>Teaching P</w:t>
      </w:r>
      <w:r w:rsidR="00EE527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1; </w:t>
      </w:r>
      <w:r w:rsidR="00053BEC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2F7F9E">
        <w:rPr>
          <w:rFonts w:ascii="Calibri" w:hAnsi="Calibri" w:cs="Calibri"/>
          <w:color w:val="000000" w:themeColor="text1"/>
          <w:sz w:val="22"/>
          <w:szCs w:val="22"/>
        </w:rPr>
        <w:t>, 4</w:t>
      </w:r>
    </w:p>
    <w:p w14:paraId="7F2560BE" w14:textId="05DC2FC9" w:rsidR="00D3766F" w:rsidRPr="00EC00B6" w:rsidRDefault="007B4E98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1 PRINTABLES: </w:t>
      </w:r>
      <w:r w:rsidR="00053BEC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Chart; Jesus Resisted Temptation </w:t>
      </w:r>
      <w:r w:rsidR="00DF24FB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1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053BEC">
        <w:rPr>
          <w:rFonts w:ascii="Calibri" w:hAnsi="Calibri" w:cs="Calibri"/>
          <w:color w:val="000000" w:themeColor="text1"/>
          <w:sz w:val="22"/>
          <w:szCs w:val="22"/>
        </w:rPr>
        <w:t xml:space="preserve"> Historical: Missionaries to the Deaf, Job Charades; Allergy Alert; Scenarios (optional)</w:t>
      </w:r>
      <w:r w:rsidR="002F7F9E">
        <w:rPr>
          <w:rFonts w:ascii="Calibri" w:hAnsi="Calibri" w:cs="Calibri"/>
          <w:color w:val="000000" w:themeColor="text1"/>
          <w:sz w:val="22"/>
          <w:szCs w:val="22"/>
        </w:rPr>
        <w:t>; Unit 1 Review (optional)</w:t>
      </w:r>
    </w:p>
    <w:p w14:paraId="57FD454B" w14:textId="6B21EF89" w:rsidR="00642BC2" w:rsidRPr="00EC00B6" w:rsidRDefault="00642BC2" w:rsidP="00642BC2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1 PACK: </w:t>
      </w:r>
      <w:r w:rsidR="0036550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1; </w:t>
      </w:r>
      <w:r w:rsidR="002F7F9E">
        <w:rPr>
          <w:rFonts w:ascii="Calibri" w:hAnsi="Calibri" w:cs="Calibri"/>
          <w:color w:val="000000" w:themeColor="text1"/>
          <w:sz w:val="22"/>
          <w:szCs w:val="22"/>
        </w:rPr>
        <w:t>1</w:t>
      </w:r>
    </w:p>
    <w:p w14:paraId="2A583A38" w14:textId="36E571F0" w:rsidR="00CF56E4" w:rsidRPr="00EC00B6" w:rsidRDefault="00642BC2" w:rsidP="00CF56E4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1 PRINTABLES:</w:t>
      </w:r>
      <w:r w:rsidR="0036550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053BEC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Chart; Writer Jobs (optional); </w:t>
      </w:r>
      <w:r w:rsidR="00DF24FB" w:rsidRPr="00EC00B6">
        <w:rPr>
          <w:rFonts w:ascii="Calibri" w:hAnsi="Calibri" w:cs="Calibri"/>
          <w:color w:val="000000" w:themeColor="text1"/>
          <w:sz w:val="22"/>
          <w:szCs w:val="22"/>
        </w:rPr>
        <w:t>Unit 1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053BEC">
        <w:rPr>
          <w:rFonts w:ascii="Calibri" w:hAnsi="Calibri" w:cs="Calibri"/>
          <w:color w:val="000000" w:themeColor="text1"/>
          <w:sz w:val="22"/>
          <w:szCs w:val="22"/>
        </w:rPr>
        <w:t xml:space="preserve"> Historical: Missionaries to the Deaf, Job Charades</w:t>
      </w:r>
      <w:r w:rsidR="002F7F9E">
        <w:rPr>
          <w:rFonts w:ascii="Calibri" w:hAnsi="Calibri" w:cs="Calibri"/>
          <w:color w:val="000000" w:themeColor="text1"/>
          <w:sz w:val="22"/>
          <w:szCs w:val="22"/>
        </w:rPr>
        <w:t>; Ten Temptations</w:t>
      </w:r>
    </w:p>
    <w:p w14:paraId="15BE465F" w14:textId="77777777" w:rsidR="00F12C88" w:rsidRPr="00EC00B6" w:rsidRDefault="00F12C88" w:rsidP="00F12C88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3F9E5DB0" w14:textId="028E2F1D" w:rsidR="00FC508C" w:rsidRPr="00EC00B6" w:rsidRDefault="0004031F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1–3 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Session 2</w:t>
      </w:r>
      <w:r w:rsidR="00D3766F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492AD5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05E6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2; 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>1</w:t>
      </w:r>
    </w:p>
    <w:p w14:paraId="397D051A" w14:textId="6E37EB0B" w:rsidR="00D3766F" w:rsidRPr="00EC00B6" w:rsidRDefault="00D3766F" w:rsidP="00D3766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2 PRINTABLES</w:t>
      </w:r>
      <w:r w:rsidR="007B4E98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="002F7F9E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Chart; Jesus Prayed in a Garden </w:t>
      </w:r>
      <w:r w:rsidR="00DF24FB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1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2F7F9E">
        <w:rPr>
          <w:rFonts w:ascii="Calibri" w:hAnsi="Calibri" w:cs="Calibri"/>
          <w:color w:val="000000" w:themeColor="text1"/>
          <w:sz w:val="22"/>
          <w:szCs w:val="22"/>
        </w:rPr>
        <w:t xml:space="preserve"> American Sign Language Message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>; Scene Setters</w:t>
      </w:r>
    </w:p>
    <w:p w14:paraId="0C3979F6" w14:textId="0B84B6B4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2 PACK: </w:t>
      </w:r>
      <w:r w:rsidR="00E6040A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2; 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>1, 19</w:t>
      </w:r>
    </w:p>
    <w:p w14:paraId="140878BC" w14:textId="671DF007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2 PRINTABLES: </w:t>
      </w:r>
      <w:r w:rsidR="00DF24FB" w:rsidRPr="00EC00B6">
        <w:rPr>
          <w:rFonts w:ascii="Calibri" w:hAnsi="Calibri" w:cs="Calibri"/>
          <w:color w:val="000000" w:themeColor="text1"/>
          <w:sz w:val="22"/>
          <w:szCs w:val="22"/>
        </w:rPr>
        <w:t>Unit 1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 xml:space="preserve"> American Sign Language Message</w:t>
      </w:r>
    </w:p>
    <w:p w14:paraId="240C77C6" w14:textId="77777777" w:rsidR="00F12C88" w:rsidRPr="00EC00B6" w:rsidRDefault="00F12C88" w:rsidP="00F12C88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0D5BB89B" w14:textId="5B899201" w:rsidR="00FC508C" w:rsidRPr="00EC00B6" w:rsidRDefault="0004031F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1–3 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Session 3</w:t>
      </w:r>
      <w:r w:rsidR="00D3766F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A56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05E6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3; 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>1, 5, 6</w:t>
      </w:r>
    </w:p>
    <w:p w14:paraId="12C5C556" w14:textId="56CC13D3" w:rsidR="00D3766F" w:rsidRPr="00EC00B6" w:rsidRDefault="00D3766F" w:rsidP="00D3766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PRINTABLES: 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 xml:space="preserve">Jesus Loved Zacchaeus </w:t>
      </w:r>
      <w:r w:rsidR="00DF24FB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1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 xml:space="preserve"> Carter and Wanda Bearden Photo</w:t>
      </w:r>
    </w:p>
    <w:p w14:paraId="48304278" w14:textId="18FD1047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3 PACK: </w:t>
      </w:r>
      <w:r w:rsidR="00E05E6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3; 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>1, 20</w:t>
      </w:r>
    </w:p>
    <w:p w14:paraId="7E72C158" w14:textId="7191C3BD" w:rsidR="00F12C88" w:rsidRPr="00EC00B6" w:rsidRDefault="0004031F" w:rsidP="00F12C88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PRINTABLES: 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Cards (Matthew–Galatians); </w:t>
      </w:r>
      <w:r w:rsidR="00DF24FB" w:rsidRPr="00EC00B6">
        <w:rPr>
          <w:rFonts w:ascii="Calibri" w:hAnsi="Calibri" w:cs="Calibri"/>
          <w:color w:val="000000" w:themeColor="text1"/>
          <w:sz w:val="22"/>
          <w:szCs w:val="22"/>
        </w:rPr>
        <w:t>Unit 1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 xml:space="preserve"> Carter and Wanda Bearden Photo; Allergy Alert</w:t>
      </w:r>
    </w:p>
    <w:p w14:paraId="13703F50" w14:textId="77777777" w:rsidR="00DF24FB" w:rsidRPr="00EC00B6" w:rsidRDefault="00DF24FB" w:rsidP="00F12C88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54399A95" w14:textId="190B7DEA" w:rsidR="00FC508C" w:rsidRPr="00EC00B6" w:rsidRDefault="0004031F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1–3 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Session 4</w:t>
      </w:r>
      <w:r w:rsidR="00D3766F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F62FC2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A93E7C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Teaching Picture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>s 1–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4; 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>1, 7</w:t>
      </w:r>
    </w:p>
    <w:p w14:paraId="40EC1AA6" w14:textId="6C1B223C" w:rsidR="00D3766F" w:rsidRPr="00EC00B6" w:rsidRDefault="00D3766F" w:rsidP="00D3766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4 PRINTABLES: 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Chart; Jesus Blessed the Children </w:t>
      </w:r>
      <w:r w:rsidR="00DF24FB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1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 xml:space="preserve"> Jesus Loves Me in Sign Language</w:t>
      </w:r>
    </w:p>
    <w:p w14:paraId="3CC727F3" w14:textId="1DC95793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4 PACK: </w:t>
      </w:r>
      <w:r w:rsidR="00E6040A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3F3DC5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4; 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>1, 20, 21</w:t>
      </w:r>
    </w:p>
    <w:p w14:paraId="4BF0D8B8" w14:textId="69214553" w:rsidR="00540132" w:rsidRPr="00EC00B6" w:rsidRDefault="0004031F" w:rsidP="00540132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4 PRINTABLES: </w:t>
      </w:r>
      <w:r w:rsidR="00A93E7C" w:rsidRPr="00EC00B6">
        <w:rPr>
          <w:rFonts w:ascii="Calibri" w:hAnsi="Calibri" w:cs="Calibri"/>
          <w:color w:val="000000" w:themeColor="text1"/>
          <w:sz w:val="22"/>
          <w:szCs w:val="22"/>
        </w:rPr>
        <w:t>Unit 1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540132">
        <w:rPr>
          <w:rFonts w:ascii="Calibri" w:hAnsi="Calibri" w:cs="Calibri"/>
          <w:color w:val="000000" w:themeColor="text1"/>
          <w:sz w:val="22"/>
          <w:szCs w:val="22"/>
        </w:rPr>
        <w:t xml:space="preserve"> Jesus Loves Me in Sign Language; Allergy Alert</w:t>
      </w:r>
    </w:p>
    <w:p w14:paraId="3F54605B" w14:textId="71B6DBC3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3015D0D" w14:textId="77777777" w:rsidR="00F12C88" w:rsidRPr="00EC00B6" w:rsidRDefault="00F12C88" w:rsidP="00F12C88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065B74F9" w14:textId="77777777" w:rsidR="007E4B1D" w:rsidRPr="00EC00B6" w:rsidRDefault="007E4B1D" w:rsidP="007E4B1D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2 </w:t>
      </w:r>
    </w:p>
    <w:p w14:paraId="7DA31F3D" w14:textId="53288F11" w:rsidR="00FC508C" w:rsidRPr="00EC00B6" w:rsidRDefault="0004031F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1–3 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Session 1</w:t>
      </w:r>
      <w:r w:rsidR="00D3766F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492AD5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62FC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5; </w:t>
      </w:r>
      <w:r w:rsidR="005361C5">
        <w:rPr>
          <w:rFonts w:ascii="Calibri" w:hAnsi="Calibri" w:cs="Calibri"/>
          <w:color w:val="000000" w:themeColor="text1"/>
          <w:sz w:val="22"/>
          <w:szCs w:val="22"/>
        </w:rPr>
        <w:t xml:space="preserve">2, </w:t>
      </w:r>
      <w:r w:rsidR="009569E3">
        <w:rPr>
          <w:rFonts w:ascii="Calibri" w:hAnsi="Calibri" w:cs="Calibri"/>
          <w:color w:val="000000" w:themeColor="text1"/>
          <w:sz w:val="22"/>
          <w:szCs w:val="22"/>
        </w:rPr>
        <w:t>8</w:t>
      </w:r>
      <w:r w:rsidR="005361C5">
        <w:rPr>
          <w:rFonts w:ascii="Calibri" w:hAnsi="Calibri" w:cs="Calibri"/>
          <w:color w:val="000000" w:themeColor="text1"/>
          <w:sz w:val="22"/>
          <w:szCs w:val="22"/>
        </w:rPr>
        <w:t>, 10</w:t>
      </w:r>
    </w:p>
    <w:p w14:paraId="75F25C7F" w14:textId="7A0D3CD8" w:rsidR="00D3766F" w:rsidRPr="00EC00B6" w:rsidRDefault="00D3766F" w:rsidP="00D3766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Session 1 PRINTABLES: </w:t>
      </w:r>
      <w:r w:rsidR="009569E3">
        <w:rPr>
          <w:rFonts w:ascii="Calibri" w:hAnsi="Calibri" w:cs="Calibri"/>
          <w:color w:val="000000" w:themeColor="text1"/>
          <w:sz w:val="22"/>
          <w:szCs w:val="22"/>
        </w:rPr>
        <w:t xml:space="preserve">Bible Book Facts; </w:t>
      </w:r>
      <w:r w:rsidR="005361C5">
        <w:rPr>
          <w:rFonts w:ascii="Calibri" w:hAnsi="Calibri" w:cs="Calibri"/>
          <w:color w:val="000000" w:themeColor="text1"/>
          <w:sz w:val="22"/>
          <w:szCs w:val="22"/>
        </w:rPr>
        <w:t xml:space="preserve">Joshua and Caleb </w:t>
      </w:r>
      <w:r w:rsidR="00DF24FB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coloring page (optional); </w:t>
      </w:r>
      <w:r w:rsidR="00A93E7C" w:rsidRPr="00EC00B6">
        <w:rPr>
          <w:rFonts w:ascii="Calibri" w:hAnsi="Calibri" w:cs="Calibri"/>
          <w:color w:val="000000" w:themeColor="text1"/>
          <w:sz w:val="22"/>
          <w:szCs w:val="22"/>
        </w:rPr>
        <w:t>Unit 2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9569E3">
        <w:rPr>
          <w:rFonts w:ascii="Calibri" w:hAnsi="Calibri" w:cs="Calibri"/>
          <w:color w:val="000000" w:themeColor="text1"/>
          <w:sz w:val="22"/>
          <w:szCs w:val="22"/>
        </w:rPr>
        <w:t xml:space="preserve"> Puerto Rico, </w:t>
      </w:r>
      <w:proofErr w:type="spellStart"/>
      <w:r w:rsidR="009569E3">
        <w:rPr>
          <w:rFonts w:ascii="Calibri" w:hAnsi="Calibri" w:cs="Calibri"/>
          <w:color w:val="000000" w:themeColor="text1"/>
          <w:sz w:val="22"/>
          <w:szCs w:val="22"/>
        </w:rPr>
        <w:t>Mantecaditos</w:t>
      </w:r>
      <w:proofErr w:type="spellEnd"/>
      <w:r w:rsidR="009569E3">
        <w:rPr>
          <w:rFonts w:ascii="Calibri" w:hAnsi="Calibri" w:cs="Calibri"/>
          <w:color w:val="000000" w:themeColor="text1"/>
          <w:sz w:val="22"/>
          <w:szCs w:val="22"/>
        </w:rPr>
        <w:t xml:space="preserve"> Recipe (Puerto Rican Guava Thumbprint Cookies); Allergy Alert</w:t>
      </w:r>
    </w:p>
    <w:p w14:paraId="6DD35F35" w14:textId="59F990E2" w:rsidR="006C722B" w:rsidRPr="00EC00B6" w:rsidRDefault="0004031F" w:rsidP="006C722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1 PACK: </w:t>
      </w:r>
      <w:r w:rsidR="00F62FC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5; </w:t>
      </w:r>
      <w:r w:rsidR="005361C5">
        <w:rPr>
          <w:rFonts w:ascii="Calibri" w:hAnsi="Calibri" w:cs="Calibri"/>
          <w:color w:val="000000" w:themeColor="text1"/>
          <w:sz w:val="22"/>
          <w:szCs w:val="22"/>
        </w:rPr>
        <w:t>2, 22, 23</w:t>
      </w:r>
    </w:p>
    <w:p w14:paraId="60F863D2" w14:textId="42D4184C" w:rsidR="0004031F" w:rsidRPr="00EC00B6" w:rsidRDefault="006C722B" w:rsidP="006C722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1 PRINTABLES: </w:t>
      </w:r>
      <w:r w:rsidR="00C12023" w:rsidRPr="00EC00B6">
        <w:rPr>
          <w:rFonts w:ascii="Calibri" w:hAnsi="Calibri" w:cs="Calibri"/>
          <w:color w:val="000000" w:themeColor="text1"/>
          <w:sz w:val="22"/>
          <w:szCs w:val="22"/>
        </w:rPr>
        <w:t>Unit 2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5361C5">
        <w:rPr>
          <w:rFonts w:ascii="Calibri" w:hAnsi="Calibri" w:cs="Calibri"/>
          <w:color w:val="000000" w:themeColor="text1"/>
          <w:sz w:val="22"/>
          <w:szCs w:val="22"/>
        </w:rPr>
        <w:t xml:space="preserve"> Puerto Rico, </w:t>
      </w:r>
      <w:proofErr w:type="spellStart"/>
      <w:r w:rsidR="005361C5">
        <w:rPr>
          <w:rFonts w:ascii="Calibri" w:hAnsi="Calibri" w:cs="Calibri"/>
          <w:color w:val="000000" w:themeColor="text1"/>
          <w:sz w:val="22"/>
          <w:szCs w:val="22"/>
        </w:rPr>
        <w:t>Mantecaditos</w:t>
      </w:r>
      <w:proofErr w:type="spellEnd"/>
      <w:r w:rsidR="005361C5">
        <w:rPr>
          <w:rFonts w:ascii="Calibri" w:hAnsi="Calibri" w:cs="Calibri"/>
          <w:color w:val="000000" w:themeColor="text1"/>
          <w:sz w:val="22"/>
          <w:szCs w:val="22"/>
        </w:rPr>
        <w:t xml:space="preserve"> Recipe (Puerto Rican Guava Thumbprint Cookies); Allergy Alert</w:t>
      </w:r>
    </w:p>
    <w:p w14:paraId="341A5AF6" w14:textId="77777777" w:rsidR="00F12C88" w:rsidRPr="00EC00B6" w:rsidRDefault="00F12C88" w:rsidP="00F12C88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722069E1" w14:textId="3DF05D6D" w:rsidR="00FC508C" w:rsidRPr="00EC00B6" w:rsidRDefault="0004031F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1–3 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Session 2</w:t>
      </w:r>
      <w:r w:rsidR="00D3766F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35012E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="00C12023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6; </w:t>
      </w:r>
      <w:r w:rsidR="005361C5">
        <w:rPr>
          <w:rFonts w:ascii="Calibri" w:hAnsi="Calibri" w:cs="Calibri"/>
          <w:color w:val="000000" w:themeColor="text1"/>
          <w:sz w:val="22"/>
          <w:szCs w:val="22"/>
        </w:rPr>
        <w:t>2, 8</w:t>
      </w:r>
      <w:r w:rsidR="00043F2E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5361C5">
        <w:rPr>
          <w:rFonts w:ascii="Calibri" w:hAnsi="Calibri" w:cs="Calibri"/>
          <w:color w:val="000000" w:themeColor="text1"/>
          <w:sz w:val="22"/>
          <w:szCs w:val="22"/>
        </w:rPr>
        <w:t xml:space="preserve"> 10</w:t>
      </w:r>
    </w:p>
    <w:p w14:paraId="608AC6C3" w14:textId="4C82EF92" w:rsidR="00D3766F" w:rsidRPr="00EC00B6" w:rsidRDefault="00D3766F" w:rsidP="00D3766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2 PRINTABLES: </w:t>
      </w:r>
      <w:r w:rsidR="005361C5">
        <w:rPr>
          <w:rFonts w:ascii="Calibri" w:hAnsi="Calibri" w:cs="Calibri"/>
          <w:color w:val="000000" w:themeColor="text1"/>
          <w:sz w:val="22"/>
          <w:szCs w:val="22"/>
        </w:rPr>
        <w:t xml:space="preserve">Bible Book Facts; Joshua and Jericho </w:t>
      </w:r>
      <w:r w:rsidR="003F3DC5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</w:t>
      </w:r>
      <w:r w:rsidR="00C12023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Unit 2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5361C5">
        <w:rPr>
          <w:rFonts w:ascii="Calibri" w:hAnsi="Calibri" w:cs="Calibri"/>
          <w:color w:val="000000" w:themeColor="text1"/>
          <w:sz w:val="22"/>
          <w:szCs w:val="22"/>
        </w:rPr>
        <w:t xml:space="preserve"> Puerto Rico Photos, El Coqui Puerto Rican Folk Song</w:t>
      </w:r>
    </w:p>
    <w:p w14:paraId="46F80194" w14:textId="2D28CBE7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2 PACK: </w:t>
      </w:r>
      <w:r w:rsidR="00F62FC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6; </w:t>
      </w:r>
      <w:r w:rsidR="005361C5">
        <w:rPr>
          <w:rFonts w:ascii="Calibri" w:hAnsi="Calibri" w:cs="Calibri"/>
          <w:color w:val="000000" w:themeColor="text1"/>
          <w:sz w:val="22"/>
          <w:szCs w:val="22"/>
        </w:rPr>
        <w:t>2</w:t>
      </w:r>
    </w:p>
    <w:p w14:paraId="15DAE95E" w14:textId="122DBAF3" w:rsidR="005361C5" w:rsidRPr="00EC00B6" w:rsidRDefault="0004031F" w:rsidP="005361C5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2 PRINTABLES: </w:t>
      </w:r>
      <w:r w:rsidR="00C12023" w:rsidRPr="00EC00B6">
        <w:rPr>
          <w:rFonts w:ascii="Calibri" w:hAnsi="Calibri" w:cs="Calibri"/>
          <w:color w:val="000000" w:themeColor="text1"/>
          <w:sz w:val="22"/>
          <w:szCs w:val="22"/>
        </w:rPr>
        <w:t>Unit 2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5361C5">
        <w:rPr>
          <w:rFonts w:ascii="Calibri" w:hAnsi="Calibri" w:cs="Calibri"/>
          <w:color w:val="000000" w:themeColor="text1"/>
          <w:sz w:val="22"/>
          <w:szCs w:val="22"/>
        </w:rPr>
        <w:t xml:space="preserve"> Puerto Rico Photos, El Coqui Puerto Rican Folk Song; Allergy Alert; Deuteronomy 30:20 (optional)</w:t>
      </w:r>
    </w:p>
    <w:p w14:paraId="33616355" w14:textId="0A376CD4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3A2C822E" w14:textId="77777777" w:rsidR="00F12C88" w:rsidRPr="00EC00B6" w:rsidRDefault="00F12C88" w:rsidP="00F12C88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588AF16E" w14:textId="5003C795" w:rsidR="00FC508C" w:rsidRPr="00EC00B6" w:rsidRDefault="0004031F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1–3 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Session 3</w:t>
      </w:r>
      <w:r w:rsidR="00F544C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A56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62FC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7; 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>2, 8, 10, 11, 12</w:t>
      </w:r>
    </w:p>
    <w:p w14:paraId="655CF72E" w14:textId="3F7E5A8C" w:rsidR="00F544C9" w:rsidRPr="00EC00B6" w:rsidRDefault="00F544C9" w:rsidP="00F544C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PRINTABLES: 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 xml:space="preserve">Bible Book Facts; Elijah on Mount Carmel </w:t>
      </w:r>
      <w:r w:rsidR="00CB4A29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</w:t>
      </w:r>
      <w:r w:rsidR="00D94782" w:rsidRPr="00EC00B6">
        <w:rPr>
          <w:rFonts w:ascii="Calibri" w:hAnsi="Calibri" w:cs="Calibri"/>
          <w:color w:val="000000" w:themeColor="text1"/>
          <w:sz w:val="22"/>
          <w:szCs w:val="22"/>
        </w:rPr>
        <w:t>;</w:t>
      </w:r>
      <w:r w:rsidR="00CB4A2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72DC6" w:rsidRPr="00EC00B6">
        <w:rPr>
          <w:rFonts w:ascii="Calibri" w:hAnsi="Calibri" w:cs="Calibri"/>
          <w:color w:val="000000" w:themeColor="text1"/>
          <w:sz w:val="22"/>
          <w:szCs w:val="22"/>
        </w:rPr>
        <w:t>U</w:t>
      </w:r>
      <w:r w:rsidR="00CB4A29" w:rsidRPr="00EC00B6">
        <w:rPr>
          <w:rFonts w:ascii="Calibri" w:hAnsi="Calibri" w:cs="Calibri"/>
          <w:color w:val="000000" w:themeColor="text1"/>
          <w:sz w:val="22"/>
          <w:szCs w:val="22"/>
        </w:rPr>
        <w:t>nit 2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 xml:space="preserve"> Puerto Rico, Prayer Reminder Wristband Instructions</w:t>
      </w:r>
    </w:p>
    <w:p w14:paraId="3A8380F8" w14:textId="7CFEB735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3 PACK: </w:t>
      </w:r>
      <w:r w:rsidR="00F62FC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7; 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>2, 24</w:t>
      </w:r>
    </w:p>
    <w:p w14:paraId="61F77B17" w14:textId="0A8C1B11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PRINTABLES: </w:t>
      </w:r>
      <w:r w:rsidR="00CB4A29" w:rsidRPr="00EC00B6">
        <w:rPr>
          <w:rFonts w:ascii="Calibri" w:hAnsi="Calibri" w:cs="Calibri"/>
          <w:color w:val="000000" w:themeColor="text1"/>
          <w:sz w:val="22"/>
          <w:szCs w:val="22"/>
        </w:rPr>
        <w:t>Unit 2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 xml:space="preserve"> Puerto Rico, Prayer Reminder Wristband Instructions; Allergy Alert; 1 Kings 8:60 (optional)</w:t>
      </w:r>
    </w:p>
    <w:p w14:paraId="6E3A08C1" w14:textId="77777777" w:rsidR="00586EED" w:rsidRPr="00EC00B6" w:rsidRDefault="00586EED" w:rsidP="00586EED">
      <w:pPr>
        <w:rPr>
          <w:rFonts w:ascii="Calibri" w:hAnsi="Calibri" w:cs="Calibri"/>
          <w:color w:val="000000" w:themeColor="text1"/>
          <w:sz w:val="12"/>
          <w:szCs w:val="12"/>
        </w:rPr>
      </w:pPr>
    </w:p>
    <w:p w14:paraId="436EC76E" w14:textId="42A9D22A" w:rsidR="00FC508C" w:rsidRPr="00EC00B6" w:rsidRDefault="0004031F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1–3 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Session 4</w:t>
      </w:r>
      <w:r w:rsidR="00F544C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A56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62FC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8; 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>2, 8, 9, 10, 13</w:t>
      </w:r>
    </w:p>
    <w:p w14:paraId="0BE58F6C" w14:textId="2A5560B2" w:rsidR="00586EED" w:rsidRPr="00EC00B6" w:rsidRDefault="00F544C9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4 PRINTABLES: 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 xml:space="preserve">Bible Book Facts; Daniel in the Lions’ Den </w:t>
      </w:r>
      <w:r w:rsidR="00901384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</w:t>
      </w:r>
      <w:r w:rsidR="00CB4A2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Unit 2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 xml:space="preserve"> Puerto Rico Map Puzzle</w:t>
      </w:r>
    </w:p>
    <w:p w14:paraId="00BBC827" w14:textId="6A3B70D3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4 PACK: </w:t>
      </w:r>
      <w:r w:rsidR="00F62FC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8; 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>2, 25</w:t>
      </w:r>
    </w:p>
    <w:p w14:paraId="5E4FB9F4" w14:textId="03543C03" w:rsidR="00DE5FA5" w:rsidRPr="00EC00B6" w:rsidRDefault="0004031F" w:rsidP="00DE5FA5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4 PRINTABLES: </w:t>
      </w:r>
      <w:r w:rsidR="00CB4A29" w:rsidRPr="00EC00B6">
        <w:rPr>
          <w:rFonts w:ascii="Calibri" w:hAnsi="Calibri" w:cs="Calibri"/>
          <w:color w:val="000000" w:themeColor="text1"/>
          <w:sz w:val="22"/>
          <w:szCs w:val="22"/>
        </w:rPr>
        <w:t>Unit 2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 xml:space="preserve"> Puerto Rico Map Puzzle; Joshua 1:9 (optional)</w:t>
      </w:r>
    </w:p>
    <w:p w14:paraId="339DBD9A" w14:textId="77777777" w:rsidR="00225C19" w:rsidRPr="00EC00B6" w:rsidRDefault="00225C19" w:rsidP="00FC508C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457F8F5E" w14:textId="77777777" w:rsidR="00DE5FA5" w:rsidRPr="00EC00B6" w:rsidRDefault="00DE5FA5" w:rsidP="00FC508C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49ABDB7F" w14:textId="77777777" w:rsidR="007E4B1D" w:rsidRPr="00EC00B6" w:rsidRDefault="007E4B1D" w:rsidP="007E4B1D">
      <w:pPr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  <w:u w:val="single"/>
        </w:rPr>
        <w:t xml:space="preserve">UNIT 3 </w:t>
      </w:r>
    </w:p>
    <w:p w14:paraId="61106283" w14:textId="540436C6" w:rsidR="00FC508C" w:rsidRPr="00EC00B6" w:rsidRDefault="0004031F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1–3 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Session 1</w:t>
      </w:r>
      <w:r w:rsidR="00F544C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A5689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430B2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F62FC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9; </w:t>
      </w:r>
      <w:r w:rsidR="00326F15">
        <w:rPr>
          <w:rFonts w:ascii="Calibri" w:hAnsi="Calibri" w:cs="Calibri"/>
          <w:color w:val="000000" w:themeColor="text1"/>
          <w:sz w:val="22"/>
          <w:szCs w:val="22"/>
        </w:rPr>
        <w:t>3, 14</w:t>
      </w:r>
    </w:p>
    <w:p w14:paraId="4CA03174" w14:textId="50086B52" w:rsidR="00F544C9" w:rsidRPr="00EC00B6" w:rsidRDefault="00F544C9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1 PRINTABLES: 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Chart; Allergy Alert; </w:t>
      </w:r>
      <w:r w:rsidR="00326F15">
        <w:rPr>
          <w:rFonts w:ascii="Calibri" w:hAnsi="Calibri" w:cs="Calibri"/>
          <w:color w:val="000000" w:themeColor="text1"/>
          <w:sz w:val="22"/>
          <w:szCs w:val="22"/>
        </w:rPr>
        <w:t xml:space="preserve">Baby Moses </w:t>
      </w:r>
      <w:r w:rsidR="007430B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</w:t>
      </w:r>
      <w:r w:rsidR="00BD4EB9" w:rsidRPr="00EC00B6">
        <w:rPr>
          <w:rFonts w:ascii="Calibri" w:hAnsi="Calibri" w:cs="Calibri"/>
          <w:color w:val="000000" w:themeColor="text1"/>
          <w:sz w:val="22"/>
          <w:szCs w:val="22"/>
        </w:rPr>
        <w:t>;</w:t>
      </w:r>
      <w:r w:rsidR="007430B2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Unit 3 </w:t>
      </w:r>
      <w:r w:rsidR="00BD4EB9" w:rsidRPr="00EC00B6">
        <w:rPr>
          <w:rFonts w:ascii="Calibri" w:hAnsi="Calibri" w:cs="Calibri"/>
          <w:color w:val="000000" w:themeColor="text1"/>
          <w:sz w:val="22"/>
          <w:szCs w:val="22"/>
        </w:rPr>
        <w:t>M</w:t>
      </w:r>
      <w:r w:rsidR="007430B2" w:rsidRPr="00EC00B6">
        <w:rPr>
          <w:rFonts w:ascii="Calibri" w:hAnsi="Calibri" w:cs="Calibri"/>
          <w:color w:val="000000" w:themeColor="text1"/>
          <w:sz w:val="22"/>
          <w:szCs w:val="22"/>
        </w:rPr>
        <w:t>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 xml:space="preserve"> Deaf Peoples, Sign Language Dot to Dot</w:t>
      </w:r>
    </w:p>
    <w:p w14:paraId="3895FE44" w14:textId="12A18B4E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1 PACK: </w:t>
      </w:r>
      <w:r w:rsidR="00F62FC2" w:rsidRPr="00EC00B6">
        <w:rPr>
          <w:rFonts w:ascii="Calibri" w:hAnsi="Calibri" w:cs="Calibri"/>
          <w:color w:val="000000" w:themeColor="text1"/>
          <w:sz w:val="22"/>
          <w:szCs w:val="22"/>
        </w:rPr>
        <w:t>Tea</w:t>
      </w:r>
      <w:r w:rsidR="00EA2855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9; </w:t>
      </w:r>
      <w:r w:rsidR="00326F15">
        <w:rPr>
          <w:rFonts w:ascii="Calibri" w:hAnsi="Calibri" w:cs="Calibri"/>
          <w:color w:val="000000" w:themeColor="text1"/>
          <w:sz w:val="22"/>
          <w:szCs w:val="22"/>
        </w:rPr>
        <w:t>3, 26, 27</w:t>
      </w:r>
    </w:p>
    <w:p w14:paraId="6D484959" w14:textId="62ED7CEA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1 PRINTABLES: </w:t>
      </w:r>
      <w:r w:rsidR="007430B2" w:rsidRPr="00EC00B6">
        <w:rPr>
          <w:rFonts w:ascii="Calibri" w:hAnsi="Calibri" w:cs="Calibri"/>
          <w:color w:val="000000" w:themeColor="text1"/>
          <w:sz w:val="22"/>
          <w:szCs w:val="22"/>
        </w:rPr>
        <w:t>Unit 3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 xml:space="preserve"> Bible Chart; Allergy Alert; </w:t>
      </w:r>
      <w:r w:rsidR="00995042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(optional); Unit 3 Missions:</w:t>
      </w:r>
      <w:r w:rsidR="00995042">
        <w:rPr>
          <w:rFonts w:ascii="Calibri" w:hAnsi="Calibri" w:cs="Calibri"/>
          <w:color w:val="000000" w:themeColor="text1"/>
          <w:sz w:val="22"/>
          <w:szCs w:val="22"/>
        </w:rPr>
        <w:t xml:space="preserve"> Deaf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 xml:space="preserve"> Peoples, Sign Language Dot to Dot</w:t>
      </w:r>
    </w:p>
    <w:p w14:paraId="0932C296" w14:textId="77777777" w:rsidR="00586EED" w:rsidRPr="00EC00B6" w:rsidRDefault="00586EED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7B5FB381" w14:textId="5F96C9D5" w:rsidR="00FC508C" w:rsidRPr="00EC00B6" w:rsidRDefault="0004031F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1–3 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Session 2</w:t>
      </w:r>
      <w:r w:rsidR="00F544C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492AD5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A2855" w:rsidRPr="00EC00B6">
        <w:rPr>
          <w:rFonts w:ascii="Calibri" w:hAnsi="Calibri" w:cs="Calibri"/>
          <w:color w:val="000000" w:themeColor="text1"/>
          <w:sz w:val="22"/>
          <w:szCs w:val="22"/>
        </w:rPr>
        <w:t>Teaching Picture</w:t>
      </w:r>
      <w:r w:rsidR="00DF24FB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10; </w:t>
      </w:r>
      <w:r w:rsidR="00326F15">
        <w:rPr>
          <w:rFonts w:ascii="Calibri" w:hAnsi="Calibri" w:cs="Calibri"/>
          <w:color w:val="000000" w:themeColor="text1"/>
          <w:sz w:val="22"/>
          <w:szCs w:val="22"/>
        </w:rPr>
        <w:t>3, 15</w:t>
      </w:r>
    </w:p>
    <w:p w14:paraId="217652DA" w14:textId="7952A876" w:rsidR="00F544C9" w:rsidRPr="00EC00B6" w:rsidRDefault="00F544C9" w:rsidP="00F544C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2 PRINTABLES</w:t>
      </w:r>
      <w:r w:rsidR="00326F15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BD4EB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26F15">
        <w:rPr>
          <w:rFonts w:ascii="Calibri" w:hAnsi="Calibri" w:cs="Calibri"/>
          <w:color w:val="000000" w:themeColor="text1"/>
          <w:sz w:val="22"/>
          <w:szCs w:val="22"/>
        </w:rPr>
        <w:t xml:space="preserve">Ruth and Boaz </w:t>
      </w:r>
      <w:r w:rsidR="00EA2855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>; Points (optional); Allergy Alert; What Is It?; Joshua 24:15 (optional)</w:t>
      </w:r>
    </w:p>
    <w:p w14:paraId="535539C1" w14:textId="1ACBF2D5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2 PACK: </w:t>
      </w:r>
      <w:r w:rsidR="00FD3CE1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10; 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 xml:space="preserve">3, </w:t>
      </w:r>
      <w:r w:rsidR="00326F15">
        <w:rPr>
          <w:rFonts w:ascii="Calibri" w:hAnsi="Calibri" w:cs="Calibri"/>
          <w:color w:val="000000" w:themeColor="text1"/>
          <w:sz w:val="22"/>
          <w:szCs w:val="22"/>
        </w:rPr>
        <w:t>24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>, 28</w:t>
      </w:r>
    </w:p>
    <w:p w14:paraId="079582AC" w14:textId="751314B0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2 PRINTABLES: </w:t>
      </w:r>
      <w:r w:rsidR="00326F15">
        <w:rPr>
          <w:rFonts w:ascii="Calibri" w:hAnsi="Calibri" w:cs="Calibri"/>
          <w:color w:val="000000" w:themeColor="text1"/>
          <w:sz w:val="22"/>
          <w:szCs w:val="22"/>
        </w:rPr>
        <w:t>Allergy Alert</w:t>
      </w:r>
    </w:p>
    <w:p w14:paraId="0DC2C6FF" w14:textId="77777777" w:rsidR="00586EED" w:rsidRPr="00EC00B6" w:rsidRDefault="00586EED" w:rsidP="00586EED">
      <w:pPr>
        <w:rPr>
          <w:rFonts w:ascii="Calibri" w:hAnsi="Calibri" w:cs="Calibri"/>
          <w:color w:val="000000" w:themeColor="text1"/>
          <w:sz w:val="16"/>
          <w:szCs w:val="16"/>
        </w:rPr>
      </w:pPr>
    </w:p>
    <w:p w14:paraId="0458D532" w14:textId="1D192DBB" w:rsidR="00FC508C" w:rsidRPr="00EC00B6" w:rsidRDefault="0004031F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Grades 1–3 S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ession 3</w:t>
      </w:r>
      <w:r w:rsidR="00F544C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492AD5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A2855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11; 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>3, 16</w:t>
      </w:r>
    </w:p>
    <w:p w14:paraId="5EF78740" w14:textId="479FA5C9" w:rsidR="00F544C9" w:rsidRPr="00EC00B6" w:rsidRDefault="00F544C9" w:rsidP="00F544C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3 PRINTABLES: 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 xml:space="preserve">Jesus Visited Martha and Mary </w:t>
      </w:r>
      <w:r w:rsidR="00EA2855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(option);</w:t>
      </w:r>
      <w:r w:rsidR="00FD3CE1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Unit 3 Missions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 xml:space="preserve"> Mark and Vesta Sauter Photos; Allergy Allert</w:t>
      </w:r>
    </w:p>
    <w:p w14:paraId="590C82E8" w14:textId="076F56DD" w:rsidR="0004031F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53AA3D18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3 PACK: </w:t>
      </w:r>
      <w:r w:rsidR="00EA2855" w:rsidRPr="53AA3D18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 w:rsidRPr="53AA3D18">
        <w:rPr>
          <w:rFonts w:ascii="Calibri" w:hAnsi="Calibri" w:cs="Calibri"/>
          <w:color w:val="000000" w:themeColor="text1"/>
          <w:sz w:val="22"/>
          <w:szCs w:val="22"/>
        </w:rPr>
        <w:t xml:space="preserve">11; </w:t>
      </w:r>
      <w:r w:rsidR="00F65F6E" w:rsidRPr="53AA3D18">
        <w:rPr>
          <w:rFonts w:ascii="Calibri" w:hAnsi="Calibri" w:cs="Calibri"/>
          <w:color w:val="000000" w:themeColor="text1"/>
          <w:sz w:val="22"/>
          <w:szCs w:val="22"/>
        </w:rPr>
        <w:t>3, 26</w:t>
      </w:r>
    </w:p>
    <w:p w14:paraId="0A6BBE00" w14:textId="2657CEC7" w:rsidR="00F65F6E" w:rsidRPr="00EC00B6" w:rsidRDefault="0004031F" w:rsidP="53AA3D18">
      <w:pPr>
        <w:rPr>
          <w:rFonts w:ascii="Calibri" w:hAnsi="Calibri" w:cs="Calibri"/>
          <w:color w:val="000000" w:themeColor="text1"/>
          <w:sz w:val="22"/>
          <w:szCs w:val="22"/>
        </w:rPr>
      </w:pPr>
      <w:r w:rsidRPr="53AA3D18">
        <w:rPr>
          <w:rFonts w:ascii="Calibri" w:hAnsi="Calibri" w:cs="Calibri"/>
          <w:color w:val="000000" w:themeColor="text1"/>
          <w:sz w:val="22"/>
          <w:szCs w:val="22"/>
        </w:rPr>
        <w:t xml:space="preserve">Session 3 PRINTABLES: </w:t>
      </w:r>
      <w:r w:rsidR="00FD3CE1" w:rsidRPr="53AA3D18">
        <w:rPr>
          <w:rFonts w:ascii="Calibri" w:hAnsi="Calibri" w:cs="Calibri"/>
          <w:color w:val="000000" w:themeColor="text1"/>
          <w:sz w:val="22"/>
          <w:szCs w:val="22"/>
        </w:rPr>
        <w:t>Unit 3 Missions</w:t>
      </w:r>
      <w:r w:rsidR="002B124E" w:rsidRPr="53AA3D18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F65F6E" w:rsidRPr="53AA3D18">
        <w:rPr>
          <w:rFonts w:ascii="Calibri" w:hAnsi="Calibri" w:cs="Calibri"/>
          <w:color w:val="000000" w:themeColor="text1"/>
          <w:sz w:val="22"/>
          <w:szCs w:val="22"/>
        </w:rPr>
        <w:t xml:space="preserve"> Mark and Vesta Sauter Photos</w:t>
      </w:r>
    </w:p>
    <w:p w14:paraId="5F478EDC" w14:textId="516DA43E" w:rsidR="53AA3D18" w:rsidRDefault="53AA3D18" w:rsidP="53AA3D18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5B732280" w14:textId="493CF8F6" w:rsidR="00FC508C" w:rsidRPr="00EC00B6" w:rsidRDefault="0004031F" w:rsidP="00FC508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Grades 1–3 S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ession 4</w:t>
      </w:r>
      <w:r w:rsidR="00F544C9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PACK</w:t>
      </w:r>
      <w:r w:rsidR="00FC508C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402DF1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A2855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12; 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>3, 17</w:t>
      </w:r>
    </w:p>
    <w:p w14:paraId="6AFF6D0D" w14:textId="05938116" w:rsidR="00F544C9" w:rsidRPr="00EC00B6" w:rsidRDefault="00F544C9" w:rsidP="00F544C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>Session 4 PRINTABLES</w:t>
      </w:r>
      <w:r w:rsidR="002B124E" w:rsidRPr="00EC00B6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195F75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 xml:space="preserve">Mary, Martha, and Lazarus </w:t>
      </w:r>
      <w:r w:rsidR="00195F75" w:rsidRPr="00EC00B6">
        <w:rPr>
          <w:rFonts w:ascii="Calibri" w:hAnsi="Calibri" w:cs="Calibri"/>
          <w:color w:val="000000" w:themeColor="text1"/>
          <w:sz w:val="22"/>
          <w:szCs w:val="22"/>
        </w:rPr>
        <w:t>coloring page (optional)</w:t>
      </w:r>
    </w:p>
    <w:p w14:paraId="640782C8" w14:textId="473D54F4" w:rsidR="00365502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Grades 4–6 Session 4 PACK: </w:t>
      </w:r>
      <w:r w:rsidR="00EA2855"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12; 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>3, 29</w:t>
      </w:r>
    </w:p>
    <w:p w14:paraId="0F3124A0" w14:textId="0275DE88" w:rsidR="00062499" w:rsidRPr="00EC00B6" w:rsidRDefault="0004031F" w:rsidP="0004031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4 PRINTABLES: 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>none</w:t>
      </w:r>
    </w:p>
    <w:p w14:paraId="6B56CC2A" w14:textId="77777777" w:rsidR="008C2098" w:rsidRDefault="008C2098" w:rsidP="00FC48ED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52BE8A84" w14:textId="5BB1710C" w:rsidR="004172A6" w:rsidRPr="00EC00B6" w:rsidRDefault="004172A6" w:rsidP="004172A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1–3 Session 5 PACK: 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13; </w:t>
      </w:r>
      <w:r w:rsidR="009E1D4C">
        <w:rPr>
          <w:rFonts w:ascii="Calibri" w:hAnsi="Calibri" w:cs="Calibri"/>
          <w:color w:val="000000" w:themeColor="text1"/>
          <w:sz w:val="22"/>
          <w:szCs w:val="22"/>
        </w:rPr>
        <w:t>3, 18</w:t>
      </w:r>
    </w:p>
    <w:p w14:paraId="72D4CD15" w14:textId="3C047205" w:rsidR="004172A6" w:rsidRPr="00EC00B6" w:rsidRDefault="004172A6" w:rsidP="004172A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5 PRINTABLES: 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Cards (New Testament cards); Priscilla and Aquila 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coloring page (optional); Unit </w:t>
      </w:r>
      <w:r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Missions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>: ASL I Love You Puzzle</w:t>
      </w:r>
    </w:p>
    <w:p w14:paraId="68CC8461" w14:textId="7592D88D" w:rsidR="004172A6" w:rsidRPr="00EC00B6" w:rsidRDefault="004172A6" w:rsidP="004172A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Grades 4–6 Session 5 PACK: Teaching Picture </w:t>
      </w:r>
      <w:r w:rsidR="009C24BA">
        <w:rPr>
          <w:rFonts w:ascii="Calibri" w:hAnsi="Calibri" w:cs="Calibri"/>
          <w:color w:val="000000" w:themeColor="text1"/>
          <w:sz w:val="22"/>
          <w:szCs w:val="22"/>
        </w:rPr>
        <w:t xml:space="preserve">13; </w:t>
      </w:r>
      <w:r w:rsidR="009E1D4C">
        <w:rPr>
          <w:rFonts w:ascii="Calibri" w:hAnsi="Calibri" w:cs="Calibri"/>
          <w:color w:val="000000" w:themeColor="text1"/>
          <w:sz w:val="22"/>
          <w:szCs w:val="22"/>
        </w:rPr>
        <w:t>3, 28, 30</w:t>
      </w:r>
    </w:p>
    <w:p w14:paraId="12CCB814" w14:textId="006F1A28" w:rsidR="004172A6" w:rsidRPr="00EC00B6" w:rsidRDefault="004172A6" w:rsidP="004172A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Session 5 PRINTABLES: 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 xml:space="preserve">Books of the Bible Cards (New Testament cards); 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Unit </w:t>
      </w:r>
      <w:r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EC00B6">
        <w:rPr>
          <w:rFonts w:ascii="Calibri" w:hAnsi="Calibri" w:cs="Calibri"/>
          <w:color w:val="000000" w:themeColor="text1"/>
          <w:sz w:val="22"/>
          <w:szCs w:val="22"/>
        </w:rPr>
        <w:t xml:space="preserve"> Missions</w:t>
      </w:r>
      <w:r w:rsidR="00F65F6E">
        <w:rPr>
          <w:rFonts w:ascii="Calibri" w:hAnsi="Calibri" w:cs="Calibri"/>
          <w:color w:val="000000" w:themeColor="text1"/>
          <w:sz w:val="22"/>
          <w:szCs w:val="22"/>
        </w:rPr>
        <w:t>: ASL I Love You Puzzle</w:t>
      </w:r>
      <w:r w:rsidR="009E1D4C">
        <w:rPr>
          <w:rFonts w:ascii="Calibri" w:hAnsi="Calibri" w:cs="Calibri"/>
          <w:color w:val="000000" w:themeColor="text1"/>
          <w:sz w:val="22"/>
          <w:szCs w:val="22"/>
        </w:rPr>
        <w:t>; Map (optional)</w:t>
      </w:r>
    </w:p>
    <w:sectPr w:rsidR="004172A6" w:rsidRPr="00EC00B6" w:rsidSect="00DD72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FE0DE4" w14:textId="77777777" w:rsidR="008E1281" w:rsidRDefault="008E1281" w:rsidP="009D4F32">
      <w:r>
        <w:separator/>
      </w:r>
    </w:p>
  </w:endnote>
  <w:endnote w:type="continuationSeparator" w:id="0">
    <w:p w14:paraId="674EF889" w14:textId="77777777" w:rsidR="008E1281" w:rsidRDefault="008E1281" w:rsidP="009D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02DD3D" w14:textId="77777777" w:rsidR="00546F5C" w:rsidRDefault="00546F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97E832" w14:textId="77777777" w:rsidR="00546F5C" w:rsidRDefault="00546F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CF0EB9" w14:textId="77777777" w:rsidR="00546F5C" w:rsidRDefault="00546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F84EBF" w14:textId="77777777" w:rsidR="008E1281" w:rsidRDefault="008E1281" w:rsidP="009D4F32">
      <w:r>
        <w:separator/>
      </w:r>
    </w:p>
  </w:footnote>
  <w:footnote w:type="continuationSeparator" w:id="0">
    <w:p w14:paraId="04CB3941" w14:textId="77777777" w:rsidR="008E1281" w:rsidRDefault="008E1281" w:rsidP="009D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97A8D2" w14:textId="77777777" w:rsidR="00546F5C" w:rsidRDefault="00546F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9F589D" w14:textId="3F0EC412" w:rsidR="00EA2855" w:rsidRDefault="00EA2855" w:rsidP="009D4F32">
    <w:pPr>
      <w:jc w:val="center"/>
    </w:pPr>
    <w:r>
      <w:t xml:space="preserve">BSFL Kids PACK &amp; PRINTABLES </w:t>
    </w:r>
    <w:r w:rsidR="00546F5C">
      <w:t>FALL 2026</w:t>
    </w:r>
  </w:p>
  <w:p w14:paraId="1617792C" w14:textId="77777777" w:rsidR="00EA2855" w:rsidRDefault="00EA28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35A82F" w14:textId="77777777" w:rsidR="00546F5C" w:rsidRDefault="00546F5C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D8"/>
    <w:rsid w:val="00015758"/>
    <w:rsid w:val="000158B4"/>
    <w:rsid w:val="00025835"/>
    <w:rsid w:val="00025AFA"/>
    <w:rsid w:val="00030A11"/>
    <w:rsid w:val="00031639"/>
    <w:rsid w:val="0004031F"/>
    <w:rsid w:val="00043F2E"/>
    <w:rsid w:val="00053BEC"/>
    <w:rsid w:val="00061273"/>
    <w:rsid w:val="00062499"/>
    <w:rsid w:val="00067E99"/>
    <w:rsid w:val="00077E7D"/>
    <w:rsid w:val="00086257"/>
    <w:rsid w:val="0008794E"/>
    <w:rsid w:val="000A407A"/>
    <w:rsid w:val="000C38DD"/>
    <w:rsid w:val="000C4D87"/>
    <w:rsid w:val="000F595A"/>
    <w:rsid w:val="000F709D"/>
    <w:rsid w:val="00105577"/>
    <w:rsid w:val="0011202B"/>
    <w:rsid w:val="00113857"/>
    <w:rsid w:val="00114A76"/>
    <w:rsid w:val="00122FDD"/>
    <w:rsid w:val="00144752"/>
    <w:rsid w:val="00150426"/>
    <w:rsid w:val="00154FAE"/>
    <w:rsid w:val="0017045F"/>
    <w:rsid w:val="001819A1"/>
    <w:rsid w:val="00195F75"/>
    <w:rsid w:val="001A2A97"/>
    <w:rsid w:val="001C39B1"/>
    <w:rsid w:val="001D65C8"/>
    <w:rsid w:val="002005F8"/>
    <w:rsid w:val="00212FCB"/>
    <w:rsid w:val="00216DAE"/>
    <w:rsid w:val="00221007"/>
    <w:rsid w:val="00223C4F"/>
    <w:rsid w:val="00225C19"/>
    <w:rsid w:val="002267F6"/>
    <w:rsid w:val="00235D3A"/>
    <w:rsid w:val="002619A7"/>
    <w:rsid w:val="00264A24"/>
    <w:rsid w:val="00272AAB"/>
    <w:rsid w:val="00291B0C"/>
    <w:rsid w:val="00295008"/>
    <w:rsid w:val="002964D8"/>
    <w:rsid w:val="002B124E"/>
    <w:rsid w:val="002C7032"/>
    <w:rsid w:val="002E6D14"/>
    <w:rsid w:val="002F59BB"/>
    <w:rsid w:val="002F7F9E"/>
    <w:rsid w:val="00301E72"/>
    <w:rsid w:val="003075F0"/>
    <w:rsid w:val="00315D52"/>
    <w:rsid w:val="00324B74"/>
    <w:rsid w:val="00326F15"/>
    <w:rsid w:val="00330F1A"/>
    <w:rsid w:val="00332E1F"/>
    <w:rsid w:val="0033629F"/>
    <w:rsid w:val="0034754D"/>
    <w:rsid w:val="0035012E"/>
    <w:rsid w:val="003505AD"/>
    <w:rsid w:val="00357BBD"/>
    <w:rsid w:val="00365502"/>
    <w:rsid w:val="00365D50"/>
    <w:rsid w:val="003931B7"/>
    <w:rsid w:val="00394121"/>
    <w:rsid w:val="003B379E"/>
    <w:rsid w:val="003C3070"/>
    <w:rsid w:val="003D0FA2"/>
    <w:rsid w:val="003D1079"/>
    <w:rsid w:val="003E2248"/>
    <w:rsid w:val="003F3DC5"/>
    <w:rsid w:val="004006C5"/>
    <w:rsid w:val="00401E61"/>
    <w:rsid w:val="00402DF1"/>
    <w:rsid w:val="00404739"/>
    <w:rsid w:val="004074AC"/>
    <w:rsid w:val="004172A6"/>
    <w:rsid w:val="0041790A"/>
    <w:rsid w:val="0042740A"/>
    <w:rsid w:val="00467D29"/>
    <w:rsid w:val="00492AD5"/>
    <w:rsid w:val="00493907"/>
    <w:rsid w:val="004A5E50"/>
    <w:rsid w:val="004C6E8C"/>
    <w:rsid w:val="004F39E1"/>
    <w:rsid w:val="00503852"/>
    <w:rsid w:val="00523901"/>
    <w:rsid w:val="005361C5"/>
    <w:rsid w:val="00540132"/>
    <w:rsid w:val="00545964"/>
    <w:rsid w:val="00546F5C"/>
    <w:rsid w:val="005504C2"/>
    <w:rsid w:val="0056424A"/>
    <w:rsid w:val="00564CFD"/>
    <w:rsid w:val="00575BF8"/>
    <w:rsid w:val="0058036D"/>
    <w:rsid w:val="00580512"/>
    <w:rsid w:val="00586EED"/>
    <w:rsid w:val="00594C5C"/>
    <w:rsid w:val="005A25B5"/>
    <w:rsid w:val="005B5A82"/>
    <w:rsid w:val="005B7826"/>
    <w:rsid w:val="005D5910"/>
    <w:rsid w:val="005D657E"/>
    <w:rsid w:val="005E596E"/>
    <w:rsid w:val="005F23E0"/>
    <w:rsid w:val="005F30BD"/>
    <w:rsid w:val="005F423D"/>
    <w:rsid w:val="005F4693"/>
    <w:rsid w:val="00607F27"/>
    <w:rsid w:val="00642BC2"/>
    <w:rsid w:val="00652BDE"/>
    <w:rsid w:val="00685CB8"/>
    <w:rsid w:val="00697868"/>
    <w:rsid w:val="006A458B"/>
    <w:rsid w:val="006B4B96"/>
    <w:rsid w:val="006B637D"/>
    <w:rsid w:val="006C0EFC"/>
    <w:rsid w:val="006C1C83"/>
    <w:rsid w:val="006C722B"/>
    <w:rsid w:val="006C749E"/>
    <w:rsid w:val="006D727A"/>
    <w:rsid w:val="006F6055"/>
    <w:rsid w:val="0070555B"/>
    <w:rsid w:val="0071125F"/>
    <w:rsid w:val="007116D6"/>
    <w:rsid w:val="00724E48"/>
    <w:rsid w:val="00727A4D"/>
    <w:rsid w:val="00730A03"/>
    <w:rsid w:val="0073487A"/>
    <w:rsid w:val="007430B2"/>
    <w:rsid w:val="0075091D"/>
    <w:rsid w:val="007634D1"/>
    <w:rsid w:val="007767A6"/>
    <w:rsid w:val="00787D41"/>
    <w:rsid w:val="00791F37"/>
    <w:rsid w:val="007A2E26"/>
    <w:rsid w:val="007B34C4"/>
    <w:rsid w:val="007B4E98"/>
    <w:rsid w:val="007C1C72"/>
    <w:rsid w:val="007C410C"/>
    <w:rsid w:val="007C5C67"/>
    <w:rsid w:val="007D385F"/>
    <w:rsid w:val="007E2CA6"/>
    <w:rsid w:val="007E4B1D"/>
    <w:rsid w:val="007E5629"/>
    <w:rsid w:val="00800267"/>
    <w:rsid w:val="008006D3"/>
    <w:rsid w:val="0080755B"/>
    <w:rsid w:val="00817A23"/>
    <w:rsid w:val="00836FB8"/>
    <w:rsid w:val="00837862"/>
    <w:rsid w:val="00843B86"/>
    <w:rsid w:val="0085301E"/>
    <w:rsid w:val="008675E1"/>
    <w:rsid w:val="00872DC6"/>
    <w:rsid w:val="00884E3A"/>
    <w:rsid w:val="00894F63"/>
    <w:rsid w:val="008A3E4C"/>
    <w:rsid w:val="008B1017"/>
    <w:rsid w:val="008B4823"/>
    <w:rsid w:val="008C10B8"/>
    <w:rsid w:val="008C2098"/>
    <w:rsid w:val="008C6B4A"/>
    <w:rsid w:val="008E1281"/>
    <w:rsid w:val="008E1C6B"/>
    <w:rsid w:val="008F1787"/>
    <w:rsid w:val="00901384"/>
    <w:rsid w:val="0090190C"/>
    <w:rsid w:val="00926C5B"/>
    <w:rsid w:val="009359E8"/>
    <w:rsid w:val="00935AD9"/>
    <w:rsid w:val="0094463B"/>
    <w:rsid w:val="0095389F"/>
    <w:rsid w:val="00953F84"/>
    <w:rsid w:val="009569E3"/>
    <w:rsid w:val="0096358E"/>
    <w:rsid w:val="00965D67"/>
    <w:rsid w:val="00966A71"/>
    <w:rsid w:val="00975233"/>
    <w:rsid w:val="00981E46"/>
    <w:rsid w:val="00995042"/>
    <w:rsid w:val="00995D54"/>
    <w:rsid w:val="00997494"/>
    <w:rsid w:val="009A7AD1"/>
    <w:rsid w:val="009C24BA"/>
    <w:rsid w:val="009C46F3"/>
    <w:rsid w:val="009C4D17"/>
    <w:rsid w:val="009D1573"/>
    <w:rsid w:val="009D4F32"/>
    <w:rsid w:val="009E1D4C"/>
    <w:rsid w:val="009F00C0"/>
    <w:rsid w:val="00A010C3"/>
    <w:rsid w:val="00A01B2D"/>
    <w:rsid w:val="00A07B2B"/>
    <w:rsid w:val="00A10F3B"/>
    <w:rsid w:val="00A15705"/>
    <w:rsid w:val="00A1630A"/>
    <w:rsid w:val="00A26962"/>
    <w:rsid w:val="00A426B4"/>
    <w:rsid w:val="00A56899"/>
    <w:rsid w:val="00A63C31"/>
    <w:rsid w:val="00A6516F"/>
    <w:rsid w:val="00A758D2"/>
    <w:rsid w:val="00A90034"/>
    <w:rsid w:val="00A93E7C"/>
    <w:rsid w:val="00AB2EE0"/>
    <w:rsid w:val="00AB4845"/>
    <w:rsid w:val="00AB75E1"/>
    <w:rsid w:val="00AC0D93"/>
    <w:rsid w:val="00AC139F"/>
    <w:rsid w:val="00B0417D"/>
    <w:rsid w:val="00B24FB3"/>
    <w:rsid w:val="00B27E2A"/>
    <w:rsid w:val="00B3048A"/>
    <w:rsid w:val="00B3465A"/>
    <w:rsid w:val="00B373EC"/>
    <w:rsid w:val="00B57D26"/>
    <w:rsid w:val="00B61C5B"/>
    <w:rsid w:val="00B635F8"/>
    <w:rsid w:val="00B65A2D"/>
    <w:rsid w:val="00B84949"/>
    <w:rsid w:val="00B9129C"/>
    <w:rsid w:val="00BA4D4A"/>
    <w:rsid w:val="00BB67D8"/>
    <w:rsid w:val="00BC740F"/>
    <w:rsid w:val="00BD1B3F"/>
    <w:rsid w:val="00BD4EB9"/>
    <w:rsid w:val="00BD68AB"/>
    <w:rsid w:val="00BD762B"/>
    <w:rsid w:val="00BE493B"/>
    <w:rsid w:val="00BE5227"/>
    <w:rsid w:val="00C06738"/>
    <w:rsid w:val="00C12023"/>
    <w:rsid w:val="00C252ED"/>
    <w:rsid w:val="00C3367C"/>
    <w:rsid w:val="00C37E57"/>
    <w:rsid w:val="00C40C64"/>
    <w:rsid w:val="00C45F04"/>
    <w:rsid w:val="00CB0EEF"/>
    <w:rsid w:val="00CB4A29"/>
    <w:rsid w:val="00CC4810"/>
    <w:rsid w:val="00CD034A"/>
    <w:rsid w:val="00CE0BD4"/>
    <w:rsid w:val="00CE1B7D"/>
    <w:rsid w:val="00CE1F92"/>
    <w:rsid w:val="00CE3BFB"/>
    <w:rsid w:val="00CF4ECF"/>
    <w:rsid w:val="00CF56E4"/>
    <w:rsid w:val="00CF5F6E"/>
    <w:rsid w:val="00D0015B"/>
    <w:rsid w:val="00D2475D"/>
    <w:rsid w:val="00D31A5A"/>
    <w:rsid w:val="00D33301"/>
    <w:rsid w:val="00D3766F"/>
    <w:rsid w:val="00D436C6"/>
    <w:rsid w:val="00D45C14"/>
    <w:rsid w:val="00D5242B"/>
    <w:rsid w:val="00D54F5C"/>
    <w:rsid w:val="00D82D6D"/>
    <w:rsid w:val="00D83171"/>
    <w:rsid w:val="00D93899"/>
    <w:rsid w:val="00D94782"/>
    <w:rsid w:val="00D94CC1"/>
    <w:rsid w:val="00DA7E59"/>
    <w:rsid w:val="00DB4E74"/>
    <w:rsid w:val="00DB4F16"/>
    <w:rsid w:val="00DC728F"/>
    <w:rsid w:val="00DD13FC"/>
    <w:rsid w:val="00DD72CA"/>
    <w:rsid w:val="00DE5FA5"/>
    <w:rsid w:val="00DF24FB"/>
    <w:rsid w:val="00E05E6E"/>
    <w:rsid w:val="00E1261C"/>
    <w:rsid w:val="00E267A4"/>
    <w:rsid w:val="00E40454"/>
    <w:rsid w:val="00E5444F"/>
    <w:rsid w:val="00E6040A"/>
    <w:rsid w:val="00E64451"/>
    <w:rsid w:val="00E82169"/>
    <w:rsid w:val="00E8772D"/>
    <w:rsid w:val="00EA2855"/>
    <w:rsid w:val="00EB2C9C"/>
    <w:rsid w:val="00EC00B6"/>
    <w:rsid w:val="00EC3FC0"/>
    <w:rsid w:val="00EC4E17"/>
    <w:rsid w:val="00ED35D2"/>
    <w:rsid w:val="00EE2CEB"/>
    <w:rsid w:val="00EE527A"/>
    <w:rsid w:val="00EE6A14"/>
    <w:rsid w:val="00EE6A1A"/>
    <w:rsid w:val="00F04621"/>
    <w:rsid w:val="00F12C88"/>
    <w:rsid w:val="00F15F49"/>
    <w:rsid w:val="00F3475C"/>
    <w:rsid w:val="00F34A52"/>
    <w:rsid w:val="00F43590"/>
    <w:rsid w:val="00F544C9"/>
    <w:rsid w:val="00F5787E"/>
    <w:rsid w:val="00F62FC2"/>
    <w:rsid w:val="00F65F6E"/>
    <w:rsid w:val="00F852E0"/>
    <w:rsid w:val="00F97E5A"/>
    <w:rsid w:val="00FB38D6"/>
    <w:rsid w:val="00FB465A"/>
    <w:rsid w:val="00FC07C0"/>
    <w:rsid w:val="00FC2385"/>
    <w:rsid w:val="00FC48ED"/>
    <w:rsid w:val="00FC508C"/>
    <w:rsid w:val="00FD3CE1"/>
    <w:rsid w:val="00FD692B"/>
    <w:rsid w:val="00FE2A77"/>
    <w:rsid w:val="00FE6DB4"/>
    <w:rsid w:val="3E7D7D45"/>
    <w:rsid w:val="53AA3D18"/>
    <w:rsid w:val="6E32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F0959C"/>
  <w14:defaultImageDpi w14:val="300"/>
  <w15:chartTrackingRefBased/>
  <w15:docId w15:val="{1BB701C6-0AE7-8B40-99AE-97C42A37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F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F32"/>
  </w:style>
  <w:style w:type="paragraph" w:styleId="Footer">
    <w:name w:val="footer"/>
    <w:basedOn w:val="Normal"/>
    <w:link w:val="FooterChar"/>
    <w:uiPriority w:val="99"/>
    <w:unhideWhenUsed/>
    <w:rsid w:val="009D4F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F32"/>
  </w:style>
  <w:style w:type="paragraph" w:styleId="NormalWeb">
    <w:name w:val="Normal (Web)"/>
    <w:basedOn w:val="Normal"/>
    <w:uiPriority w:val="99"/>
    <w:unhideWhenUsed/>
    <w:rsid w:val="00113857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43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racey.rogers/Downloads/Kids_Pack+Printable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Kids_Pack+Printables_template.dotx</Template>
  <TotalTime>0</TotalTime>
  <Pages>6</Pages>
  <Words>2016</Words>
  <Characters>9885</Characters>
  <Application>Microsoft Office Word</Application>
  <DocSecurity>0</DocSecurity>
  <Lines>261</Lines>
  <Paragraphs>146</Paragraphs>
  <ScaleCrop>false</ScaleCrop>
  <Company>LifeWay</Company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Rogers</dc:creator>
  <cp:keywords/>
  <dc:description/>
  <cp:lastModifiedBy>Cynthia Wiley</cp:lastModifiedBy>
  <cp:revision>11</cp:revision>
  <cp:lastPrinted>2020-02-14T17:53:00Z</cp:lastPrinted>
  <dcterms:created xsi:type="dcterms:W3CDTF">2026-06-23T14:36:00Z</dcterms:created>
  <dcterms:modified xsi:type="dcterms:W3CDTF">2026-08-05T16:35:00Z</dcterms:modified>
</cp:coreProperties>
</file>