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7243" w14:textId="77777777" w:rsidR="00520A78" w:rsidRDefault="00440831" w:rsidP="00E612E1">
      <w:pPr>
        <w:pStyle w:val="EXTRATitleBody"/>
      </w:pPr>
      <w:r>
        <w:rPr>
          <w:noProof/>
        </w:rPr>
        <w:drawing>
          <wp:inline distT="0" distB="0" distL="0" distR="0" wp14:anchorId="615409BE" wp14:editId="6A5B6B8F">
            <wp:extent cx="2556933" cy="806417"/>
            <wp:effectExtent l="0" t="0" r="0" b="0"/>
            <wp:docPr id="1019511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0195119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619A3D81" w14:textId="77777777" w:rsidR="00AA3CAA" w:rsidRDefault="00B15AB8" w:rsidP="00872934">
      <w:pPr>
        <w:pStyle w:val="EXTRATitle"/>
        <w:rPr>
          <w:bCs/>
        </w:rPr>
      </w:pPr>
      <w:r w:rsidRPr="00440831">
        <w:t xml:space="preserve">EXTRA </w:t>
      </w:r>
      <w:r w:rsidR="00872934">
        <w:t>Sermon</w:t>
      </w:r>
      <w:r w:rsidR="00D21C80" w:rsidRPr="00960F15">
        <w:rPr>
          <w:color w:val="358C99"/>
        </w:rPr>
        <w:t xml:space="preserve"> </w:t>
      </w:r>
      <w:r w:rsidR="00D21C80" w:rsidRPr="00F64107">
        <w:t xml:space="preserve">// </w:t>
      </w:r>
      <w:r w:rsidR="0049710E">
        <w:rPr>
          <w:bCs/>
        </w:rPr>
        <w:t xml:space="preserve">Theme-Based </w:t>
      </w:r>
    </w:p>
    <w:p w14:paraId="461046FC" w14:textId="6AAB852D" w:rsidR="00872934" w:rsidRDefault="00AA3CAA" w:rsidP="00872934">
      <w:pPr>
        <w:pStyle w:val="EXTRATitle"/>
        <w:rPr>
          <w:bCs/>
        </w:rPr>
      </w:pPr>
      <w:r>
        <w:rPr>
          <w:bCs/>
        </w:rPr>
        <w:t>Essentials for Christian Living</w:t>
      </w:r>
    </w:p>
    <w:p w14:paraId="77314183" w14:textId="6E5A693F" w:rsidR="00AA3CAA" w:rsidRPr="00872934" w:rsidRDefault="00AA3CAA" w:rsidP="00872934">
      <w:pPr>
        <w:pStyle w:val="EXTRATitle"/>
        <w:rPr>
          <w:bCs/>
        </w:rPr>
      </w:pPr>
      <w:r>
        <w:rPr>
          <w:bCs/>
        </w:rPr>
        <w:t xml:space="preserve">Session Two: </w:t>
      </w:r>
      <w:r w:rsidRPr="00AA3CAA">
        <w:rPr>
          <w:bCs/>
        </w:rPr>
        <w:t>Wisdom From God</w:t>
      </w:r>
    </w:p>
    <w:p w14:paraId="798018CB" w14:textId="77777777" w:rsidR="00B15AB8" w:rsidRPr="00F64107" w:rsidRDefault="00B15AB8" w:rsidP="00D21C80">
      <w:pPr>
        <w:pStyle w:val="EXTRATitle"/>
      </w:pPr>
    </w:p>
    <w:p w14:paraId="42442F7D" w14:textId="77777777" w:rsidR="00B15AB8" w:rsidRDefault="00B15AB8" w:rsidP="00B15AB8">
      <w:pPr>
        <w:pStyle w:val="EXTRATitleBody"/>
      </w:pPr>
      <w:r>
        <w:t xml:space="preserve">EXTRA supports the group plans in the Bible Studies for Life leader guides. </w:t>
      </w:r>
    </w:p>
    <w:p w14:paraId="4CDE9F1C" w14:textId="77777777" w:rsidR="00B15AB8" w:rsidRDefault="00B15AB8" w:rsidP="00B15AB8">
      <w:pPr>
        <w:pStyle w:val="EXTRATitleBody"/>
        <w:rPr>
          <w:b/>
          <w:bCs/>
        </w:rPr>
      </w:pPr>
    </w:p>
    <w:p w14:paraId="138AC0B4" w14:textId="527D55A8" w:rsidR="00B15AB8" w:rsidRDefault="00B15AB8" w:rsidP="00B15AB8">
      <w:pPr>
        <w:pStyle w:val="EXTRATitleBody"/>
      </w:pPr>
      <w:r w:rsidRPr="00B15AB8">
        <w:rPr>
          <w:b/>
          <w:bCs/>
        </w:rPr>
        <w:t>Date:</w:t>
      </w:r>
      <w:r>
        <w:t xml:space="preserve"> </w:t>
      </w:r>
      <w:r w:rsidR="00872934">
        <w:t>Ju</w:t>
      </w:r>
      <w:r w:rsidR="00AA3CAA">
        <w:t>ly 26</w:t>
      </w:r>
      <w:r>
        <w:t>, 2026</w:t>
      </w:r>
    </w:p>
    <w:p w14:paraId="4D0F7076" w14:textId="56FF25AB" w:rsidR="00B15AB8" w:rsidRDefault="00B15AB8" w:rsidP="00B15AB8">
      <w:pPr>
        <w:pStyle w:val="EXTRATitleBody"/>
      </w:pPr>
      <w:r w:rsidRPr="00B15AB8">
        <w:rPr>
          <w:b/>
          <w:bCs/>
        </w:rPr>
        <w:t>Session Title:</w:t>
      </w:r>
      <w:r>
        <w:t xml:space="preserve"> </w:t>
      </w:r>
      <w:r w:rsidR="00AA3CAA" w:rsidRPr="00AA3CAA">
        <w:rPr>
          <w:b/>
          <w:bCs/>
        </w:rPr>
        <w:t>Wisdom From God</w:t>
      </w:r>
    </w:p>
    <w:p w14:paraId="645A4C1C" w14:textId="2076936F" w:rsidR="00B15AB8" w:rsidRDefault="00B15AB8" w:rsidP="00B15AB8">
      <w:pPr>
        <w:pStyle w:val="EXTRATitleBody"/>
      </w:pPr>
      <w:r w:rsidRPr="00B15AB8">
        <w:rPr>
          <w:b/>
          <w:bCs/>
        </w:rPr>
        <w:t>The Point:</w:t>
      </w:r>
      <w:r>
        <w:t xml:space="preserve"> </w:t>
      </w:r>
      <w:r w:rsidR="00AA3CAA">
        <w:rPr>
          <w:b/>
          <w:bCs/>
        </w:rPr>
        <w:t>B</w:t>
      </w:r>
      <w:r w:rsidR="00AA3CAA" w:rsidRPr="00AA3CAA">
        <w:rPr>
          <w:b/>
          <w:bCs/>
        </w:rPr>
        <w:t>elievers have the wisdom of God because we have the Spirit of God.</w:t>
      </w:r>
      <w:r w:rsidR="000E5E90" w:rsidRPr="000E5E90">
        <w:rPr>
          <w:b/>
          <w:bCs/>
        </w:rPr>
        <w:t> </w:t>
      </w:r>
    </w:p>
    <w:p w14:paraId="7726C7ED" w14:textId="77777777" w:rsidR="00B15AB8" w:rsidRDefault="00B15AB8" w:rsidP="00B15AB8">
      <w:pPr>
        <w:pStyle w:val="EXTRATitleBody"/>
      </w:pPr>
      <w:r w:rsidRPr="00B15AB8">
        <w:rPr>
          <w:b/>
          <w:bCs/>
        </w:rPr>
        <w:t>Podcast—</w:t>
      </w:r>
      <w:hyperlink r:id="rId8" w:history="1">
        <w:r w:rsidRPr="000E5E90">
          <w:rPr>
            <w:rStyle w:val="Hyperlink"/>
          </w:rPr>
          <w:t>Bible Studies for Life: Adults</w:t>
        </w:r>
      </w:hyperlink>
    </w:p>
    <w:p w14:paraId="25D0D5AC" w14:textId="77777777" w:rsidR="001305DD" w:rsidRPr="00A545A9" w:rsidRDefault="001305DD" w:rsidP="00443D5E">
      <w:pPr>
        <w:pStyle w:val="EXTRATitleBody"/>
      </w:pPr>
      <w:r>
        <w:t>_____________________________________________________________________________</w:t>
      </w:r>
    </w:p>
    <w:p w14:paraId="57A1E3A7" w14:textId="77777777" w:rsidR="000E5E90" w:rsidRPr="00045115" w:rsidRDefault="00872934" w:rsidP="00045115">
      <w:pPr>
        <w:pStyle w:val="EXTRAHead"/>
        <w:rPr>
          <w:b/>
          <w:bCs/>
        </w:rPr>
      </w:pPr>
      <w:r w:rsidRPr="00045115">
        <w:rPr>
          <w:b/>
          <w:bCs/>
        </w:rPr>
        <w:t>Theme Based Sermon</w:t>
      </w:r>
    </w:p>
    <w:p w14:paraId="6F06CF66" w14:textId="77777777" w:rsidR="00AA3CAA" w:rsidRPr="00045115" w:rsidRDefault="00AA3CAA" w:rsidP="00045115">
      <w:pPr>
        <w:pStyle w:val="EXTRAHead"/>
        <w:rPr>
          <w:b/>
          <w:bCs/>
        </w:rPr>
      </w:pPr>
      <w:r w:rsidRPr="00045115">
        <w:rPr>
          <w:b/>
          <w:bCs/>
        </w:rPr>
        <w:t>The Spirit of Truth</w:t>
      </w:r>
      <w:r w:rsidRPr="00045115">
        <w:rPr>
          <w:b/>
          <w:bCs/>
        </w:rPr>
        <w:t xml:space="preserve"> </w:t>
      </w:r>
    </w:p>
    <w:p w14:paraId="46031157" w14:textId="6E1A32EE" w:rsidR="00872934" w:rsidRPr="00045115" w:rsidRDefault="00872934" w:rsidP="00045115">
      <w:pPr>
        <w:pStyle w:val="EXTRAHead"/>
        <w:rPr>
          <w:b/>
          <w:bCs/>
        </w:rPr>
      </w:pPr>
      <w:r w:rsidRPr="00045115">
        <w:rPr>
          <w:b/>
          <w:bCs/>
        </w:rPr>
        <w:t>To be used with Session</w:t>
      </w:r>
      <w:r w:rsidR="00AA3CAA" w:rsidRPr="00045115">
        <w:rPr>
          <w:b/>
          <w:bCs/>
        </w:rPr>
        <w:t xml:space="preserve"> 2</w:t>
      </w:r>
      <w:r w:rsidRPr="00045115">
        <w:rPr>
          <w:b/>
          <w:bCs/>
        </w:rPr>
        <w:t xml:space="preserve"> – </w:t>
      </w:r>
      <w:r w:rsidR="00AA3CAA" w:rsidRPr="00045115">
        <w:rPr>
          <w:b/>
          <w:bCs/>
        </w:rPr>
        <w:t xml:space="preserve">Wisdom </w:t>
      </w:r>
      <w:proofErr w:type="gramStart"/>
      <w:r w:rsidR="00AA3CAA" w:rsidRPr="00045115">
        <w:rPr>
          <w:b/>
          <w:bCs/>
        </w:rPr>
        <w:t>From</w:t>
      </w:r>
      <w:proofErr w:type="gramEnd"/>
      <w:r w:rsidR="00AA3CAA" w:rsidRPr="00045115">
        <w:rPr>
          <w:b/>
          <w:bCs/>
        </w:rPr>
        <w:t xml:space="preserve"> God</w:t>
      </w:r>
    </w:p>
    <w:p w14:paraId="35358235" w14:textId="434B0A37" w:rsidR="00872934" w:rsidRPr="00045115" w:rsidRDefault="00872934" w:rsidP="00045115">
      <w:pPr>
        <w:pStyle w:val="EXTRAHead"/>
        <w:rPr>
          <w:b/>
          <w:bCs/>
        </w:rPr>
      </w:pPr>
      <w:r w:rsidRPr="00045115">
        <w:rPr>
          <w:b/>
          <w:bCs/>
        </w:rPr>
        <w:t xml:space="preserve">Scripture: </w:t>
      </w:r>
      <w:r w:rsidR="00AA3CAA" w:rsidRPr="00045115">
        <w:rPr>
          <w:b/>
          <w:bCs/>
        </w:rPr>
        <w:t>John 16:12-15</w:t>
      </w:r>
    </w:p>
    <w:p w14:paraId="60D10DC8" w14:textId="2113D775" w:rsidR="00872934" w:rsidRPr="00872934" w:rsidRDefault="00872934" w:rsidP="00045115">
      <w:pPr>
        <w:pStyle w:val="EXTRAHead"/>
      </w:pPr>
      <w:r w:rsidRPr="00872934">
        <w:rPr>
          <w:b/>
        </w:rPr>
        <w:t>Connection with Bible Study:</w:t>
      </w:r>
      <w:r w:rsidRPr="00872934">
        <w:t xml:space="preserve"> </w:t>
      </w:r>
      <w:r w:rsidR="00AA3CAA" w:rsidRPr="00AA3CAA">
        <w:t xml:space="preserve">To complement the Bible study “Wisdom </w:t>
      </w:r>
      <w:proofErr w:type="gramStart"/>
      <w:r w:rsidR="00AA3CAA" w:rsidRPr="00AA3CAA">
        <w:t>From</w:t>
      </w:r>
      <w:proofErr w:type="gramEnd"/>
      <w:r w:rsidR="00AA3CAA" w:rsidRPr="00AA3CAA">
        <w:t xml:space="preserve"> God</w:t>
      </w:r>
      <w:r w:rsidR="00AA3CAA">
        <w:t>,</w:t>
      </w:r>
      <w:r w:rsidR="00AA3CAA" w:rsidRPr="00AA3CAA">
        <w:t>” this sermon will build upon the study’s main point that believers have the wisdom of God because we have the Spirit of God.</w:t>
      </w:r>
    </w:p>
    <w:p w14:paraId="512F02DA" w14:textId="77777777" w:rsidR="00AA3CAA" w:rsidRPr="00AA3CAA" w:rsidRDefault="00872934" w:rsidP="00045115">
      <w:pPr>
        <w:pStyle w:val="EXTRAHead"/>
      </w:pPr>
      <w:r w:rsidRPr="00872934">
        <w:rPr>
          <w:b/>
          <w:bCs/>
        </w:rPr>
        <w:t>Introduction:</w:t>
      </w:r>
      <w:r w:rsidRPr="00872934">
        <w:t xml:space="preserve"> </w:t>
      </w:r>
      <w:r w:rsidR="00AA3CAA" w:rsidRPr="00AA3CAA">
        <w:t xml:space="preserve">Many years </w:t>
      </w:r>
      <w:proofErr w:type="gramStart"/>
      <w:r w:rsidR="00AA3CAA" w:rsidRPr="00AA3CAA">
        <w:t>ago</w:t>
      </w:r>
      <w:proofErr w:type="gramEnd"/>
      <w:r w:rsidR="00AA3CAA" w:rsidRPr="00AA3CAA">
        <w:t xml:space="preserve"> the actor Tom Selleck played the character Thomas Magnum in the TV show, “Magnum, P. I.” Located in Hawaii, he was a private investigator, and the series was about his efforts to solve crime. Throughout the series he would refer to his “little voice” that would often prompt him to take a case he wouldn’t normally accept or investigate something seemingly minor or unrelated to the crime. We sometimes say we have a “gut feeling” about something, an intuitive sense that leads to greater insight. It’s a common feeling, but it’s not always reliable.</w:t>
      </w:r>
    </w:p>
    <w:p w14:paraId="138D4FD2" w14:textId="72170889" w:rsidR="00AA3CAA" w:rsidRDefault="00AA3CAA" w:rsidP="00045115">
      <w:pPr>
        <w:pStyle w:val="EXTRAHead"/>
      </w:pPr>
      <w:r w:rsidRPr="00AA3CAA">
        <w:t>In this sense, believers are blessed to have the presence of the Holy Spirit in their lives. Often the Spirit nudges us in a particular direction or reminds us of the words and actions of Jesus, and each time it is not only rooted in truth but wise in its application. Because believers have the Holy Spirit, we also have access to the wisdom of God. Let’s explore how the Spirit guides us towards God’s wisdom.</w:t>
      </w:r>
    </w:p>
    <w:p w14:paraId="70E83EFE" w14:textId="77777777" w:rsidR="00702C20" w:rsidRPr="00AA3CAA" w:rsidRDefault="00702C20" w:rsidP="00045115">
      <w:pPr>
        <w:pStyle w:val="EXTRAHead"/>
      </w:pPr>
    </w:p>
    <w:p w14:paraId="31D279FB" w14:textId="632B871E" w:rsidR="00AA3CAA" w:rsidRPr="00AA3CAA" w:rsidRDefault="00AA3CAA" w:rsidP="00045115">
      <w:pPr>
        <w:pStyle w:val="EXTRAHead"/>
        <w:numPr>
          <w:ilvl w:val="0"/>
          <w:numId w:val="8"/>
        </w:numPr>
      </w:pPr>
      <w:r w:rsidRPr="00AA3CAA">
        <w:rPr>
          <w:b/>
          <w:bCs/>
        </w:rPr>
        <w:t>The Spirit imparts dynamic truth</w:t>
      </w:r>
      <w:r>
        <w:rPr>
          <w:b/>
          <w:bCs/>
        </w:rPr>
        <w:t>.</w:t>
      </w:r>
      <w:r>
        <w:rPr>
          <w:b/>
          <w:bCs/>
        </w:rPr>
        <w:br/>
      </w:r>
      <w:r w:rsidRPr="00AA3CAA">
        <w:rPr>
          <w:b/>
          <w:bCs/>
        </w:rPr>
        <w:t>v.</w:t>
      </w:r>
      <w:r>
        <w:rPr>
          <w:b/>
          <w:bCs/>
        </w:rPr>
        <w:t xml:space="preserve"> </w:t>
      </w:r>
      <w:r w:rsidRPr="00AA3CAA">
        <w:rPr>
          <w:b/>
          <w:bCs/>
        </w:rPr>
        <w:t>12 “I still have many things to tell you</w:t>
      </w:r>
      <w:r>
        <w:rPr>
          <w:b/>
          <w:bCs/>
        </w:rPr>
        <w:t>.</w:t>
      </w:r>
      <w:r w:rsidRPr="00AA3CAA">
        <w:rPr>
          <w:b/>
          <w:bCs/>
        </w:rPr>
        <w:t xml:space="preserve">” </w:t>
      </w:r>
      <w:r>
        <w:rPr>
          <w:b/>
          <w:bCs/>
        </w:rPr>
        <w:br/>
      </w:r>
      <w:r w:rsidRPr="00AA3CAA">
        <w:t>God’s truth has an energy. It isn’t dead or static; it meets us where we are and instructs us to live for Christ. Listed below are three qualities of God’s dynamic truth.</w:t>
      </w:r>
    </w:p>
    <w:p w14:paraId="729E6487" w14:textId="196C5131" w:rsidR="00AA3CAA" w:rsidRPr="00702C20" w:rsidRDefault="00AA3CAA" w:rsidP="00045115">
      <w:pPr>
        <w:pStyle w:val="EXTRAHead"/>
        <w:numPr>
          <w:ilvl w:val="1"/>
          <w:numId w:val="8"/>
        </w:numPr>
        <w:rPr>
          <w:b/>
          <w:bCs/>
        </w:rPr>
      </w:pPr>
      <w:r w:rsidRPr="00702C20">
        <w:rPr>
          <w:b/>
          <w:bCs/>
        </w:rPr>
        <w:t>It is truth we can absorb</w:t>
      </w:r>
      <w:r w:rsidRPr="00702C20">
        <w:rPr>
          <w:b/>
          <w:bCs/>
        </w:rPr>
        <w:t>.</w:t>
      </w:r>
    </w:p>
    <w:p w14:paraId="418380C9" w14:textId="77777777" w:rsidR="00AA3CAA" w:rsidRPr="00AA3CAA" w:rsidRDefault="00AA3CAA" w:rsidP="00045115">
      <w:pPr>
        <w:pStyle w:val="EXTRAHead"/>
      </w:pPr>
    </w:p>
    <w:p w14:paraId="5ECCB370" w14:textId="17EB6923" w:rsidR="00AA3CAA" w:rsidRPr="00AA3CAA" w:rsidRDefault="00AA3CAA" w:rsidP="00045115">
      <w:pPr>
        <w:pStyle w:val="EXTRAHead"/>
      </w:pPr>
      <w:r w:rsidRPr="00AA3CAA">
        <w:t>V</w:t>
      </w:r>
      <w:r>
        <w:t xml:space="preserve">erse </w:t>
      </w:r>
      <w:r w:rsidRPr="00AA3CAA">
        <w:t>12 is a provocative statement. Jesus was preparing His disciples for His departure which would seem to make it necessary for Him to tell them everything He possible could. However, Jesus supernaturally understood the limits to the disciples’ capacity to understand truth, so He reserved it for a future time through the presence of the Spirit. Jesus knew that the Spirit would be able to convey truth in the future to His followers at an appropriate time, a time when they could absorb what the Spirit says. The Spirit looks for that “teachable moment” in the lives of</w:t>
      </w:r>
      <w:r w:rsidRPr="00AA3CAA">
        <w:rPr>
          <w:b/>
          <w:bCs/>
        </w:rPr>
        <w:t xml:space="preserve"> </w:t>
      </w:r>
      <w:r w:rsidRPr="00AA3CAA">
        <w:t>believers so that the truth and wisdom He reveals can take root and bear spiritual fruit.</w:t>
      </w:r>
    </w:p>
    <w:p w14:paraId="7B7C3BE9" w14:textId="7C9E958A" w:rsidR="00AA3CAA" w:rsidRPr="00702C20" w:rsidRDefault="00AA3CAA" w:rsidP="00045115">
      <w:pPr>
        <w:pStyle w:val="EXTRAHead"/>
        <w:numPr>
          <w:ilvl w:val="1"/>
          <w:numId w:val="8"/>
        </w:numPr>
        <w:rPr>
          <w:b/>
          <w:bCs/>
        </w:rPr>
      </w:pPr>
      <w:r w:rsidRPr="00702C20">
        <w:rPr>
          <w:b/>
          <w:bCs/>
        </w:rPr>
        <w:t>It is truth we can apply</w:t>
      </w:r>
      <w:r w:rsidRPr="00702C20">
        <w:rPr>
          <w:b/>
          <w:bCs/>
        </w:rPr>
        <w:t>.</w:t>
      </w:r>
    </w:p>
    <w:p w14:paraId="4B2557AA" w14:textId="6ADBBDF3" w:rsidR="00AA3CAA" w:rsidRPr="00AA3CAA" w:rsidRDefault="00AA3CAA" w:rsidP="00045115">
      <w:pPr>
        <w:pStyle w:val="EXTRAHead"/>
      </w:pPr>
      <w:r w:rsidRPr="00AA3CAA">
        <w:t>In v.</w:t>
      </w:r>
      <w:r>
        <w:t xml:space="preserve"> </w:t>
      </w:r>
      <w:r w:rsidRPr="00AA3CAA">
        <w:t>13, the word “guide” means “to show the way”. Truth that “shows the way” is truth we can apply, and it demonstrates the dynamic quality of God’s truth. Truth that truly applies and brings positive change is sorely lacking in our culture today. In recent years our culture has slowly turned away from applicable truth to ideological truth, causing confusion and chaos in society. Applicable truth that shows the way is grounded in reality and common sense, instead of far-fetched ideas that will inevitably crumble when put into practice. Building a life on ideological truth lacks wisdom and will inevitably lead to negative consequences, but building a life on God’s truth that applies to every facet of our existence is wise and leads to intimacy with God.</w:t>
      </w:r>
    </w:p>
    <w:p w14:paraId="20C92DF5" w14:textId="3B664107" w:rsidR="00AA3CAA" w:rsidRPr="00702C20" w:rsidRDefault="00AA3CAA" w:rsidP="00045115">
      <w:pPr>
        <w:pStyle w:val="EXTRAHead"/>
        <w:numPr>
          <w:ilvl w:val="1"/>
          <w:numId w:val="8"/>
        </w:numPr>
        <w:rPr>
          <w:b/>
          <w:bCs/>
        </w:rPr>
      </w:pPr>
      <w:r w:rsidRPr="00702C20">
        <w:rPr>
          <w:b/>
          <w:bCs/>
        </w:rPr>
        <w:t>It is truth we can trust</w:t>
      </w:r>
      <w:r w:rsidRPr="00702C20">
        <w:rPr>
          <w:b/>
          <w:bCs/>
        </w:rPr>
        <w:t>.</w:t>
      </w:r>
    </w:p>
    <w:p w14:paraId="699C6305" w14:textId="5CD974C5" w:rsidR="00AA3CAA" w:rsidRDefault="00AA3CAA" w:rsidP="00045115">
      <w:pPr>
        <w:pStyle w:val="EXTRAHead"/>
      </w:pPr>
      <w:r w:rsidRPr="00AA3CAA">
        <w:t>Jesus revealed in v.</w:t>
      </w:r>
      <w:r w:rsidR="00045115">
        <w:t xml:space="preserve"> </w:t>
      </w:r>
      <w:r w:rsidRPr="00AA3CAA">
        <w:t>13 that the Spirit will guide believers “into all the truth”. This doesn’t mean that the Spirit will make every believer omniscient, but it does mean that the truth revealed by the Spirit will have integrity; it will be complete or whole. We’re used to the phrase “half-truths”, but such a thing doesn’t really exist. Any statement that is only partially true becomes false by default and ultimately proves to be untrustworthy. Such is not the case when the Spirit reveals truth. It is complete, without fault, and totally trustworthy. And the one who absorbs, applies, and trusts God’s truth revealed by the Spirit will receive God’s wisdom.</w:t>
      </w:r>
    </w:p>
    <w:p w14:paraId="549BDA14" w14:textId="77777777" w:rsidR="00702C20" w:rsidRPr="00AA3CAA" w:rsidRDefault="00702C20" w:rsidP="00045115">
      <w:pPr>
        <w:pStyle w:val="EXTRAHead"/>
      </w:pPr>
    </w:p>
    <w:p w14:paraId="33091F0E" w14:textId="6423C107" w:rsidR="00AA3CAA" w:rsidRPr="00AA3CAA" w:rsidRDefault="00AA3CAA" w:rsidP="00045115">
      <w:pPr>
        <w:pStyle w:val="EXTRAHead"/>
        <w:numPr>
          <w:ilvl w:val="0"/>
          <w:numId w:val="8"/>
        </w:numPr>
      </w:pPr>
      <w:r w:rsidRPr="00045115">
        <w:rPr>
          <w:b/>
          <w:bCs/>
        </w:rPr>
        <w:t>The Spirit imparts truth from the Father and the Son</w:t>
      </w:r>
      <w:r w:rsidR="00045115" w:rsidRPr="00045115">
        <w:rPr>
          <w:b/>
          <w:bCs/>
        </w:rPr>
        <w:t>.</w:t>
      </w:r>
      <w:r w:rsidR="00045115" w:rsidRPr="00045115">
        <w:rPr>
          <w:b/>
          <w:bCs/>
        </w:rPr>
        <w:br/>
      </w:r>
      <w:r w:rsidRPr="00045115">
        <w:rPr>
          <w:b/>
          <w:bCs/>
        </w:rPr>
        <w:t>v.</w:t>
      </w:r>
      <w:r w:rsidR="00045115" w:rsidRPr="00045115">
        <w:rPr>
          <w:b/>
          <w:bCs/>
        </w:rPr>
        <w:t xml:space="preserve"> </w:t>
      </w:r>
      <w:r w:rsidRPr="00045115">
        <w:rPr>
          <w:b/>
          <w:bCs/>
        </w:rPr>
        <w:t>13 “He will speak whatever He hears</w:t>
      </w:r>
      <w:r w:rsidR="00045115" w:rsidRPr="00045115">
        <w:rPr>
          <w:b/>
          <w:bCs/>
        </w:rPr>
        <w:t>.</w:t>
      </w:r>
      <w:r w:rsidRPr="00045115">
        <w:rPr>
          <w:b/>
          <w:bCs/>
        </w:rPr>
        <w:t>”</w:t>
      </w:r>
      <w:r w:rsidRPr="00AA3CAA">
        <w:t xml:space="preserve"> </w:t>
      </w:r>
      <w:r w:rsidR="00045115">
        <w:br/>
      </w:r>
      <w:r w:rsidRPr="00AA3CAA">
        <w:t>Accurate information can be hard to come by in our world today, but the Spirit conveys the words and wisdom of God with complete accuracy.</w:t>
      </w:r>
    </w:p>
    <w:p w14:paraId="1688376B" w14:textId="19F3A9AA" w:rsidR="00AA3CAA" w:rsidRPr="00702C20" w:rsidRDefault="00AA3CAA" w:rsidP="00045115">
      <w:pPr>
        <w:pStyle w:val="EXTRAHead"/>
        <w:numPr>
          <w:ilvl w:val="1"/>
          <w:numId w:val="8"/>
        </w:numPr>
        <w:rPr>
          <w:b/>
          <w:bCs/>
        </w:rPr>
      </w:pPr>
      <w:r w:rsidRPr="00702C20">
        <w:rPr>
          <w:b/>
          <w:bCs/>
        </w:rPr>
        <w:t>He faithfully imparts the Father’s words</w:t>
      </w:r>
      <w:r w:rsidR="00045115" w:rsidRPr="00702C20">
        <w:rPr>
          <w:b/>
          <w:bCs/>
        </w:rPr>
        <w:t>.</w:t>
      </w:r>
    </w:p>
    <w:p w14:paraId="0608C017" w14:textId="33C0B081" w:rsidR="00AA3CAA" w:rsidRPr="00AA3CAA" w:rsidRDefault="00AA3CAA" w:rsidP="00045115">
      <w:pPr>
        <w:pStyle w:val="EXTRAHead"/>
      </w:pPr>
      <w:r w:rsidRPr="00AA3CAA">
        <w:t>The triune nature of God is one of those mysteries that will only be fully understood in the believer’s next life. But we do see some clues about the Trinity and in v.</w:t>
      </w:r>
      <w:r w:rsidR="00045115">
        <w:t xml:space="preserve"> </w:t>
      </w:r>
      <w:r w:rsidRPr="00AA3CAA">
        <w:t>13 Jesus gives us a brief look at one aspect of the Trinity. He declared that the Spirit speaks “whatever He hears</w:t>
      </w:r>
      <w:r w:rsidR="00045115">
        <w:t>.</w:t>
      </w:r>
      <w:r w:rsidRPr="00AA3CAA">
        <w:t>” This isn’t repeating random things heard by the Spirit, but rather repeating the words of the Father, made possible through the triune nature of God. This helps us have confidence in what the Spirit reveals to us. There is no “loss in translation” to worry about. The Spirit gives us the complete and accurate word of God, from the Father’s mouth to our ears.</w:t>
      </w:r>
    </w:p>
    <w:p w14:paraId="48100615" w14:textId="7D1DC61D" w:rsidR="00AA3CAA" w:rsidRPr="00702C20" w:rsidRDefault="00AA3CAA" w:rsidP="00045115">
      <w:pPr>
        <w:pStyle w:val="EXTRAHead"/>
        <w:numPr>
          <w:ilvl w:val="1"/>
          <w:numId w:val="8"/>
        </w:numPr>
        <w:rPr>
          <w:b/>
          <w:bCs/>
        </w:rPr>
      </w:pPr>
      <w:r w:rsidRPr="00702C20">
        <w:rPr>
          <w:b/>
          <w:bCs/>
        </w:rPr>
        <w:t>He faithfully reveals the future</w:t>
      </w:r>
      <w:r w:rsidR="00045115" w:rsidRPr="00702C20">
        <w:rPr>
          <w:b/>
          <w:bCs/>
        </w:rPr>
        <w:t>.</w:t>
      </w:r>
    </w:p>
    <w:p w14:paraId="352A62EE" w14:textId="3D5AA467" w:rsidR="00AA3CAA" w:rsidRPr="00AA3CAA" w:rsidRDefault="00AA3CAA" w:rsidP="00045115">
      <w:pPr>
        <w:pStyle w:val="EXTRAHead"/>
      </w:pPr>
      <w:r w:rsidRPr="00AA3CAA">
        <w:t>Previously Jesus revealed that the Spirit would remind the disciples “of everything I have told you.” In this sense, the Spirit will faithfully remind and convey the facts about Jesus’ earthly ministry to the disciples. In v.</w:t>
      </w:r>
      <w:r w:rsidR="00045115">
        <w:t xml:space="preserve"> </w:t>
      </w:r>
      <w:r w:rsidRPr="00AA3CAA">
        <w:t>13</w:t>
      </w:r>
      <w:r w:rsidR="00702C20">
        <w:t>,</w:t>
      </w:r>
      <w:r w:rsidRPr="00AA3CAA">
        <w:t xml:space="preserve"> Jesus expands the Spirit’s revelation to include “what is to come</w:t>
      </w:r>
      <w:r w:rsidR="00045115">
        <w:t>.</w:t>
      </w:r>
      <w:r w:rsidRPr="00AA3CAA">
        <w:t xml:space="preserve">” As we will see in the next point, the Spirit is dependent upon the words of Jesus as His </w:t>
      </w:r>
      <w:r w:rsidRPr="00AA3CAA">
        <w:lastRenderedPageBreak/>
        <w:t>source of revelation, so continuing in that context seems wise. Revealing “what is to come” doesn’t mean predicting this week’s winning lottery numbers or who will be the next president, but it does mean revealing the ongoing work of Christ as He leads us to the close of the age. In this way, the Spirit is preparing us for the challenges we’ll face in the future and being prepared for them is a wise thing to do.</w:t>
      </w:r>
    </w:p>
    <w:p w14:paraId="51A1734E" w14:textId="3D1A8485" w:rsidR="00AA3CAA" w:rsidRPr="00702C20" w:rsidRDefault="00AA3CAA" w:rsidP="00045115">
      <w:pPr>
        <w:pStyle w:val="EXTRAHead"/>
        <w:numPr>
          <w:ilvl w:val="1"/>
          <w:numId w:val="8"/>
        </w:numPr>
        <w:rPr>
          <w:b/>
          <w:bCs/>
        </w:rPr>
      </w:pPr>
      <w:r w:rsidRPr="00702C20">
        <w:rPr>
          <w:b/>
          <w:bCs/>
        </w:rPr>
        <w:t>He faithfully glorifies Jesus</w:t>
      </w:r>
      <w:r w:rsidR="00045115" w:rsidRPr="00702C20">
        <w:rPr>
          <w:b/>
          <w:bCs/>
        </w:rPr>
        <w:t>.</w:t>
      </w:r>
    </w:p>
    <w:p w14:paraId="39D15A51" w14:textId="543F68BF" w:rsidR="00AA3CAA" w:rsidRPr="00AA3CAA" w:rsidRDefault="00AA3CAA" w:rsidP="00045115">
      <w:pPr>
        <w:pStyle w:val="EXTRAHead"/>
      </w:pPr>
      <w:r w:rsidRPr="00AA3CAA">
        <w:t>The word “glorify” in v.</w:t>
      </w:r>
      <w:r w:rsidR="00045115">
        <w:t xml:space="preserve"> </w:t>
      </w:r>
      <w:r w:rsidRPr="00AA3CAA">
        <w:t xml:space="preserve">14 means “to give honor; to magnify splendor or greatness” and it is the central task of the Spirit in relation to Jesus. It is the Spirit who convicts people of sin, making them aware of the consequences and pointing to the solution in Jesus Christ. It is the Spirit that transforms the new believer in Christ </w:t>
      </w:r>
      <w:proofErr w:type="gramStart"/>
      <w:r w:rsidRPr="00AA3CAA">
        <w:t>more and more</w:t>
      </w:r>
      <w:proofErr w:type="gramEnd"/>
      <w:r w:rsidRPr="00AA3CAA">
        <w:t xml:space="preserve"> into His image. It is the Spirit that uses God’s wisdom and truth to empower believers to live out their faith in Jesus. And it is the Spirit who advises us and comforts us. All of this is made possible only because of Jesus. And by glorifying Jesus, the Spirit leads us into truth.</w:t>
      </w:r>
    </w:p>
    <w:p w14:paraId="2F82AD3E" w14:textId="77777777" w:rsidR="00AA3CAA" w:rsidRPr="00AA3CAA" w:rsidRDefault="00AA3CAA" w:rsidP="00045115">
      <w:pPr>
        <w:pStyle w:val="EXTRAHead"/>
      </w:pPr>
    </w:p>
    <w:p w14:paraId="15243238" w14:textId="27D9BF99" w:rsidR="00AA3CAA" w:rsidRPr="00AA3CAA" w:rsidRDefault="00AA3CAA" w:rsidP="00045115">
      <w:pPr>
        <w:pStyle w:val="EXTRAHead"/>
        <w:numPr>
          <w:ilvl w:val="0"/>
          <w:numId w:val="8"/>
        </w:numPr>
      </w:pPr>
      <w:r w:rsidRPr="00045115">
        <w:rPr>
          <w:b/>
          <w:bCs/>
        </w:rPr>
        <w:t>The Spirit imparts the wisdom of Christ</w:t>
      </w:r>
      <w:r w:rsidR="00045115" w:rsidRPr="00045115">
        <w:rPr>
          <w:b/>
          <w:bCs/>
        </w:rPr>
        <w:t>.</w:t>
      </w:r>
      <w:r w:rsidR="00045115" w:rsidRPr="00045115">
        <w:rPr>
          <w:b/>
          <w:bCs/>
        </w:rPr>
        <w:br/>
      </w:r>
      <w:r w:rsidRPr="00045115">
        <w:rPr>
          <w:b/>
          <w:bCs/>
        </w:rPr>
        <w:t>v.15 “what is mine . . . will declare it to you</w:t>
      </w:r>
      <w:r w:rsidR="00045115" w:rsidRPr="00045115">
        <w:rPr>
          <w:b/>
          <w:bCs/>
        </w:rPr>
        <w:t>.</w:t>
      </w:r>
      <w:r w:rsidRPr="00045115">
        <w:rPr>
          <w:b/>
          <w:bCs/>
        </w:rPr>
        <w:t>”</w:t>
      </w:r>
      <w:r w:rsidR="00045115">
        <w:br/>
      </w:r>
      <w:r w:rsidRPr="00AA3CAA">
        <w:t>What distinctly belongs to Jesus? What belongs to Him that must be declared? It’s His life, death, and resurrection.</w:t>
      </w:r>
    </w:p>
    <w:p w14:paraId="36130A40" w14:textId="67981178" w:rsidR="00AA3CAA" w:rsidRPr="00702C20" w:rsidRDefault="00045115" w:rsidP="00045115">
      <w:pPr>
        <w:pStyle w:val="EXTRAHead"/>
        <w:rPr>
          <w:b/>
          <w:bCs/>
        </w:rPr>
      </w:pPr>
      <w:r>
        <w:rPr>
          <w:b/>
          <w:bCs/>
        </w:rPr>
        <w:tab/>
      </w:r>
      <w:r w:rsidR="00AA3CAA" w:rsidRPr="00045115">
        <w:rPr>
          <w:b/>
          <w:bCs/>
        </w:rPr>
        <w:t>a.  We hear the wisdom of Christ’s life</w:t>
      </w:r>
      <w:r w:rsidRPr="00045115">
        <w:rPr>
          <w:b/>
          <w:bCs/>
        </w:rPr>
        <w:t>.</w:t>
      </w:r>
      <w:r w:rsidR="00AA3CAA" w:rsidRPr="00AA3CAA">
        <w:tab/>
      </w:r>
    </w:p>
    <w:p w14:paraId="137D187D" w14:textId="50C7F477" w:rsidR="00AA3CAA" w:rsidRPr="00045115" w:rsidRDefault="00AA3CAA" w:rsidP="00045115">
      <w:pPr>
        <w:pStyle w:val="EXTRAHead"/>
      </w:pPr>
      <w:r w:rsidRPr="00045115">
        <w:t xml:space="preserve">Jesus lived an earthly existence that no one else could. As the perfect Son of God, He navigated countless social and religious issues without fault. And sometimes His responses were shocking. He taught that we should pray for our enemies. He spent time with the outcasts of society. He invited His disciples to follow Him by carrying the cross of self-denial and sacrifice. By themselves, these actions seem counter-intuitive and without supernatural help, may sit on the shelf of disobedience. Thankfully, the Spirit helps us see the wisdom of such actions. It is through the Spirit’s help that we see these actions as imperative to our covenant relationship with Christ and the advancement of the kingdom. Without them, we delay the process of becoming more like Christ. And make no mistake; </w:t>
      </w:r>
      <w:proofErr w:type="spellStart"/>
      <w:proofErr w:type="gramStart"/>
      <w:r w:rsidRPr="00045115">
        <w:t>its</w:t>
      </w:r>
      <w:proofErr w:type="spellEnd"/>
      <w:proofErr w:type="gramEnd"/>
      <w:r w:rsidRPr="00045115">
        <w:t xml:space="preserve"> wise to become more like Christ.</w:t>
      </w:r>
    </w:p>
    <w:p w14:paraId="412121B7" w14:textId="77777777" w:rsidR="00AA3CAA" w:rsidRPr="00AA3CAA" w:rsidRDefault="00AA3CAA" w:rsidP="00045115">
      <w:pPr>
        <w:pStyle w:val="EXTRAHead"/>
      </w:pPr>
    </w:p>
    <w:p w14:paraId="2F174D10" w14:textId="0BE38B38" w:rsidR="00AA3CAA" w:rsidRPr="00045115" w:rsidRDefault="00045115" w:rsidP="00045115">
      <w:pPr>
        <w:pStyle w:val="EXTRAHead"/>
        <w:rPr>
          <w:b/>
          <w:bCs/>
        </w:rPr>
      </w:pPr>
      <w:r>
        <w:rPr>
          <w:b/>
          <w:bCs/>
        </w:rPr>
        <w:tab/>
      </w:r>
      <w:r w:rsidR="00AA3CAA" w:rsidRPr="00045115">
        <w:rPr>
          <w:b/>
          <w:bCs/>
        </w:rPr>
        <w:t>b.  We hear the wisdom of Christ’s death</w:t>
      </w:r>
      <w:r w:rsidRPr="00045115">
        <w:rPr>
          <w:b/>
          <w:bCs/>
        </w:rPr>
        <w:t>.</w:t>
      </w:r>
    </w:p>
    <w:p w14:paraId="2BF421A6" w14:textId="77777777" w:rsidR="00AA3CAA" w:rsidRPr="00AA3CAA" w:rsidRDefault="00AA3CAA" w:rsidP="00045115">
      <w:pPr>
        <w:pStyle w:val="EXTRAHead"/>
      </w:pPr>
      <w:r w:rsidRPr="00AA3CAA">
        <w:tab/>
      </w:r>
      <w:r w:rsidRPr="00AA3CAA">
        <w:tab/>
      </w:r>
    </w:p>
    <w:p w14:paraId="4FBBB80B" w14:textId="575AFA6C" w:rsidR="00AA3CAA" w:rsidRPr="00AA3CAA" w:rsidRDefault="00AA3CAA" w:rsidP="00045115">
      <w:pPr>
        <w:pStyle w:val="EXTRAHead"/>
      </w:pPr>
      <w:proofErr w:type="gramStart"/>
      <w:r w:rsidRPr="00AA3CAA">
        <w:t>In order to</w:t>
      </w:r>
      <w:proofErr w:type="gramEnd"/>
      <w:r w:rsidRPr="00AA3CAA">
        <w:t xml:space="preserve"> be saved, we must believe that it is Jesus’ death on the cross that atones for our sin. We understand that His death appeases the wrath of God toward sin, removes the stain and eternal consequence</w:t>
      </w:r>
      <w:r w:rsidRPr="00AA3CAA">
        <w:tab/>
        <w:t xml:space="preserve"> of sin, and enables us as sinners to have a relationship with a holy God through the forgiveness of sin. We can grasp to some degree how this works, but we often fail to consider the wisdom of Christ’s death. As I’ve grown older, the Spirit has impressed upon me in many ways the wisdom of Christ’s death. It was wise because it was the only way for salvation to be offered. It was wise because it’s available to whosoever believes. It was wise because it has eternal consequences. And it was wise because humanity needs forgiveness.</w:t>
      </w:r>
    </w:p>
    <w:p w14:paraId="6F90568F" w14:textId="77777777" w:rsidR="00AA3CAA" w:rsidRPr="00AA3CAA" w:rsidRDefault="00AA3CAA" w:rsidP="00045115">
      <w:pPr>
        <w:pStyle w:val="EXTRAHead"/>
      </w:pPr>
    </w:p>
    <w:p w14:paraId="0F55A09E" w14:textId="3360A01D" w:rsidR="00AA3CAA" w:rsidRPr="00045115" w:rsidRDefault="00045115" w:rsidP="00045115">
      <w:pPr>
        <w:pStyle w:val="EXTRAHead"/>
        <w:rPr>
          <w:b/>
          <w:bCs/>
        </w:rPr>
      </w:pPr>
      <w:r>
        <w:rPr>
          <w:b/>
          <w:bCs/>
        </w:rPr>
        <w:tab/>
      </w:r>
      <w:r w:rsidR="00AA3CAA" w:rsidRPr="00045115">
        <w:rPr>
          <w:b/>
          <w:bCs/>
        </w:rPr>
        <w:t>c.  We hear the wisdom of Christ’s resurrection</w:t>
      </w:r>
      <w:r w:rsidRPr="00045115">
        <w:rPr>
          <w:b/>
          <w:bCs/>
        </w:rPr>
        <w:t>.</w:t>
      </w:r>
    </w:p>
    <w:p w14:paraId="62FF79D4" w14:textId="77777777" w:rsidR="00AA3CAA" w:rsidRPr="00AA3CAA" w:rsidRDefault="00AA3CAA" w:rsidP="00045115">
      <w:pPr>
        <w:pStyle w:val="EXTRAHead"/>
      </w:pPr>
    </w:p>
    <w:p w14:paraId="7DF1AF33" w14:textId="77777777" w:rsidR="00AA3CAA" w:rsidRPr="00045115" w:rsidRDefault="00AA3CAA" w:rsidP="00045115">
      <w:pPr>
        <w:pStyle w:val="EXTRAHead"/>
      </w:pPr>
      <w:r w:rsidRPr="00045115">
        <w:lastRenderedPageBreak/>
        <w:t xml:space="preserve">Once a year believers celebrate Resurrection Sunday, emphasizing the miraculous resurrection of Jesus our Lord. It’s good to have such a day set aside to remember and respond to the greatest miracle the world has ever seen. But the Spirit knows and progressively reveals to us the impact of the resurrection, guiding us to see its wisdom. Truthfully, the resurrection changes everything. And the Spirit helps us see that </w:t>
      </w:r>
      <w:r w:rsidRPr="00045115">
        <w:rPr>
          <w:i/>
          <w:iCs/>
        </w:rPr>
        <w:t>every</w:t>
      </w:r>
      <w:r w:rsidRPr="00045115">
        <w:t xml:space="preserve"> day is a celebration of Jesus’ victory over death. It is because of the resurrection that believers can live confident lives today and have hope for tomorrow. Knowing that our sin is forgiven, our lives have purpose, and not even death can harm us will lead us to live out our faith courageously and consistently. That’s wise.</w:t>
      </w:r>
    </w:p>
    <w:p w14:paraId="49936866" w14:textId="77777777" w:rsidR="00872934" w:rsidRPr="00872934" w:rsidRDefault="00872934" w:rsidP="00045115">
      <w:pPr>
        <w:pStyle w:val="EXTRAHead"/>
      </w:pPr>
    </w:p>
    <w:p w14:paraId="3718DEC2" w14:textId="32EF4737" w:rsidR="00872934" w:rsidRPr="00872934" w:rsidRDefault="00872934" w:rsidP="00045115">
      <w:pPr>
        <w:pStyle w:val="EXTRAHead"/>
        <w:rPr>
          <w:i/>
          <w:iCs/>
        </w:rPr>
      </w:pPr>
      <w:r w:rsidRPr="00872934">
        <w:rPr>
          <w:b/>
          <w:bCs/>
        </w:rPr>
        <w:t>Conclusion:</w:t>
      </w:r>
      <w:r w:rsidRPr="00872934">
        <w:t xml:space="preserve"> </w:t>
      </w:r>
      <w:r w:rsidR="00045115" w:rsidRPr="00045115">
        <w:t>One of the most straightforward promises seen in the Bible concerns wisdom. James 1:5 says, “Now if any of you lacks wisdom, he should ask God—who gives to all generously and ungrudgingly—and it will be given to him.” It can’t get any simpler than that and the main reason for its simplicity is due to the presence of the Spirit in believers. He is with us 24/7 and for this reason, we have access to the wisdom of God. </w:t>
      </w:r>
    </w:p>
    <w:p w14:paraId="502679D0" w14:textId="77777777" w:rsidR="00872934" w:rsidRPr="00872934" w:rsidRDefault="00872934" w:rsidP="00045115">
      <w:pPr>
        <w:pStyle w:val="EXTRAHead"/>
      </w:pPr>
    </w:p>
    <w:p w14:paraId="6F1C0962" w14:textId="77777777" w:rsidR="00A40199" w:rsidRPr="00CF77F7" w:rsidRDefault="00872934" w:rsidP="00045115">
      <w:pPr>
        <w:pStyle w:val="EXTRAHead"/>
      </w:pPr>
      <w:r w:rsidRPr="00872934">
        <w:t>Robbie Peay is the pastor of First Baptist Church Ray City. He and his wife Terri have 3 grown boys, two who live in Georgia and one that lives in North Carolina.</w:t>
      </w:r>
    </w:p>
    <w:sectPr w:rsidR="00A40199" w:rsidRPr="00CF77F7" w:rsidSect="00F139A2">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B0998" w14:textId="77777777" w:rsidR="00083582" w:rsidRDefault="00083582" w:rsidP="00740ED0">
      <w:pPr>
        <w:spacing w:after="0" w:line="240" w:lineRule="auto"/>
      </w:pPr>
      <w:r>
        <w:separator/>
      </w:r>
    </w:p>
  </w:endnote>
  <w:endnote w:type="continuationSeparator" w:id="0">
    <w:p w14:paraId="4D217BC6" w14:textId="77777777" w:rsidR="00083582" w:rsidRDefault="00083582"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esley">
    <w:panose1 w:val="020B0604020202020204"/>
    <w:charset w:val="4D"/>
    <w:family w:val="auto"/>
    <w:pitch w:val="variable"/>
    <w:sig w:usb0="A00000EF" w:usb1="50002043" w:usb2="0000001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2D41" w14:textId="77777777" w:rsidR="00A26B9A" w:rsidRPr="00F03A77" w:rsidRDefault="00740ED0" w:rsidP="00A26B9A">
    <w:pPr>
      <w:pStyle w:val="Footer"/>
      <w:rPr>
        <w:sz w:val="20"/>
        <w:szCs w:val="20"/>
      </w:rPr>
    </w:pPr>
    <w:r w:rsidRPr="00F03A77">
      <w:rPr>
        <w:sz w:val="20"/>
        <w:szCs w:val="20"/>
      </w:rPr>
      <w:t xml:space="preserve">© </w:t>
    </w:r>
    <w:r w:rsidR="00A26B9A" w:rsidRPr="00F03A77">
      <w:rPr>
        <w:sz w:val="20"/>
        <w:szCs w:val="20"/>
      </w:rPr>
      <w:t xml:space="preserve">2026 </w:t>
    </w:r>
    <w:r w:rsidRPr="00F03A77">
      <w:rPr>
        <w:sz w:val="20"/>
        <w:szCs w:val="20"/>
      </w:rPr>
      <w:t>Lifeway Christian Resources</w:t>
    </w:r>
    <w:r w:rsidR="00A26B9A" w:rsidRPr="00F03A77">
      <w:rPr>
        <w:rFonts w:cs="Times New Roman (Body CS)"/>
        <w:sz w:val="20"/>
        <w:szCs w:val="20"/>
      </w:rPr>
      <w:t xml:space="preserve">  </w:t>
    </w:r>
    <w:hyperlink r:id="rId1" w:history="1">
      <w:r w:rsidRPr="00F03A77">
        <w:rPr>
          <w:rStyle w:val="Hyperlink"/>
          <w:sz w:val="20"/>
          <w:szCs w:val="20"/>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FC483" w14:textId="77777777" w:rsidR="00083582" w:rsidRDefault="00083582" w:rsidP="00740ED0">
      <w:pPr>
        <w:spacing w:after="0" w:line="240" w:lineRule="auto"/>
      </w:pPr>
      <w:r>
        <w:separator/>
      </w:r>
    </w:p>
  </w:footnote>
  <w:footnote w:type="continuationSeparator" w:id="0">
    <w:p w14:paraId="79551F02" w14:textId="77777777" w:rsidR="00083582" w:rsidRDefault="00083582"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742"/>
    <w:multiLevelType w:val="multilevel"/>
    <w:tmpl w:val="D484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62BAD"/>
    <w:multiLevelType w:val="hybridMultilevel"/>
    <w:tmpl w:val="757C8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B2F6BE6"/>
    <w:multiLevelType w:val="hybridMultilevel"/>
    <w:tmpl w:val="657EFEC4"/>
    <w:lvl w:ilvl="0" w:tplc="B44C5358">
      <w:start w:val="1"/>
      <w:numFmt w:val="bullet"/>
      <w:pStyle w:val="EXTRAList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DD3183"/>
    <w:multiLevelType w:val="hybridMultilevel"/>
    <w:tmpl w:val="E44006AC"/>
    <w:lvl w:ilvl="0" w:tplc="290C295C">
      <w:start w:val="1"/>
      <w:numFmt w:val="decimal"/>
      <w:lvlText w:val="%1."/>
      <w:lvlJc w:val="left"/>
      <w:pPr>
        <w:ind w:left="720" w:hanging="360"/>
      </w:pPr>
      <w:rPr>
        <w:rFonts w:hint="default"/>
        <w:b/>
        <w:bCs w:val="0"/>
      </w:rPr>
    </w:lvl>
    <w:lvl w:ilvl="1" w:tplc="6736DA8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493755"/>
    <w:multiLevelType w:val="multilevel"/>
    <w:tmpl w:val="FA80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7224E0"/>
    <w:multiLevelType w:val="multilevel"/>
    <w:tmpl w:val="AEFA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6288A"/>
    <w:multiLevelType w:val="multilevel"/>
    <w:tmpl w:val="EE10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775798">
    <w:abstractNumId w:val="2"/>
  </w:num>
  <w:num w:numId="2" w16cid:durableId="25912800">
    <w:abstractNumId w:val="1"/>
  </w:num>
  <w:num w:numId="3" w16cid:durableId="1427534135">
    <w:abstractNumId w:val="3"/>
  </w:num>
  <w:num w:numId="4" w16cid:durableId="576745134">
    <w:abstractNumId w:val="6"/>
  </w:num>
  <w:num w:numId="5" w16cid:durableId="1835684164">
    <w:abstractNumId w:val="5"/>
  </w:num>
  <w:num w:numId="6" w16cid:durableId="1447774346">
    <w:abstractNumId w:val="7"/>
  </w:num>
  <w:num w:numId="7" w16cid:durableId="896939877">
    <w:abstractNumId w:val="0"/>
  </w:num>
  <w:num w:numId="8" w16cid:durableId="616719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oNotDisplayPageBoundarie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C6A"/>
    <w:rsid w:val="00045115"/>
    <w:rsid w:val="00071888"/>
    <w:rsid w:val="00075EBE"/>
    <w:rsid w:val="00083582"/>
    <w:rsid w:val="00097517"/>
    <w:rsid w:val="000A0E93"/>
    <w:rsid w:val="000E5E90"/>
    <w:rsid w:val="0010473D"/>
    <w:rsid w:val="00116244"/>
    <w:rsid w:val="00125753"/>
    <w:rsid w:val="00127753"/>
    <w:rsid w:val="001305DD"/>
    <w:rsid w:val="0013543B"/>
    <w:rsid w:val="00164F76"/>
    <w:rsid w:val="001A58AF"/>
    <w:rsid w:val="001F4630"/>
    <w:rsid w:val="00215625"/>
    <w:rsid w:val="002308B3"/>
    <w:rsid w:val="00246383"/>
    <w:rsid w:val="00251853"/>
    <w:rsid w:val="0026658E"/>
    <w:rsid w:val="00281DFB"/>
    <w:rsid w:val="002B74F9"/>
    <w:rsid w:val="00305F5D"/>
    <w:rsid w:val="0037363A"/>
    <w:rsid w:val="003B684D"/>
    <w:rsid w:val="003C2042"/>
    <w:rsid w:val="003D7231"/>
    <w:rsid w:val="00440831"/>
    <w:rsid w:val="00443D5E"/>
    <w:rsid w:val="004855B3"/>
    <w:rsid w:val="0049710E"/>
    <w:rsid w:val="004A3704"/>
    <w:rsid w:val="004D2452"/>
    <w:rsid w:val="004E74E5"/>
    <w:rsid w:val="00520A78"/>
    <w:rsid w:val="0052297A"/>
    <w:rsid w:val="00535C3B"/>
    <w:rsid w:val="00542B42"/>
    <w:rsid w:val="00542CB7"/>
    <w:rsid w:val="00571CC1"/>
    <w:rsid w:val="005B3F8D"/>
    <w:rsid w:val="005C1F55"/>
    <w:rsid w:val="005D082C"/>
    <w:rsid w:val="005E5971"/>
    <w:rsid w:val="00641D30"/>
    <w:rsid w:val="0064765E"/>
    <w:rsid w:val="00652C89"/>
    <w:rsid w:val="006A1853"/>
    <w:rsid w:val="006B34E0"/>
    <w:rsid w:val="006B4D75"/>
    <w:rsid w:val="006C43A1"/>
    <w:rsid w:val="006D2B90"/>
    <w:rsid w:val="00702C20"/>
    <w:rsid w:val="00704C6A"/>
    <w:rsid w:val="00740ED0"/>
    <w:rsid w:val="007438C5"/>
    <w:rsid w:val="007664C8"/>
    <w:rsid w:val="007908F4"/>
    <w:rsid w:val="007974CD"/>
    <w:rsid w:val="007F5205"/>
    <w:rsid w:val="00802FE6"/>
    <w:rsid w:val="0080379E"/>
    <w:rsid w:val="0083622E"/>
    <w:rsid w:val="0086591B"/>
    <w:rsid w:val="0087003C"/>
    <w:rsid w:val="00872934"/>
    <w:rsid w:val="008858C2"/>
    <w:rsid w:val="008C729C"/>
    <w:rsid w:val="00931401"/>
    <w:rsid w:val="00960F15"/>
    <w:rsid w:val="00990EA4"/>
    <w:rsid w:val="009A1BBB"/>
    <w:rsid w:val="009C23AE"/>
    <w:rsid w:val="009D6BE5"/>
    <w:rsid w:val="009E15AE"/>
    <w:rsid w:val="00A021C3"/>
    <w:rsid w:val="00A12942"/>
    <w:rsid w:val="00A26B9A"/>
    <w:rsid w:val="00A3421B"/>
    <w:rsid w:val="00A40199"/>
    <w:rsid w:val="00A40A73"/>
    <w:rsid w:val="00A43911"/>
    <w:rsid w:val="00A545A9"/>
    <w:rsid w:val="00A814F6"/>
    <w:rsid w:val="00AA3CAA"/>
    <w:rsid w:val="00AC1DFD"/>
    <w:rsid w:val="00AC34A5"/>
    <w:rsid w:val="00B15AB8"/>
    <w:rsid w:val="00B468E5"/>
    <w:rsid w:val="00B87268"/>
    <w:rsid w:val="00BD126E"/>
    <w:rsid w:val="00C165FC"/>
    <w:rsid w:val="00C346F8"/>
    <w:rsid w:val="00C9763A"/>
    <w:rsid w:val="00CF77F7"/>
    <w:rsid w:val="00D06756"/>
    <w:rsid w:val="00D21C80"/>
    <w:rsid w:val="00D27C93"/>
    <w:rsid w:val="00D35A61"/>
    <w:rsid w:val="00DB6893"/>
    <w:rsid w:val="00E01B04"/>
    <w:rsid w:val="00E575B4"/>
    <w:rsid w:val="00E612E1"/>
    <w:rsid w:val="00EA4E3A"/>
    <w:rsid w:val="00F03A77"/>
    <w:rsid w:val="00F03C9F"/>
    <w:rsid w:val="00F139A2"/>
    <w:rsid w:val="00F15820"/>
    <w:rsid w:val="00F64107"/>
    <w:rsid w:val="00F65597"/>
    <w:rsid w:val="00F72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443A"/>
  <w15:chartTrackingRefBased/>
  <w15:docId w15:val="{C71838A2-4B1A-A043-AB82-A5C61B66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E3A"/>
    <w:rPr>
      <w:rFonts w:ascii="Times New Roman" w:hAnsi="Times New Roman"/>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EXTRATitleBody">
    <w:name w:val="EXTRA_Title_Body"/>
    <w:qFormat/>
    <w:rsid w:val="00EA4E3A"/>
    <w:pPr>
      <w:spacing w:after="240"/>
      <w:contextualSpacing/>
      <w:jc w:val="center"/>
    </w:pPr>
    <w:rPr>
      <w:rFonts w:ascii="Arial" w:hAnsi="Arial" w:cs="Open Sans"/>
      <w:sz w:val="20"/>
    </w:rPr>
  </w:style>
  <w:style w:type="paragraph" w:customStyle="1" w:styleId="EXTRAListBullet">
    <w:name w:val="EXTRA_List_Bullet"/>
    <w:basedOn w:val="EXTRABody"/>
    <w:qFormat/>
    <w:rsid w:val="009D6BE5"/>
    <w:pPr>
      <w:numPr>
        <w:numId w:val="3"/>
      </w:numPr>
      <w:tabs>
        <w:tab w:val="left" w:pos="360"/>
      </w:tabs>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paragraph" w:customStyle="1" w:styleId="EXTRABodyIndent">
    <w:name w:val="EXTRA_Body_Indent"/>
    <w:basedOn w:val="Normal"/>
    <w:qFormat/>
    <w:rsid w:val="00EA4E3A"/>
    <w:pPr>
      <w:spacing w:line="240" w:lineRule="auto"/>
      <w:ind w:left="360"/>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EXTRATitle">
    <w:name w:val="EXTRA_Title"/>
    <w:basedOn w:val="EXTRATitleBody"/>
    <w:qFormat/>
    <w:rsid w:val="00C165FC"/>
    <w:pPr>
      <w:spacing w:before="240" w:after="120" w:line="240" w:lineRule="auto"/>
    </w:pPr>
    <w:rPr>
      <w:rFonts w:ascii="Times New Roman" w:hAnsi="Times New Roman"/>
      <w:b/>
      <w:sz w:val="32"/>
    </w:rPr>
  </w:style>
  <w:style w:type="paragraph" w:customStyle="1" w:styleId="EXTRABody">
    <w:name w:val="EXTRA_Body"/>
    <w:basedOn w:val="Normal"/>
    <w:qFormat/>
    <w:rsid w:val="00EA4E3A"/>
    <w:pPr>
      <w:spacing w:line="288" w:lineRule="auto"/>
    </w:pPr>
  </w:style>
  <w:style w:type="paragraph" w:customStyle="1" w:styleId="EXTRAHead">
    <w:name w:val="EXTRA_Head"/>
    <w:basedOn w:val="Heading1"/>
    <w:autoRedefine/>
    <w:qFormat/>
    <w:rsid w:val="00045115"/>
    <w:pPr>
      <w:spacing w:line="240" w:lineRule="auto"/>
    </w:pPr>
    <w:rPr>
      <w:b w:val="0"/>
      <w:bCs w:val="0"/>
    </w:rPr>
  </w:style>
  <w:style w:type="paragraph" w:customStyle="1" w:styleId="EXTRAFootnotes">
    <w:name w:val="EXTRA_Footnotes"/>
    <w:basedOn w:val="Normal"/>
    <w:qFormat/>
    <w:rsid w:val="00E01B04"/>
    <w:pPr>
      <w:spacing w:before="720" w:after="0"/>
      <w:contextualSpacing/>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zzsprout.com/admin/2272919/episodes/19150204-a-mission-without-bounda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johnson/Desktop/EXTRA%20SERMONS%20SUMMER%202026/BSFL_EXTRA_Theme-Based%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BSFL_EXTRA_Theme-Based Sermon Template.dotx</Template>
  <TotalTime>22</TotalTime>
  <Pages>4</Pages>
  <Words>1765</Words>
  <Characters>8190</Characters>
  <Application>Microsoft Office Word</Application>
  <DocSecurity>0</DocSecurity>
  <Lines>154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dc:creator>
  <cp:keywords/>
  <dc:description/>
  <cp:lastModifiedBy>Chris Johnson</cp:lastModifiedBy>
  <cp:revision>2</cp:revision>
  <cp:lastPrinted>2026-02-25T19:42:00Z</cp:lastPrinted>
  <dcterms:created xsi:type="dcterms:W3CDTF">2026-06-29T13:40:00Z</dcterms:created>
  <dcterms:modified xsi:type="dcterms:W3CDTF">2026-06-29T15:13:00Z</dcterms:modified>
</cp:coreProperties>
</file>